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20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20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20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3824A0" w:rsidRDefault="00DA513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7712BC">
        <w:rPr>
          <w:rFonts w:ascii="Arial Narrow" w:hAnsi="Arial Narrow"/>
          <w:sz w:val="22"/>
          <w:szCs w:val="22"/>
        </w:rPr>
        <w:t>9</w:t>
      </w:r>
      <w:r w:rsidRPr="003824A0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3824A0">
        <w:rPr>
          <w:rFonts w:ascii="Arial Narrow" w:hAnsi="Arial Narrow"/>
          <w:sz w:val="22"/>
          <w:szCs w:val="22"/>
        </w:rPr>
        <w:t>v</w:t>
      </w:r>
      <w:r w:rsidRPr="003824A0">
        <w:rPr>
          <w:rFonts w:ascii="Arial Narrow" w:hAnsi="Arial Narrow"/>
          <w:sz w:val="22"/>
          <w:szCs w:val="22"/>
        </w:rPr>
        <w:t xml:space="preserve"> dňa </w:t>
      </w:r>
      <w:r w:rsidR="004063AA">
        <w:rPr>
          <w:rFonts w:ascii="Arial Narrow" w:hAnsi="Arial Narrow"/>
          <w:sz w:val="22"/>
          <w:szCs w:val="22"/>
        </w:rPr>
        <w:t>1.</w:t>
      </w:r>
      <w:r w:rsidR="007712BC">
        <w:rPr>
          <w:rFonts w:ascii="Arial Narrow" w:hAnsi="Arial Narrow"/>
          <w:sz w:val="22"/>
          <w:szCs w:val="22"/>
        </w:rPr>
        <w:t>7</w:t>
      </w:r>
      <w:r w:rsidR="004063AA">
        <w:rPr>
          <w:rFonts w:ascii="Arial Narrow" w:hAnsi="Arial Narrow"/>
          <w:sz w:val="22"/>
          <w:szCs w:val="22"/>
        </w:rPr>
        <w:t>.20</w:t>
      </w:r>
      <w:r w:rsidR="007712BC">
        <w:rPr>
          <w:rFonts w:ascii="Arial Narrow" w:hAnsi="Arial Narrow"/>
          <w:sz w:val="22"/>
          <w:szCs w:val="22"/>
        </w:rPr>
        <w:t>20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3824A0" w:rsidRDefault="0095098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7712BC">
        <w:rPr>
          <w:rFonts w:ascii="Arial Narrow" w:hAnsi="Arial Narrow"/>
          <w:sz w:val="22"/>
          <w:szCs w:val="22"/>
        </w:rPr>
        <w:t>9</w:t>
      </w:r>
      <w:r w:rsidRPr="003824A0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7712BC">
        <w:rPr>
          <w:rFonts w:ascii="Arial Narrow" w:hAnsi="Arial Narrow"/>
          <w:sz w:val="22"/>
          <w:szCs w:val="22"/>
        </w:rPr>
        <w:t>1</w:t>
      </w:r>
      <w:r w:rsidR="002643B7">
        <w:rPr>
          <w:rFonts w:ascii="Arial Narrow" w:hAnsi="Arial Narrow"/>
          <w:sz w:val="22"/>
          <w:szCs w:val="22"/>
        </w:rPr>
        <w:t>9.</w:t>
      </w:r>
      <w:r w:rsidR="007712BC">
        <w:rPr>
          <w:rFonts w:ascii="Arial Narrow" w:hAnsi="Arial Narrow"/>
          <w:sz w:val="22"/>
          <w:szCs w:val="22"/>
        </w:rPr>
        <w:t>5</w:t>
      </w:r>
      <w:r w:rsidR="002643B7">
        <w:rPr>
          <w:rFonts w:ascii="Arial Narrow" w:hAnsi="Arial Narrow"/>
          <w:sz w:val="22"/>
          <w:szCs w:val="22"/>
        </w:rPr>
        <w:t>.20</w:t>
      </w:r>
      <w:r w:rsidR="007712BC">
        <w:rPr>
          <w:rFonts w:ascii="Arial Narrow" w:hAnsi="Arial Narrow"/>
          <w:sz w:val="22"/>
          <w:szCs w:val="22"/>
        </w:rPr>
        <w:t>20</w:t>
      </w:r>
      <w:r w:rsidR="002643B7">
        <w:rPr>
          <w:rFonts w:ascii="Arial Narrow" w:hAnsi="Arial Narrow"/>
          <w:sz w:val="22"/>
          <w:szCs w:val="22"/>
        </w:rPr>
        <w:t>.</w:t>
      </w:r>
    </w:p>
    <w:p w:rsidR="0095098F" w:rsidRPr="00393237" w:rsidRDefault="0095098F" w:rsidP="00FA0A73">
      <w:pPr>
        <w:rPr>
          <w:rFonts w:ascii="Arial Narrow" w:hAnsi="Arial Narrow"/>
          <w:color w:val="000000" w:themeColor="text1"/>
          <w:sz w:val="22"/>
          <w:szCs w:val="22"/>
        </w:rPr>
      </w:pPr>
      <w:r w:rsidRPr="0074502A">
        <w:rPr>
          <w:rFonts w:ascii="Arial Narrow" w:hAnsi="Arial Narrow"/>
          <w:sz w:val="22"/>
          <w:szCs w:val="22"/>
        </w:rPr>
        <w:t>Celá účtovná závierka spolu s</w:t>
      </w:r>
      <w:r w:rsidR="0074502A" w:rsidRPr="0074502A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393237">
        <w:rPr>
          <w:rFonts w:ascii="Arial Narrow" w:hAnsi="Arial Narrow"/>
          <w:sz w:val="22"/>
          <w:szCs w:val="22"/>
        </w:rPr>
        <w:t>2</w:t>
      </w:r>
      <w:r w:rsidR="007712BC">
        <w:rPr>
          <w:rFonts w:ascii="Arial Narrow" w:hAnsi="Arial Narrow"/>
          <w:sz w:val="22"/>
          <w:szCs w:val="22"/>
        </w:rPr>
        <w:t>9</w:t>
      </w:r>
      <w:r w:rsidR="00393237">
        <w:rPr>
          <w:rFonts w:ascii="Arial Narrow" w:hAnsi="Arial Narrow"/>
          <w:sz w:val="22"/>
          <w:szCs w:val="22"/>
        </w:rPr>
        <w:t>.</w:t>
      </w:r>
      <w:r w:rsidR="007712BC">
        <w:rPr>
          <w:rFonts w:ascii="Arial Narrow" w:hAnsi="Arial Narrow"/>
          <w:sz w:val="22"/>
          <w:szCs w:val="22"/>
        </w:rPr>
        <w:t>4</w:t>
      </w:r>
      <w:r w:rsidR="00393237">
        <w:rPr>
          <w:rFonts w:ascii="Arial Narrow" w:hAnsi="Arial Narrow"/>
          <w:sz w:val="22"/>
          <w:szCs w:val="22"/>
        </w:rPr>
        <w:t>.20</w:t>
      </w:r>
      <w:r w:rsidR="007712BC">
        <w:rPr>
          <w:rFonts w:ascii="Arial Narrow" w:hAnsi="Arial Narrow"/>
          <w:sz w:val="22"/>
          <w:szCs w:val="22"/>
        </w:rPr>
        <w:t>20</w:t>
      </w:r>
      <w:r w:rsidR="0074502A" w:rsidRPr="00E97ABE">
        <w:rPr>
          <w:rFonts w:ascii="Arial Narrow" w:hAnsi="Arial Narrow"/>
          <w:color w:val="FF0000"/>
          <w:sz w:val="22"/>
          <w:szCs w:val="22"/>
        </w:rPr>
        <w:t xml:space="preserve"> </w:t>
      </w:r>
      <w:r w:rsidR="0074502A" w:rsidRPr="0074502A">
        <w:rPr>
          <w:rFonts w:ascii="Arial Narrow" w:hAnsi="Arial Narrow"/>
          <w:sz w:val="22"/>
          <w:szCs w:val="22"/>
        </w:rPr>
        <w:t xml:space="preserve">a </w:t>
      </w:r>
      <w:r w:rsidRPr="0074502A">
        <w:rPr>
          <w:rFonts w:ascii="Arial Narrow" w:hAnsi="Arial Narrow"/>
          <w:sz w:val="22"/>
          <w:szCs w:val="22"/>
        </w:rPr>
        <w:t>Správ</w:t>
      </w:r>
      <w:r w:rsidR="0074502A" w:rsidRPr="0074502A">
        <w:rPr>
          <w:rFonts w:ascii="Arial Narrow" w:hAnsi="Arial Narrow"/>
          <w:sz w:val="22"/>
          <w:szCs w:val="22"/>
        </w:rPr>
        <w:t>a</w:t>
      </w:r>
      <w:r w:rsidRPr="0074502A">
        <w:rPr>
          <w:rFonts w:ascii="Arial Narrow" w:hAnsi="Arial Narrow"/>
          <w:sz w:val="22"/>
          <w:szCs w:val="22"/>
        </w:rPr>
        <w:t xml:space="preserve"> audítora bola uložená 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 xml:space="preserve">v RÚZ </w:t>
      </w:r>
      <w:r w:rsidR="00EE1A88" w:rsidRPr="00393237">
        <w:rPr>
          <w:rFonts w:ascii="Arial Narrow" w:hAnsi="Arial Narrow"/>
          <w:color w:val="000000" w:themeColor="text1"/>
          <w:sz w:val="22"/>
          <w:szCs w:val="22"/>
        </w:rPr>
        <w:t xml:space="preserve">dňa </w:t>
      </w:r>
      <w:r w:rsidR="00393237" w:rsidRPr="00393237">
        <w:rPr>
          <w:rFonts w:ascii="Arial Narrow" w:hAnsi="Arial Narrow"/>
          <w:color w:val="000000" w:themeColor="text1"/>
          <w:sz w:val="22"/>
          <w:szCs w:val="22"/>
        </w:rPr>
        <w:t>2</w:t>
      </w:r>
      <w:r w:rsidR="007712BC">
        <w:rPr>
          <w:rFonts w:ascii="Arial Narrow" w:hAnsi="Arial Narrow"/>
          <w:color w:val="000000" w:themeColor="text1"/>
          <w:sz w:val="22"/>
          <w:szCs w:val="22"/>
        </w:rPr>
        <w:t>1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>.</w:t>
      </w:r>
      <w:r w:rsidR="007712BC">
        <w:rPr>
          <w:rFonts w:ascii="Arial Narrow" w:hAnsi="Arial Narrow"/>
          <w:color w:val="000000" w:themeColor="text1"/>
          <w:sz w:val="22"/>
          <w:szCs w:val="22"/>
        </w:rPr>
        <w:t>5.2020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20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201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9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20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</w:t>
      </w:r>
      <w:r w:rsidR="008B69BB">
        <w:rPr>
          <w:rFonts w:ascii="Arial Narrow" w:hAnsi="Arial Narrow"/>
          <w:sz w:val="22"/>
          <w:szCs w:val="22"/>
        </w:rPr>
        <w:t>20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E12817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Default="00F464E4" w:rsidP="00F464E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261D73" w:rsidRPr="00F464E4" w:rsidRDefault="00F464E4" w:rsidP="00EE7439">
      <w:pPr>
        <w:rPr>
          <w:rFonts w:ascii="Arial Narrow" w:hAnsi="Arial Narrow"/>
          <w:b/>
          <w:sz w:val="22"/>
          <w:szCs w:val="22"/>
        </w:rPr>
      </w:pPr>
      <w:r w:rsidRPr="00F464E4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E7439" w:rsidRPr="00EE7439" w:rsidTr="00EE7439">
        <w:trPr>
          <w:trHeight w:val="427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EE7439" w:rsidRPr="00EE7439" w:rsidTr="00EE7439">
        <w:trPr>
          <w:trHeight w:val="219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E7439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EE7439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A0267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EE7439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D41B4A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D41B4A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EE7439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EE7439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Default="00C94B6D" w:rsidP="00EE743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>
        <w:rPr>
          <w:rFonts w:ascii="Arial Narrow" w:hAnsi="Arial Narrow"/>
          <w:sz w:val="22"/>
          <w:szCs w:val="22"/>
        </w:rPr>
        <w:t>.</w:t>
      </w:r>
    </w:p>
    <w:p w:rsidR="00C94B6D" w:rsidRDefault="00C94B6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 w:rsidRPr="00F70C1D">
        <w:rPr>
          <w:rFonts w:ascii="Arial Narrow" w:hAnsi="Arial Narrow"/>
          <w:color w:val="000000" w:themeColor="text1"/>
          <w:sz w:val="22"/>
          <w:szCs w:val="22"/>
        </w:rPr>
        <w:t>Odpisový plán účtovných odpisov hmotného majetku</w:t>
      </w:r>
      <w:r w:rsidR="00F70C1D">
        <w:rPr>
          <w:rFonts w:ascii="Arial Narrow" w:hAnsi="Arial Narrow"/>
          <w:color w:val="000000" w:themeColor="text1"/>
          <w:sz w:val="22"/>
          <w:szCs w:val="22"/>
        </w:rPr>
        <w:t xml:space="preserve"> účtovná jednotka zostavila interným predpisom tak,</w:t>
      </w:r>
    </w:p>
    <w:p w:rsidR="008B69BB" w:rsidRDefault="00F70C1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 Rozdiely medzi daňovými a účtovnými odpismi vznikajú pri majetku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:</w:t>
      </w:r>
    </w:p>
    <w:p w:rsidR="008B69BB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Stavby</w:t>
      </w:r>
    </w:p>
    <w:p w:rsidR="008B69BB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Stroje, prístroje a zariadenia</w:t>
      </w:r>
    </w:p>
    <w:p w:rsidR="00B237A7" w:rsidRDefault="008B69BB" w:rsidP="008B69BB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Pri ostatných druhoch majetku v roku 2020 nevznikli žiadne rozdiely medzi daňovými a účtovnými odpismi.</w:t>
      </w: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F70C1D" w:rsidRPr="008B69BB" w:rsidRDefault="00AD76C3" w:rsidP="008B69BB">
      <w:pPr>
        <w:rPr>
          <w:rFonts w:ascii="Arial Narrow" w:hAnsi="Arial Narrow"/>
          <w:color w:val="000000" w:themeColor="text1"/>
          <w:sz w:val="22"/>
          <w:szCs w:val="22"/>
        </w:rPr>
      </w:pPr>
      <w:r w:rsidRPr="008B69B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</w:t>
      </w:r>
      <w:r w:rsidR="008B69BB">
        <w:rPr>
          <w:rFonts w:ascii="Arial Narrow" w:hAnsi="Arial Narrow"/>
          <w:b/>
          <w:sz w:val="22"/>
          <w:szCs w:val="22"/>
        </w:rPr>
        <w:t>20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:rsidR="008000E6" w:rsidRPr="00F93E1F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D55F40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F35B49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0</w:t>
      </w:r>
      <w:r w:rsidR="0026797B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1</w:t>
      </w:r>
      <w:r w:rsidR="00BF62A3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957</w:t>
      </w:r>
      <w:r w:rsidR="00BF62A3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59</w:t>
      </w:r>
      <w:r w:rsidR="00D55F40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€, pričom náklad poistného na správu OSBD Martin je v sume </w:t>
      </w:r>
      <w:r w:rsidR="0026797B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4</w:t>
      </w:r>
      <w:r w:rsidR="00BF62A3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 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447</w:t>
      </w:r>
      <w:r w:rsidR="00BF62A3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79</w:t>
      </w:r>
      <w:r w:rsidR="00D55F40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 a náklad na prevádzku domov je v sume </w:t>
      </w:r>
      <w:r w:rsidR="00F35B49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9</w:t>
      </w:r>
      <w:r w:rsidR="0026797B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7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 509,80</w:t>
      </w:r>
      <w:r w:rsidR="00D55F40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€</w:t>
      </w:r>
      <w:r w:rsidR="0026797B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8000E6" w:rsidRPr="00F93E1F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Platnosť zmluvy bola od 1</w:t>
      </w:r>
      <w:r w:rsidR="00397866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.1.20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20</w:t>
      </w:r>
      <w:r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</w:t>
      </w:r>
      <w:r w:rsidR="00F93E1F"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20</w:t>
      </w:r>
      <w:r w:rsidRPr="00F93E1F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572E2B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:rsidTr="00AA1239">
        <w:tc>
          <w:tcPr>
            <w:tcW w:w="3020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</w:tcPr>
          <w:p w:rsidR="005E1158" w:rsidRPr="00572E2B" w:rsidRDefault="005E1158" w:rsidP="009D47B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D47B6">
              <w:rPr>
                <w:rFonts w:ascii="Arial Narrow" w:hAnsi="Arial Narrow"/>
                <w:sz w:val="22"/>
                <w:szCs w:val="22"/>
              </w:rPr>
              <w:t>652</w:t>
            </w:r>
            <w:r w:rsidR="009D47B6" w:rsidRPr="009D47B6">
              <w:rPr>
                <w:rFonts w:ascii="Arial Narrow" w:hAnsi="Arial Narrow"/>
                <w:sz w:val="22"/>
                <w:szCs w:val="22"/>
              </w:rPr>
              <w:t>040</w:t>
            </w:r>
            <w:r w:rsidRPr="009D47B6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652233,00</w:t>
            </w: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572E2B" w:rsidRPr="00572E2B" w:rsidTr="00AA1239">
        <w:tc>
          <w:tcPr>
            <w:tcW w:w="3020" w:type="dxa"/>
          </w:tcPr>
          <w:p w:rsidR="005E1158" w:rsidRPr="00572E2B" w:rsidRDefault="005E1158" w:rsidP="005E1158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572E2B" w:rsidRDefault="005E1158" w:rsidP="005E11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158" w:rsidRPr="000A3C58" w:rsidTr="00AA1239">
        <w:tc>
          <w:tcPr>
            <w:tcW w:w="3020" w:type="dxa"/>
          </w:tcPr>
          <w:p w:rsidR="005E1158" w:rsidRPr="000A3C58" w:rsidRDefault="005E1158" w:rsidP="005E115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0A3C58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5E1158" w:rsidRPr="000A3C58" w:rsidRDefault="005E1158" w:rsidP="005E115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lastRenderedPageBreak/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t>Zisk dosiahnutý v predchádzajúcom období bol celý zúčtovaný do nedeliteľného fondu.</w:t>
      </w:r>
    </w:p>
    <w:p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</w:t>
      </w:r>
      <w:proofErr w:type="spellEnd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) Hodnota záväzkov zabezpečená záložným právom: nemáme</w:t>
      </w:r>
    </w:p>
    <w:p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</w:p>
    <w:p w:rsidR="00F822BB" w:rsidRPr="00630813" w:rsidRDefault="00F822BB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Koncom roka 2019 sa prvý krát objavili správy z Číny  týkajúce sa COVID – 19. V prvých mesiacoch 2020 sa vírus rozšíril do celého sveta a negatívne ovplyvnil mnoho krajín. V čase zverejnenia účtovnej závierky za rok 20</w:t>
      </w:r>
      <w:r w:rsidR="00A17123" w:rsidRPr="00630813">
        <w:rPr>
          <w:rFonts w:ascii="Arial Narrow" w:hAnsi="Arial Narrow"/>
          <w:b/>
        </w:rPr>
        <w:t>20</w:t>
      </w:r>
      <w:r w:rsidRPr="00630813">
        <w:rPr>
          <w:rFonts w:ascii="Arial Narrow" w:hAnsi="Arial Narrow"/>
          <w:b/>
        </w:rPr>
        <w:t xml:space="preserve"> sa situácia stále mení a OSBD Martin nie je schopné poskytnúť kvantitatívne odhady potenciálneho vplyvu súčasnej situácie na </w:t>
      </w:r>
      <w:r w:rsidR="003730F5" w:rsidRPr="00630813">
        <w:rPr>
          <w:rFonts w:ascii="Arial Narrow" w:hAnsi="Arial Narrow"/>
          <w:b/>
        </w:rPr>
        <w:t>Ú</w:t>
      </w:r>
      <w:r w:rsidRPr="00630813">
        <w:rPr>
          <w:rFonts w:ascii="Arial Narrow" w:hAnsi="Arial Narrow"/>
          <w:b/>
        </w:rPr>
        <w:t>J. Šírenie COVID – 19 ale nemá vplyv na schopnosť pokračovať nepretržite v činnosti OSBD Martin.</w:t>
      </w:r>
    </w:p>
    <w:p w:rsidR="00F822BB" w:rsidRPr="00630813" w:rsidRDefault="00A17123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Náklady spojené so zamedzením šírenia COVID-19 v roku 2020 sú zúčtované v </w:t>
      </w:r>
      <w:r w:rsidR="005A2D12">
        <w:rPr>
          <w:rFonts w:ascii="Arial Narrow" w:hAnsi="Arial Narrow"/>
          <w:b/>
        </w:rPr>
        <w:t>n</w:t>
      </w:r>
      <w:r w:rsidRPr="00630813">
        <w:rPr>
          <w:rFonts w:ascii="Arial Narrow" w:hAnsi="Arial Narrow"/>
          <w:b/>
        </w:rPr>
        <w:t>ákladoch správy OSBD Martin</w:t>
      </w:r>
      <w:r w:rsidR="009948AC" w:rsidRPr="00630813">
        <w:rPr>
          <w:rFonts w:ascii="Arial Narrow" w:hAnsi="Arial Narrow"/>
          <w:b/>
        </w:rPr>
        <w:t xml:space="preserve">. OSBD Martin v roku 2020 poskytlo úľavu na nájomnom pre nájomcov nebytových priestorov vo výške 50 % z nájomného bez DPH. </w:t>
      </w:r>
      <w:r w:rsidR="00F822BB" w:rsidRPr="00630813">
        <w:rPr>
          <w:rFonts w:ascii="Arial Narrow" w:hAnsi="Arial Narrow"/>
          <w:b/>
        </w:rPr>
        <w:t>Akýkoľvek negatívny vplyv resp. straty zahrnie OSBD Martin do účtovníctva a účtovnej závierky roku 202</w:t>
      </w:r>
      <w:r w:rsidRPr="00630813">
        <w:rPr>
          <w:rFonts w:ascii="Arial Narrow" w:hAnsi="Arial Narrow"/>
          <w:b/>
        </w:rPr>
        <w:t>1</w:t>
      </w:r>
      <w:r w:rsidR="00F822BB" w:rsidRPr="00630813">
        <w:rPr>
          <w:rFonts w:ascii="Arial Narrow" w:hAnsi="Arial Narrow"/>
          <w:b/>
        </w:rPr>
        <w:t>.</w:t>
      </w:r>
    </w:p>
    <w:p w:rsidR="00963350" w:rsidRPr="00630813" w:rsidRDefault="00963350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Samozrejme, že manažment OSBD Martin bude pokračovať v monitorovaní potenciálneho dopadu a podnikne všetky možné kroky na zmiernenie akýchkoľvek negatívnych účinkov na bytové družstvo a zamestnancov.</w:t>
      </w:r>
    </w:p>
    <w:p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:rsidTr="00D217C0">
        <w:tc>
          <w:tcPr>
            <w:tcW w:w="4395" w:type="dxa"/>
          </w:tcPr>
          <w:p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572E2B" w:rsidRPr="00572E2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937" w:rsidRPr="00572E2B" w:rsidRDefault="00DE085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</w:t>
            </w:r>
            <w:r w:rsidR="00572E2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5937" w:rsidRPr="00572E2B" w:rsidRDefault="007A2085" w:rsidP="00A40D4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572E2B" w:rsidRPr="00572E2B" w:rsidTr="00DE085D">
        <w:trPr>
          <w:trHeight w:val="552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5937" w:rsidRPr="00572E2B" w:rsidRDefault="00DE085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</w:t>
            </w:r>
            <w:r w:rsidR="00572E2B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5937" w:rsidRPr="00572E2B" w:rsidRDefault="00A40D47" w:rsidP="007A2085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</w:t>
            </w:r>
            <w:r w:rsidR="007A2085" w:rsidRPr="00572E2B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572E2B" w:rsidRPr="00572E2B" w:rsidTr="00A20C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37" w:rsidRPr="00572E2B" w:rsidRDefault="00572E2B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5937" w:rsidRPr="00572E2B" w:rsidRDefault="007A208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</w:tbl>
    <w:p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133529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133529</w:t>
            </w:r>
            <w:r w:rsidR="002B7D1C" w:rsidRPr="00717C83"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5F5D62" w:rsidRPr="00717C83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7733</w:t>
            </w:r>
            <w:r w:rsidR="002B7D1C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7733</w:t>
            </w:r>
            <w:r w:rsidR="002B7D1C" w:rsidRPr="00717C8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FC69A3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7733</w:t>
            </w:r>
            <w:r w:rsidR="002B7D1C" w:rsidRPr="00FC69A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C69A3" w:rsidRDefault="00FC69A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7733</w:t>
            </w:r>
            <w:r w:rsidR="002B7D1C" w:rsidRPr="00FC69A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DF7230"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FC69A3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FC69A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FC69A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C69A3" w:rsidRDefault="00FC69A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FC69A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A9748A" w:rsidRPr="00A9748A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i</w:t>
            </w:r>
          </w:p>
        </w:tc>
      </w:tr>
      <w:tr w:rsidR="00A9748A" w:rsidRPr="00A9748A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Prvotné ocenenie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a01001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a01009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a01013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a01017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141262,00</w:t>
            </w:r>
          </w:p>
        </w:tc>
      </w:tr>
      <w:tr w:rsidR="00A9748A" w:rsidRPr="00A9748A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a02001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a02009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a02013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a02017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a02024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a03001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a03005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a03009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a03013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a03017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a03024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a04001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a04009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a04013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a04017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141262,00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Oprávky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122465,00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a01010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a01018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122465,00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a02002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11064,00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a02010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a02014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a02018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11064,00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a03002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a03006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a03010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a03014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a03018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a03028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a04002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133529,00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a04010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a04018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133529,00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Opravné položky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a01003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a01007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a01011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a01015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a01019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a01025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a01029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a02003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a02007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a02011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a02015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a02019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a02022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a02025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a02029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a03003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a03007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a03011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a03015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a03019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a03022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a03025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 a03029 </w:instrTex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a04003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a04007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a04011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a04015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a04019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a04025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color w:val="000000" w:themeColor="text1"/>
                <w:sz w:val="22"/>
                <w:szCs w:val="22"/>
              </w:rPr>
              <w:t>Zostatková hodnota </w:t>
            </w:r>
          </w:p>
        </w:tc>
      </w:tr>
      <w:tr w:rsidR="00A9748A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a01004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18797,00</w:t>
            </w:r>
          </w:p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a01016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a01020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a01026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18797,00</w:t>
            </w:r>
          </w:p>
        </w:tc>
      </w:tr>
      <w:tr w:rsidR="00A9748A" w:rsidRPr="00A9748A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a04004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7733,00</w:t>
            </w:r>
          </w:p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a04012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a04016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a04020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a04023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0,00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 a04026 </w:instrTex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9748A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9748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7733,00</w:t>
            </w:r>
          </w:p>
        </w:tc>
      </w:tr>
    </w:tbl>
    <w:p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:rsidR="00D42BE8" w:rsidRPr="000A3C58" w:rsidRDefault="00D42BE8" w:rsidP="000669B7">
      <w:pPr>
        <w:rPr>
          <w:color w:val="FF0000"/>
        </w:rPr>
      </w:pPr>
    </w:p>
    <w:p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t>4.  Informácie k časti F. písm. a) prílohy č. 3 o dlhodobom hmotnom majetku</w:t>
      </w:r>
    </w:p>
    <w:p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6976027,00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9495726,00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1180153,00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1621163,00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FC69A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7156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2326461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25914</w:t>
            </w:r>
            <w:r w:rsidR="00FC69A3" w:rsidRPr="0058605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1792747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84546A" w:rsidRDefault="0084546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4145608</w:t>
            </w:r>
            <w:r w:rsidR="00FC69A3" w:rsidRPr="0084546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7156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673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25914</w:t>
            </w:r>
            <w:r w:rsidR="00FC69A3" w:rsidRPr="0058605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45583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84546A" w:rsidRDefault="0084546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72656</w:t>
            </w:r>
            <w:r w:rsidR="00FC69A3" w:rsidRPr="0084546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7156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2325788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1747164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0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84546A" w:rsidRDefault="0084546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4072952</w:t>
            </w:r>
            <w:r w:rsidR="00FC69A3" w:rsidRPr="0084546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D550C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5315,00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3154391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74179</w:t>
            </w:r>
            <w:r w:rsidR="00FC69A3" w:rsidRPr="0058605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2352375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1041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5587301</w:t>
            </w:r>
            <w:r w:rsidR="00FC69A3" w:rsidRPr="00274A4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D550C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</w:t>
            </w:r>
            <w:r w:rsidR="00FC69A3" w:rsidRPr="00D550CA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0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74179</w:t>
            </w:r>
            <w:r w:rsidR="00FC69A3" w:rsidRPr="0058605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26587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101252</w:t>
            </w:r>
            <w:r w:rsidR="00FC69A3" w:rsidRPr="00274A4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D550C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5315</w:t>
            </w:r>
            <w:r w:rsidR="00FC69A3" w:rsidRPr="00D550C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3154391</w:t>
            </w:r>
            <w:r w:rsidR="00FC69A3" w:rsidRPr="0071564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2325788</w:t>
            </w:r>
            <w:r w:rsidR="00FC69A3" w:rsidRPr="002F193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555</w:t>
            </w:r>
            <w:r w:rsidR="00FC69A3" w:rsidRPr="00416DC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5486049</w:t>
            </w:r>
            <w:r w:rsidR="00FC69A3" w:rsidRPr="00274A4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715643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8605B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0A3C58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9A3" w:rsidRPr="00416DC7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9A3" w:rsidRPr="00274A40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D550CA" w:rsidRDefault="00D550CA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130391</w:t>
            </w:r>
            <w:r w:rsidR="00FC69A3" w:rsidRPr="00D550C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6148097</w:t>
            </w:r>
            <w:r w:rsidR="00FC69A3" w:rsidRPr="0071564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287208</w:t>
            </w:r>
            <w:r w:rsidR="00FC69A3" w:rsidRPr="0058605B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0A3C58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1488337</w:t>
            </w:r>
            <w:r w:rsidR="00FC69A3" w:rsidRPr="002F193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FC69A3" w:rsidRPr="00416DC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8054033</w:t>
            </w:r>
            <w:r w:rsidR="00FC69A3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715643" w:rsidRDefault="00FC69A3" w:rsidP="007156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1180</w:t>
            </w:r>
            <w:r w:rsidR="00715643" w:rsidRPr="00715643">
              <w:rPr>
                <w:rFonts w:ascii="Arial Narrow" w:hAnsi="Arial Narrow"/>
                <w:b/>
                <w:sz w:val="18"/>
                <w:szCs w:val="18"/>
              </w:rPr>
              <w:t>826</w:t>
            </w:r>
            <w:r w:rsidRPr="0071564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8605B" w:rsidRDefault="0058605B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287208</w:t>
            </w:r>
            <w:r w:rsidR="00FC69A3" w:rsidRPr="0058605B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2F1937" w:rsidRDefault="00FC69A3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2F1937" w:rsidRPr="002F1937">
              <w:rPr>
                <w:rFonts w:ascii="Arial Narrow" w:hAnsi="Arial Narrow"/>
                <w:b/>
                <w:sz w:val="18"/>
                <w:szCs w:val="18"/>
              </w:rPr>
              <w:t>9143</w:t>
            </w:r>
            <w:r w:rsidRPr="002F193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416DC7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1592567</w:t>
            </w:r>
            <w:r w:rsidR="00FC69A3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FC69A3" w:rsidRPr="000A3C58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D550CA" w:rsidRDefault="00FC69A3" w:rsidP="00FC69A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D550CA" w:rsidRDefault="00D550CA" w:rsidP="008218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2500</w:t>
            </w:r>
            <w:r w:rsidR="00821831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C69A3" w:rsidRPr="00D550C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715643" w:rsidRDefault="0071564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4967271</w:t>
            </w:r>
            <w:r w:rsidR="00FC69A3" w:rsidRPr="0071564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8605B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5B366A" w:rsidRDefault="00FC69A3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2F1937" w:rsidRDefault="002F193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1469194</w:t>
            </w:r>
            <w:r w:rsidR="00FC69A3" w:rsidRPr="002F193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9A3" w:rsidRPr="00416DC7" w:rsidRDefault="00416DC7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FC69A3" w:rsidRPr="00416DC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9A3" w:rsidRPr="00274A40" w:rsidRDefault="00274A40" w:rsidP="00FC69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6461466</w:t>
            </w:r>
            <w:r w:rsidR="00FC69A3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6E73D8" w:rsidRPr="000A3C58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FA2EF0" w:rsidRPr="000A3C58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0A3C5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C93F45" w:rsidRPr="000A3C5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751315,00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326684,00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1077999,00</w:t>
            </w:r>
          </w:p>
        </w:tc>
      </w:tr>
      <w:tr w:rsidR="00C93F45" w:rsidRPr="000A3C5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t>29599,00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6057,00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35656,00</w:t>
            </w:r>
          </w:p>
        </w:tc>
      </w:tr>
      <w:tr w:rsidR="00C93F45" w:rsidRPr="000A3C5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</w:tr>
      <w:tr w:rsidR="00C93F45" w:rsidRPr="000A3C58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780914,00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258562,00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1039476,00</w:t>
            </w:r>
          </w:p>
        </w:tc>
      </w:tr>
      <w:tr w:rsidR="00C93F45" w:rsidRPr="000A3C58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93F45" w:rsidRPr="000A3C5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C93F45" w:rsidRPr="000A3C5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3F45" w:rsidRPr="000A3C5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3F45" w:rsidRPr="000A3C58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B81E4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3E3850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F45" w:rsidRPr="00C93F45" w:rsidRDefault="00C93F45" w:rsidP="00C93F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Pr="000A3C58" w:rsidRDefault="00BF6E8C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FA2EF0" w:rsidRPr="000A3C58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1E40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E3850" w:rsidRPr="000A3C5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35706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6224712,00</w:t>
            </w:r>
          </w:p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8417727,00</w:t>
            </w:r>
          </w:p>
        </w:tc>
      </w:tr>
      <w:tr w:rsidR="003E3850" w:rsidRPr="000A3C5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10539</w:t>
            </w: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428838,00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543164,00</w:t>
            </w:r>
          </w:p>
        </w:tc>
      </w:tr>
      <w:tr w:rsidR="003E3850" w:rsidRPr="000A3C58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B81E4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</w:rPr>
              <w:t>0316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850" w:rsidRPr="003E3850" w:rsidRDefault="003E3850" w:rsidP="003E38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  <w:tr w:rsidR="002F1937" w:rsidRPr="000A3C5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13</w:t>
            </w:r>
            <w:r>
              <w:rPr>
                <w:rFonts w:ascii="Arial Narrow" w:hAnsi="Arial Narrow"/>
                <w:b/>
                <w:sz w:val="18"/>
                <w:szCs w:val="18"/>
              </w:rPr>
              <w:t>0391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8605B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5367183,00</w:t>
            </w:r>
          </w:p>
          <w:p w:rsidR="002F1937" w:rsidRPr="000A3C58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C93F45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0A3C58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416DC7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274A40" w:rsidRDefault="00274A40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7014557</w:t>
            </w:r>
            <w:r w:rsidR="002F1937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2F1937" w:rsidRPr="000A3C5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8605B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399912,00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C93F45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2F1937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416DC7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274A40" w:rsidRDefault="00274A40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553091</w:t>
            </w:r>
            <w:r w:rsidR="002F1937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2F1937" w:rsidRPr="000A3C58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B81E40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25001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8605B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C93F45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5B366A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2F1937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1937" w:rsidRPr="00416DC7" w:rsidRDefault="002F1937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937" w:rsidRPr="00274A40" w:rsidRDefault="00274A40" w:rsidP="002F19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6461466</w:t>
            </w:r>
            <w:r w:rsidR="002F1937" w:rsidRPr="00274A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115FC8" w:rsidRPr="000A3C58" w:rsidRDefault="00115FC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877DB2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</w:t>
      </w:r>
      <w:r w:rsidRPr="000A3C58">
        <w:rPr>
          <w:rFonts w:ascii="Arial Narrow" w:hAnsi="Arial Narrow"/>
          <w:b w:val="0"/>
          <w:color w:val="FF0000"/>
          <w:sz w:val="22"/>
          <w:szCs w:val="22"/>
        </w:rPr>
        <w:t>.</w:t>
      </w:r>
    </w:p>
    <w:p w:rsidR="00814DFF" w:rsidRPr="000A3C58" w:rsidRDefault="00814DFF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723F26" w:rsidRPr="000A3C58" w:rsidRDefault="00723F26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3B6D64" w:rsidRPr="000A3C58" w:rsidRDefault="003B6D64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877DB2" w:rsidRPr="00877DB2" w:rsidRDefault="00877DB2" w:rsidP="00877DB2">
      <w:pPr>
        <w:rPr>
          <w:sz w:val="24"/>
          <w:szCs w:val="24"/>
        </w:rPr>
      </w:pPr>
      <w:r w:rsidRPr="00877DB2">
        <w:rPr>
          <w:sz w:val="24"/>
          <w:szCs w:val="24"/>
        </w:rPr>
        <w:lastRenderedPageBreak/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877DB2" w:rsidRPr="00877DB2" w:rsidTr="00877DB2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77DB2" w:rsidRPr="00877DB2" w:rsidTr="00877DB2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877DB2" w:rsidRPr="00877DB2" w:rsidTr="00877DB2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8085938,00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9459130,00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1184171,00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1627741,00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2245535,00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71955,00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3405730,00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987,00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2213,00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2244548,00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71955,00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3403517,00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9024,00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2196925,00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1088240,00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71400,00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3369134,00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4018,00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8791,00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9022,00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2192907,00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71400,00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3360343,00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6976027,00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9495726,00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1180153,00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1621163,00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</w:tbl>
    <w:p w:rsidR="00877DB2" w:rsidRPr="00877DB2" w:rsidRDefault="00877DB2" w:rsidP="00877DB2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877DB2" w:rsidRPr="00877DB2" w:rsidTr="00877DB2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877DB2" w:rsidRPr="00877DB2" w:rsidTr="00877DB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721975,00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325659,00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1047634,00</w:t>
            </w:r>
          </w:p>
        </w:tc>
      </w:tr>
      <w:tr w:rsidR="00877DB2" w:rsidRPr="00877DB2" w:rsidTr="00877DB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29340,00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4570,00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33910,00</w:t>
            </w:r>
          </w:p>
        </w:tc>
      </w:tr>
      <w:tr w:rsidR="00877DB2" w:rsidRPr="00877DB2" w:rsidTr="00877DB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</w:tr>
      <w:tr w:rsidR="00877DB2" w:rsidRPr="00877DB2" w:rsidTr="00877DB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751315,00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326684,00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1077999,00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7DB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877DB2" w:rsidRPr="00877DB2" w:rsidRDefault="00877DB2" w:rsidP="00877DB2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877DB2" w:rsidRPr="00877DB2" w:rsidTr="00877DB2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77DB2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7363963,00</w:t>
            </w:r>
          </w:p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8411496,00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462196,00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580107,00</w:t>
            </w:r>
          </w:p>
        </w:tc>
      </w:tr>
      <w:tr w:rsidR="00877DB2" w:rsidRPr="00877DB2" w:rsidTr="00877DB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  <w:tr w:rsidR="00877DB2" w:rsidRPr="00877DB2" w:rsidTr="00877DB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6224712,00</w:t>
            </w:r>
          </w:p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77DB2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77DB2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8417727,00</w:t>
            </w:r>
          </w:p>
        </w:tc>
      </w:tr>
      <w:tr w:rsidR="00877DB2" w:rsidRPr="00877DB2" w:rsidTr="00877DB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428838,00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543164,00</w:t>
            </w:r>
          </w:p>
        </w:tc>
      </w:tr>
      <w:tr w:rsidR="00877DB2" w:rsidRPr="00877DB2" w:rsidTr="00877DB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DB2" w:rsidRPr="00877DB2" w:rsidRDefault="00877DB2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77DB2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564B7" w:rsidP="000D4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564B7">
              <w:rPr>
                <w:rFonts w:ascii="Arial Narrow" w:hAnsi="Arial Narrow"/>
                <w:color w:val="000000" w:themeColor="text1"/>
                <w:sz w:val="22"/>
                <w:szCs w:val="22"/>
              </w:rPr>
              <w:t>399640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  <w:p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3F01F3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sz w:val="22"/>
                <w:szCs w:val="22"/>
              </w:rPr>
            </w:pPr>
            <w:r w:rsidRPr="00FA6253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01F3" w:rsidRPr="00452664" w:rsidRDefault="00452664" w:rsidP="003F01F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t>37413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01F3" w:rsidRPr="000A3C58" w:rsidRDefault="00452664" w:rsidP="003F01F3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3741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01F3" w:rsidRPr="00FA6253" w:rsidRDefault="00FA625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762</w:t>
            </w:r>
            <w:r w:rsidR="003F01F3" w:rsidRPr="00FA62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01F3" w:rsidRPr="00FA6253" w:rsidRDefault="00FA625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22631</w:t>
            </w:r>
            <w:r w:rsidR="003F01F3" w:rsidRPr="00FA62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01F3" w:rsidRPr="00FA6253" w:rsidRDefault="00452664" w:rsidP="003F01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17761</w:t>
            </w:r>
          </w:p>
        </w:tc>
      </w:tr>
      <w:tr w:rsidR="003F01F3" w:rsidRPr="000A3C58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sz w:val="22"/>
                <w:szCs w:val="22"/>
              </w:rPr>
            </w:pPr>
            <w:r w:rsidRPr="00FA6253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01F3" w:rsidRPr="00452664" w:rsidRDefault="003F01F3" w:rsidP="003F01F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a01216 </w:instrTex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5266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0A3C58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sz w:val="22"/>
                <w:szCs w:val="22"/>
              </w:rPr>
            </w:pPr>
            <w:r w:rsidRPr="00FA6253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FA6253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FA6253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01F3" w:rsidRPr="00452664" w:rsidRDefault="003F01F3" w:rsidP="003F01F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a01217 </w:instrTex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5266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0A3C58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sz w:val="22"/>
                <w:szCs w:val="22"/>
              </w:rPr>
            </w:pPr>
            <w:r w:rsidRPr="00FA6253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01F3" w:rsidRPr="00452664" w:rsidRDefault="003F01F3" w:rsidP="003F01F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a01218 </w:instrTex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5266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01F3" w:rsidRPr="00FA6253" w:rsidRDefault="003F01F3" w:rsidP="003F01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0A3C58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sz w:val="22"/>
                <w:szCs w:val="22"/>
              </w:rPr>
            </w:pPr>
            <w:r w:rsidRPr="00FA6253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01F3" w:rsidRPr="00452664" w:rsidRDefault="003F01F3" w:rsidP="003F01F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a01219 </w:instrTex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5266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5266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3F01F3" w:rsidRPr="00FA6253" w:rsidRDefault="003F01F3" w:rsidP="003F01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62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A6253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A62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A62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0A3C58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1F3" w:rsidRPr="00FA6253" w:rsidRDefault="003F01F3" w:rsidP="003F01F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6253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1F3" w:rsidRPr="00452664" w:rsidRDefault="00452664" w:rsidP="003F01F3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452664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37413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:rsidR="003F01F3" w:rsidRPr="00FA6253" w:rsidRDefault="00FA6253" w:rsidP="003F01F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3741</w:t>
            </w:r>
            <w:r w:rsidR="003F01F3"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3F01F3" w:rsidRPr="00FA6253" w:rsidRDefault="00FA6253" w:rsidP="003F01F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762</w:t>
            </w:r>
            <w:r w:rsidR="003F01F3"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3F01F3" w:rsidRPr="00FA6253" w:rsidRDefault="00FA6253" w:rsidP="003F01F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22631</w:t>
            </w:r>
            <w:r w:rsidR="003F01F3"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3F01F3" w:rsidRPr="00FA6253" w:rsidRDefault="00452664" w:rsidP="003F01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6253">
              <w:rPr>
                <w:rFonts w:ascii="Arial Narrow" w:hAnsi="Arial Narrow"/>
                <w:b/>
                <w:bCs/>
                <w:sz w:val="18"/>
                <w:szCs w:val="18"/>
              </w:rPr>
              <w:t>17761</w:t>
            </w:r>
          </w:p>
        </w:tc>
      </w:tr>
    </w:tbl>
    <w:p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4307C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a04225b \* MERGEFORMAT </w:instrTex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E4380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4380C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E4380C">
              <w:rPr>
                <w:rFonts w:ascii="Arial Narrow" w:hAnsi="Arial Narrow"/>
                <w:sz w:val="22"/>
                <w:szCs w:val="22"/>
              </w:rPr>
              <w:t> </w:t>
            </w:r>
            <w:r w:rsidRPr="00E4380C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E4380C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E4380C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E4380C" w:rsidRDefault="00E4380C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t>14758986</w:t>
            </w:r>
            <w:r w:rsidR="00B6745C" w:rsidRPr="00E4380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4380C" w:rsidRDefault="00E4380C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t>0</w:t>
            </w:r>
            <w:r w:rsidR="00CB0E25" w:rsidRPr="00E4380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4380C" w:rsidRDefault="00E4380C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t>14758986</w:t>
            </w:r>
            <w:r w:rsidR="00B6745C" w:rsidRPr="00E4380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E4380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4380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E4380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4380C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438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E4380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4380C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438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E4380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380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4380C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438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380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4380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80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E4380C" w:rsidRDefault="00B6745C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E4380C">
              <w:rPr>
                <w:rFonts w:ascii="Arial Narrow" w:hAnsi="Arial Narrow"/>
                <w:b/>
                <w:bCs/>
                <w:sz w:val="18"/>
                <w:szCs w:val="18"/>
              </w:rPr>
              <w:t>4758986</w:t>
            </w: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E4380C" w:rsidRDefault="00E4380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E4380C" w:rsidRDefault="00B6745C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E4380C">
              <w:rPr>
                <w:rFonts w:ascii="Arial Narrow" w:hAnsi="Arial Narrow"/>
                <w:b/>
                <w:bCs/>
                <w:sz w:val="18"/>
                <w:szCs w:val="18"/>
              </w:rPr>
              <w:t>4758986</w:t>
            </w: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000CBD" w:rsidRPr="000A3C58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E4380C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80C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E4380C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E4380C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E4380C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E4380C" w:rsidRDefault="00E4380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542FBC"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E4380C" w:rsidRDefault="00E4380C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3648B5"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000CBD" w:rsidRPr="000A3C58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E4380C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80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E4380C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E4380C" w:rsidRDefault="00E4380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E4380C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E4380C" w:rsidRDefault="00E4380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380C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0A3C58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E4380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16606A" w:rsidRDefault="008D298A" w:rsidP="00CD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-1498679,00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16606A" w:rsidRDefault="008D298A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93325,00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16606A" w:rsidRDefault="008D298A" w:rsidP="00ED7A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-1405354,00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16606A" w:rsidRDefault="008D298A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31416,00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16606A" w:rsidRDefault="008D298A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15984,00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16606A" w:rsidRDefault="008D298A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47400,00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5902EC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2231633,00</w:t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5902EC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2231633,00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5902EC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130379,00</w:t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6606A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660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660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16606A" w:rsidRDefault="005902EC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130379,00</w:t>
            </w:r>
          </w:p>
        </w:tc>
      </w:tr>
      <w:tr w:rsidR="00000CBD" w:rsidRPr="000A3C58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16606A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16606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  <w:tc>
          <w:tcPr>
            <w:tcW w:w="2048" w:type="dxa"/>
            <w:vAlign w:val="center"/>
          </w:tcPr>
          <w:p w:rsidR="00AD0D42" w:rsidRPr="0016606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16606A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606A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</w:tr>
      <w:tr w:rsidR="00000CBD" w:rsidRPr="000A3C58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606A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2C5F5E" w:rsidP="00C026D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894858,00</w:t>
            </w:r>
          </w:p>
        </w:tc>
        <w:tc>
          <w:tcPr>
            <w:tcW w:w="2048" w:type="dxa"/>
            <w:vAlign w:val="center"/>
          </w:tcPr>
          <w:p w:rsidR="00AD0D42" w:rsidRPr="0016606A" w:rsidRDefault="002C5F5E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109309,00</w:t>
            </w:r>
          </w:p>
        </w:tc>
        <w:tc>
          <w:tcPr>
            <w:tcW w:w="2048" w:type="dxa"/>
            <w:vAlign w:val="center"/>
          </w:tcPr>
          <w:p w:rsidR="00AD0D42" w:rsidRPr="0016606A" w:rsidRDefault="002C5F5E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1004167,00</w:t>
            </w:r>
          </w:p>
        </w:tc>
      </w:tr>
      <w:tr w:rsidR="00000CBD" w:rsidRPr="000A3C58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606A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16606A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16606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31525,00</w:t>
            </w:r>
          </w:p>
        </w:tc>
        <w:tc>
          <w:tcPr>
            <w:tcW w:w="2048" w:type="dxa"/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15984,00</w:t>
            </w:r>
          </w:p>
        </w:tc>
        <w:tc>
          <w:tcPr>
            <w:tcW w:w="2048" w:type="dxa"/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47509,00</w:t>
            </w:r>
          </w:p>
        </w:tc>
      </w:tr>
      <w:tr w:rsidR="00000CBD" w:rsidRPr="000A3C58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16606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606A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16606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16606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863333,00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93325,00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16606A" w:rsidRDefault="0016606A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6606A">
              <w:rPr>
                <w:rFonts w:ascii="Arial Narrow" w:hAnsi="Arial Narrow"/>
                <w:b/>
                <w:bCs/>
                <w:sz w:val="18"/>
                <w:szCs w:val="18"/>
              </w:rPr>
              <w:t>956658,00</w:t>
            </w:r>
          </w:p>
        </w:tc>
      </w:tr>
    </w:tbl>
    <w:p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09628B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93325,00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124798,00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09628B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15984,00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26330,00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3B51B2" w:rsidP="0017188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863333,00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711707,00</w:t>
            </w:r>
          </w:p>
        </w:tc>
      </w:tr>
      <w:tr w:rsidR="00171882" w:rsidRPr="003B51B2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71882" w:rsidRPr="003B51B2" w:rsidRDefault="003B51B2" w:rsidP="0017188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31525,00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34643,00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51B2" w:rsidRPr="003B51B2" w:rsidRDefault="003B51B2" w:rsidP="003B51B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1004167,00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897478,00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1882" w:rsidRPr="003B51B2" w:rsidRDefault="003B51B2" w:rsidP="0017188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47509,00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60973,00</w:t>
            </w:r>
          </w:p>
        </w:tc>
      </w:tr>
      <w:tr w:rsidR="00171882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1882" w:rsidRPr="003B51B2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1882" w:rsidRPr="003B51B2" w:rsidRDefault="003B51B2" w:rsidP="0017188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956658,00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171882" w:rsidRPr="003B51B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836505,00</w:t>
            </w:r>
          </w:p>
        </w:tc>
      </w:tr>
      <w:tr w:rsidR="0017188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37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7377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15737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737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737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171882" w:rsidRPr="00171882" w:rsidRDefault="00171882" w:rsidP="00171882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7188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7188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a04238s4 </w:instrText>
            </w:r>
            <w:r w:rsidRPr="0017188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7188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7188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71882" w:rsidRPr="000A3C58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171882" w:rsidRPr="00157377" w:rsidRDefault="00171882" w:rsidP="001718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171882" w:rsidRPr="00157377" w:rsidRDefault="000655CE" w:rsidP="0017188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377">
              <w:rPr>
                <w:rFonts w:ascii="Arial Narrow" w:hAnsi="Arial Narrow"/>
                <w:sz w:val="18"/>
                <w:szCs w:val="18"/>
              </w:rPr>
              <w:t>14758986,00</w:t>
            </w:r>
          </w:p>
        </w:tc>
        <w:tc>
          <w:tcPr>
            <w:tcW w:w="2804" w:type="dxa"/>
            <w:vAlign w:val="center"/>
          </w:tcPr>
          <w:p w:rsidR="00171882" w:rsidRPr="00171882" w:rsidRDefault="00171882" w:rsidP="00171882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71882">
              <w:rPr>
                <w:rFonts w:ascii="Arial Narrow" w:hAnsi="Arial Narrow"/>
                <w:color w:val="000000" w:themeColor="text1"/>
                <w:sz w:val="18"/>
                <w:szCs w:val="18"/>
              </w:rPr>
              <w:t>15885684,00</w:t>
            </w:r>
          </w:p>
        </w:tc>
      </w:tr>
      <w:tr w:rsidR="0017188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171882" w:rsidRPr="00157377" w:rsidRDefault="000655CE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  <w:tc>
          <w:tcPr>
            <w:tcW w:w="2804" w:type="dxa"/>
            <w:vAlign w:val="center"/>
          </w:tcPr>
          <w:p w:rsidR="00171882" w:rsidRPr="0017188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17188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15891396,00</w:t>
            </w:r>
          </w:p>
        </w:tc>
      </w:tr>
      <w:tr w:rsidR="00171882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171882" w:rsidRPr="00157377" w:rsidRDefault="0009628B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04" w:type="dxa"/>
            <w:vAlign w:val="center"/>
          </w:tcPr>
          <w:p w:rsidR="00171882" w:rsidRPr="0017188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17188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5712,00</w:t>
            </w:r>
          </w:p>
        </w:tc>
      </w:tr>
      <w:tr w:rsidR="00171882" w:rsidRPr="000A3C58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1882" w:rsidRPr="00157377" w:rsidRDefault="00171882" w:rsidP="001718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1882" w:rsidRPr="00157377" w:rsidRDefault="000655CE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171882" w:rsidRPr="00171882" w:rsidRDefault="00171882" w:rsidP="0017188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171882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15885684,00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20949</w:t>
            </w:r>
            <w:r w:rsidR="003A4FE5" w:rsidRPr="00427B9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t>21264,00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427B94" w:rsidP="003A4FE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sz w:val="18"/>
                <w:szCs w:val="18"/>
              </w:rPr>
              <w:t>11020841,00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10665802,00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498939,00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t>393848,00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10422382,00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t>10070581,00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99520,00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t>201373,00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3A4FE5" w:rsidP="003A4FE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7B94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427B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7B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7B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a04253 </w:instrText>
            </w: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A4FE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A4FE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427B94" w:rsidP="003A4F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11041790,00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10687066,00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619408,00</w:t>
            </w:r>
          </w:p>
        </w:tc>
        <w:tc>
          <w:tcPr>
            <w:tcW w:w="2351" w:type="dxa"/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616485,00</w:t>
            </w:r>
          </w:p>
        </w:tc>
      </w:tr>
      <w:tr w:rsidR="003A4FE5" w:rsidRPr="000A3C58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4FE5" w:rsidRPr="009A2C2B" w:rsidRDefault="003A4FE5" w:rsidP="003A4FE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4FE5" w:rsidRPr="00427B94" w:rsidRDefault="009A2C2B" w:rsidP="003A4F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10422382,00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3A4FE5" w:rsidRPr="003A4FE5" w:rsidRDefault="003A4FE5" w:rsidP="003A4FE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3A4FE5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10070581,00</w:t>
            </w:r>
          </w:p>
        </w:tc>
      </w:tr>
    </w:tbl>
    <w:p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a01261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a02261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a03261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a04261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 xml:space="preserve">Informácie k časti F. písm.  </w:t>
      </w:r>
      <w:proofErr w:type="spellStart"/>
      <w:r w:rsidRPr="00B87218">
        <w:rPr>
          <w:rFonts w:ascii="Arial Narrow" w:hAnsi="Arial Narrow"/>
          <w:color w:val="000000" w:themeColor="text1"/>
          <w:sz w:val="22"/>
          <w:szCs w:val="22"/>
        </w:rPr>
        <w:t>zb</w:t>
      </w:r>
      <w:proofErr w:type="spellEnd"/>
      <w:r w:rsidRPr="00B87218">
        <w:rPr>
          <w:rFonts w:ascii="Arial Narrow" w:hAnsi="Arial Narrow"/>
          <w:color w:val="000000" w:themeColor="text1"/>
          <w:sz w:val="22"/>
          <w:szCs w:val="22"/>
        </w:rPr>
        <w:t>) prílohy č. 3 o vlastných akciách – nemáme</w:t>
      </w:r>
    </w:p>
    <w:p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F14A67">
        <w:rPr>
          <w:rFonts w:ascii="Arial Narrow" w:hAnsi="Arial Narrow"/>
          <w:sz w:val="22"/>
          <w:szCs w:val="22"/>
        </w:rPr>
        <w:t>z</w:t>
      </w:r>
      <w:r w:rsidR="002B0C3F" w:rsidRPr="00F14A67">
        <w:rPr>
          <w:rFonts w:ascii="Arial Narrow" w:hAnsi="Arial Narrow"/>
          <w:sz w:val="22"/>
          <w:szCs w:val="22"/>
        </w:rPr>
        <w:t>c</w:t>
      </w:r>
      <w:proofErr w:type="spellEnd"/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B87218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F14A67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B87218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218" w:rsidRPr="00F14A67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87218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F14A67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1D675A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106310,00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104893,00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F14A67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5473,00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3881,00</w:t>
            </w:r>
          </w:p>
        </w:tc>
      </w:tr>
      <w:tr w:rsidR="00B87218" w:rsidRPr="000A3C58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F14A67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100837,00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101012,00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7218" w:rsidRPr="001D675A" w:rsidRDefault="001D675A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104676,00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103894,00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7218" w:rsidRPr="001D675A" w:rsidRDefault="00F14A67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3839,00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2882,00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7218" w:rsidRPr="001D675A" w:rsidRDefault="001D675A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100837,00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101012,00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F14A67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1634,00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999,00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a04312 </w:instrText>
            </w: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B87218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a04313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1D675A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1D675A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a04314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8D11A8" w:rsidRDefault="008D037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5221,00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2977,00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8D11A8" w:rsidRDefault="00E976C4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105,00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43,00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8D11A8" w:rsidRDefault="00E976C4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5116,00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2934,00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7218" w:rsidRPr="008D11A8" w:rsidRDefault="00E976C4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105,00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43,00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B87218" w:rsidRPr="008D11A8" w:rsidRDefault="00E976C4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5116,00</w:t>
            </w:r>
          </w:p>
        </w:tc>
        <w:tc>
          <w:tcPr>
            <w:tcW w:w="2476" w:type="dxa"/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2934,00</w:t>
            </w:r>
          </w:p>
        </w:tc>
      </w:tr>
      <w:tr w:rsidR="00B87218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8D11A8" w:rsidRDefault="00B87218" w:rsidP="00B87218">
            <w:r w:rsidRPr="008D11A8"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8D11A8" w:rsidRDefault="00B87218" w:rsidP="00B872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B87218" w:rsidRPr="00B87218" w:rsidRDefault="00B87218" w:rsidP="00B87218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</w:t>
      </w:r>
      <w:proofErr w:type="spellStart"/>
      <w:r w:rsidRPr="00AF6A6B">
        <w:rPr>
          <w:rFonts w:ascii="Arial Narrow" w:hAnsi="Arial Narrow"/>
          <w:color w:val="000000" w:themeColor="text1"/>
          <w:sz w:val="22"/>
          <w:szCs w:val="22"/>
        </w:rPr>
        <w:t>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proofErr w:type="spellEnd"/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47</w:t>
            </w:r>
            <w:r w:rsidR="004F19B6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4F19B6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47</w:t>
            </w:r>
            <w:r w:rsid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72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4F19B6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</w:t>
            </w:r>
            <w:r w:rsidR="00AF6A6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772</w:t>
            </w:r>
          </w:p>
        </w:tc>
      </w:tr>
    </w:tbl>
    <w:p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CD0CCD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t>23013,00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0614D8" w:rsidP="005747B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t>32672,00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5747B7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t>21613</w:t>
            </w:r>
            <w:r w:rsidR="00F3215F" w:rsidRPr="000614D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0614D8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t>34072,00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lastRenderedPageBreak/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1400,00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4D04A9" w:rsidP="004D04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1074</w:t>
            </w:r>
            <w:r w:rsidR="00F3215F" w:rsidRPr="000614D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00,00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4D04A9" w:rsidP="004D04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2</w:t>
            </w:r>
            <w:r w:rsidR="00F3215F" w:rsidRPr="000614D8">
              <w:rPr>
                <w:rFonts w:ascii="Arial Narrow" w:hAnsi="Arial Narrow"/>
                <w:sz w:val="18"/>
                <w:szCs w:val="18"/>
              </w:rPr>
              <w:t>4</w:t>
            </w:r>
            <w:r w:rsidRPr="000614D8">
              <w:rPr>
                <w:rFonts w:ascii="Arial Narrow" w:hAnsi="Arial Narrow"/>
                <w:sz w:val="18"/>
                <w:szCs w:val="18"/>
              </w:rPr>
              <w:t>74</w:t>
            </w:r>
            <w:r w:rsidR="00F3215F" w:rsidRPr="000614D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1025,00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4D04A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4D04A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1025,00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4D04A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</w:tr>
      <w:tr w:rsidR="000614D8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20588,00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0614D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29801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4D04A9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20588,00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0614D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t>29801</w:t>
            </w:r>
          </w:p>
        </w:tc>
      </w:tr>
      <w:tr w:rsidR="00F3215F" w:rsidRPr="000A3C58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A3C58" w:rsidRDefault="00F3215F" w:rsidP="00F3215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begin"/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instrText xml:space="preserve"> MERGEFIELD aTxt01415 </w:instrText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A3C58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A3C58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A3C58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0A3C58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A3C58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a01400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11585,00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21613,00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10185,00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23013,00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1400,00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1400,00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1300,00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1025,00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1300,00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1025,00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8885,00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20588,00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8885,00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20588,00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5747B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2473,00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1335,00</w:t>
            </w:r>
          </w:p>
        </w:tc>
      </w:tr>
      <w:tr w:rsidR="005747B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5747B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7939126,00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7442882,00</w:t>
            </w:r>
          </w:p>
        </w:tc>
      </w:tr>
      <w:tr w:rsidR="005747B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122082,00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117606,00</w:t>
            </w:r>
          </w:p>
        </w:tc>
      </w:tr>
      <w:tr w:rsidR="005747B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119542,00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89283,00</w:t>
            </w:r>
          </w:p>
        </w:tc>
      </w:tr>
      <w:tr w:rsidR="005747B7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5747B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8183223,00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7651106,00</w:t>
            </w:r>
          </w:p>
        </w:tc>
      </w:tr>
      <w:tr w:rsidR="005747B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122082,00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117606,00</w:t>
            </w:r>
          </w:p>
        </w:tc>
      </w:tr>
      <w:tr w:rsidR="005747B7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8061141,00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7533500,00</w:t>
            </w:r>
          </w:p>
        </w:tc>
      </w:tr>
      <w:tr w:rsidR="005747B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694,00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6336,00</w:t>
            </w:r>
          </w:p>
        </w:tc>
      </w:tr>
      <w:tr w:rsidR="005747B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283,00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1479,00</w:t>
            </w:r>
          </w:p>
        </w:tc>
      </w:tr>
      <w:tr w:rsidR="005747B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10051128,00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11089971,00</w:t>
            </w:r>
          </w:p>
        </w:tc>
      </w:tr>
      <w:tr w:rsidR="005747B7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5747B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10052105,00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11097786,00</w:t>
            </w:r>
          </w:p>
        </w:tc>
      </w:tr>
      <w:tr w:rsidR="005747B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283,00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1479,00</w:t>
            </w:r>
          </w:p>
        </w:tc>
      </w:tr>
      <w:tr w:rsidR="005747B7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47B7" w:rsidRPr="0099518C" w:rsidRDefault="009E4553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10051822,00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47B7" w:rsidRPr="0099518C" w:rsidRDefault="005747B7" w:rsidP="005747B7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11096307,00</w:t>
            </w:r>
          </w:p>
        </w:tc>
      </w:tr>
    </w:tbl>
    <w:p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403E33" w:rsidRPr="000A3C58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396E59" w:rsidP="006F1B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9</w:t>
            </w:r>
            <w:r w:rsidR="006F1BF3">
              <w:rPr>
                <w:rFonts w:ascii="Arial Narrow" w:hAnsi="Arial Narrow"/>
                <w:sz w:val="18"/>
                <w:szCs w:val="18"/>
              </w:rPr>
              <w:t>9</w:t>
            </w:r>
            <w:r w:rsidRPr="00F23F4E">
              <w:rPr>
                <w:rFonts w:ascii="Arial Narrow" w:hAnsi="Arial Narrow"/>
                <w:sz w:val="18"/>
                <w:szCs w:val="18"/>
              </w:rPr>
              <w:t>,</w:t>
            </w:r>
            <w:r w:rsidR="006F1BF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64,00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396E59" w:rsidP="006F1BF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9</w:t>
            </w:r>
            <w:r w:rsidR="006F1BF3">
              <w:rPr>
                <w:rFonts w:ascii="Arial Narrow" w:hAnsi="Arial Narrow"/>
                <w:sz w:val="18"/>
                <w:szCs w:val="18"/>
              </w:rPr>
              <w:t>9</w:t>
            </w:r>
            <w:r w:rsidR="00403E33" w:rsidRPr="00F23F4E">
              <w:rPr>
                <w:rFonts w:ascii="Arial Narrow" w:hAnsi="Arial Narrow"/>
                <w:sz w:val="18"/>
                <w:szCs w:val="18"/>
              </w:rPr>
              <w:t>,</w:t>
            </w:r>
            <w:r w:rsidR="006F1BF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64,00</w:t>
            </w:r>
          </w:p>
        </w:tc>
      </w:tr>
      <w:tr w:rsidR="00403E33" w:rsidRPr="000A3C58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21,00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03E33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FE197A" w:rsidP="00FA7FA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</w:t>
            </w:r>
            <w:r w:rsidR="00FA7FAF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1594,00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03E33" w:rsidRPr="00F23F4E" w:rsidRDefault="00403E33" w:rsidP="00403E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96E5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403E33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E33" w:rsidRPr="00396E59" w:rsidRDefault="00403E33" w:rsidP="00403E3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03E33" w:rsidRPr="00396E59" w:rsidRDefault="00403E33" w:rsidP="00403E33">
            <w:pPr>
              <w:jc w:val="center"/>
              <w:rPr>
                <w:rFonts w:ascii="Arial Narrow" w:hAnsi="Arial Narrow"/>
                <w:color w:val="92D05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3E33" w:rsidRPr="000A3C58" w:rsidRDefault="00403E33" w:rsidP="00403E3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507523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887</w:t>
            </w:r>
            <w:r w:rsidR="00410D66" w:rsidRPr="00A257E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10D66">
              <w:rPr>
                <w:rFonts w:ascii="Arial Narrow" w:hAnsi="Arial Narrow"/>
                <w:color w:val="000000" w:themeColor="text1"/>
                <w:sz w:val="18"/>
                <w:szCs w:val="18"/>
              </w:rPr>
              <w:t>585,00</w:t>
            </w: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A257E8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6293,00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10D66">
              <w:rPr>
                <w:rFonts w:ascii="Arial Narrow" w:hAnsi="Arial Narrow"/>
                <w:color w:val="000000" w:themeColor="text1"/>
                <w:sz w:val="18"/>
                <w:szCs w:val="18"/>
              </w:rPr>
              <w:t>6114,00</w:t>
            </w: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410D66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410D66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A257E8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6293,00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10D66">
              <w:rPr>
                <w:rFonts w:ascii="Arial Narrow" w:hAnsi="Arial Narrow"/>
                <w:color w:val="000000" w:themeColor="text1"/>
                <w:sz w:val="18"/>
                <w:szCs w:val="18"/>
              </w:rPr>
              <w:t>6114,00</w:t>
            </w:r>
          </w:p>
        </w:tc>
      </w:tr>
      <w:tr w:rsidR="00410D66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A257E8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6675,00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10D66">
              <w:rPr>
                <w:rFonts w:ascii="Arial Narrow" w:hAnsi="Arial Narrow"/>
                <w:color w:val="000000" w:themeColor="text1"/>
                <w:sz w:val="18"/>
                <w:szCs w:val="18"/>
              </w:rPr>
              <w:t>5812,00</w:t>
            </w:r>
          </w:p>
        </w:tc>
      </w:tr>
      <w:tr w:rsidR="00410D66" w:rsidRPr="000A3C58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D66" w:rsidRPr="005430D7" w:rsidRDefault="00410D66" w:rsidP="00410D6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0D66" w:rsidRPr="00A257E8" w:rsidRDefault="00A257E8" w:rsidP="00410D6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505,00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D66" w:rsidRPr="00410D66" w:rsidRDefault="00410D66" w:rsidP="00410D6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10D66">
              <w:rPr>
                <w:rFonts w:ascii="Arial Narrow" w:hAnsi="Arial Narrow"/>
                <w:color w:val="000000" w:themeColor="text1"/>
                <w:sz w:val="18"/>
                <w:szCs w:val="18"/>
              </w:rPr>
              <w:t>887,00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172176" w:rsidRPr="006C6738" w:rsidRDefault="00172176" w:rsidP="0009724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097249"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115984,00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172176" w:rsidRPr="0076747A" w:rsidRDefault="00172176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256F9D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138844</w:t>
            </w: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euribor+1,5-2,7%</w:t>
            </w:r>
          </w:p>
        </w:tc>
        <w:tc>
          <w:tcPr>
            <w:tcW w:w="1007" w:type="dxa"/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6C6738" w:rsidRDefault="00172176" w:rsidP="0009724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097249"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4871353,00</w:t>
            </w:r>
          </w:p>
        </w:tc>
        <w:tc>
          <w:tcPr>
            <w:tcW w:w="1800" w:type="dxa"/>
            <w:noWrap/>
            <w:vAlign w:val="center"/>
          </w:tcPr>
          <w:p w:rsidR="00172176" w:rsidRPr="0076747A" w:rsidRDefault="00172176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256F9D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4985388</w:t>
            </w: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172176" w:rsidRPr="00456B60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6C6738" w:rsidRDefault="00172176" w:rsidP="00456B6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456B60"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10051128,00</w:t>
            </w:r>
          </w:p>
        </w:tc>
        <w:tc>
          <w:tcPr>
            <w:tcW w:w="1800" w:type="dxa"/>
            <w:noWrap/>
            <w:vAlign w:val="center"/>
          </w:tcPr>
          <w:p w:rsidR="00172176" w:rsidRPr="0076747A" w:rsidRDefault="00172176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 11</w:t>
            </w:r>
            <w:r w:rsidR="00256F9D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089971</w:t>
            </w: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72176" w:rsidRPr="0076747A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bankové úvery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172176" w:rsidRPr="006C6738" w:rsidRDefault="00172176" w:rsidP="0009724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BF7A2E"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22</w:t>
            </w:r>
            <w:r w:rsidR="00097249"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860</w:t>
            </w: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172176" w:rsidRPr="0076747A" w:rsidRDefault="00172176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 2</w:t>
            </w:r>
            <w:r w:rsidR="00256F9D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2020</w:t>
            </w: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172176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euribor+1,5-2,7%</w:t>
            </w:r>
          </w:p>
        </w:tc>
        <w:tc>
          <w:tcPr>
            <w:tcW w:w="1007" w:type="dxa"/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6C6738" w:rsidRDefault="00097249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635341,00</w:t>
            </w:r>
          </w:p>
        </w:tc>
        <w:tc>
          <w:tcPr>
            <w:tcW w:w="1800" w:type="dxa"/>
            <w:noWrap/>
            <w:vAlign w:val="center"/>
          </w:tcPr>
          <w:p w:rsidR="00172176" w:rsidRPr="0076747A" w:rsidRDefault="00256F9D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619240</w:t>
            </w:r>
            <w:r w:rsidR="00172176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  <w:tr w:rsidR="00172176" w:rsidRPr="000A3C58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172176" w:rsidRPr="00AA24B4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172176" w:rsidRPr="006C6738" w:rsidRDefault="00097249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1616991,00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172176" w:rsidRPr="0076747A" w:rsidRDefault="00172176" w:rsidP="00256F9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256F9D"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555944</w:t>
            </w:r>
            <w:r w:rsidRPr="0076747A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A50CE4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Úrok </w:t>
            </w:r>
            <w:r w:rsidRPr="00A50CE4">
              <w:rPr>
                <w:color w:val="000000" w:themeColor="text1"/>
              </w:rPr>
              <w:br/>
              <w:t xml:space="preserve">p. a. </w:t>
            </w:r>
          </w:p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krátkodobé, - správa OSBD Martin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aTxt04493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0A3C58" w:rsidRDefault="00A50CE4" w:rsidP="00DD1860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111400</w:t>
            </w:r>
            <w:r w:rsidR="00DD1860"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1115511,00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DD1860" w:rsidRDefault="00DD1860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59780,00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60575,00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DD1860" w:rsidRDefault="00DD1860" w:rsidP="00410A19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1054229,00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1054936,00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DD1860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( 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DD1860" w:rsidRDefault="00DD1860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1054229,00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1054936,00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 (uhradený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DD1860" w:rsidRDefault="00DD1860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59780,00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60575,00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0A3C58" w:rsidRDefault="00A50CE4" w:rsidP="00A50CE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color w:val="FF0000"/>
              </w:rPr>
              <w:fldChar w:fldCharType="begin"/>
            </w:r>
            <w:r w:rsidRPr="000A3C58">
              <w:rPr>
                <w:color w:val="FF0000"/>
              </w:rPr>
              <w:instrText xml:space="preserve"> MERGEFIELD  aTxt04518  \* MERGEFORMAT </w:instrText>
            </w:r>
            <w:r w:rsidRPr="000A3C58">
              <w:rPr>
                <w:rFonts w:ascii="Arial Narrow" w:hAnsi="Arial Narrow"/>
                <w:noProof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0A3C58" w:rsidRDefault="00A50CE4" w:rsidP="00A50CE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0A3C58" w:rsidRDefault="00A50CE4" w:rsidP="00A50CE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lastRenderedPageBreak/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FE6CA5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17B1" w:rsidRPr="000317B1" w:rsidRDefault="000317B1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1900698,00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1879917,00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E6CA5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317B1" w:rsidRDefault="000317B1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909637,00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925273,00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E6CA5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317B1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E6CA5" w:rsidRPr="000A3C58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0317B1" w:rsidRDefault="000317B1" w:rsidP="00FE6CA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2810335,00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FE6CA5" w:rsidRDefault="00FE6CA5" w:rsidP="00FE6CA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2805190,00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CA5" w:rsidRPr="000A3C58" w:rsidRDefault="00FE6CA5" w:rsidP="00FE6CA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a04550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s04550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a04554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a04555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a04556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a04557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a04558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720C6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5A6066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a04600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vnútroorga-nizačných</w:t>
            </w:r>
            <w:proofErr w:type="spellEnd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317B1" w:rsidRDefault="000317B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279987,00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283291,00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317B1" w:rsidRDefault="000317B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t>279987,00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t>283291,00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317B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a04612 </w:instrText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317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a04612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166DF9" w:rsidP="001D455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4B7F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62045,00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24901,00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CE4BB9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22638,00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19866,00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4235B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8576,00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t>8697,00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4235B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14062,00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t>11169,00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4235B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81,00</w:t>
            </w:r>
            <w:r w:rsidR="001D4551"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="001D4551"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a04633 </w:instrText>
            </w:r>
            <w:r w:rsidR="001D4551"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197,00</w:t>
            </w: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a04633 </w:instrText>
            </w:r>
            <w:r w:rsidRPr="001D455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1D4551" w:rsidP="001D4551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a04634 </w:instrTex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a04634 </w:instrText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a04635 </w:instrTex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a04635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1D4551" w:rsidP="001D4551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a04636 </w:instrTex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a04636 </w:instrText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4235B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81,00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t>197,00</w:t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4235B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a04638 </w:instrTex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a04638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1D4551" w:rsidP="001D455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1D4551" w:rsidP="001D455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D4551" w:rsidRPr="001D4551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a04670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a04670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0F671B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2810335,00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2805190,00</w:t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0F671B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t>1900698,00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t>1879917,00</w:t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0F671B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t>909637,00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t>925273,00</w:t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a04672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a04672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a04673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a04673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a04674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a04674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a04675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a04675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D4551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0F671B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2810335,00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2805190,00</w:t>
            </w:r>
          </w:p>
        </w:tc>
      </w:tr>
      <w:tr w:rsidR="001D4551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1D4551" w:rsidRDefault="001D4551" w:rsidP="001D455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F671B" w:rsidRDefault="000F671B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909637,00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A77052" w:rsidRDefault="001D4551" w:rsidP="001D455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925273,00</w:t>
            </w:r>
          </w:p>
        </w:tc>
      </w:tr>
      <w:tr w:rsidR="001D4551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1D4551" w:rsidP="001D4551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0F671B" w:rsidP="001D455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1900698,00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551" w:rsidRPr="000A3C58" w:rsidRDefault="00A77052" w:rsidP="00A77052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A7705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1879917,00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A77052" w:rsidRPr="000A3C58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F1625D" w:rsidP="00A77052">
            <w:pPr>
              <w:jc w:val="center"/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  <w:t>3268,00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  <w:t>3336,00</w:t>
            </w:r>
          </w:p>
        </w:tc>
      </w:tr>
      <w:tr w:rsidR="00A77052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t>3200,00</w:t>
            </w:r>
          </w:p>
        </w:tc>
      </w:tr>
      <w:tr w:rsidR="00A77052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proofErr w:type="spellStart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uisťovacie</w:t>
            </w:r>
            <w:proofErr w:type="spellEnd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a04683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a04683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77052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F1625D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t>68,00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t>136,00</w:t>
            </w:r>
          </w:p>
        </w:tc>
      </w:tr>
      <w:tr w:rsidR="00A77052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a04685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a04685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77052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F1625D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a04686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052" w:rsidRPr="00A77052" w:rsidRDefault="00A77052" w:rsidP="00A7705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a04686 </w:instrTex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7705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7705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4A44D8" w:rsidRPr="000A3C58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4D8" w:rsidRPr="00A77052" w:rsidRDefault="004A44D8" w:rsidP="004A44D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A92D86" w:rsidP="004A44D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126</w:t>
            </w:r>
            <w:r w:rsidR="002E0271" w:rsidRPr="00C62EB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562,00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125111,00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17522,00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16984,00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48991,00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48826,00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11883,00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15642,00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7489,00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7275,00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6950,00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6562,00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BAA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87,00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209,00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BAA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696,00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907,00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BAA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391,00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521,00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08F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19121,00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18784,00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BAA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1946,00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303,00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714BAA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6823,00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4A44D8" w:rsidRDefault="004A44D8" w:rsidP="004A44D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6820,00</w:t>
            </w:r>
          </w:p>
        </w:tc>
      </w:tr>
      <w:tr w:rsidR="004A44D8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A77052" w:rsidRDefault="004A44D8" w:rsidP="004A44D8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 w:rsidR="00A92D86"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44D8" w:rsidRPr="00C62EBD" w:rsidRDefault="00A92D86" w:rsidP="002E027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304</w:t>
            </w:r>
            <w:r w:rsidR="002E0271"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5</w:t>
            </w: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5278" w:rsidRPr="004A44D8" w:rsidRDefault="00A92D86" w:rsidP="006B527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62EBD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1618,00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2278,00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0A3C58" w:rsidRDefault="001553A3" w:rsidP="00F46B89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</w:t>
            </w:r>
            <w:r w:rsidR="00F46B89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</w:t>
            </w:r>
            <w:r w:rsidR="00F46B89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</w:t>
            </w:r>
            <w:r w:rsidR="00F46B89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44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2702180,00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853581,00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832509,00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1924963,00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1869671,00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266CE9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279987,00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283290,00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266CE9" w:rsidP="00CD215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66863</w:t>
            </w:r>
            <w:r w:rsidR="00CD215A"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9</w:t>
            </w: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653053,00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1553A3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60540,00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60060,00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266CE9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23965,00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25917,00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0A3C58" w:rsidRDefault="00266CE9" w:rsidP="00A92D8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15212,00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15397,00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lastRenderedPageBreak/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0A3C58" w:rsidRDefault="00F46B89" w:rsidP="00A92D8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46B8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43389,00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44974,00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F46B89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24,00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0A3C58" w:rsidRDefault="00CD215A" w:rsidP="00A92D8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-14606,00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-8879,00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15195,00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6922,00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CD215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1644976,00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1586381,00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CD215A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10649,00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4267,00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CD215A" w:rsidRDefault="00F46B89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30598,00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30772,00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CD215A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259986,00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298108,00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F4321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4265,00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4572,00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F4321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255721,00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293536,00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92D86" w:rsidP="00A92D86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4A44D8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2D86" w:rsidRPr="000A3C58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92D86" w:rsidRPr="000A3C58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F4321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255721,00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293536,00</w:t>
            </w:r>
          </w:p>
        </w:tc>
      </w:tr>
      <w:tr w:rsidR="00A92D86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2D86" w:rsidRPr="00AF4321" w:rsidRDefault="00AF4321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3348,00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3829,00</w:t>
            </w:r>
          </w:p>
        </w:tc>
      </w:tr>
      <w:tr w:rsidR="00A92D86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CD215A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917,00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743,00</w:t>
            </w:r>
          </w:p>
        </w:tc>
      </w:tr>
      <w:tr w:rsidR="00A92D86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D86" w:rsidRPr="00A77052" w:rsidRDefault="00A92D86" w:rsidP="00A92D86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D86" w:rsidRPr="00AF4321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D86" w:rsidRPr="004A44D8" w:rsidRDefault="00A92D86" w:rsidP="00A92D8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96021F" w:rsidRPr="004A44D8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9994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8046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2099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1689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2229403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952AB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46</w:t>
            </w:r>
            <w:r w:rsidR="00952AB4"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8175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2197138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461399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952AB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2214708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465089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2182182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458258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24689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952AB4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5185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23002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4830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5185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4830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-815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-1594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72E15" w:rsidRPr="000A3C58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E15" w:rsidRPr="00C26F97" w:rsidRDefault="00952AB4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4385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E15" w:rsidRPr="00C26F97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3274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E15" w:rsidRPr="00572E15" w:rsidRDefault="00572E15" w:rsidP="00572E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62E3" w:rsidRPr="00572E15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572E15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572E15" w:rsidRDefault="00E77B6B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9A31D0" w:rsidRDefault="00E40736" w:rsidP="00A26CA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31D0">
              <w:rPr>
                <w:rFonts w:ascii="Arial Narrow" w:hAnsi="Arial Narrow"/>
                <w:color w:val="000000" w:themeColor="text1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9A31D0" w:rsidRDefault="000669B7" w:rsidP="00EC3C8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31D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EC3C8C" w:rsidRPr="009A31D0">
              <w:rPr>
                <w:rFonts w:ascii="Arial Narrow" w:hAnsi="Arial Narrow"/>
                <w:color w:val="000000" w:themeColor="text1"/>
                <w:sz w:val="22"/>
                <w:szCs w:val="22"/>
              </w:rPr>
              <w:t>20240,00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C3C8C" w:rsidRDefault="00883CD5" w:rsidP="00883CD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19760,00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 w:rsidRPr="0091646D">
        <w:rPr>
          <w:rFonts w:ascii="Arial Narrow" w:hAnsi="Arial Narrow"/>
          <w:sz w:val="22"/>
          <w:szCs w:val="22"/>
        </w:rPr>
        <w:t xml:space="preserve"> - nemáme</w:t>
      </w:r>
    </w:p>
    <w:p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652233,00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C0658A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193,00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C0658A" w:rsidRDefault="00C0658A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652040,00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C0658A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7920651,00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1688255,00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311C32" w:rsidP="00311C3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3182293,00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6426613,00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a02791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a03791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a02792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a03792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a02793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a03793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 xml:space="preserve">Oceňovacie rozdiely z precenenia pri </w:t>
            </w:r>
            <w:r w:rsidRPr="00EC2033">
              <w:rPr>
                <w:rFonts w:ascii="Arial Narrow" w:hAnsi="Arial Narrow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lastRenderedPageBreak/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a02794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a03794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88445,00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4772,00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311C32" w:rsidP="00311C3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1877,00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91340,00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EC2033" w:rsidRDefault="00EC2033" w:rsidP="00EC203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2033">
              <w:rPr>
                <w:rFonts w:ascii="Arial Narrow" w:hAnsi="Arial Narrow"/>
                <w:b/>
                <w:sz w:val="18"/>
                <w:szCs w:val="18"/>
              </w:rPr>
              <w:t>96904,00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a02798 </w:instrText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5174,00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311C32" w:rsidRDefault="00EC2033" w:rsidP="00EC203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311C32" w:rsidRDefault="00311C32" w:rsidP="00EC203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91730,00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EC2033" w:rsidRDefault="00EC2033" w:rsidP="00EC20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t>32729,00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55772F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5174,00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55772F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27555,00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EC2033" w:rsidRDefault="00EC2033" w:rsidP="00EC20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EC2033" w:rsidRDefault="00EC2033" w:rsidP="00EC20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C203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EC203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C20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C203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4772,00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55772F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837,00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55772F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5609,00</w:t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C2033" w:rsidRPr="000A3C58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2033" w:rsidRPr="00EC2033" w:rsidRDefault="00EC2033" w:rsidP="00EC2033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2033" w:rsidRPr="0055772F" w:rsidRDefault="00EC2033" w:rsidP="00EC203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652684,00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451,00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652233,00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8006023,00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2125127,00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2210499,00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7920651,00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90164,00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4498,00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6217,00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88445,00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9767C">
              <w:rPr>
                <w:rFonts w:ascii="Arial Narrow" w:hAnsi="Arial Narrow"/>
                <w:b/>
                <w:sz w:val="18"/>
                <w:szCs w:val="18"/>
              </w:rPr>
              <w:t>105787,00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9767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E9767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9767C">
              <w:rPr>
                <w:rFonts w:ascii="Arial Narrow" w:hAnsi="Arial Narrow"/>
                <w:b/>
                <w:sz w:val="18"/>
                <w:szCs w:val="18"/>
              </w:rPr>
              <w:t>8883,00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9767C">
              <w:rPr>
                <w:rFonts w:ascii="Arial Narrow" w:hAnsi="Arial Narrow"/>
                <w:b/>
                <w:sz w:val="18"/>
                <w:szCs w:val="18"/>
              </w:rPr>
              <w:t>96904,00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41612,00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8883,00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32729,00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4479,00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293,00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t>4772,00</w:t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6FC6" w:rsidRPr="000A3C58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E9767C" w:rsidRDefault="00DA6FC6" w:rsidP="00717C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DA6FC6" w:rsidRPr="000A3C58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p w:rsidR="0044731F" w:rsidRPr="000A3C58" w:rsidRDefault="0044731F" w:rsidP="000669B7">
      <w:pPr>
        <w:rPr>
          <w:rFonts w:ascii="Arial Narrow" w:hAnsi="Arial Narrow"/>
          <w:color w:val="FF0000"/>
          <w:sz w:val="22"/>
          <w:szCs w:val="22"/>
        </w:rPr>
      </w:pPr>
    </w:p>
    <w:p w:rsidR="0044731F" w:rsidRPr="000A3C58" w:rsidRDefault="0044731F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072"/>
        <w:gridCol w:w="685"/>
        <w:gridCol w:w="1220"/>
        <w:gridCol w:w="1270"/>
      </w:tblGrid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</w:tr>
      <w:tr w:rsidR="001B7781" w:rsidRPr="001B7781" w:rsidTr="001B7781">
        <w:trPr>
          <w:trHeight w:val="255"/>
        </w:trPr>
        <w:tc>
          <w:tcPr>
            <w:tcW w:w="8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lang w:eastAsia="sk-SK"/>
              </w:rPr>
              <w:t>Informácie k časti R o prehľade peňažných tokov pri použití nepriamej metódy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1B7781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1B7781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1B7781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1B7781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B7781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B7781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5609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4772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43389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44974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1542407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1301498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1006069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1155340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1132410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884401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-105821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176411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-80343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-101433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59823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195961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536338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146158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361717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-49942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11059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11428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170173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195761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-5642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-4669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-283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-398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-10109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5264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-1594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302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-3661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-3642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-1417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-665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-2244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-2977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-1502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5510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lastRenderedPageBreak/>
              <w:t>A.5.2.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5510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1586242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1353112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1410903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4833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11064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1B7781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9024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857529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1139251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-19857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3344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1B7781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1B7781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559628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-1157295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-555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1B7781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-43389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-44974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1367514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-40141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-1501282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-100904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-193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-451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-1494038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-85372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2895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-1719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-5174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-8883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-4479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-1097750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-904586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77988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97418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-1038843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-552859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B7781" w:rsidRPr="001B7781" w:rsidTr="001B778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lastRenderedPageBreak/>
              <w:t>D.2.11.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-136895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-449145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-2599032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-1005490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1586242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1353112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1367514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-40141</w:t>
            </w:r>
          </w:p>
        </w:tc>
      </w:tr>
      <w:tr w:rsidR="001B7781" w:rsidRPr="001B7781" w:rsidTr="001B7781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-2599032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-1005490</w:t>
            </w:r>
          </w:p>
        </w:tc>
      </w:tr>
      <w:tr w:rsidR="001B7781" w:rsidRPr="001B7781" w:rsidTr="001B778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354724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307481</w:t>
            </w:r>
          </w:p>
        </w:tc>
      </w:tr>
      <w:tr w:rsidR="001B7781" w:rsidRPr="001B7781" w:rsidTr="001B7781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10687066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10379585</w:t>
            </w:r>
          </w:p>
        </w:tc>
      </w:tr>
      <w:tr w:rsidR="001B7781" w:rsidRPr="001B7781" w:rsidTr="001B7781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1B7781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center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11041790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7781" w:rsidRPr="001B7781" w:rsidRDefault="001B7781" w:rsidP="001B7781">
            <w:pPr>
              <w:jc w:val="right"/>
              <w:rPr>
                <w:rFonts w:ascii="Arial" w:hAnsi="Arial" w:cs="Arial"/>
                <w:lang w:eastAsia="sk-SK"/>
              </w:rPr>
            </w:pPr>
            <w:r w:rsidRPr="001B7781">
              <w:rPr>
                <w:rFonts w:ascii="Arial" w:hAnsi="Arial" w:cs="Arial"/>
                <w:lang w:eastAsia="sk-SK"/>
              </w:rPr>
              <w:t>10687066</w:t>
            </w:r>
          </w:p>
        </w:tc>
      </w:tr>
    </w:tbl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sectPr w:rsidR="001E6C47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D92" w:rsidRDefault="00507D92">
      <w:r>
        <w:separator/>
      </w:r>
    </w:p>
  </w:endnote>
  <w:endnote w:type="continuationSeparator" w:id="0">
    <w:p w:rsidR="00507D92" w:rsidRDefault="0050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B4" w:rsidRDefault="00952AB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52AB4" w:rsidRDefault="00952AB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B4" w:rsidRPr="00010D38" w:rsidRDefault="00952AB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B7781">
      <w:rPr>
        <w:rStyle w:val="slostrany"/>
        <w:sz w:val="16"/>
        <w:szCs w:val="16"/>
      </w:rPr>
      <w:t>32</w:t>
    </w:r>
    <w:r w:rsidRPr="00010D38">
      <w:rPr>
        <w:rStyle w:val="slostrany"/>
        <w:sz w:val="16"/>
        <w:szCs w:val="16"/>
      </w:rPr>
      <w:fldChar w:fldCharType="end"/>
    </w:r>
  </w:p>
  <w:p w:rsidR="00952AB4" w:rsidRDefault="00952AB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D92" w:rsidRDefault="00507D92">
      <w:r>
        <w:separator/>
      </w:r>
    </w:p>
  </w:footnote>
  <w:footnote w:type="continuationSeparator" w:id="0">
    <w:p w:rsidR="00507D92" w:rsidRDefault="00507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952AB4" w:rsidRPr="0073029B" w:rsidTr="00C02E9E">
      <w:trPr>
        <w:trHeight w:val="59"/>
      </w:trPr>
      <w:tc>
        <w:tcPr>
          <w:tcW w:w="416" w:type="pct"/>
          <w:noWrap/>
        </w:tcPr>
        <w:p w:rsidR="00952AB4" w:rsidRPr="0073029B" w:rsidRDefault="00952AB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952AB4" w:rsidRPr="0073029B" w:rsidRDefault="00952AB4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952AB4" w:rsidRDefault="00952AB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952AB4" w:rsidRPr="0073029B" w:rsidRDefault="00952AB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952AB4" w:rsidRPr="0073029B" w:rsidTr="00C02E9E">
      <w:trPr>
        <w:trHeight w:val="59"/>
      </w:trPr>
      <w:tc>
        <w:tcPr>
          <w:tcW w:w="416" w:type="pct"/>
          <w:noWrap/>
        </w:tcPr>
        <w:p w:rsidR="00952AB4" w:rsidRPr="0073029B" w:rsidRDefault="00952AB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952AB4" w:rsidRPr="0073029B" w:rsidRDefault="00952AB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952AB4" w:rsidRDefault="00952AB4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952AB4" w:rsidRPr="0073029B" w:rsidRDefault="00952AB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952AB4" w:rsidRPr="00450F74" w:rsidRDefault="00952AB4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42F6"/>
    <w:rsid w:val="00014E15"/>
    <w:rsid w:val="00016E3A"/>
    <w:rsid w:val="00016ECE"/>
    <w:rsid w:val="000171BB"/>
    <w:rsid w:val="000234F7"/>
    <w:rsid w:val="0002470E"/>
    <w:rsid w:val="0002509E"/>
    <w:rsid w:val="00025FC3"/>
    <w:rsid w:val="00026007"/>
    <w:rsid w:val="000261C9"/>
    <w:rsid w:val="0002710D"/>
    <w:rsid w:val="00030DEB"/>
    <w:rsid w:val="000317B1"/>
    <w:rsid w:val="00034F6E"/>
    <w:rsid w:val="000363BB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4D8"/>
    <w:rsid w:val="00051D36"/>
    <w:rsid w:val="00052884"/>
    <w:rsid w:val="0005319F"/>
    <w:rsid w:val="000564B7"/>
    <w:rsid w:val="00057D9F"/>
    <w:rsid w:val="000614D8"/>
    <w:rsid w:val="00063363"/>
    <w:rsid w:val="00064ED1"/>
    <w:rsid w:val="000655CE"/>
    <w:rsid w:val="000669B7"/>
    <w:rsid w:val="00067E4C"/>
    <w:rsid w:val="00070A5B"/>
    <w:rsid w:val="000722C5"/>
    <w:rsid w:val="00072FA0"/>
    <w:rsid w:val="000753F8"/>
    <w:rsid w:val="00077226"/>
    <w:rsid w:val="000772A5"/>
    <w:rsid w:val="00081147"/>
    <w:rsid w:val="00082058"/>
    <w:rsid w:val="00085147"/>
    <w:rsid w:val="000871D6"/>
    <w:rsid w:val="000900C1"/>
    <w:rsid w:val="000929AD"/>
    <w:rsid w:val="00092BED"/>
    <w:rsid w:val="00093572"/>
    <w:rsid w:val="00094F4A"/>
    <w:rsid w:val="000950E8"/>
    <w:rsid w:val="000954D3"/>
    <w:rsid w:val="0009628B"/>
    <w:rsid w:val="00097249"/>
    <w:rsid w:val="00097E02"/>
    <w:rsid w:val="00097E73"/>
    <w:rsid w:val="000A095D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3DF6"/>
    <w:rsid w:val="000B4849"/>
    <w:rsid w:val="000B5B43"/>
    <w:rsid w:val="000B68AC"/>
    <w:rsid w:val="000B71A9"/>
    <w:rsid w:val="000B7785"/>
    <w:rsid w:val="000C2209"/>
    <w:rsid w:val="000C2ADC"/>
    <w:rsid w:val="000C43AC"/>
    <w:rsid w:val="000C553E"/>
    <w:rsid w:val="000D3217"/>
    <w:rsid w:val="000D3F8A"/>
    <w:rsid w:val="000D40DE"/>
    <w:rsid w:val="000E1BF7"/>
    <w:rsid w:val="000E5A18"/>
    <w:rsid w:val="000E6997"/>
    <w:rsid w:val="000F0107"/>
    <w:rsid w:val="000F5802"/>
    <w:rsid w:val="000F671B"/>
    <w:rsid w:val="00101D43"/>
    <w:rsid w:val="001030D1"/>
    <w:rsid w:val="001060C4"/>
    <w:rsid w:val="0010681B"/>
    <w:rsid w:val="00106ADA"/>
    <w:rsid w:val="0010741E"/>
    <w:rsid w:val="00110E7D"/>
    <w:rsid w:val="001116AF"/>
    <w:rsid w:val="00112350"/>
    <w:rsid w:val="001135DA"/>
    <w:rsid w:val="00115FC8"/>
    <w:rsid w:val="00116BCB"/>
    <w:rsid w:val="001202E8"/>
    <w:rsid w:val="00120F10"/>
    <w:rsid w:val="00123AED"/>
    <w:rsid w:val="00125776"/>
    <w:rsid w:val="0012652D"/>
    <w:rsid w:val="00127610"/>
    <w:rsid w:val="00130FEB"/>
    <w:rsid w:val="0013217B"/>
    <w:rsid w:val="00132F5C"/>
    <w:rsid w:val="00136610"/>
    <w:rsid w:val="0014269F"/>
    <w:rsid w:val="0014307C"/>
    <w:rsid w:val="001444F9"/>
    <w:rsid w:val="0014588B"/>
    <w:rsid w:val="00145C97"/>
    <w:rsid w:val="001465C1"/>
    <w:rsid w:val="001508DF"/>
    <w:rsid w:val="0015103D"/>
    <w:rsid w:val="00152B1C"/>
    <w:rsid w:val="0015454F"/>
    <w:rsid w:val="00155119"/>
    <w:rsid w:val="001553A3"/>
    <w:rsid w:val="00155D3A"/>
    <w:rsid w:val="00157377"/>
    <w:rsid w:val="00157BCD"/>
    <w:rsid w:val="001601C7"/>
    <w:rsid w:val="001604B5"/>
    <w:rsid w:val="00163764"/>
    <w:rsid w:val="0016606A"/>
    <w:rsid w:val="001664BB"/>
    <w:rsid w:val="00166DF9"/>
    <w:rsid w:val="00171882"/>
    <w:rsid w:val="00172176"/>
    <w:rsid w:val="0017282B"/>
    <w:rsid w:val="00174ED8"/>
    <w:rsid w:val="00175F4B"/>
    <w:rsid w:val="001809E6"/>
    <w:rsid w:val="001933A8"/>
    <w:rsid w:val="00193BAE"/>
    <w:rsid w:val="0019621E"/>
    <w:rsid w:val="00197241"/>
    <w:rsid w:val="00197E0F"/>
    <w:rsid w:val="001A2A32"/>
    <w:rsid w:val="001A4E6D"/>
    <w:rsid w:val="001A6EEF"/>
    <w:rsid w:val="001A7000"/>
    <w:rsid w:val="001B0805"/>
    <w:rsid w:val="001B3409"/>
    <w:rsid w:val="001B497E"/>
    <w:rsid w:val="001B7064"/>
    <w:rsid w:val="001B711B"/>
    <w:rsid w:val="001B7781"/>
    <w:rsid w:val="001B7FD6"/>
    <w:rsid w:val="001C3EC3"/>
    <w:rsid w:val="001D0A84"/>
    <w:rsid w:val="001D1CC8"/>
    <w:rsid w:val="001D2AB6"/>
    <w:rsid w:val="001D2D19"/>
    <w:rsid w:val="001D31D0"/>
    <w:rsid w:val="001D4551"/>
    <w:rsid w:val="001D675A"/>
    <w:rsid w:val="001E0C5F"/>
    <w:rsid w:val="001E210C"/>
    <w:rsid w:val="001E31B3"/>
    <w:rsid w:val="001E33AE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167FD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4A85"/>
    <w:rsid w:val="002509F7"/>
    <w:rsid w:val="00251EEE"/>
    <w:rsid w:val="00252164"/>
    <w:rsid w:val="00253A0A"/>
    <w:rsid w:val="00254422"/>
    <w:rsid w:val="00254598"/>
    <w:rsid w:val="00255708"/>
    <w:rsid w:val="00256F9D"/>
    <w:rsid w:val="002577C5"/>
    <w:rsid w:val="00257C95"/>
    <w:rsid w:val="00261071"/>
    <w:rsid w:val="00261D73"/>
    <w:rsid w:val="002643B7"/>
    <w:rsid w:val="00265E60"/>
    <w:rsid w:val="00266CE9"/>
    <w:rsid w:val="0026797B"/>
    <w:rsid w:val="00271EFB"/>
    <w:rsid w:val="002739DE"/>
    <w:rsid w:val="00274A40"/>
    <w:rsid w:val="00275A93"/>
    <w:rsid w:val="0027668D"/>
    <w:rsid w:val="00280B22"/>
    <w:rsid w:val="00282982"/>
    <w:rsid w:val="002830A2"/>
    <w:rsid w:val="0028393A"/>
    <w:rsid w:val="0028560E"/>
    <w:rsid w:val="002901B0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B2ED2"/>
    <w:rsid w:val="002B7D1C"/>
    <w:rsid w:val="002C0A91"/>
    <w:rsid w:val="002C1AEB"/>
    <w:rsid w:val="002C1BA1"/>
    <w:rsid w:val="002C245E"/>
    <w:rsid w:val="002C3D23"/>
    <w:rsid w:val="002C5166"/>
    <w:rsid w:val="002C5C0E"/>
    <w:rsid w:val="002C5CE4"/>
    <w:rsid w:val="002C5F5E"/>
    <w:rsid w:val="002C7A14"/>
    <w:rsid w:val="002C7D81"/>
    <w:rsid w:val="002D0906"/>
    <w:rsid w:val="002D0F3E"/>
    <w:rsid w:val="002D0FA9"/>
    <w:rsid w:val="002D32F8"/>
    <w:rsid w:val="002D5ADB"/>
    <w:rsid w:val="002D60D4"/>
    <w:rsid w:val="002E0271"/>
    <w:rsid w:val="002E13D5"/>
    <w:rsid w:val="002E14BB"/>
    <w:rsid w:val="002E266F"/>
    <w:rsid w:val="002E3F2A"/>
    <w:rsid w:val="002E4E32"/>
    <w:rsid w:val="002F002B"/>
    <w:rsid w:val="002F1265"/>
    <w:rsid w:val="002F1937"/>
    <w:rsid w:val="002F1A5A"/>
    <w:rsid w:val="002F2269"/>
    <w:rsid w:val="002F24B7"/>
    <w:rsid w:val="002F6118"/>
    <w:rsid w:val="002F6E7C"/>
    <w:rsid w:val="002F733E"/>
    <w:rsid w:val="002F7621"/>
    <w:rsid w:val="003003D0"/>
    <w:rsid w:val="00300482"/>
    <w:rsid w:val="00301F3B"/>
    <w:rsid w:val="0030373C"/>
    <w:rsid w:val="00303E78"/>
    <w:rsid w:val="00304DD2"/>
    <w:rsid w:val="00307E20"/>
    <w:rsid w:val="0031025B"/>
    <w:rsid w:val="00310AEA"/>
    <w:rsid w:val="00311C32"/>
    <w:rsid w:val="0031248C"/>
    <w:rsid w:val="003138AC"/>
    <w:rsid w:val="00316AE6"/>
    <w:rsid w:val="00317050"/>
    <w:rsid w:val="00323211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3A17"/>
    <w:rsid w:val="0034797B"/>
    <w:rsid w:val="00351F50"/>
    <w:rsid w:val="00354A2E"/>
    <w:rsid w:val="003560F3"/>
    <w:rsid w:val="00356D2E"/>
    <w:rsid w:val="00356DF2"/>
    <w:rsid w:val="00357FE0"/>
    <w:rsid w:val="003607F8"/>
    <w:rsid w:val="003614A8"/>
    <w:rsid w:val="00361C52"/>
    <w:rsid w:val="003648B5"/>
    <w:rsid w:val="0036500B"/>
    <w:rsid w:val="003723DE"/>
    <w:rsid w:val="003730F5"/>
    <w:rsid w:val="0037553D"/>
    <w:rsid w:val="003766F7"/>
    <w:rsid w:val="0038098F"/>
    <w:rsid w:val="003810AF"/>
    <w:rsid w:val="003824A0"/>
    <w:rsid w:val="003829E5"/>
    <w:rsid w:val="00382C2F"/>
    <w:rsid w:val="00383BD8"/>
    <w:rsid w:val="0038798B"/>
    <w:rsid w:val="0039096B"/>
    <w:rsid w:val="00391121"/>
    <w:rsid w:val="003912B2"/>
    <w:rsid w:val="00391901"/>
    <w:rsid w:val="00392182"/>
    <w:rsid w:val="00392BB9"/>
    <w:rsid w:val="00393237"/>
    <w:rsid w:val="003934AB"/>
    <w:rsid w:val="00396478"/>
    <w:rsid w:val="00396E59"/>
    <w:rsid w:val="00397866"/>
    <w:rsid w:val="003A4E4F"/>
    <w:rsid w:val="003A4FE5"/>
    <w:rsid w:val="003A5B8B"/>
    <w:rsid w:val="003A5DDF"/>
    <w:rsid w:val="003B035E"/>
    <w:rsid w:val="003B2693"/>
    <w:rsid w:val="003B3710"/>
    <w:rsid w:val="003B4653"/>
    <w:rsid w:val="003B49BB"/>
    <w:rsid w:val="003B51B2"/>
    <w:rsid w:val="003B54C8"/>
    <w:rsid w:val="003B5C4C"/>
    <w:rsid w:val="003B64E0"/>
    <w:rsid w:val="003B6D64"/>
    <w:rsid w:val="003B7BC7"/>
    <w:rsid w:val="003B7E48"/>
    <w:rsid w:val="003C625E"/>
    <w:rsid w:val="003D02BA"/>
    <w:rsid w:val="003D1CAA"/>
    <w:rsid w:val="003D327D"/>
    <w:rsid w:val="003D3BA0"/>
    <w:rsid w:val="003D41AE"/>
    <w:rsid w:val="003D4568"/>
    <w:rsid w:val="003D4FE3"/>
    <w:rsid w:val="003D7810"/>
    <w:rsid w:val="003E3850"/>
    <w:rsid w:val="003E3CCB"/>
    <w:rsid w:val="003E5CE2"/>
    <w:rsid w:val="003E64F4"/>
    <w:rsid w:val="003F01F3"/>
    <w:rsid w:val="003F14E5"/>
    <w:rsid w:val="003F1699"/>
    <w:rsid w:val="003F2C9A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100DF"/>
    <w:rsid w:val="00410A19"/>
    <w:rsid w:val="00410D66"/>
    <w:rsid w:val="00411543"/>
    <w:rsid w:val="00411D91"/>
    <w:rsid w:val="0041295F"/>
    <w:rsid w:val="00413E9B"/>
    <w:rsid w:val="00416A9A"/>
    <w:rsid w:val="00416DC7"/>
    <w:rsid w:val="00420861"/>
    <w:rsid w:val="00421BC0"/>
    <w:rsid w:val="00422144"/>
    <w:rsid w:val="004224C8"/>
    <w:rsid w:val="004235B1"/>
    <w:rsid w:val="0042364E"/>
    <w:rsid w:val="00423B0D"/>
    <w:rsid w:val="00425E24"/>
    <w:rsid w:val="004263F0"/>
    <w:rsid w:val="00427B94"/>
    <w:rsid w:val="00432E85"/>
    <w:rsid w:val="00435D21"/>
    <w:rsid w:val="0044062B"/>
    <w:rsid w:val="0044163B"/>
    <w:rsid w:val="00442EE3"/>
    <w:rsid w:val="0044430B"/>
    <w:rsid w:val="00444AB0"/>
    <w:rsid w:val="00445B6B"/>
    <w:rsid w:val="00447203"/>
    <w:rsid w:val="0044731F"/>
    <w:rsid w:val="004508BD"/>
    <w:rsid w:val="00450F74"/>
    <w:rsid w:val="00452664"/>
    <w:rsid w:val="00452F90"/>
    <w:rsid w:val="00453724"/>
    <w:rsid w:val="0045687E"/>
    <w:rsid w:val="00456B60"/>
    <w:rsid w:val="00463CCA"/>
    <w:rsid w:val="00464F88"/>
    <w:rsid w:val="0046716A"/>
    <w:rsid w:val="0047156B"/>
    <w:rsid w:val="00473992"/>
    <w:rsid w:val="00473E4C"/>
    <w:rsid w:val="004748E5"/>
    <w:rsid w:val="00474E35"/>
    <w:rsid w:val="0047572C"/>
    <w:rsid w:val="00475CAE"/>
    <w:rsid w:val="00477E24"/>
    <w:rsid w:val="00481034"/>
    <w:rsid w:val="004920E3"/>
    <w:rsid w:val="0049355F"/>
    <w:rsid w:val="004941CE"/>
    <w:rsid w:val="004969BE"/>
    <w:rsid w:val="004978CE"/>
    <w:rsid w:val="00497D43"/>
    <w:rsid w:val="004A199D"/>
    <w:rsid w:val="004A2AA1"/>
    <w:rsid w:val="004A44D8"/>
    <w:rsid w:val="004A49F0"/>
    <w:rsid w:val="004A6192"/>
    <w:rsid w:val="004A7E73"/>
    <w:rsid w:val="004B13B9"/>
    <w:rsid w:val="004B470B"/>
    <w:rsid w:val="004B5937"/>
    <w:rsid w:val="004C1789"/>
    <w:rsid w:val="004C1B25"/>
    <w:rsid w:val="004C2826"/>
    <w:rsid w:val="004C7DD4"/>
    <w:rsid w:val="004C7FFD"/>
    <w:rsid w:val="004D04A9"/>
    <w:rsid w:val="004D1737"/>
    <w:rsid w:val="004D2BD4"/>
    <w:rsid w:val="004D3E0A"/>
    <w:rsid w:val="004D4DF3"/>
    <w:rsid w:val="004D77A8"/>
    <w:rsid w:val="004D7AB9"/>
    <w:rsid w:val="004E08B1"/>
    <w:rsid w:val="004E1617"/>
    <w:rsid w:val="004E76FD"/>
    <w:rsid w:val="004E7989"/>
    <w:rsid w:val="004F034C"/>
    <w:rsid w:val="004F19B6"/>
    <w:rsid w:val="004F288E"/>
    <w:rsid w:val="004F3053"/>
    <w:rsid w:val="004F3C50"/>
    <w:rsid w:val="004F7E0F"/>
    <w:rsid w:val="005021B0"/>
    <w:rsid w:val="00503E57"/>
    <w:rsid w:val="00507523"/>
    <w:rsid w:val="00507D92"/>
    <w:rsid w:val="00507DB7"/>
    <w:rsid w:val="00511537"/>
    <w:rsid w:val="0051253E"/>
    <w:rsid w:val="005217D1"/>
    <w:rsid w:val="00521AE0"/>
    <w:rsid w:val="00522E2C"/>
    <w:rsid w:val="0052367F"/>
    <w:rsid w:val="005255F2"/>
    <w:rsid w:val="00527290"/>
    <w:rsid w:val="00531A22"/>
    <w:rsid w:val="00532300"/>
    <w:rsid w:val="0053372C"/>
    <w:rsid w:val="0053445E"/>
    <w:rsid w:val="00535479"/>
    <w:rsid w:val="00537161"/>
    <w:rsid w:val="005372D7"/>
    <w:rsid w:val="0053736D"/>
    <w:rsid w:val="00541022"/>
    <w:rsid w:val="00542FBC"/>
    <w:rsid w:val="005430D7"/>
    <w:rsid w:val="00544E38"/>
    <w:rsid w:val="00546167"/>
    <w:rsid w:val="00547857"/>
    <w:rsid w:val="00550013"/>
    <w:rsid w:val="005501D1"/>
    <w:rsid w:val="00553780"/>
    <w:rsid w:val="00553E62"/>
    <w:rsid w:val="00554B28"/>
    <w:rsid w:val="005576CC"/>
    <w:rsid w:val="0055772F"/>
    <w:rsid w:val="005629FD"/>
    <w:rsid w:val="00565CD2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73A6"/>
    <w:rsid w:val="0058157B"/>
    <w:rsid w:val="00583D8D"/>
    <w:rsid w:val="00583E99"/>
    <w:rsid w:val="0058605B"/>
    <w:rsid w:val="00587387"/>
    <w:rsid w:val="005902EC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7C2"/>
    <w:rsid w:val="005A24D3"/>
    <w:rsid w:val="005A2C6A"/>
    <w:rsid w:val="005A2D12"/>
    <w:rsid w:val="005A3AA4"/>
    <w:rsid w:val="005A6066"/>
    <w:rsid w:val="005A66AA"/>
    <w:rsid w:val="005B12C0"/>
    <w:rsid w:val="005B1909"/>
    <w:rsid w:val="005B366A"/>
    <w:rsid w:val="005B40B5"/>
    <w:rsid w:val="005B43AF"/>
    <w:rsid w:val="005B4629"/>
    <w:rsid w:val="005B4FD5"/>
    <w:rsid w:val="005B73D3"/>
    <w:rsid w:val="005C0045"/>
    <w:rsid w:val="005C2619"/>
    <w:rsid w:val="005C2753"/>
    <w:rsid w:val="005C4A78"/>
    <w:rsid w:val="005C6EF7"/>
    <w:rsid w:val="005D00E7"/>
    <w:rsid w:val="005D44A5"/>
    <w:rsid w:val="005D5816"/>
    <w:rsid w:val="005D62F0"/>
    <w:rsid w:val="005D7299"/>
    <w:rsid w:val="005D7ECB"/>
    <w:rsid w:val="005E1158"/>
    <w:rsid w:val="005E418C"/>
    <w:rsid w:val="005E493E"/>
    <w:rsid w:val="005E4D30"/>
    <w:rsid w:val="005E529C"/>
    <w:rsid w:val="005E5613"/>
    <w:rsid w:val="005E6A64"/>
    <w:rsid w:val="005E6E96"/>
    <w:rsid w:val="005F037D"/>
    <w:rsid w:val="005F03CD"/>
    <w:rsid w:val="005F2449"/>
    <w:rsid w:val="005F58BA"/>
    <w:rsid w:val="005F5D62"/>
    <w:rsid w:val="005F6302"/>
    <w:rsid w:val="0060203B"/>
    <w:rsid w:val="00604F4E"/>
    <w:rsid w:val="0060653F"/>
    <w:rsid w:val="0060758C"/>
    <w:rsid w:val="00614891"/>
    <w:rsid w:val="00616C8F"/>
    <w:rsid w:val="00617B9E"/>
    <w:rsid w:val="0062707B"/>
    <w:rsid w:val="00630813"/>
    <w:rsid w:val="006317E6"/>
    <w:rsid w:val="00631973"/>
    <w:rsid w:val="006328B3"/>
    <w:rsid w:val="00635A67"/>
    <w:rsid w:val="0063773B"/>
    <w:rsid w:val="006408B4"/>
    <w:rsid w:val="00640978"/>
    <w:rsid w:val="00643188"/>
    <w:rsid w:val="006455D4"/>
    <w:rsid w:val="006505DD"/>
    <w:rsid w:val="00653C1D"/>
    <w:rsid w:val="00660AB8"/>
    <w:rsid w:val="006637EA"/>
    <w:rsid w:val="00664C55"/>
    <w:rsid w:val="0066542A"/>
    <w:rsid w:val="0067039A"/>
    <w:rsid w:val="00675117"/>
    <w:rsid w:val="00675C75"/>
    <w:rsid w:val="00676AB0"/>
    <w:rsid w:val="006818FD"/>
    <w:rsid w:val="00683125"/>
    <w:rsid w:val="00683EB7"/>
    <w:rsid w:val="006851AB"/>
    <w:rsid w:val="006913F9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0912"/>
    <w:rsid w:val="006B2984"/>
    <w:rsid w:val="006B2D46"/>
    <w:rsid w:val="006B3F73"/>
    <w:rsid w:val="006B4786"/>
    <w:rsid w:val="006B5278"/>
    <w:rsid w:val="006B77B2"/>
    <w:rsid w:val="006B7A69"/>
    <w:rsid w:val="006B7A97"/>
    <w:rsid w:val="006C40A2"/>
    <w:rsid w:val="006C5C86"/>
    <w:rsid w:val="006C638E"/>
    <w:rsid w:val="006C6738"/>
    <w:rsid w:val="006D05EC"/>
    <w:rsid w:val="006D3E16"/>
    <w:rsid w:val="006D49BA"/>
    <w:rsid w:val="006D5498"/>
    <w:rsid w:val="006D6292"/>
    <w:rsid w:val="006D6899"/>
    <w:rsid w:val="006D7F5C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408F"/>
    <w:rsid w:val="00714BAA"/>
    <w:rsid w:val="00715643"/>
    <w:rsid w:val="00715B93"/>
    <w:rsid w:val="00716A9E"/>
    <w:rsid w:val="00717689"/>
    <w:rsid w:val="00717C83"/>
    <w:rsid w:val="0072033A"/>
    <w:rsid w:val="00720C67"/>
    <w:rsid w:val="00720CB8"/>
    <w:rsid w:val="00720D29"/>
    <w:rsid w:val="00723F26"/>
    <w:rsid w:val="0072558F"/>
    <w:rsid w:val="00725D2B"/>
    <w:rsid w:val="007266B9"/>
    <w:rsid w:val="00727A0D"/>
    <w:rsid w:val="00727C23"/>
    <w:rsid w:val="0073029B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47440"/>
    <w:rsid w:val="00752C7A"/>
    <w:rsid w:val="00753C85"/>
    <w:rsid w:val="00755C3C"/>
    <w:rsid w:val="0076308E"/>
    <w:rsid w:val="00765E9D"/>
    <w:rsid w:val="0076747A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4BD5"/>
    <w:rsid w:val="00791712"/>
    <w:rsid w:val="00793C02"/>
    <w:rsid w:val="00795513"/>
    <w:rsid w:val="007956CE"/>
    <w:rsid w:val="0079716F"/>
    <w:rsid w:val="007A12BF"/>
    <w:rsid w:val="007A2085"/>
    <w:rsid w:val="007A7376"/>
    <w:rsid w:val="007B000E"/>
    <w:rsid w:val="007B0F65"/>
    <w:rsid w:val="007B42AA"/>
    <w:rsid w:val="007B478D"/>
    <w:rsid w:val="007B69E9"/>
    <w:rsid w:val="007C0B6D"/>
    <w:rsid w:val="007C4205"/>
    <w:rsid w:val="007C46C7"/>
    <w:rsid w:val="007C5361"/>
    <w:rsid w:val="007C71E0"/>
    <w:rsid w:val="007D03FD"/>
    <w:rsid w:val="007D5C04"/>
    <w:rsid w:val="007D6251"/>
    <w:rsid w:val="007D7C47"/>
    <w:rsid w:val="007E020B"/>
    <w:rsid w:val="007E0D49"/>
    <w:rsid w:val="007E4CF3"/>
    <w:rsid w:val="007E4EF5"/>
    <w:rsid w:val="007E76DA"/>
    <w:rsid w:val="007F0F00"/>
    <w:rsid w:val="007F0FEA"/>
    <w:rsid w:val="007F15BE"/>
    <w:rsid w:val="007F1872"/>
    <w:rsid w:val="007F1DAA"/>
    <w:rsid w:val="007F3A6A"/>
    <w:rsid w:val="007F58B7"/>
    <w:rsid w:val="007F63F2"/>
    <w:rsid w:val="007F700B"/>
    <w:rsid w:val="008000E6"/>
    <w:rsid w:val="00801080"/>
    <w:rsid w:val="00801419"/>
    <w:rsid w:val="00812CB8"/>
    <w:rsid w:val="0081386B"/>
    <w:rsid w:val="00814B58"/>
    <w:rsid w:val="00814DFF"/>
    <w:rsid w:val="0081553D"/>
    <w:rsid w:val="00820918"/>
    <w:rsid w:val="0082130C"/>
    <w:rsid w:val="00821344"/>
    <w:rsid w:val="00821831"/>
    <w:rsid w:val="00821A06"/>
    <w:rsid w:val="00822CE8"/>
    <w:rsid w:val="008240B1"/>
    <w:rsid w:val="0082442D"/>
    <w:rsid w:val="00826B24"/>
    <w:rsid w:val="008276E1"/>
    <w:rsid w:val="00831C6D"/>
    <w:rsid w:val="0083409F"/>
    <w:rsid w:val="008408FC"/>
    <w:rsid w:val="008414B1"/>
    <w:rsid w:val="008443CC"/>
    <w:rsid w:val="00845239"/>
    <w:rsid w:val="0084546A"/>
    <w:rsid w:val="00846C45"/>
    <w:rsid w:val="00851642"/>
    <w:rsid w:val="008521A3"/>
    <w:rsid w:val="00852C19"/>
    <w:rsid w:val="00856670"/>
    <w:rsid w:val="0086010C"/>
    <w:rsid w:val="0086441A"/>
    <w:rsid w:val="00870D63"/>
    <w:rsid w:val="00870EE5"/>
    <w:rsid w:val="008722F4"/>
    <w:rsid w:val="0087241F"/>
    <w:rsid w:val="00872B38"/>
    <w:rsid w:val="00874791"/>
    <w:rsid w:val="00874C86"/>
    <w:rsid w:val="008757C9"/>
    <w:rsid w:val="00877DB2"/>
    <w:rsid w:val="00881D09"/>
    <w:rsid w:val="0088351E"/>
    <w:rsid w:val="00883CD5"/>
    <w:rsid w:val="008854F1"/>
    <w:rsid w:val="008860D3"/>
    <w:rsid w:val="0089005F"/>
    <w:rsid w:val="008943BE"/>
    <w:rsid w:val="00894CF6"/>
    <w:rsid w:val="00897EDA"/>
    <w:rsid w:val="008A0E11"/>
    <w:rsid w:val="008A1A95"/>
    <w:rsid w:val="008A453C"/>
    <w:rsid w:val="008A60E6"/>
    <w:rsid w:val="008A637C"/>
    <w:rsid w:val="008B08AB"/>
    <w:rsid w:val="008B2D38"/>
    <w:rsid w:val="008B3B67"/>
    <w:rsid w:val="008B4077"/>
    <w:rsid w:val="008B69BB"/>
    <w:rsid w:val="008B7045"/>
    <w:rsid w:val="008C1428"/>
    <w:rsid w:val="008C1801"/>
    <w:rsid w:val="008C1980"/>
    <w:rsid w:val="008C3186"/>
    <w:rsid w:val="008C3337"/>
    <w:rsid w:val="008C3CA4"/>
    <w:rsid w:val="008C7F2B"/>
    <w:rsid w:val="008D0378"/>
    <w:rsid w:val="008D11A8"/>
    <w:rsid w:val="008D298A"/>
    <w:rsid w:val="008D503A"/>
    <w:rsid w:val="008D5C39"/>
    <w:rsid w:val="008D6310"/>
    <w:rsid w:val="008D6A21"/>
    <w:rsid w:val="008E0CE2"/>
    <w:rsid w:val="008E5930"/>
    <w:rsid w:val="008F137F"/>
    <w:rsid w:val="008F1459"/>
    <w:rsid w:val="008F1975"/>
    <w:rsid w:val="008F2616"/>
    <w:rsid w:val="008F3963"/>
    <w:rsid w:val="008F51AB"/>
    <w:rsid w:val="008F6603"/>
    <w:rsid w:val="00900048"/>
    <w:rsid w:val="009000AF"/>
    <w:rsid w:val="00901C02"/>
    <w:rsid w:val="0090277A"/>
    <w:rsid w:val="009027D5"/>
    <w:rsid w:val="00906094"/>
    <w:rsid w:val="00906B61"/>
    <w:rsid w:val="009101A2"/>
    <w:rsid w:val="009126AC"/>
    <w:rsid w:val="00914ADD"/>
    <w:rsid w:val="009162E3"/>
    <w:rsid w:val="0091646D"/>
    <w:rsid w:val="00916FC4"/>
    <w:rsid w:val="009178B3"/>
    <w:rsid w:val="00917993"/>
    <w:rsid w:val="00917B6D"/>
    <w:rsid w:val="00921FA0"/>
    <w:rsid w:val="00924809"/>
    <w:rsid w:val="009265BB"/>
    <w:rsid w:val="00927928"/>
    <w:rsid w:val="00930FD9"/>
    <w:rsid w:val="009328AD"/>
    <w:rsid w:val="00932F1E"/>
    <w:rsid w:val="00933201"/>
    <w:rsid w:val="00935402"/>
    <w:rsid w:val="009365DF"/>
    <w:rsid w:val="009414CE"/>
    <w:rsid w:val="0094468D"/>
    <w:rsid w:val="009446F6"/>
    <w:rsid w:val="00946D75"/>
    <w:rsid w:val="0095098F"/>
    <w:rsid w:val="00950A5A"/>
    <w:rsid w:val="00951CD2"/>
    <w:rsid w:val="00951F2B"/>
    <w:rsid w:val="00952AB4"/>
    <w:rsid w:val="0096021F"/>
    <w:rsid w:val="0096055A"/>
    <w:rsid w:val="00960AB7"/>
    <w:rsid w:val="00961D2E"/>
    <w:rsid w:val="009621AD"/>
    <w:rsid w:val="00962C19"/>
    <w:rsid w:val="00963350"/>
    <w:rsid w:val="00964ED4"/>
    <w:rsid w:val="00970FBE"/>
    <w:rsid w:val="00976D3F"/>
    <w:rsid w:val="00980093"/>
    <w:rsid w:val="009802A5"/>
    <w:rsid w:val="00981744"/>
    <w:rsid w:val="00982946"/>
    <w:rsid w:val="00983B8B"/>
    <w:rsid w:val="00985EBA"/>
    <w:rsid w:val="009861F1"/>
    <w:rsid w:val="009948AC"/>
    <w:rsid w:val="00994EDB"/>
    <w:rsid w:val="0099518C"/>
    <w:rsid w:val="00997C4F"/>
    <w:rsid w:val="009A0BDF"/>
    <w:rsid w:val="009A278B"/>
    <w:rsid w:val="009A2C2B"/>
    <w:rsid w:val="009A31D0"/>
    <w:rsid w:val="009A38DD"/>
    <w:rsid w:val="009A6080"/>
    <w:rsid w:val="009A666E"/>
    <w:rsid w:val="009A75E8"/>
    <w:rsid w:val="009B0AA6"/>
    <w:rsid w:val="009B47BA"/>
    <w:rsid w:val="009B5CAB"/>
    <w:rsid w:val="009B63E6"/>
    <w:rsid w:val="009B6601"/>
    <w:rsid w:val="009C1A5E"/>
    <w:rsid w:val="009C1EE8"/>
    <w:rsid w:val="009C2679"/>
    <w:rsid w:val="009C3021"/>
    <w:rsid w:val="009C4349"/>
    <w:rsid w:val="009C4F70"/>
    <w:rsid w:val="009C6016"/>
    <w:rsid w:val="009D1648"/>
    <w:rsid w:val="009D322D"/>
    <w:rsid w:val="009D4680"/>
    <w:rsid w:val="009D47B6"/>
    <w:rsid w:val="009D4944"/>
    <w:rsid w:val="009E1566"/>
    <w:rsid w:val="009E1BB8"/>
    <w:rsid w:val="009E20E2"/>
    <w:rsid w:val="009E4553"/>
    <w:rsid w:val="009E45E4"/>
    <w:rsid w:val="009E51B4"/>
    <w:rsid w:val="009E5FB2"/>
    <w:rsid w:val="009E6601"/>
    <w:rsid w:val="009E67A9"/>
    <w:rsid w:val="009E7F29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253"/>
    <w:rsid w:val="00A15F85"/>
    <w:rsid w:val="00A16596"/>
    <w:rsid w:val="00A17123"/>
    <w:rsid w:val="00A20CE0"/>
    <w:rsid w:val="00A21A3A"/>
    <w:rsid w:val="00A22C58"/>
    <w:rsid w:val="00A23D98"/>
    <w:rsid w:val="00A257E8"/>
    <w:rsid w:val="00A26CA3"/>
    <w:rsid w:val="00A30E0B"/>
    <w:rsid w:val="00A3410A"/>
    <w:rsid w:val="00A36AFB"/>
    <w:rsid w:val="00A40D47"/>
    <w:rsid w:val="00A412B4"/>
    <w:rsid w:val="00A41FEC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A19"/>
    <w:rsid w:val="00A62F12"/>
    <w:rsid w:val="00A63261"/>
    <w:rsid w:val="00A63C71"/>
    <w:rsid w:val="00A65012"/>
    <w:rsid w:val="00A67AA4"/>
    <w:rsid w:val="00A67FF0"/>
    <w:rsid w:val="00A75288"/>
    <w:rsid w:val="00A77052"/>
    <w:rsid w:val="00A777A8"/>
    <w:rsid w:val="00A80683"/>
    <w:rsid w:val="00A8188D"/>
    <w:rsid w:val="00A8233F"/>
    <w:rsid w:val="00A8280F"/>
    <w:rsid w:val="00A82CC0"/>
    <w:rsid w:val="00A82EE4"/>
    <w:rsid w:val="00A857DF"/>
    <w:rsid w:val="00A915C8"/>
    <w:rsid w:val="00A9162D"/>
    <w:rsid w:val="00A91977"/>
    <w:rsid w:val="00A92CCA"/>
    <w:rsid w:val="00A92D86"/>
    <w:rsid w:val="00A94895"/>
    <w:rsid w:val="00A955BE"/>
    <w:rsid w:val="00A97460"/>
    <w:rsid w:val="00A9748A"/>
    <w:rsid w:val="00A9748B"/>
    <w:rsid w:val="00AA1239"/>
    <w:rsid w:val="00AA1945"/>
    <w:rsid w:val="00AA215E"/>
    <w:rsid w:val="00AA24B4"/>
    <w:rsid w:val="00AA63EE"/>
    <w:rsid w:val="00AB0D58"/>
    <w:rsid w:val="00AB2807"/>
    <w:rsid w:val="00AB4291"/>
    <w:rsid w:val="00AB47FD"/>
    <w:rsid w:val="00AB6238"/>
    <w:rsid w:val="00AC0B0C"/>
    <w:rsid w:val="00AC1897"/>
    <w:rsid w:val="00AC1ED3"/>
    <w:rsid w:val="00AC390E"/>
    <w:rsid w:val="00AD0855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6A6B"/>
    <w:rsid w:val="00AF7A50"/>
    <w:rsid w:val="00B00113"/>
    <w:rsid w:val="00B01A26"/>
    <w:rsid w:val="00B0238A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20E3B"/>
    <w:rsid w:val="00B21A23"/>
    <w:rsid w:val="00B237A7"/>
    <w:rsid w:val="00B24C48"/>
    <w:rsid w:val="00B30D51"/>
    <w:rsid w:val="00B32FEB"/>
    <w:rsid w:val="00B34328"/>
    <w:rsid w:val="00B42269"/>
    <w:rsid w:val="00B44AA1"/>
    <w:rsid w:val="00B45495"/>
    <w:rsid w:val="00B45729"/>
    <w:rsid w:val="00B45C29"/>
    <w:rsid w:val="00B461FE"/>
    <w:rsid w:val="00B46B5B"/>
    <w:rsid w:val="00B5159F"/>
    <w:rsid w:val="00B5188E"/>
    <w:rsid w:val="00B56F86"/>
    <w:rsid w:val="00B6014A"/>
    <w:rsid w:val="00B60A65"/>
    <w:rsid w:val="00B610AC"/>
    <w:rsid w:val="00B618C0"/>
    <w:rsid w:val="00B65506"/>
    <w:rsid w:val="00B6597A"/>
    <w:rsid w:val="00B664BB"/>
    <w:rsid w:val="00B669F1"/>
    <w:rsid w:val="00B6745C"/>
    <w:rsid w:val="00B678D6"/>
    <w:rsid w:val="00B71EFD"/>
    <w:rsid w:val="00B75226"/>
    <w:rsid w:val="00B80017"/>
    <w:rsid w:val="00B80751"/>
    <w:rsid w:val="00B81E40"/>
    <w:rsid w:val="00B8520C"/>
    <w:rsid w:val="00B85D80"/>
    <w:rsid w:val="00B85F0B"/>
    <w:rsid w:val="00B85FA5"/>
    <w:rsid w:val="00B87218"/>
    <w:rsid w:val="00B8742B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B2432"/>
    <w:rsid w:val="00BB24AF"/>
    <w:rsid w:val="00BB24ED"/>
    <w:rsid w:val="00BB5DA2"/>
    <w:rsid w:val="00BB64C5"/>
    <w:rsid w:val="00BB7B7D"/>
    <w:rsid w:val="00BC11DE"/>
    <w:rsid w:val="00BC1B5E"/>
    <w:rsid w:val="00BC2414"/>
    <w:rsid w:val="00BC7359"/>
    <w:rsid w:val="00BD105C"/>
    <w:rsid w:val="00BD1315"/>
    <w:rsid w:val="00BD28DC"/>
    <w:rsid w:val="00BD2A75"/>
    <w:rsid w:val="00BD4ECF"/>
    <w:rsid w:val="00BE550F"/>
    <w:rsid w:val="00BF03B8"/>
    <w:rsid w:val="00BF2FEF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4C2"/>
    <w:rsid w:val="00C03DE4"/>
    <w:rsid w:val="00C05815"/>
    <w:rsid w:val="00C0658A"/>
    <w:rsid w:val="00C06B24"/>
    <w:rsid w:val="00C11151"/>
    <w:rsid w:val="00C12CB6"/>
    <w:rsid w:val="00C13DAB"/>
    <w:rsid w:val="00C14735"/>
    <w:rsid w:val="00C1582B"/>
    <w:rsid w:val="00C165AD"/>
    <w:rsid w:val="00C213A6"/>
    <w:rsid w:val="00C245C1"/>
    <w:rsid w:val="00C24A91"/>
    <w:rsid w:val="00C256E0"/>
    <w:rsid w:val="00C26F97"/>
    <w:rsid w:val="00C32EEF"/>
    <w:rsid w:val="00C330B6"/>
    <w:rsid w:val="00C3539E"/>
    <w:rsid w:val="00C35C7F"/>
    <w:rsid w:val="00C36064"/>
    <w:rsid w:val="00C41449"/>
    <w:rsid w:val="00C419BE"/>
    <w:rsid w:val="00C420C4"/>
    <w:rsid w:val="00C43799"/>
    <w:rsid w:val="00C43B24"/>
    <w:rsid w:val="00C44B7F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4039"/>
    <w:rsid w:val="00C64245"/>
    <w:rsid w:val="00C658B2"/>
    <w:rsid w:val="00C71F5C"/>
    <w:rsid w:val="00C736A2"/>
    <w:rsid w:val="00C74536"/>
    <w:rsid w:val="00C74B1A"/>
    <w:rsid w:val="00C75514"/>
    <w:rsid w:val="00C778BE"/>
    <w:rsid w:val="00C77B5A"/>
    <w:rsid w:val="00C77D2B"/>
    <w:rsid w:val="00C80416"/>
    <w:rsid w:val="00C82075"/>
    <w:rsid w:val="00C82A19"/>
    <w:rsid w:val="00C85750"/>
    <w:rsid w:val="00C874B0"/>
    <w:rsid w:val="00C87967"/>
    <w:rsid w:val="00C90A70"/>
    <w:rsid w:val="00C91E35"/>
    <w:rsid w:val="00C93F45"/>
    <w:rsid w:val="00C94B6D"/>
    <w:rsid w:val="00C96AFD"/>
    <w:rsid w:val="00CA16E9"/>
    <w:rsid w:val="00CA1A43"/>
    <w:rsid w:val="00CB0E25"/>
    <w:rsid w:val="00CB3D7D"/>
    <w:rsid w:val="00CB4BEF"/>
    <w:rsid w:val="00CB5868"/>
    <w:rsid w:val="00CB6966"/>
    <w:rsid w:val="00CC3860"/>
    <w:rsid w:val="00CC3E6D"/>
    <w:rsid w:val="00CC6E8B"/>
    <w:rsid w:val="00CD0CCD"/>
    <w:rsid w:val="00CD2022"/>
    <w:rsid w:val="00CD215A"/>
    <w:rsid w:val="00CD2CB0"/>
    <w:rsid w:val="00CD5915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D8C"/>
    <w:rsid w:val="00CE7C1B"/>
    <w:rsid w:val="00CF039F"/>
    <w:rsid w:val="00CF03D0"/>
    <w:rsid w:val="00CF1985"/>
    <w:rsid w:val="00CF2976"/>
    <w:rsid w:val="00CF7059"/>
    <w:rsid w:val="00D009DF"/>
    <w:rsid w:val="00D01172"/>
    <w:rsid w:val="00D0172F"/>
    <w:rsid w:val="00D01B9C"/>
    <w:rsid w:val="00D048EB"/>
    <w:rsid w:val="00D052CC"/>
    <w:rsid w:val="00D0541C"/>
    <w:rsid w:val="00D06794"/>
    <w:rsid w:val="00D06E38"/>
    <w:rsid w:val="00D06EAA"/>
    <w:rsid w:val="00D10115"/>
    <w:rsid w:val="00D12656"/>
    <w:rsid w:val="00D16B97"/>
    <w:rsid w:val="00D16DD1"/>
    <w:rsid w:val="00D16DE5"/>
    <w:rsid w:val="00D20124"/>
    <w:rsid w:val="00D217C0"/>
    <w:rsid w:val="00D24C4D"/>
    <w:rsid w:val="00D250F3"/>
    <w:rsid w:val="00D2559B"/>
    <w:rsid w:val="00D26C40"/>
    <w:rsid w:val="00D309AC"/>
    <w:rsid w:val="00D3426A"/>
    <w:rsid w:val="00D40AD4"/>
    <w:rsid w:val="00D40CBA"/>
    <w:rsid w:val="00D41B4A"/>
    <w:rsid w:val="00D42477"/>
    <w:rsid w:val="00D42BE8"/>
    <w:rsid w:val="00D43DE2"/>
    <w:rsid w:val="00D45558"/>
    <w:rsid w:val="00D46F86"/>
    <w:rsid w:val="00D47486"/>
    <w:rsid w:val="00D501B8"/>
    <w:rsid w:val="00D536C2"/>
    <w:rsid w:val="00D550CA"/>
    <w:rsid w:val="00D55236"/>
    <w:rsid w:val="00D5588C"/>
    <w:rsid w:val="00D55F40"/>
    <w:rsid w:val="00D57937"/>
    <w:rsid w:val="00D618B3"/>
    <w:rsid w:val="00D6256A"/>
    <w:rsid w:val="00D63B1C"/>
    <w:rsid w:val="00D6401A"/>
    <w:rsid w:val="00D66889"/>
    <w:rsid w:val="00D74676"/>
    <w:rsid w:val="00D75E56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95105"/>
    <w:rsid w:val="00D952BA"/>
    <w:rsid w:val="00D97C1C"/>
    <w:rsid w:val="00DA1033"/>
    <w:rsid w:val="00DA1207"/>
    <w:rsid w:val="00DA38E3"/>
    <w:rsid w:val="00DA4018"/>
    <w:rsid w:val="00DA513F"/>
    <w:rsid w:val="00DA5484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787B"/>
    <w:rsid w:val="00DC0931"/>
    <w:rsid w:val="00DC0CCA"/>
    <w:rsid w:val="00DC23C5"/>
    <w:rsid w:val="00DC3DDD"/>
    <w:rsid w:val="00DC5053"/>
    <w:rsid w:val="00DC7516"/>
    <w:rsid w:val="00DC7E6B"/>
    <w:rsid w:val="00DD1860"/>
    <w:rsid w:val="00DD2CCE"/>
    <w:rsid w:val="00DD41C5"/>
    <w:rsid w:val="00DD4C0C"/>
    <w:rsid w:val="00DD6B9B"/>
    <w:rsid w:val="00DE0595"/>
    <w:rsid w:val="00DE085D"/>
    <w:rsid w:val="00DE1559"/>
    <w:rsid w:val="00DE4343"/>
    <w:rsid w:val="00DE4789"/>
    <w:rsid w:val="00DE4A85"/>
    <w:rsid w:val="00DE4DE6"/>
    <w:rsid w:val="00DF00CF"/>
    <w:rsid w:val="00DF234E"/>
    <w:rsid w:val="00DF7230"/>
    <w:rsid w:val="00DF7339"/>
    <w:rsid w:val="00E0044F"/>
    <w:rsid w:val="00E05339"/>
    <w:rsid w:val="00E05DF6"/>
    <w:rsid w:val="00E06C96"/>
    <w:rsid w:val="00E07A88"/>
    <w:rsid w:val="00E101C6"/>
    <w:rsid w:val="00E12817"/>
    <w:rsid w:val="00E132C6"/>
    <w:rsid w:val="00E1369A"/>
    <w:rsid w:val="00E14092"/>
    <w:rsid w:val="00E14AFE"/>
    <w:rsid w:val="00E15A6B"/>
    <w:rsid w:val="00E1754D"/>
    <w:rsid w:val="00E17E76"/>
    <w:rsid w:val="00E22677"/>
    <w:rsid w:val="00E24E3E"/>
    <w:rsid w:val="00E259B1"/>
    <w:rsid w:val="00E26718"/>
    <w:rsid w:val="00E33978"/>
    <w:rsid w:val="00E355E6"/>
    <w:rsid w:val="00E40736"/>
    <w:rsid w:val="00E42196"/>
    <w:rsid w:val="00E4380C"/>
    <w:rsid w:val="00E45D5E"/>
    <w:rsid w:val="00E50ED4"/>
    <w:rsid w:val="00E51C26"/>
    <w:rsid w:val="00E51F6B"/>
    <w:rsid w:val="00E5488E"/>
    <w:rsid w:val="00E54E5D"/>
    <w:rsid w:val="00E55240"/>
    <w:rsid w:val="00E56EB4"/>
    <w:rsid w:val="00E60E1F"/>
    <w:rsid w:val="00E61EAC"/>
    <w:rsid w:val="00E62CA8"/>
    <w:rsid w:val="00E64EA1"/>
    <w:rsid w:val="00E77B6B"/>
    <w:rsid w:val="00E84655"/>
    <w:rsid w:val="00E855C2"/>
    <w:rsid w:val="00E85CCA"/>
    <w:rsid w:val="00E870E8"/>
    <w:rsid w:val="00E872C0"/>
    <w:rsid w:val="00E87756"/>
    <w:rsid w:val="00E91588"/>
    <w:rsid w:val="00E9160D"/>
    <w:rsid w:val="00E9202B"/>
    <w:rsid w:val="00E932FF"/>
    <w:rsid w:val="00E93FCF"/>
    <w:rsid w:val="00E9767C"/>
    <w:rsid w:val="00E976C4"/>
    <w:rsid w:val="00E97ABE"/>
    <w:rsid w:val="00E97CA3"/>
    <w:rsid w:val="00EA31BC"/>
    <w:rsid w:val="00EA32B7"/>
    <w:rsid w:val="00EA6F2E"/>
    <w:rsid w:val="00EA70C0"/>
    <w:rsid w:val="00EA7B90"/>
    <w:rsid w:val="00EB1174"/>
    <w:rsid w:val="00EB27F6"/>
    <w:rsid w:val="00EB5714"/>
    <w:rsid w:val="00EC2033"/>
    <w:rsid w:val="00EC206B"/>
    <w:rsid w:val="00EC20B8"/>
    <w:rsid w:val="00EC2247"/>
    <w:rsid w:val="00EC328A"/>
    <w:rsid w:val="00EC3AE3"/>
    <w:rsid w:val="00EC3C8C"/>
    <w:rsid w:val="00EC4BCB"/>
    <w:rsid w:val="00EC55C7"/>
    <w:rsid w:val="00ED0A88"/>
    <w:rsid w:val="00ED1295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0684"/>
    <w:rsid w:val="00EF43E0"/>
    <w:rsid w:val="00EF45B7"/>
    <w:rsid w:val="00EF4BFA"/>
    <w:rsid w:val="00EF644C"/>
    <w:rsid w:val="00EF754E"/>
    <w:rsid w:val="00F018C0"/>
    <w:rsid w:val="00F02E1D"/>
    <w:rsid w:val="00F10981"/>
    <w:rsid w:val="00F13F7C"/>
    <w:rsid w:val="00F14A67"/>
    <w:rsid w:val="00F1625D"/>
    <w:rsid w:val="00F16B8B"/>
    <w:rsid w:val="00F1714F"/>
    <w:rsid w:val="00F20B73"/>
    <w:rsid w:val="00F2247B"/>
    <w:rsid w:val="00F23F4E"/>
    <w:rsid w:val="00F27801"/>
    <w:rsid w:val="00F3215F"/>
    <w:rsid w:val="00F333BE"/>
    <w:rsid w:val="00F33BCD"/>
    <w:rsid w:val="00F3555E"/>
    <w:rsid w:val="00F35B49"/>
    <w:rsid w:val="00F40E92"/>
    <w:rsid w:val="00F41497"/>
    <w:rsid w:val="00F41CDE"/>
    <w:rsid w:val="00F42BB3"/>
    <w:rsid w:val="00F4554D"/>
    <w:rsid w:val="00F464E4"/>
    <w:rsid w:val="00F46B89"/>
    <w:rsid w:val="00F475A7"/>
    <w:rsid w:val="00F47675"/>
    <w:rsid w:val="00F50F2E"/>
    <w:rsid w:val="00F535E8"/>
    <w:rsid w:val="00F53A38"/>
    <w:rsid w:val="00F56D38"/>
    <w:rsid w:val="00F57F6C"/>
    <w:rsid w:val="00F62577"/>
    <w:rsid w:val="00F62E12"/>
    <w:rsid w:val="00F6547A"/>
    <w:rsid w:val="00F70108"/>
    <w:rsid w:val="00F70C1D"/>
    <w:rsid w:val="00F727D3"/>
    <w:rsid w:val="00F7378A"/>
    <w:rsid w:val="00F737A4"/>
    <w:rsid w:val="00F744F5"/>
    <w:rsid w:val="00F804CD"/>
    <w:rsid w:val="00F80BCA"/>
    <w:rsid w:val="00F81DEF"/>
    <w:rsid w:val="00F822BB"/>
    <w:rsid w:val="00F83350"/>
    <w:rsid w:val="00F83BD7"/>
    <w:rsid w:val="00F846FA"/>
    <w:rsid w:val="00F87BF3"/>
    <w:rsid w:val="00F918DE"/>
    <w:rsid w:val="00F93E1F"/>
    <w:rsid w:val="00F9573B"/>
    <w:rsid w:val="00F96B12"/>
    <w:rsid w:val="00FA0A73"/>
    <w:rsid w:val="00FA18BE"/>
    <w:rsid w:val="00FA1E58"/>
    <w:rsid w:val="00FA203B"/>
    <w:rsid w:val="00FA2EF0"/>
    <w:rsid w:val="00FA2FC0"/>
    <w:rsid w:val="00FA3FE9"/>
    <w:rsid w:val="00FA6253"/>
    <w:rsid w:val="00FA7A8A"/>
    <w:rsid w:val="00FA7FAF"/>
    <w:rsid w:val="00FB2CCE"/>
    <w:rsid w:val="00FB512E"/>
    <w:rsid w:val="00FB5B77"/>
    <w:rsid w:val="00FB7E91"/>
    <w:rsid w:val="00FC168E"/>
    <w:rsid w:val="00FC1A8C"/>
    <w:rsid w:val="00FC1E5A"/>
    <w:rsid w:val="00FC4108"/>
    <w:rsid w:val="00FC4134"/>
    <w:rsid w:val="00FC69A3"/>
    <w:rsid w:val="00FC7D76"/>
    <w:rsid w:val="00FD553E"/>
    <w:rsid w:val="00FE197A"/>
    <w:rsid w:val="00FE1C4B"/>
    <w:rsid w:val="00FE39D6"/>
    <w:rsid w:val="00FE3A1E"/>
    <w:rsid w:val="00FE4246"/>
    <w:rsid w:val="00FE6CA5"/>
    <w:rsid w:val="00FF17C5"/>
    <w:rsid w:val="00FF4569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9D8F-CD69-4E04-B480-31ABC1B0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816</TotalTime>
  <Pages>32</Pages>
  <Words>11239</Words>
  <Characters>64067</Characters>
  <Application>Microsoft Office Word</Application>
  <DocSecurity>0</DocSecurity>
  <Lines>533</Lines>
  <Paragraphs>150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124</cp:revision>
  <cp:lastPrinted>2021-04-21T12:02:00Z</cp:lastPrinted>
  <dcterms:created xsi:type="dcterms:W3CDTF">2021-02-23T13:47:00Z</dcterms:created>
  <dcterms:modified xsi:type="dcterms:W3CDTF">2021-04-23T06:42:00Z</dcterms:modified>
</cp:coreProperties>
</file>