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</w:t>
      </w:r>
      <w:r w:rsidR="007712BC">
        <w:rPr>
          <w:rFonts w:ascii="Arial Narrow" w:hAnsi="Arial Narrow"/>
          <w:sz w:val="22"/>
          <w:szCs w:val="22"/>
        </w:rPr>
        <w:t>20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</w:t>
      </w:r>
      <w:r w:rsidR="007712BC">
        <w:rPr>
          <w:rFonts w:ascii="Arial Narrow" w:hAnsi="Arial Narrow"/>
          <w:sz w:val="22"/>
          <w:szCs w:val="22"/>
        </w:rPr>
        <w:t>20</w:t>
      </w:r>
      <w:r w:rsidR="00775BB3">
        <w:rPr>
          <w:rFonts w:ascii="Arial Narrow" w:hAnsi="Arial Narrow"/>
          <w:sz w:val="22"/>
          <w:szCs w:val="22"/>
        </w:rPr>
        <w:t xml:space="preserve"> do 31.12.20</w:t>
      </w:r>
      <w:r w:rsidR="007712BC">
        <w:rPr>
          <w:rFonts w:ascii="Arial Narrow" w:hAnsi="Arial Narrow"/>
          <w:sz w:val="22"/>
          <w:szCs w:val="22"/>
        </w:rPr>
        <w:t>20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Pr="003824A0" w:rsidRDefault="00DA513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201</w:t>
      </w:r>
      <w:r w:rsidR="007712BC">
        <w:rPr>
          <w:rFonts w:ascii="Arial Narrow" w:hAnsi="Arial Narrow"/>
          <w:sz w:val="22"/>
          <w:szCs w:val="22"/>
        </w:rPr>
        <w:t>9</w:t>
      </w:r>
      <w:r w:rsidRPr="003824A0">
        <w:rPr>
          <w:rFonts w:ascii="Arial Narrow" w:hAnsi="Arial Narrow"/>
          <w:sz w:val="22"/>
          <w:szCs w:val="22"/>
        </w:rPr>
        <w:t xml:space="preserve"> bola schválená Zhromaždením delegáto</w:t>
      </w:r>
      <w:r w:rsidR="00EE1A88" w:rsidRPr="003824A0">
        <w:rPr>
          <w:rFonts w:ascii="Arial Narrow" w:hAnsi="Arial Narrow"/>
          <w:sz w:val="22"/>
          <w:szCs w:val="22"/>
        </w:rPr>
        <w:t>v</w:t>
      </w:r>
      <w:r w:rsidRPr="003824A0">
        <w:rPr>
          <w:rFonts w:ascii="Arial Narrow" w:hAnsi="Arial Narrow"/>
          <w:sz w:val="22"/>
          <w:szCs w:val="22"/>
        </w:rPr>
        <w:t xml:space="preserve"> dňa </w:t>
      </w:r>
      <w:r w:rsidR="004063AA">
        <w:rPr>
          <w:rFonts w:ascii="Arial Narrow" w:hAnsi="Arial Narrow"/>
          <w:sz w:val="22"/>
          <w:szCs w:val="22"/>
        </w:rPr>
        <w:t>1.</w:t>
      </w:r>
      <w:r w:rsidR="007712BC">
        <w:rPr>
          <w:rFonts w:ascii="Arial Narrow" w:hAnsi="Arial Narrow"/>
          <w:sz w:val="22"/>
          <w:szCs w:val="22"/>
        </w:rPr>
        <w:t>7</w:t>
      </w:r>
      <w:r w:rsidR="004063AA">
        <w:rPr>
          <w:rFonts w:ascii="Arial Narrow" w:hAnsi="Arial Narrow"/>
          <w:sz w:val="22"/>
          <w:szCs w:val="22"/>
        </w:rPr>
        <w:t>.20</w:t>
      </w:r>
      <w:r w:rsidR="007712BC">
        <w:rPr>
          <w:rFonts w:ascii="Arial Narrow" w:hAnsi="Arial Narrow"/>
          <w:sz w:val="22"/>
          <w:szCs w:val="22"/>
        </w:rPr>
        <w:t>20</w:t>
      </w:r>
      <w:r w:rsidRPr="003824A0">
        <w:rPr>
          <w:rFonts w:ascii="Arial Narrow" w:hAnsi="Arial Narrow"/>
          <w:sz w:val="22"/>
          <w:szCs w:val="22"/>
        </w:rPr>
        <w:t>.</w:t>
      </w:r>
    </w:p>
    <w:p w:rsidR="0095098F" w:rsidRPr="003824A0" w:rsidRDefault="0095098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201</w:t>
      </w:r>
      <w:r w:rsidR="007712BC">
        <w:rPr>
          <w:rFonts w:ascii="Arial Narrow" w:hAnsi="Arial Narrow"/>
          <w:sz w:val="22"/>
          <w:szCs w:val="22"/>
        </w:rPr>
        <w:t>9</w:t>
      </w:r>
      <w:r w:rsidRPr="003824A0">
        <w:rPr>
          <w:rFonts w:ascii="Arial Narrow" w:hAnsi="Arial Narrow"/>
          <w:sz w:val="22"/>
          <w:szCs w:val="22"/>
        </w:rPr>
        <w:t xml:space="preserve"> bola schválená audítorom spoločnosti dňa </w:t>
      </w:r>
      <w:r w:rsidR="007712BC">
        <w:rPr>
          <w:rFonts w:ascii="Arial Narrow" w:hAnsi="Arial Narrow"/>
          <w:sz w:val="22"/>
          <w:szCs w:val="22"/>
        </w:rPr>
        <w:t>1</w:t>
      </w:r>
      <w:r w:rsidR="002643B7">
        <w:rPr>
          <w:rFonts w:ascii="Arial Narrow" w:hAnsi="Arial Narrow"/>
          <w:sz w:val="22"/>
          <w:szCs w:val="22"/>
        </w:rPr>
        <w:t>9.</w:t>
      </w:r>
      <w:r w:rsidR="007712BC">
        <w:rPr>
          <w:rFonts w:ascii="Arial Narrow" w:hAnsi="Arial Narrow"/>
          <w:sz w:val="22"/>
          <w:szCs w:val="22"/>
        </w:rPr>
        <w:t>5</w:t>
      </w:r>
      <w:r w:rsidR="002643B7">
        <w:rPr>
          <w:rFonts w:ascii="Arial Narrow" w:hAnsi="Arial Narrow"/>
          <w:sz w:val="22"/>
          <w:szCs w:val="22"/>
        </w:rPr>
        <w:t>.20</w:t>
      </w:r>
      <w:r w:rsidR="007712BC">
        <w:rPr>
          <w:rFonts w:ascii="Arial Narrow" w:hAnsi="Arial Narrow"/>
          <w:sz w:val="22"/>
          <w:szCs w:val="22"/>
        </w:rPr>
        <w:t>20</w:t>
      </w:r>
      <w:r w:rsidR="002643B7">
        <w:rPr>
          <w:rFonts w:ascii="Arial Narrow" w:hAnsi="Arial Narrow"/>
          <w:sz w:val="22"/>
          <w:szCs w:val="22"/>
        </w:rPr>
        <w:t>.</w:t>
      </w:r>
    </w:p>
    <w:p w:rsidR="0095098F" w:rsidRPr="00393237" w:rsidRDefault="0095098F" w:rsidP="00FA0A73">
      <w:pPr>
        <w:rPr>
          <w:rFonts w:ascii="Arial Narrow" w:hAnsi="Arial Narrow"/>
          <w:color w:val="000000" w:themeColor="text1"/>
          <w:sz w:val="22"/>
          <w:szCs w:val="22"/>
        </w:rPr>
      </w:pPr>
      <w:r w:rsidRPr="0074502A">
        <w:rPr>
          <w:rFonts w:ascii="Arial Narrow" w:hAnsi="Arial Narrow"/>
          <w:sz w:val="22"/>
          <w:szCs w:val="22"/>
        </w:rPr>
        <w:t>Celá účtovná závierka spolu s</w:t>
      </w:r>
      <w:r w:rsidR="0074502A" w:rsidRPr="0074502A">
        <w:rPr>
          <w:rFonts w:ascii="Arial Narrow" w:hAnsi="Arial Narrow"/>
          <w:sz w:val="22"/>
          <w:szCs w:val="22"/>
        </w:rPr>
        <w:t xml:space="preserve"> Výročnou správou bola uložená v RÚZ dňa </w:t>
      </w:r>
      <w:r w:rsidR="00393237">
        <w:rPr>
          <w:rFonts w:ascii="Arial Narrow" w:hAnsi="Arial Narrow"/>
          <w:sz w:val="22"/>
          <w:szCs w:val="22"/>
        </w:rPr>
        <w:t>2</w:t>
      </w:r>
      <w:r w:rsidR="007712BC">
        <w:rPr>
          <w:rFonts w:ascii="Arial Narrow" w:hAnsi="Arial Narrow"/>
          <w:sz w:val="22"/>
          <w:szCs w:val="22"/>
        </w:rPr>
        <w:t>9</w:t>
      </w:r>
      <w:r w:rsidR="00393237">
        <w:rPr>
          <w:rFonts w:ascii="Arial Narrow" w:hAnsi="Arial Narrow"/>
          <w:sz w:val="22"/>
          <w:szCs w:val="22"/>
        </w:rPr>
        <w:t>.</w:t>
      </w:r>
      <w:r w:rsidR="007712BC">
        <w:rPr>
          <w:rFonts w:ascii="Arial Narrow" w:hAnsi="Arial Narrow"/>
          <w:sz w:val="22"/>
          <w:szCs w:val="22"/>
        </w:rPr>
        <w:t>4</w:t>
      </w:r>
      <w:r w:rsidR="00393237">
        <w:rPr>
          <w:rFonts w:ascii="Arial Narrow" w:hAnsi="Arial Narrow"/>
          <w:sz w:val="22"/>
          <w:szCs w:val="22"/>
        </w:rPr>
        <w:t>.20</w:t>
      </w:r>
      <w:r w:rsidR="007712BC">
        <w:rPr>
          <w:rFonts w:ascii="Arial Narrow" w:hAnsi="Arial Narrow"/>
          <w:sz w:val="22"/>
          <w:szCs w:val="22"/>
        </w:rPr>
        <w:t>20</w:t>
      </w:r>
      <w:r w:rsidR="0074502A" w:rsidRPr="00E97ABE">
        <w:rPr>
          <w:rFonts w:ascii="Arial Narrow" w:hAnsi="Arial Narrow"/>
          <w:color w:val="FF0000"/>
          <w:sz w:val="22"/>
          <w:szCs w:val="22"/>
        </w:rPr>
        <w:t xml:space="preserve"> </w:t>
      </w:r>
      <w:r w:rsidR="0074502A" w:rsidRPr="0074502A">
        <w:rPr>
          <w:rFonts w:ascii="Arial Narrow" w:hAnsi="Arial Narrow"/>
          <w:sz w:val="22"/>
          <w:szCs w:val="22"/>
        </w:rPr>
        <w:t xml:space="preserve">a </w:t>
      </w:r>
      <w:r w:rsidRPr="0074502A">
        <w:rPr>
          <w:rFonts w:ascii="Arial Narrow" w:hAnsi="Arial Narrow"/>
          <w:sz w:val="22"/>
          <w:szCs w:val="22"/>
        </w:rPr>
        <w:t>Správ</w:t>
      </w:r>
      <w:r w:rsidR="0074502A" w:rsidRPr="0074502A">
        <w:rPr>
          <w:rFonts w:ascii="Arial Narrow" w:hAnsi="Arial Narrow"/>
          <w:sz w:val="22"/>
          <w:szCs w:val="22"/>
        </w:rPr>
        <w:t>a</w:t>
      </w:r>
      <w:r w:rsidRPr="0074502A">
        <w:rPr>
          <w:rFonts w:ascii="Arial Narrow" w:hAnsi="Arial Narrow"/>
          <w:sz w:val="22"/>
          <w:szCs w:val="22"/>
        </w:rPr>
        <w:t xml:space="preserve"> audítora bola uložená </w:t>
      </w:r>
      <w:r w:rsidRPr="00393237">
        <w:rPr>
          <w:rFonts w:ascii="Arial Narrow" w:hAnsi="Arial Narrow"/>
          <w:color w:val="000000" w:themeColor="text1"/>
          <w:sz w:val="22"/>
          <w:szCs w:val="22"/>
        </w:rPr>
        <w:t xml:space="preserve">v RÚZ </w:t>
      </w:r>
      <w:r w:rsidR="00EE1A88" w:rsidRPr="00393237">
        <w:rPr>
          <w:rFonts w:ascii="Arial Narrow" w:hAnsi="Arial Narrow"/>
          <w:color w:val="000000" w:themeColor="text1"/>
          <w:sz w:val="22"/>
          <w:szCs w:val="22"/>
        </w:rPr>
        <w:t xml:space="preserve">dňa </w:t>
      </w:r>
      <w:r w:rsidR="00393237" w:rsidRPr="00393237">
        <w:rPr>
          <w:rFonts w:ascii="Arial Narrow" w:hAnsi="Arial Narrow"/>
          <w:color w:val="000000" w:themeColor="text1"/>
          <w:sz w:val="22"/>
          <w:szCs w:val="22"/>
        </w:rPr>
        <w:t>2</w:t>
      </w:r>
      <w:r w:rsidR="007712BC">
        <w:rPr>
          <w:rFonts w:ascii="Arial Narrow" w:hAnsi="Arial Narrow"/>
          <w:color w:val="000000" w:themeColor="text1"/>
          <w:sz w:val="22"/>
          <w:szCs w:val="22"/>
        </w:rPr>
        <w:t>1</w:t>
      </w:r>
      <w:r w:rsidRPr="00393237">
        <w:rPr>
          <w:rFonts w:ascii="Arial Narrow" w:hAnsi="Arial Narrow"/>
          <w:color w:val="000000" w:themeColor="text1"/>
          <w:sz w:val="22"/>
          <w:szCs w:val="22"/>
        </w:rPr>
        <w:t>.</w:t>
      </w:r>
      <w:r w:rsidR="007712BC">
        <w:rPr>
          <w:rFonts w:ascii="Arial Narrow" w:hAnsi="Arial Narrow"/>
          <w:color w:val="000000" w:themeColor="text1"/>
          <w:sz w:val="22"/>
          <w:szCs w:val="22"/>
        </w:rPr>
        <w:t>5.2020</w:t>
      </w:r>
      <w:r w:rsidRPr="00393237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</w:t>
      </w:r>
      <w:r w:rsidR="008B69BB">
        <w:rPr>
          <w:rFonts w:ascii="Arial Narrow" w:hAnsi="Arial Narrow"/>
          <w:color w:val="000000" w:themeColor="text1"/>
          <w:sz w:val="22"/>
          <w:szCs w:val="22"/>
        </w:rPr>
        <w:t>20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201</w:t>
      </w:r>
      <w:r w:rsidR="008B69BB">
        <w:rPr>
          <w:rFonts w:ascii="Arial Narrow" w:hAnsi="Arial Narrow"/>
          <w:color w:val="000000" w:themeColor="text1"/>
          <w:sz w:val="22"/>
          <w:szCs w:val="22"/>
        </w:rPr>
        <w:t>9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spriaznené osoby.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imania a prehľad peňažných tokov.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0669B7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</w:t>
      </w:r>
      <w:r w:rsidR="008B69BB">
        <w:rPr>
          <w:rFonts w:ascii="Arial Narrow" w:hAnsi="Arial Narrow"/>
          <w:sz w:val="22"/>
          <w:szCs w:val="22"/>
        </w:rPr>
        <w:t>20</w:t>
      </w:r>
      <w:r w:rsidR="008722F4">
        <w:rPr>
          <w:rFonts w:ascii="Arial Narrow" w:hAnsi="Arial Narrow"/>
          <w:sz w:val="22"/>
          <w:szCs w:val="22"/>
        </w:rPr>
        <w:t xml:space="preserve"> nedošlo </w:t>
      </w:r>
      <w:r w:rsidR="009C6016">
        <w:rPr>
          <w:rFonts w:ascii="Arial Narrow" w:hAnsi="Arial Narrow"/>
          <w:sz w:val="22"/>
          <w:szCs w:val="22"/>
        </w:rPr>
        <w:t>k zmenám účtovných zásad a metód.</w:t>
      </w:r>
      <w:r w:rsidR="00822CE8">
        <w:rPr>
          <w:rFonts w:ascii="Arial Narrow" w:hAnsi="Arial Narrow"/>
          <w:sz w:val="22"/>
          <w:szCs w:val="22"/>
        </w:rPr>
        <w:t xml:space="preserve"> </w:t>
      </w:r>
    </w:p>
    <w:p w:rsidR="00822CE8" w:rsidRPr="0073029B" w:rsidRDefault="00822CE8" w:rsidP="000669B7">
      <w:pPr>
        <w:rPr>
          <w:rFonts w:ascii="Arial Narrow" w:hAnsi="Arial Narrow"/>
          <w:sz w:val="22"/>
          <w:szCs w:val="22"/>
        </w:rPr>
      </w:pPr>
    </w:p>
    <w:p w:rsidR="00E855C2" w:rsidRDefault="00E855C2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c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88351E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t xml:space="preserve">Účtovná jednotka nakupovala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roku 20</w:t>
      </w:r>
      <w:r w:rsidR="008B69BB">
        <w:rPr>
          <w:rFonts w:ascii="Arial Narrow" w:hAnsi="Arial Narrow"/>
          <w:sz w:val="22"/>
          <w:szCs w:val="22"/>
        </w:rPr>
        <w:t>20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E12817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Default="00F464E4" w:rsidP="00F464E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261D73" w:rsidRPr="00F464E4" w:rsidRDefault="00F464E4" w:rsidP="00EE7439">
      <w:pPr>
        <w:rPr>
          <w:rFonts w:ascii="Arial Narrow" w:hAnsi="Arial Narrow"/>
          <w:b/>
          <w:sz w:val="22"/>
          <w:szCs w:val="22"/>
        </w:rPr>
      </w:pPr>
      <w:r w:rsidRPr="00F464E4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E7439" w:rsidRPr="00EE7439" w:rsidTr="00EE7439">
        <w:trPr>
          <w:trHeight w:val="427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EE7439" w:rsidRPr="00EE7439" w:rsidTr="00EE7439">
        <w:trPr>
          <w:trHeight w:val="219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EE7439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EE7439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D41B4A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rokov</w:t>
            </w:r>
          </w:p>
          <w:p w:rsidR="00D41B4A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rokov</w:t>
            </w:r>
          </w:p>
          <w:p w:rsidR="006A0267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A0267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EE7439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</w:t>
            </w:r>
            <w:r w:rsidR="00D41B4A">
              <w:rPr>
                <w:rFonts w:ascii="Arial Narrow" w:hAnsi="Arial Narrow"/>
                <w:sz w:val="22"/>
                <w:szCs w:val="22"/>
              </w:rPr>
              <w:t>12</w:t>
            </w:r>
          </w:p>
          <w:p w:rsidR="00D41B4A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1/8</w:t>
            </w:r>
          </w:p>
          <w:p w:rsidR="00A8188D" w:rsidRDefault="00A8188D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</w:t>
            </w:r>
            <w:r w:rsidR="00D41B4A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D41B4A" w:rsidRPr="00EE7439" w:rsidRDefault="00D41B4A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EE7439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Default="00C94B6D" w:rsidP="00EE743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>
        <w:rPr>
          <w:rFonts w:ascii="Arial Narrow" w:hAnsi="Arial Narrow"/>
          <w:sz w:val="22"/>
          <w:szCs w:val="22"/>
        </w:rPr>
        <w:t>.</w:t>
      </w:r>
    </w:p>
    <w:p w:rsidR="00C94B6D" w:rsidRDefault="00C94B6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 w:rsidRPr="00F70C1D">
        <w:rPr>
          <w:rFonts w:ascii="Arial Narrow" w:hAnsi="Arial Narrow"/>
          <w:color w:val="000000" w:themeColor="text1"/>
          <w:sz w:val="22"/>
          <w:szCs w:val="22"/>
        </w:rPr>
        <w:t>Odpisový plán účtovných odpisov hmotného majetku</w:t>
      </w:r>
      <w:r w:rsidR="00F70C1D">
        <w:rPr>
          <w:rFonts w:ascii="Arial Narrow" w:hAnsi="Arial Narrow"/>
          <w:color w:val="000000" w:themeColor="text1"/>
          <w:sz w:val="22"/>
          <w:szCs w:val="22"/>
        </w:rPr>
        <w:t xml:space="preserve"> účtovná jednotka zostavila interným predpisom tak,</w:t>
      </w:r>
    </w:p>
    <w:p w:rsidR="008B69BB" w:rsidRDefault="00F70C1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>
        <w:rPr>
          <w:rFonts w:ascii="Arial Narrow" w:hAnsi="Arial Narrow"/>
          <w:color w:val="000000" w:themeColor="text1"/>
          <w:sz w:val="22"/>
          <w:szCs w:val="22"/>
        </w:rPr>
        <w:t xml:space="preserve"> Rozdiely medzi daňovými a účtovnými odpismi vznikajú pri majetku</w:t>
      </w:r>
      <w:r w:rsidR="008B69BB">
        <w:rPr>
          <w:rFonts w:ascii="Arial Narrow" w:hAnsi="Arial Narrow"/>
          <w:color w:val="000000" w:themeColor="text1"/>
          <w:sz w:val="22"/>
          <w:szCs w:val="22"/>
        </w:rPr>
        <w:t>:</w:t>
      </w:r>
    </w:p>
    <w:p w:rsidR="008B69BB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Stavby</w:t>
      </w:r>
    </w:p>
    <w:p w:rsidR="008B69BB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Stroje, prístroje a zariadenia</w:t>
      </w:r>
    </w:p>
    <w:p w:rsidR="00B237A7" w:rsidRDefault="008B69BB" w:rsidP="008B69BB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Pri ostatných druhoch majetku v roku 2020 nevznikli žiadne rozdiely medzi daňovými a účtovnými odpismi.</w:t>
      </w:r>
    </w:p>
    <w:p w:rsidR="00B237A7" w:rsidRDefault="00B237A7" w:rsidP="008B69BB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B237A7" w:rsidRDefault="00B237A7" w:rsidP="008B69BB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F70C1D" w:rsidRPr="008B69BB" w:rsidRDefault="00AD76C3" w:rsidP="008B69BB">
      <w:pPr>
        <w:rPr>
          <w:rFonts w:ascii="Arial Narrow" w:hAnsi="Arial Narrow"/>
          <w:color w:val="000000" w:themeColor="text1"/>
          <w:sz w:val="22"/>
          <w:szCs w:val="22"/>
        </w:rPr>
      </w:pPr>
      <w:r w:rsidRPr="008B69BB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t xml:space="preserve">Účtovnej jednotke neboli poskytnuté dotácie na obstaranie majetku. </w:t>
      </w:r>
    </w:p>
    <w:p w:rsidR="002D0FA9" w:rsidRDefault="002D0FA9" w:rsidP="005629FD">
      <w:pPr>
        <w:rPr>
          <w:rFonts w:ascii="Arial Narrow" w:hAnsi="Arial Narrow"/>
          <w:b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</w:t>
      </w:r>
      <w:r w:rsidR="008B69BB">
        <w:rPr>
          <w:rFonts w:ascii="Arial Narrow" w:hAnsi="Arial Narrow"/>
          <w:b/>
          <w:sz w:val="22"/>
          <w:szCs w:val="22"/>
        </w:rPr>
        <w:t>20</w:t>
      </w:r>
      <w:r>
        <w:rPr>
          <w:rFonts w:ascii="Arial Narrow" w:hAnsi="Arial Narrow"/>
          <w:b/>
          <w:sz w:val="22"/>
          <w:szCs w:val="22"/>
        </w:rPr>
        <w:t xml:space="preserve"> nedošlo k opravám významných chýb minulých účtovných období účtovaných v bežnom účtovnom období.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Pr="00F93E1F" w:rsidRDefault="008000E6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F. b)</w:t>
      </w:r>
    </w:p>
    <w:p w:rsidR="00CE2ADE" w:rsidRPr="00F93E1F" w:rsidRDefault="00CE2ADE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Spôsob a výška poistenia dlhodobého hmotného a nehmotného majetku:</w:t>
      </w:r>
    </w:p>
    <w:p w:rsidR="008000E6" w:rsidRPr="00F93E1F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Účtovná jednotka má poistený dlhodobý hmotný a nehmotný majetok a peňažnú hotovosť v pokladni OSBD Martin. Ročné poistenie je v sume </w:t>
      </w:r>
      <w:r w:rsidR="00D55F40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F35B49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0</w:t>
      </w:r>
      <w:r w:rsidR="0026797B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BF62A3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 </w:t>
      </w:r>
      <w:r w:rsidR="00F93E1F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957</w:t>
      </w:r>
      <w:r w:rsidR="00BF62A3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,</w:t>
      </w:r>
      <w:r w:rsidR="00F93E1F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59</w:t>
      </w:r>
      <w:r w:rsidR="00D55F40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€, pričom náklad poistného na správu OSBD Martin je v sume </w:t>
      </w:r>
      <w:r w:rsidR="0026797B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4</w:t>
      </w:r>
      <w:r w:rsidR="00BF62A3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 </w:t>
      </w:r>
      <w:r w:rsidR="00F93E1F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447</w:t>
      </w:r>
      <w:r w:rsidR="00BF62A3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,</w:t>
      </w:r>
      <w:r w:rsidR="00F93E1F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79</w:t>
      </w:r>
      <w:r w:rsidR="00D55F40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 a náklad na prevádzku domov je v sume </w:t>
      </w:r>
      <w:r w:rsidR="00F35B49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9</w:t>
      </w:r>
      <w:r w:rsidR="0026797B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7</w:t>
      </w:r>
      <w:r w:rsidR="00F93E1F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 509,80</w:t>
      </w:r>
      <w:r w:rsidR="00D55F40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</w:t>
      </w:r>
      <w:r w:rsidR="0026797B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:rsidR="008000E6" w:rsidRPr="00F93E1F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Platnosť zmluvy bola od 1</w:t>
      </w:r>
      <w:r w:rsidR="00397866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.1.20</w:t>
      </w:r>
      <w:r w:rsidR="00F93E1F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20</w:t>
      </w:r>
      <w:r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do 31.12.20</w:t>
      </w:r>
      <w:r w:rsidR="00F93E1F"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20</w:t>
      </w:r>
      <w:r w:rsidRPr="00F93E1F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:rsidR="00CE2ADE" w:rsidRPr="00F93E1F" w:rsidRDefault="00CE2ADE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Pr="00572E2B" w:rsidRDefault="00AA1239" w:rsidP="00416A9A">
      <w:pPr>
        <w:rPr>
          <w:rFonts w:ascii="Arial Narrow" w:hAnsi="Arial Narrow"/>
          <w:b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 xml:space="preserve">G. a. </w:t>
      </w:r>
      <w:r w:rsidR="007771E7" w:rsidRPr="00572E2B">
        <w:rPr>
          <w:rFonts w:ascii="Arial Narrow" w:hAnsi="Arial Narrow"/>
          <w:b/>
          <w:sz w:val="22"/>
          <w:szCs w:val="22"/>
        </w:rPr>
        <w:t>1,2</w:t>
      </w:r>
      <w:r w:rsidRPr="00572E2B"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Pr="00572E2B" w:rsidRDefault="00AA1239" w:rsidP="00416A9A">
      <w:pPr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Popis základného imania, výška upísaného imania</w:t>
      </w:r>
      <w:r w:rsidR="00D55F40" w:rsidRPr="00572E2B">
        <w:rPr>
          <w:rFonts w:ascii="Arial Narrow" w:hAnsi="Arial Narrow"/>
          <w:sz w:val="22"/>
          <w:szCs w:val="22"/>
        </w:rPr>
        <w:t xml:space="preserve"> správy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72E2B" w:rsidRPr="00572E2B" w:rsidTr="00AA1239">
        <w:tc>
          <w:tcPr>
            <w:tcW w:w="3020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572E2B" w:rsidRPr="00572E2B" w:rsidTr="00AA1239">
        <w:tc>
          <w:tcPr>
            <w:tcW w:w="3020" w:type="dxa"/>
          </w:tcPr>
          <w:p w:rsidR="005E1158" w:rsidRPr="00572E2B" w:rsidRDefault="005E1158" w:rsidP="005E1158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Základné imanie celkom – správa OSBD Martin</w:t>
            </w:r>
          </w:p>
        </w:tc>
        <w:tc>
          <w:tcPr>
            <w:tcW w:w="3021" w:type="dxa"/>
          </w:tcPr>
          <w:p w:rsidR="005E1158" w:rsidRPr="00572E2B" w:rsidRDefault="005E1158" w:rsidP="009D47B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D47B6">
              <w:rPr>
                <w:rFonts w:ascii="Arial Narrow" w:hAnsi="Arial Narrow"/>
                <w:sz w:val="22"/>
                <w:szCs w:val="22"/>
              </w:rPr>
              <w:t>652</w:t>
            </w:r>
            <w:r w:rsidR="009D47B6" w:rsidRPr="009D47B6">
              <w:rPr>
                <w:rFonts w:ascii="Arial Narrow" w:hAnsi="Arial Narrow"/>
                <w:sz w:val="22"/>
                <w:szCs w:val="22"/>
              </w:rPr>
              <w:t>040</w:t>
            </w:r>
            <w:r w:rsidRPr="009D47B6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652233,00</w:t>
            </w:r>
          </w:p>
        </w:tc>
      </w:tr>
      <w:tr w:rsidR="00572E2B" w:rsidRPr="00572E2B" w:rsidTr="00AA1239">
        <w:tc>
          <w:tcPr>
            <w:tcW w:w="3020" w:type="dxa"/>
          </w:tcPr>
          <w:p w:rsidR="005E1158" w:rsidRPr="00572E2B" w:rsidRDefault="005E1158" w:rsidP="005E1158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72E2B" w:rsidRPr="00572E2B" w:rsidTr="00AA1239">
        <w:tc>
          <w:tcPr>
            <w:tcW w:w="3020" w:type="dxa"/>
          </w:tcPr>
          <w:p w:rsidR="005E1158" w:rsidRPr="00572E2B" w:rsidRDefault="005E1158" w:rsidP="005E1158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72E2B" w:rsidRPr="00572E2B" w:rsidTr="00AA1239">
        <w:tc>
          <w:tcPr>
            <w:tcW w:w="3020" w:type="dxa"/>
          </w:tcPr>
          <w:p w:rsidR="005E1158" w:rsidRPr="00572E2B" w:rsidRDefault="005E1158" w:rsidP="005E1158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72E2B" w:rsidRPr="00572E2B" w:rsidTr="00AA1239">
        <w:tc>
          <w:tcPr>
            <w:tcW w:w="3020" w:type="dxa"/>
          </w:tcPr>
          <w:p w:rsidR="005E1158" w:rsidRPr="00572E2B" w:rsidRDefault="005E1158" w:rsidP="005E1158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upísaného vlastného imania-správa OSBD Martin</w:t>
            </w: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</w:tr>
      <w:tr w:rsidR="00572E2B" w:rsidRPr="00572E2B" w:rsidTr="00AA1239">
        <w:tc>
          <w:tcPr>
            <w:tcW w:w="3020" w:type="dxa"/>
          </w:tcPr>
          <w:p w:rsidR="005E1158" w:rsidRPr="00572E2B" w:rsidRDefault="005E1158" w:rsidP="005E1158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5E1158" w:rsidRPr="00572E2B" w:rsidRDefault="005E1158" w:rsidP="005E11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1158" w:rsidRPr="000A3C58" w:rsidTr="00AA1239">
        <w:tc>
          <w:tcPr>
            <w:tcW w:w="3020" w:type="dxa"/>
          </w:tcPr>
          <w:p w:rsidR="005E1158" w:rsidRPr="000A3C58" w:rsidRDefault="005E1158" w:rsidP="005E115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5E1158" w:rsidRPr="000A3C58" w:rsidRDefault="005E1158" w:rsidP="005E115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5E1158" w:rsidRPr="000A3C58" w:rsidRDefault="005E1158" w:rsidP="005E115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416A9A" w:rsidRPr="000A3C58" w:rsidRDefault="00416A9A" w:rsidP="00416A9A">
      <w:pPr>
        <w:rPr>
          <w:rFonts w:ascii="Arial Narrow" w:hAnsi="Arial Narrow"/>
          <w:b/>
          <w:color w:val="FF0000"/>
          <w:sz w:val="28"/>
          <w:szCs w:val="28"/>
        </w:rPr>
      </w:pPr>
    </w:p>
    <w:p w:rsidR="007771E7" w:rsidRPr="007A2085" w:rsidRDefault="007771E7" w:rsidP="007771E7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lastRenderedPageBreak/>
        <w:t>G</w:t>
      </w:r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. a. 4) Prehľad o zisku alebo strate, ktorá nebola účtovaná ako náklad alebo výnos, ale priamo na účty vlastného imania:</w:t>
      </w:r>
    </w:p>
    <w:p w:rsidR="007771E7" w:rsidRPr="007A2085" w:rsidRDefault="007771E7" w:rsidP="007771E7">
      <w:pPr>
        <w:rPr>
          <w:rFonts w:ascii="Arial Narrow" w:hAnsi="Arial Narrow"/>
          <w:color w:val="000000" w:themeColor="text1"/>
          <w:sz w:val="22"/>
          <w:szCs w:val="22"/>
        </w:rPr>
      </w:pPr>
      <w:r w:rsidRPr="007A2085">
        <w:rPr>
          <w:rFonts w:ascii="Arial Narrow" w:hAnsi="Arial Narrow"/>
          <w:color w:val="000000" w:themeColor="text1"/>
          <w:sz w:val="22"/>
          <w:szCs w:val="22"/>
        </w:rPr>
        <w:t>Zisk dosiahnutý v predchádzajúcom období bol celý zúčtovaný do nedeliteľného fondu.</w:t>
      </w:r>
    </w:p>
    <w:p w:rsidR="00CF039F" w:rsidRPr="000A3C58" w:rsidRDefault="00CF039F" w:rsidP="007771E7">
      <w:pPr>
        <w:rPr>
          <w:rFonts w:ascii="Arial Narrow" w:hAnsi="Arial Narrow"/>
          <w:color w:val="FF0000"/>
          <w:sz w:val="22"/>
          <w:szCs w:val="22"/>
        </w:rPr>
      </w:pPr>
    </w:p>
    <w:p w:rsidR="00FA203B" w:rsidRPr="007A2085" w:rsidRDefault="00CF039F" w:rsidP="009C1A5E">
      <w:pPr>
        <w:rPr>
          <w:rFonts w:ascii="Arial Narrow" w:hAnsi="Arial Narrow"/>
          <w:b/>
          <w:color w:val="000000" w:themeColor="text1"/>
          <w:sz w:val="22"/>
          <w:szCs w:val="22"/>
        </w:rPr>
      </w:pPr>
      <w:proofErr w:type="spellStart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G.e</w:t>
      </w:r>
      <w:proofErr w:type="spellEnd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) Hodnota záväzkov zabezpečená záložným právom: nemáme</w:t>
      </w:r>
    </w:p>
    <w:p w:rsidR="00AB47FD" w:rsidRPr="000A3C58" w:rsidRDefault="00AB47FD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    do dňa zosta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venia účtovnej závierky </w:t>
      </w:r>
      <w:r w:rsidR="00F822BB" w:rsidRPr="00630813">
        <w:rPr>
          <w:rFonts w:ascii="Arial Narrow" w:hAnsi="Arial Narrow"/>
          <w:b/>
          <w:sz w:val="22"/>
          <w:szCs w:val="22"/>
        </w:rPr>
        <w:t>–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 </w:t>
      </w:r>
    </w:p>
    <w:p w:rsidR="00F822BB" w:rsidRPr="00630813" w:rsidRDefault="00F822BB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Koncom roka 2019 sa prvý krát objavili správy z Číny  týkajúce sa COVID – 19. V prvých mesiacoch 2020 sa vírus rozšíril do celého sveta a negatívne ovplyvnil mnoho krajín. V čase zverejnenia účtovnej závierky za rok 20</w:t>
      </w:r>
      <w:r w:rsidR="00A17123" w:rsidRPr="00630813">
        <w:rPr>
          <w:rFonts w:ascii="Arial Narrow" w:hAnsi="Arial Narrow"/>
          <w:b/>
        </w:rPr>
        <w:t>20</w:t>
      </w:r>
      <w:r w:rsidRPr="00630813">
        <w:rPr>
          <w:rFonts w:ascii="Arial Narrow" w:hAnsi="Arial Narrow"/>
          <w:b/>
        </w:rPr>
        <w:t xml:space="preserve"> sa situácia stále mení a OSBD Martin nie je schopné poskytnúť kvantitatívne odhady potenciálneho vplyvu súčasnej situácie na </w:t>
      </w:r>
      <w:r w:rsidR="003730F5" w:rsidRPr="00630813">
        <w:rPr>
          <w:rFonts w:ascii="Arial Narrow" w:hAnsi="Arial Narrow"/>
          <w:b/>
        </w:rPr>
        <w:t>Ú</w:t>
      </w:r>
      <w:r w:rsidRPr="00630813">
        <w:rPr>
          <w:rFonts w:ascii="Arial Narrow" w:hAnsi="Arial Narrow"/>
          <w:b/>
        </w:rPr>
        <w:t>J. Šírenie COVID – 19 ale nemá vplyv na schopnosť pokračovať nepretržite v činnosti OSBD Martin.</w:t>
      </w:r>
    </w:p>
    <w:p w:rsidR="00F822BB" w:rsidRPr="00630813" w:rsidRDefault="00A17123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Náklady spojené so zamedzením šírenia COVID-19 v roku 2020 sú zúčtované v </w:t>
      </w:r>
      <w:r w:rsidR="005A2D12">
        <w:rPr>
          <w:rFonts w:ascii="Arial Narrow" w:hAnsi="Arial Narrow"/>
          <w:b/>
        </w:rPr>
        <w:t>n</w:t>
      </w:r>
      <w:r w:rsidRPr="00630813">
        <w:rPr>
          <w:rFonts w:ascii="Arial Narrow" w:hAnsi="Arial Narrow"/>
          <w:b/>
        </w:rPr>
        <w:t>ákladoch správy OSBD Martin</w:t>
      </w:r>
      <w:r w:rsidR="009948AC" w:rsidRPr="00630813">
        <w:rPr>
          <w:rFonts w:ascii="Arial Narrow" w:hAnsi="Arial Narrow"/>
          <w:b/>
        </w:rPr>
        <w:t xml:space="preserve">. OSBD Martin v roku 2020 poskytlo úľavu na nájomnom pre nájomcov nebytových priestorov vo výške 50 % z nájomného bez DPH. </w:t>
      </w:r>
      <w:r w:rsidR="00F822BB" w:rsidRPr="00630813">
        <w:rPr>
          <w:rFonts w:ascii="Arial Narrow" w:hAnsi="Arial Narrow"/>
          <w:b/>
        </w:rPr>
        <w:t>Akýkoľvek negatívny vplyv resp. straty zahrnie OSBD Martin do účtovníctva a účtovnej závierky roku 202</w:t>
      </w:r>
      <w:r w:rsidRPr="00630813">
        <w:rPr>
          <w:rFonts w:ascii="Arial Narrow" w:hAnsi="Arial Narrow"/>
          <w:b/>
        </w:rPr>
        <w:t>1</w:t>
      </w:r>
      <w:r w:rsidR="00F822BB" w:rsidRPr="00630813">
        <w:rPr>
          <w:rFonts w:ascii="Arial Narrow" w:hAnsi="Arial Narrow"/>
          <w:b/>
        </w:rPr>
        <w:t>.</w:t>
      </w:r>
    </w:p>
    <w:p w:rsidR="00963350" w:rsidRPr="00630813" w:rsidRDefault="00963350" w:rsidP="009C1A5E">
      <w:pPr>
        <w:rPr>
          <w:rFonts w:ascii="Arial Narrow" w:hAnsi="Arial Narrow"/>
          <w:b/>
        </w:rPr>
      </w:pPr>
      <w:r w:rsidRPr="00630813">
        <w:rPr>
          <w:rFonts w:ascii="Arial Narrow" w:hAnsi="Arial Narrow"/>
          <w:b/>
        </w:rPr>
        <w:t>Samozrejme, že manažment OSBD Martin bude pokračovať v monitorovaní potenciálneho dopadu a podnikne všetky možné kroky na zmiernenie akýchkoľvek negatívnych účinkov na bytové družstvo a zamestnancov.</w:t>
      </w:r>
    </w:p>
    <w:p w:rsidR="005E6E96" w:rsidRPr="000A3C58" w:rsidRDefault="005E6E96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E39D6" w:rsidRPr="000A3C58" w:rsidTr="00D217C0">
        <w:tc>
          <w:tcPr>
            <w:tcW w:w="4395" w:type="dxa"/>
          </w:tcPr>
          <w:p w:rsidR="00FA203B" w:rsidRPr="007A2085" w:rsidRDefault="00FA18BE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PO</w:t>
            </w: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</w:tbl>
    <w:p w:rsidR="00A15F85" w:rsidRPr="000A3C58" w:rsidRDefault="00A15F85" w:rsidP="009C1A5E">
      <w:pPr>
        <w:rPr>
          <w:rFonts w:ascii="Arial Narrow" w:hAnsi="Arial Narrow"/>
          <w:b/>
          <w:color w:val="FF0000"/>
          <w:sz w:val="24"/>
          <w:szCs w:val="24"/>
        </w:rPr>
      </w:pPr>
    </w:p>
    <w:p w:rsidR="004B5937" w:rsidRPr="007A2085" w:rsidRDefault="004B5937" w:rsidP="009C1A5E">
      <w:pPr>
        <w:rPr>
          <w:rFonts w:ascii="Arial Narrow" w:hAnsi="Arial Narrow"/>
          <w:b/>
          <w:color w:val="000000" w:themeColor="text1"/>
          <w:sz w:val="24"/>
          <w:szCs w:val="24"/>
        </w:rPr>
      </w:pPr>
      <w:r w:rsidRPr="007A2085">
        <w:rPr>
          <w:rFonts w:ascii="Arial Narrow" w:hAnsi="Arial Narrow"/>
          <w:b/>
          <w:color w:val="000000" w:themeColor="text1"/>
          <w:sz w:val="24"/>
          <w:szCs w:val="24"/>
        </w:rPr>
        <w:t>Príloha č. 3a k opatreniu č. 4455/2003-92</w:t>
      </w:r>
    </w:p>
    <w:p w:rsidR="004B5937" w:rsidRPr="000A3C58" w:rsidRDefault="004B5937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4B5937" w:rsidRPr="00572E2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1.Informácie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572E2B" w:rsidRPr="00572E2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Bezprostredne predchádzajúce účtovné obdobie</w:t>
            </w:r>
          </w:p>
        </w:tc>
      </w:tr>
      <w:tr w:rsidR="00572E2B" w:rsidRPr="00572E2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937" w:rsidRPr="00572E2B" w:rsidRDefault="00DE085D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3</w:t>
            </w:r>
            <w:r w:rsidR="00572E2B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5937" w:rsidRPr="00572E2B" w:rsidRDefault="007A2085" w:rsidP="00A40D4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</w:tr>
      <w:tr w:rsidR="00572E2B" w:rsidRPr="00572E2B" w:rsidTr="00DE085D">
        <w:trPr>
          <w:trHeight w:val="552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5937" w:rsidRPr="00572E2B" w:rsidRDefault="00DE085D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3</w:t>
            </w:r>
            <w:r w:rsidR="00572E2B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5937" w:rsidRPr="00572E2B" w:rsidRDefault="00A40D47" w:rsidP="007A2085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3</w:t>
            </w:r>
            <w:r w:rsidR="007A2085" w:rsidRPr="00572E2B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572E2B" w:rsidRPr="00572E2B" w:rsidTr="00A20C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937" w:rsidRPr="00572E2B" w:rsidRDefault="00572E2B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5937" w:rsidRPr="00572E2B" w:rsidRDefault="007A208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</w:tbl>
    <w:p w:rsidR="00CE2ADE" w:rsidRPr="000A3C58" w:rsidRDefault="00CE2ADE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717C83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2</w:t>
      </w:r>
      <w:r w:rsidR="000669B7" w:rsidRPr="00717C83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5F5D62" w:rsidRPr="00717C83" w:rsidRDefault="005F5D62" w:rsidP="005F5D62">
      <w:pPr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Tabuľka č. 1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717C83" w:rsidRPr="00717C83" w:rsidTr="00E91588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17C83" w:rsidRPr="00717C83" w:rsidTr="00E91588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17C83" w:rsidRPr="00717C83" w:rsidTr="00E91588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3138AC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717C83" w:rsidRPr="00717C83" w:rsidTr="00E91588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FE39D6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717C8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FE39D6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717C8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717C8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717C8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717C8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717C8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717C8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FE39D6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717C8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FE39D6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 w:rsidRPr="00717C8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717C8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133529</w:t>
            </w:r>
            <w:r w:rsidR="002B7D1C" w:rsidRPr="00717C8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717C8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133529</w:t>
            </w:r>
            <w:r w:rsidR="002B7D1C" w:rsidRPr="00717C83">
              <w:rPr>
                <w:rFonts w:ascii="Arial Narrow" w:hAnsi="Arial Narrow"/>
                <w:b/>
                <w:sz w:val="18"/>
                <w:szCs w:val="18"/>
              </w:rPr>
              <w:t>,</w:t>
            </w:r>
            <w:r w:rsidR="005F5D62" w:rsidRPr="00717C83">
              <w:rPr>
                <w:rFonts w:ascii="Arial Narrow" w:hAnsi="Arial Narrow"/>
                <w:b/>
                <w:sz w:val="18"/>
                <w:szCs w:val="18"/>
              </w:rPr>
              <w:t>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717C8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7733</w:t>
            </w:r>
            <w:r w:rsidR="002B7D1C" w:rsidRPr="00717C8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717C8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7733</w:t>
            </w:r>
            <w:r w:rsidR="002B7D1C" w:rsidRPr="00717C8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717C8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717C8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7C8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17C8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91588" w:rsidRPr="000A3C58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FC69A3" w:rsidRDefault="00FC69A3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7733</w:t>
            </w:r>
            <w:r w:rsidR="002B7D1C" w:rsidRPr="00FC69A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FC69A3" w:rsidRDefault="00FC69A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7733</w:t>
            </w:r>
            <w:r w:rsidR="002B7D1C" w:rsidRPr="00FC69A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E91588" w:rsidRPr="000A3C58" w:rsidTr="00E91588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="00DF7230"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FC69A3" w:rsidRDefault="00FC69A3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2B7D1C" w:rsidRPr="00FC69A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FC69A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FC69A3" w:rsidRDefault="00FC69A3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2B7D1C" w:rsidRPr="00FC69A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E91588" w:rsidRDefault="00E91588" w:rsidP="00E91588">
      <w:pPr>
        <w:rPr>
          <w:rFonts w:ascii="Arial Narrow" w:hAnsi="Arial Narrow"/>
          <w:color w:val="FF0000"/>
          <w:sz w:val="22"/>
          <w:szCs w:val="22"/>
        </w:rPr>
      </w:pPr>
    </w:p>
    <w:p w:rsidR="00E91588" w:rsidRPr="00A9748A" w:rsidRDefault="00E91588" w:rsidP="00E91588">
      <w:pPr>
        <w:rPr>
          <w:rFonts w:ascii="Arial Narrow" w:hAnsi="Arial Narrow"/>
          <w:color w:val="000000" w:themeColor="text1"/>
          <w:sz w:val="22"/>
          <w:szCs w:val="22"/>
        </w:rPr>
      </w:pPr>
      <w:r w:rsidRPr="00A9748A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A9748A" w:rsidRPr="00A9748A" w:rsidTr="00877DB2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E915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A9748A" w:rsidRPr="00A9748A" w:rsidTr="00877DB2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Aktivova-né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Oceniteľ-né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Obsta-rávaný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</w:tr>
      <w:tr w:rsidR="00A9748A" w:rsidRPr="00A9748A" w:rsidTr="00877DB2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i</w:t>
            </w:r>
          </w:p>
        </w:tc>
      </w:tr>
      <w:tr w:rsidR="00A9748A" w:rsidRPr="00A9748A" w:rsidTr="00877DB2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Prvotné ocenenie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a01001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a01009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a01013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a01017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a01024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141262,00</w:t>
            </w:r>
          </w:p>
        </w:tc>
      </w:tr>
      <w:tr w:rsidR="00A9748A" w:rsidRPr="00A9748A" w:rsidTr="00877DB2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a02001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a02009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a02013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a02017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a02024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a03001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a03005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a03009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a03013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a03017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a03024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a04001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141262,00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a04009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a04013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a04017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a04024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141262,00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Oprávky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a01002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122465,00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a01010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a01014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a01018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122465,00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a02002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11064,00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a02010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a02014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a02018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11064,00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a03002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a03006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a03010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a03014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a03018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a03028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a04002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133529,00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a04010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a04014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a04018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133529,00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Opravné položky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a01003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a01007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a01011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a01015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a01019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a01022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a01025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a01029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a02003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a02007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a02011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a02015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a02019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a02022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a02025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a02029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a03003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a03007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a03011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a03015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a03019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a03022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a03025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 a03029 </w:instrTex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a04003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a04007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a04011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a04015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a04019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a04022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a04025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color w:val="000000" w:themeColor="text1"/>
                <w:sz w:val="22"/>
                <w:szCs w:val="22"/>
              </w:rPr>
              <w:t>Zostatková hodnota </w:t>
            </w:r>
          </w:p>
        </w:tc>
      </w:tr>
      <w:tr w:rsidR="00A9748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a01004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18797,00</w:t>
            </w:r>
          </w:p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a01012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a01016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a01020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a01026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18797,00</w:t>
            </w:r>
          </w:p>
        </w:tc>
      </w:tr>
      <w:tr w:rsidR="00A9748A" w:rsidRPr="00A9748A" w:rsidTr="00877DB2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a04004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7733,00</w:t>
            </w:r>
          </w:p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a04012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a04016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a04020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a04023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0,00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 a04026 </w:instrTex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9748A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9748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7733,00</w:t>
            </w:r>
          </w:p>
        </w:tc>
      </w:tr>
    </w:tbl>
    <w:p w:rsidR="00E91588" w:rsidRPr="00A9748A" w:rsidRDefault="00E91588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4A199D" w:rsidRPr="000A3C58" w:rsidRDefault="004A199D" w:rsidP="00EC2247">
      <w:pPr>
        <w:rPr>
          <w:rFonts w:ascii="Arial Narrow" w:hAnsi="Arial Narrow"/>
          <w:color w:val="FF0000"/>
          <w:sz w:val="22"/>
          <w:szCs w:val="22"/>
        </w:rPr>
      </w:pPr>
    </w:p>
    <w:p w:rsidR="00D42BE8" w:rsidRPr="00E91588" w:rsidRDefault="00D42BE8" w:rsidP="000669B7">
      <w:pPr>
        <w:rPr>
          <w:color w:val="000000" w:themeColor="text1"/>
        </w:rPr>
      </w:pPr>
      <w:r w:rsidRPr="00E91588">
        <w:rPr>
          <w:color w:val="000000" w:themeColor="text1"/>
        </w:rPr>
        <w:t>Dlhodobý nehmotný majetok sa týka iba správy OSBD Martin.</w:t>
      </w:r>
    </w:p>
    <w:p w:rsidR="00D42BE8" w:rsidRPr="000A3C58" w:rsidRDefault="00D42BE8" w:rsidP="000669B7">
      <w:pPr>
        <w:rPr>
          <w:color w:val="FF0000"/>
        </w:rPr>
      </w:pPr>
    </w:p>
    <w:p w:rsidR="000669B7" w:rsidRPr="004978CE" w:rsidRDefault="0070227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978CE">
        <w:rPr>
          <w:rFonts w:ascii="Arial Narrow" w:hAnsi="Arial Narrow"/>
          <w:color w:val="000000" w:themeColor="text1"/>
          <w:sz w:val="22"/>
          <w:szCs w:val="22"/>
        </w:rPr>
        <w:t>3</w:t>
      </w:r>
      <w:r w:rsidR="000669B7" w:rsidRPr="004978CE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c) prílohy č. 3 o dlhodobom nehmotnom majetku </w:t>
      </w:r>
      <w:r w:rsidR="00B6014A" w:rsidRPr="004978CE">
        <w:rPr>
          <w:rFonts w:ascii="Arial Narrow" w:hAnsi="Arial Narrow"/>
          <w:color w:val="000000" w:themeColor="text1"/>
          <w:sz w:val="22"/>
          <w:szCs w:val="22"/>
        </w:rPr>
        <w:t>–</w:t>
      </w:r>
      <w:r w:rsidR="0041295F" w:rsidRPr="004978CE">
        <w:rPr>
          <w:rFonts w:ascii="Arial Narrow" w:hAnsi="Arial Narrow"/>
          <w:color w:val="000000" w:themeColor="text1"/>
          <w:sz w:val="22"/>
          <w:szCs w:val="22"/>
        </w:rPr>
        <w:t xml:space="preserve"> nemáme</w:t>
      </w:r>
    </w:p>
    <w:p w:rsidR="003B6D64" w:rsidRPr="000A3C58" w:rsidRDefault="003B6D64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B6014A" w:rsidRPr="00FC69A3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 w:rsidRPr="00FC69A3">
        <w:rPr>
          <w:rFonts w:ascii="Arial Narrow" w:hAnsi="Arial Narrow"/>
          <w:sz w:val="22"/>
          <w:szCs w:val="22"/>
        </w:rPr>
        <w:t>4.  Informácie k časti F. písm. a) prílohy č. 3 o dlhodobom hmotnom majetku</w:t>
      </w:r>
    </w:p>
    <w:p w:rsidR="006E73D8" w:rsidRPr="00FC69A3" w:rsidRDefault="00527290">
      <w:pPr>
        <w:rPr>
          <w:sz w:val="24"/>
          <w:szCs w:val="24"/>
        </w:rPr>
      </w:pPr>
      <w:r w:rsidRPr="00FC69A3">
        <w:rPr>
          <w:sz w:val="24"/>
          <w:szCs w:val="24"/>
        </w:rPr>
        <w:t>Tabuľka č.1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FC69A3" w:rsidRPr="00FC69A3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C69A3" w:rsidRPr="00FC69A3" w:rsidTr="006E73D8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FC69A3" w:rsidRPr="00FC69A3" w:rsidTr="006E73D8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FC69A3" w:rsidRPr="00FC69A3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135706,00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6976027,00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335473,00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C69A3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C69A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2047965,00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9495726,00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1180153,00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335473,00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147,00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1621163,00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30316,00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5795874,00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2047818,00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FC69A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69A3">
              <w:rPr>
                <w:rFonts w:ascii="Arial Narrow" w:hAnsi="Arial Narrow"/>
                <w:b/>
                <w:sz w:val="18"/>
                <w:szCs w:val="18"/>
              </w:rPr>
              <w:t>7874563,00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715643" w:rsidRDefault="00715643" w:rsidP="007156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2326461</w:t>
            </w:r>
            <w:r w:rsidR="00FC69A3" w:rsidRPr="0071564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8605B" w:rsidRDefault="0058605B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25914</w:t>
            </w:r>
            <w:r w:rsidR="00FC69A3" w:rsidRPr="0058605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2F1937" w:rsidRDefault="002F193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1792747</w:t>
            </w:r>
            <w:r w:rsidR="00FC69A3" w:rsidRPr="002F193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416DC7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486</w:t>
            </w:r>
            <w:r w:rsidR="00FC69A3" w:rsidRPr="00416DC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84546A" w:rsidRDefault="0084546A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46A">
              <w:rPr>
                <w:rFonts w:ascii="Arial Narrow" w:hAnsi="Arial Narrow"/>
                <w:sz w:val="18"/>
                <w:szCs w:val="18"/>
              </w:rPr>
              <w:t>4145608</w:t>
            </w:r>
            <w:r w:rsidR="00FC69A3" w:rsidRPr="0084546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715643" w:rsidRDefault="00715643" w:rsidP="007156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673</w:t>
            </w:r>
            <w:r w:rsidR="00FC69A3" w:rsidRPr="0071564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8605B" w:rsidRDefault="0058605B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25914</w:t>
            </w:r>
            <w:r w:rsidR="00FC69A3" w:rsidRPr="0058605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2F1937" w:rsidRDefault="002F193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45583</w:t>
            </w:r>
            <w:r w:rsidR="00FC69A3" w:rsidRPr="002F193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416DC7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486</w:t>
            </w:r>
            <w:r w:rsidR="00FC69A3" w:rsidRPr="00416DC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84546A" w:rsidRDefault="0084546A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46A">
              <w:rPr>
                <w:rFonts w:ascii="Arial Narrow" w:hAnsi="Arial Narrow"/>
                <w:sz w:val="18"/>
                <w:szCs w:val="18"/>
              </w:rPr>
              <w:t>72656</w:t>
            </w:r>
            <w:r w:rsidR="00FC69A3" w:rsidRPr="0084546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715643" w:rsidRDefault="00715643" w:rsidP="007156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2325788</w:t>
            </w:r>
            <w:r w:rsidR="00FC69A3" w:rsidRPr="0071564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8605B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2F1937" w:rsidRDefault="002F193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1747164</w:t>
            </w:r>
            <w:r w:rsidR="00FC69A3" w:rsidRPr="002F193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416DC7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0</w:t>
            </w:r>
            <w:r w:rsidR="00FC69A3" w:rsidRPr="00416DC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84546A" w:rsidRDefault="0084546A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46A">
              <w:rPr>
                <w:rFonts w:ascii="Arial Narrow" w:hAnsi="Arial Narrow"/>
                <w:sz w:val="18"/>
                <w:szCs w:val="18"/>
              </w:rPr>
              <w:t>4072952</w:t>
            </w:r>
            <w:r w:rsidR="00FC69A3" w:rsidRPr="0084546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D550CA" w:rsidRDefault="00D550CA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5315,00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715643" w:rsidRDefault="0071564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3154391</w:t>
            </w:r>
            <w:r w:rsidR="00FC69A3" w:rsidRPr="0071564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8605B" w:rsidRDefault="0058605B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74179</w:t>
            </w:r>
            <w:r w:rsidR="00FC69A3" w:rsidRPr="0058605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2F1937" w:rsidRDefault="002F193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2352375</w:t>
            </w:r>
            <w:r w:rsidR="00FC69A3" w:rsidRPr="002F193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416DC7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1041</w:t>
            </w:r>
            <w:r w:rsidR="00FC69A3" w:rsidRPr="00416DC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274A40" w:rsidRDefault="00274A40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4A40">
              <w:rPr>
                <w:rFonts w:ascii="Arial Narrow" w:hAnsi="Arial Narrow"/>
                <w:sz w:val="18"/>
                <w:szCs w:val="18"/>
              </w:rPr>
              <w:t>5587301</w:t>
            </w:r>
            <w:r w:rsidR="00FC69A3" w:rsidRPr="00274A4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D550CA" w:rsidRDefault="00D550CA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</w:t>
            </w:r>
            <w:r w:rsidR="00FC69A3" w:rsidRPr="00D550CA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715643" w:rsidRDefault="0071564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0</w:t>
            </w:r>
            <w:r w:rsidR="00FC69A3" w:rsidRPr="0071564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8605B" w:rsidRDefault="0058605B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74179</w:t>
            </w:r>
            <w:r w:rsidR="00FC69A3" w:rsidRPr="0058605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2F1937" w:rsidRDefault="002F193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26587</w:t>
            </w:r>
            <w:r w:rsidR="00FC69A3" w:rsidRPr="002F193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416DC7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486</w:t>
            </w:r>
            <w:r w:rsidR="00FC69A3" w:rsidRPr="00416DC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274A40" w:rsidRDefault="00274A40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4A40">
              <w:rPr>
                <w:rFonts w:ascii="Arial Narrow" w:hAnsi="Arial Narrow"/>
                <w:sz w:val="18"/>
                <w:szCs w:val="18"/>
              </w:rPr>
              <w:t>101252</w:t>
            </w:r>
            <w:r w:rsidR="00FC69A3" w:rsidRPr="00274A4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D550CA" w:rsidRDefault="00D550CA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5315</w:t>
            </w:r>
            <w:r w:rsidR="00FC69A3" w:rsidRPr="00D550C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715643" w:rsidRDefault="0071564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3154391</w:t>
            </w:r>
            <w:r w:rsidR="00FC69A3" w:rsidRPr="0071564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8605B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2F1937" w:rsidRDefault="002F193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2325788</w:t>
            </w:r>
            <w:r w:rsidR="00FC69A3" w:rsidRPr="002F193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416DC7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555</w:t>
            </w:r>
            <w:r w:rsidR="00FC69A3" w:rsidRPr="00416DC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274A40" w:rsidRDefault="00274A40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4A40">
              <w:rPr>
                <w:rFonts w:ascii="Arial Narrow" w:hAnsi="Arial Narrow"/>
                <w:sz w:val="18"/>
                <w:szCs w:val="18"/>
              </w:rPr>
              <w:t>5486049</w:t>
            </w:r>
            <w:r w:rsidR="00FC69A3" w:rsidRPr="00274A4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550C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715643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1564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8605B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8605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36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0A3C58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2F193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9A3" w:rsidRPr="00416DC7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16DC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9A3" w:rsidRPr="00274A40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4A4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D550CA" w:rsidRDefault="00D550CA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550CA">
              <w:rPr>
                <w:rFonts w:ascii="Arial Narrow" w:hAnsi="Arial Narrow"/>
                <w:b/>
                <w:sz w:val="18"/>
                <w:szCs w:val="18"/>
              </w:rPr>
              <w:t>130391</w:t>
            </w:r>
            <w:r w:rsidR="00FC69A3" w:rsidRPr="00D550CA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715643" w:rsidRDefault="0071564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5643">
              <w:rPr>
                <w:rFonts w:ascii="Arial Narrow" w:hAnsi="Arial Narrow"/>
                <w:b/>
                <w:sz w:val="18"/>
                <w:szCs w:val="18"/>
              </w:rPr>
              <w:t>6148097</w:t>
            </w:r>
            <w:r w:rsidR="00FC69A3" w:rsidRPr="0071564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8605B" w:rsidRDefault="0058605B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287208</w:t>
            </w:r>
            <w:r w:rsidR="00FC69A3" w:rsidRPr="0058605B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0A3C58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1488337</w:t>
            </w:r>
            <w:r w:rsidR="00FC69A3" w:rsidRPr="002F193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416DC7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FC69A3" w:rsidRPr="00416DC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9A3" w:rsidRPr="00274A40" w:rsidRDefault="00274A40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8054033</w:t>
            </w:r>
            <w:r w:rsidR="00FC69A3" w:rsidRPr="00274A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550CA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715643" w:rsidRDefault="00FC69A3" w:rsidP="007156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5643">
              <w:rPr>
                <w:rFonts w:ascii="Arial Narrow" w:hAnsi="Arial Narrow"/>
                <w:b/>
                <w:sz w:val="18"/>
                <w:szCs w:val="18"/>
              </w:rPr>
              <w:t>1180</w:t>
            </w:r>
            <w:r w:rsidR="00715643" w:rsidRPr="00715643">
              <w:rPr>
                <w:rFonts w:ascii="Arial Narrow" w:hAnsi="Arial Narrow"/>
                <w:b/>
                <w:sz w:val="18"/>
                <w:szCs w:val="18"/>
              </w:rPr>
              <w:t>826</w:t>
            </w:r>
            <w:r w:rsidRPr="0071564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8605B" w:rsidRDefault="0058605B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287208</w:t>
            </w:r>
            <w:r w:rsidR="00FC69A3" w:rsidRPr="0058605B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2F1937" w:rsidRDefault="00FC69A3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2F1937" w:rsidRPr="002F1937">
              <w:rPr>
                <w:rFonts w:ascii="Arial Narrow" w:hAnsi="Arial Narrow"/>
                <w:b/>
                <w:sz w:val="18"/>
                <w:szCs w:val="18"/>
              </w:rPr>
              <w:t>9143</w:t>
            </w:r>
            <w:r w:rsidRPr="002F193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416DC7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9A3" w:rsidRPr="00274A40" w:rsidRDefault="00274A40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1592567</w:t>
            </w:r>
            <w:r w:rsidR="00FC69A3" w:rsidRPr="00274A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FC69A3" w:rsidRPr="000A3C58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9A3" w:rsidRPr="00D550CA" w:rsidRDefault="00FC69A3" w:rsidP="00FC69A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D550CA" w:rsidRDefault="00D550CA" w:rsidP="0082183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550CA">
              <w:rPr>
                <w:rFonts w:ascii="Arial Narrow" w:hAnsi="Arial Narrow"/>
                <w:b/>
                <w:sz w:val="18"/>
                <w:szCs w:val="18"/>
              </w:rPr>
              <w:t>2500</w:t>
            </w:r>
            <w:r w:rsidR="00821831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FC69A3" w:rsidRPr="00D550CA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715643" w:rsidRDefault="0071564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5643">
              <w:rPr>
                <w:rFonts w:ascii="Arial Narrow" w:hAnsi="Arial Narrow"/>
                <w:b/>
                <w:sz w:val="18"/>
                <w:szCs w:val="18"/>
              </w:rPr>
              <w:t>4967271</w:t>
            </w:r>
            <w:r w:rsidR="00FC69A3" w:rsidRPr="00715643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8605B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5B366A" w:rsidRDefault="00FC69A3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2F1937" w:rsidRDefault="002F193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1469194</w:t>
            </w:r>
            <w:r w:rsidR="00FC69A3" w:rsidRPr="002F193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9A3" w:rsidRPr="00416DC7" w:rsidRDefault="00416DC7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FC69A3" w:rsidRPr="00416DC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9A3" w:rsidRPr="00274A40" w:rsidRDefault="00274A40" w:rsidP="00FC69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6461466</w:t>
            </w:r>
            <w:r w:rsidR="00FC69A3" w:rsidRPr="00274A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6E73D8" w:rsidRPr="000A3C58" w:rsidRDefault="006E73D8">
      <w:pPr>
        <w:rPr>
          <w:color w:val="FF0000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FA2EF0" w:rsidRPr="000A3C58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0A3C58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C93F45" w:rsidRPr="000A3C58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751315,00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326684,00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1077999,00</w:t>
            </w:r>
          </w:p>
        </w:tc>
      </w:tr>
      <w:tr w:rsidR="00C93F45" w:rsidRPr="000A3C58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t>29599,00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6057,00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35656,00</w:t>
            </w:r>
          </w:p>
        </w:tc>
      </w:tr>
      <w:tr w:rsidR="00C93F45" w:rsidRPr="000A3C58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74179,00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t>74179,00</w:t>
            </w:r>
          </w:p>
        </w:tc>
      </w:tr>
      <w:tr w:rsidR="00C93F45" w:rsidRPr="000A3C58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780914,00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258562,00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1039476,00</w:t>
            </w:r>
          </w:p>
        </w:tc>
      </w:tr>
      <w:tr w:rsidR="00C93F45" w:rsidRPr="000A3C58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3850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93F45" w:rsidRPr="000A3C58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C93F45" w:rsidRPr="000A3C58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3F45" w:rsidRPr="000A3C58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81E4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E385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F4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93F45" w:rsidRPr="000A3C58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B81E4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81E4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3E3850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F45" w:rsidRPr="00C93F45" w:rsidRDefault="00C93F45" w:rsidP="00C93F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93F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93F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BF6E8C" w:rsidRPr="000A3C58" w:rsidRDefault="00BF6E8C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FA2EF0" w:rsidRPr="000A3C58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1E40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3E3850" w:rsidRPr="000A3C58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850" w:rsidRPr="00B81E40" w:rsidRDefault="003E3850" w:rsidP="003E385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B81E4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1</w:t>
            </w:r>
            <w:r>
              <w:rPr>
                <w:rFonts w:ascii="Arial Narrow" w:hAnsi="Arial Narrow"/>
                <w:b/>
                <w:sz w:val="18"/>
                <w:szCs w:val="18"/>
              </w:rPr>
              <w:t>35706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6224712,00</w:t>
            </w:r>
          </w:p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8789,00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E385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E385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2047965,00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8417727,00</w:t>
            </w:r>
          </w:p>
        </w:tc>
      </w:tr>
      <w:tr w:rsidR="003E3850" w:rsidRPr="000A3C58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850" w:rsidRPr="00B81E40" w:rsidRDefault="003E3850" w:rsidP="003E385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B81E4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10539</w:t>
            </w: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428838,00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8789,00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147,00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543164,00</w:t>
            </w:r>
          </w:p>
        </w:tc>
      </w:tr>
      <w:tr w:rsidR="003E3850" w:rsidRPr="000A3C58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850" w:rsidRPr="00B81E40" w:rsidRDefault="003E3850" w:rsidP="003E385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B81E4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3</w:t>
            </w:r>
            <w:r>
              <w:rPr>
                <w:rFonts w:ascii="Arial Narrow" w:hAnsi="Arial Narrow"/>
                <w:b/>
                <w:sz w:val="18"/>
                <w:szCs w:val="18"/>
              </w:rPr>
              <w:t>0316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5795874,00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2047818,00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850" w:rsidRPr="003E3850" w:rsidRDefault="003E3850" w:rsidP="003E38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E3850">
              <w:rPr>
                <w:rFonts w:ascii="Arial Narrow" w:hAnsi="Arial Narrow"/>
                <w:b/>
                <w:sz w:val="18"/>
                <w:szCs w:val="18"/>
              </w:rPr>
              <w:t>7874563,00</w:t>
            </w:r>
          </w:p>
        </w:tc>
      </w:tr>
      <w:tr w:rsidR="002F1937" w:rsidRPr="000A3C58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937" w:rsidRPr="00B81E40" w:rsidRDefault="002F1937" w:rsidP="002F193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B81E40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13</w:t>
            </w:r>
            <w:r>
              <w:rPr>
                <w:rFonts w:ascii="Arial Narrow" w:hAnsi="Arial Narrow"/>
                <w:b/>
                <w:sz w:val="18"/>
                <w:szCs w:val="18"/>
              </w:rPr>
              <w:t>0391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8605B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5367183,00</w:t>
            </w:r>
          </w:p>
          <w:p w:rsidR="002F1937" w:rsidRPr="000A3C58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C93F45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28646,00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366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366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0A3C58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1488337,00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416DC7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937" w:rsidRPr="00274A40" w:rsidRDefault="00274A40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7014557</w:t>
            </w:r>
            <w:r w:rsidR="002F1937" w:rsidRPr="00274A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2F1937" w:rsidRPr="000A3C58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937" w:rsidRPr="00B81E40" w:rsidRDefault="002F1937" w:rsidP="002F193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B81E40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81E40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8605B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399912,00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C93F45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28646,00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2F1937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19143,00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416DC7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937" w:rsidRPr="00274A40" w:rsidRDefault="00274A40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553091</w:t>
            </w:r>
            <w:r w:rsidR="002F1937" w:rsidRPr="00274A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2F1937" w:rsidRPr="000A3C58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937" w:rsidRPr="00B81E40" w:rsidRDefault="002F1937" w:rsidP="002F193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B81E40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25001</w:t>
            </w:r>
            <w:r w:rsidRPr="00B81E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8605B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8605B">
              <w:rPr>
                <w:rFonts w:ascii="Arial Narrow" w:hAnsi="Arial Narrow"/>
                <w:b/>
                <w:sz w:val="18"/>
                <w:szCs w:val="18"/>
              </w:rPr>
              <w:t>4967271,00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C93F45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93F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5B366A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366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2F1937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1937">
              <w:rPr>
                <w:rFonts w:ascii="Arial Narrow" w:hAnsi="Arial Narrow"/>
                <w:b/>
                <w:sz w:val="18"/>
                <w:szCs w:val="18"/>
              </w:rPr>
              <w:t>1469194,00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1937" w:rsidRPr="00416DC7" w:rsidRDefault="002F1937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16DC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937" w:rsidRPr="00274A40" w:rsidRDefault="00274A40" w:rsidP="002F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4A40">
              <w:rPr>
                <w:rFonts w:ascii="Arial Narrow" w:hAnsi="Arial Narrow"/>
                <w:b/>
                <w:sz w:val="18"/>
                <w:szCs w:val="18"/>
              </w:rPr>
              <w:t>6461466</w:t>
            </w:r>
            <w:r w:rsidR="002F1937" w:rsidRPr="00274A4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115FC8" w:rsidRPr="000A3C58" w:rsidRDefault="00115FC8" w:rsidP="00115FC8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115FC8" w:rsidRPr="000A3C58" w:rsidRDefault="00F56D38" w:rsidP="00115FC8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  <w:r w:rsidRPr="00877DB2"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</w:t>
      </w:r>
      <w:r w:rsidRPr="000A3C58">
        <w:rPr>
          <w:rFonts w:ascii="Arial Narrow" w:hAnsi="Arial Narrow"/>
          <w:b w:val="0"/>
          <w:color w:val="FF0000"/>
          <w:sz w:val="22"/>
          <w:szCs w:val="22"/>
        </w:rPr>
        <w:t>.</w:t>
      </w:r>
    </w:p>
    <w:p w:rsidR="00814DFF" w:rsidRPr="000A3C58" w:rsidRDefault="00814DFF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723F26" w:rsidRPr="000A3C58" w:rsidRDefault="00723F26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3B6D64" w:rsidRPr="000A3C58" w:rsidRDefault="003B6D64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877DB2" w:rsidRPr="00877DB2" w:rsidRDefault="00877DB2" w:rsidP="00877DB2">
      <w:pPr>
        <w:rPr>
          <w:sz w:val="24"/>
          <w:szCs w:val="24"/>
        </w:rPr>
      </w:pPr>
      <w:r w:rsidRPr="00877DB2">
        <w:rPr>
          <w:sz w:val="24"/>
          <w:szCs w:val="24"/>
        </w:rPr>
        <w:lastRenderedPageBreak/>
        <w:t>Tabuľka č.2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877DB2" w:rsidRPr="00877DB2" w:rsidTr="00877DB2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77DB2" w:rsidRPr="00877DB2" w:rsidTr="00877DB2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877DB2" w:rsidRPr="00877DB2" w:rsidTr="00877DB2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144730,00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8085938,00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337792,00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890670,00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9459130,00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1184171,00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337792,00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386,00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1627741,00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39338,00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6901767,00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890284,00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7831389,00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1087014,00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1226,00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2245535,00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71955,00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3405730,00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1226,00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987,00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2213,00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1087014,00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2244548,00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71955,00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3403517,00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9024,00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2196925,00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3545,00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1088240,00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71400,00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3369134,00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4018,00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3545,00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1226,00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8791,00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9022,00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2192907,00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1087014,00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71400,00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3360343,00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135706,00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6976027,00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335473,00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2047965,00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9495726,00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1180153,00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335473,00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147,00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1621163,00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30316,00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5795874,00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2047818,00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7874563,00</w:t>
            </w:r>
          </w:p>
        </w:tc>
      </w:tr>
    </w:tbl>
    <w:p w:rsidR="00877DB2" w:rsidRPr="00877DB2" w:rsidRDefault="00877DB2" w:rsidP="00877DB2"/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877DB2" w:rsidRPr="00877DB2" w:rsidTr="00877DB2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877DB2" w:rsidRPr="00877DB2" w:rsidTr="00877DB2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721975,00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325659,00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1047634,00</w:t>
            </w:r>
          </w:p>
        </w:tc>
      </w:tr>
      <w:tr w:rsidR="00877DB2" w:rsidRPr="00877DB2" w:rsidTr="00877DB2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29340,00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4570,00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33910,00</w:t>
            </w:r>
          </w:p>
        </w:tc>
      </w:tr>
      <w:tr w:rsidR="00877DB2" w:rsidRPr="00877DB2" w:rsidTr="00877DB2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3545,00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t>3545,00</w:t>
            </w:r>
          </w:p>
        </w:tc>
      </w:tr>
      <w:tr w:rsidR="00877DB2" w:rsidRPr="00877DB2" w:rsidTr="00877DB2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751315,00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326684,00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1077999,00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77DB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877DB2" w:rsidRPr="00877DB2" w:rsidRDefault="00877DB2" w:rsidP="00877DB2">
      <w:pPr>
        <w:pStyle w:val="Nzov"/>
        <w:jc w:val="left"/>
        <w:rPr>
          <w:rFonts w:ascii="Arial Narrow" w:hAnsi="Arial Narrow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877DB2" w:rsidRPr="00877DB2" w:rsidTr="00877DB2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77DB2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144730,00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7363963,00</w:t>
            </w:r>
          </w:p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12133,00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890670,00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8411496,00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462196,00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12133,00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386,00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580107,00</w:t>
            </w:r>
          </w:p>
        </w:tc>
      </w:tr>
      <w:tr w:rsidR="00877DB2" w:rsidRPr="00877DB2" w:rsidTr="00877DB2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39338,00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6901767,00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890284,00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7831389,00</w:t>
            </w:r>
          </w:p>
        </w:tc>
      </w:tr>
      <w:tr w:rsidR="00877DB2" w:rsidRPr="00877DB2" w:rsidTr="00877DB2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135706,00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6224712,00</w:t>
            </w:r>
          </w:p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8789,00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77DB2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77DB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2047965,00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8417727,00</w:t>
            </w:r>
          </w:p>
        </w:tc>
      </w:tr>
      <w:tr w:rsidR="00877DB2" w:rsidRPr="00877DB2" w:rsidTr="00877DB2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428838,00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8789,00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147,00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543164,00</w:t>
            </w:r>
          </w:p>
        </w:tc>
      </w:tr>
      <w:tr w:rsidR="00877DB2" w:rsidRPr="00877DB2" w:rsidTr="00877DB2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30316,00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5795874,00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2047818,00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7DB2" w:rsidRPr="00877DB2" w:rsidRDefault="00877DB2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77DB2">
              <w:rPr>
                <w:rFonts w:ascii="Arial Narrow" w:hAnsi="Arial Narrow"/>
                <w:b/>
                <w:sz w:val="18"/>
                <w:szCs w:val="18"/>
              </w:rPr>
              <w:t>7874563,00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702279" w:rsidP="000669B7">
      <w:pPr>
        <w:rPr>
          <w:rFonts w:ascii="Arial Narrow" w:hAnsi="Arial Narrow"/>
          <w:b/>
          <w:bCs/>
          <w:sz w:val="22"/>
          <w:szCs w:val="22"/>
        </w:rPr>
      </w:pPr>
      <w:r w:rsidRPr="00640978">
        <w:rPr>
          <w:rFonts w:ascii="Arial Narrow" w:hAnsi="Arial Narrow"/>
          <w:b/>
          <w:bCs/>
          <w:sz w:val="22"/>
          <w:szCs w:val="22"/>
        </w:rPr>
        <w:t>5</w:t>
      </w:r>
      <w:r w:rsidR="000669B7" w:rsidRPr="00640978">
        <w:rPr>
          <w:rFonts w:ascii="Arial Narrow" w:hAnsi="Arial Narrow"/>
          <w:b/>
          <w:bCs/>
          <w:sz w:val="22"/>
          <w:szCs w:val="22"/>
        </w:rPr>
        <w:t xml:space="preserve">. Informácie k časti F. písm. c) prílohy č. 3 o dlhodobom hmotnom majetku </w:t>
      </w:r>
      <w:r w:rsidR="000142F6" w:rsidRPr="00640978">
        <w:rPr>
          <w:rFonts w:ascii="Arial Narrow" w:hAnsi="Arial Narrow"/>
          <w:b/>
          <w:bCs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40978" w:rsidRDefault="000564B7" w:rsidP="000D4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564B7">
              <w:rPr>
                <w:rFonts w:ascii="Arial Narrow" w:hAnsi="Arial Narrow"/>
                <w:color w:val="000000" w:themeColor="text1"/>
                <w:sz w:val="22"/>
                <w:szCs w:val="22"/>
              </w:rPr>
              <w:t>399640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7282B" w:rsidRPr="00A915C8" w:rsidRDefault="0017282B" w:rsidP="000669B7">
      <w:pPr>
        <w:rPr>
          <w:rFonts w:ascii="Arial Narrow" w:hAnsi="Arial Narrow"/>
          <w:sz w:val="22"/>
          <w:szCs w:val="22"/>
        </w:rPr>
      </w:pPr>
      <w:r w:rsidRPr="00A915C8">
        <w:rPr>
          <w:rFonts w:ascii="Arial Narrow" w:hAnsi="Arial Narrow"/>
          <w:sz w:val="22"/>
          <w:szCs w:val="22"/>
        </w:rPr>
        <w:t>Na majetok – prevádzka domov je zriadené záložné právo v zmysle zákona 182/1993 Z. z. o vlastníctve bytov a nebytových priestorov v znení zmien a doplnkov.</w:t>
      </w:r>
    </w:p>
    <w:p w:rsidR="00AD37E7" w:rsidRPr="000A3C58" w:rsidRDefault="00AD37E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6</w:t>
      </w:r>
      <w:r w:rsidR="000669B7" w:rsidRPr="00640978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 w:rsidRPr="00640978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7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640978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8</w:t>
      </w:r>
      <w:r w:rsidR="000669B7" w:rsidRPr="00640978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 w:rsidRPr="00640978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640978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9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1</w:t>
      </w:r>
      <w:r w:rsidR="001D1CC8" w:rsidRPr="00640978">
        <w:rPr>
          <w:rFonts w:ascii="Arial Narrow" w:hAnsi="Arial Narrow"/>
          <w:sz w:val="22"/>
          <w:szCs w:val="22"/>
        </w:rPr>
        <w:t>0</w:t>
      </w:r>
      <w:r w:rsidRPr="00640978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 w:rsidRPr="00640978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0A3C58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 konci účtovného obdobia</w:t>
            </w:r>
          </w:p>
        </w:tc>
      </w:tr>
      <w:tr w:rsidR="000669B7" w:rsidRPr="000A3C58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0A3C58" w:rsidRDefault="006D6292" w:rsidP="000669B7">
      <w:pPr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p20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1D1CC8" w:rsidRPr="003F01F3">
        <w:rPr>
          <w:rFonts w:ascii="Arial Narrow" w:hAnsi="Arial Narrow"/>
          <w:sz w:val="22"/>
          <w:szCs w:val="22"/>
        </w:rPr>
        <w:t>1</w:t>
      </w:r>
      <w:r w:rsidRPr="003F01F3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 w:rsidRPr="003F01F3">
        <w:rPr>
          <w:rFonts w:ascii="Arial Narrow" w:hAnsi="Arial Narrow"/>
          <w:sz w:val="22"/>
          <w:szCs w:val="22"/>
        </w:rPr>
        <w:t> </w:t>
      </w:r>
      <w:r w:rsidRPr="003F01F3">
        <w:rPr>
          <w:rFonts w:ascii="Arial Narrow" w:hAnsi="Arial Narrow"/>
          <w:sz w:val="22"/>
          <w:szCs w:val="22"/>
        </w:rPr>
        <w:t>zásobám</w:t>
      </w:r>
      <w:r w:rsidR="003D4FE3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3F01F3" w:rsidRPr="003F01F3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Bežné účtovné obdobie</w:t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  <w:p w:rsidR="000669B7" w:rsidRPr="003F01F3" w:rsidRDefault="000669B7" w:rsidP="00F4554D">
            <w:pPr>
              <w:pStyle w:val="TopHeader"/>
            </w:pPr>
            <w:r w:rsidRPr="003F01F3">
              <w:t>Tvorba </w:t>
            </w:r>
          </w:p>
          <w:p w:rsidR="000669B7" w:rsidRPr="003F01F3" w:rsidRDefault="000669B7" w:rsidP="00F4554D">
            <w:pPr>
              <w:pStyle w:val="TopHeader"/>
            </w:pPr>
            <w:r w:rsidRPr="003F01F3">
              <w:t>OP</w:t>
            </w:r>
          </w:p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 xml:space="preserve">Zúčtovanie OP z dôvodu vyradenia majetku </w:t>
            </w:r>
            <w:r w:rsidRPr="003F01F3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OP na konci účtovného obdobia</w:t>
            </w:r>
          </w:p>
        </w:tc>
      </w:tr>
      <w:tr w:rsidR="003F01F3" w:rsidRPr="003F01F3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3F01F3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3F01F3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2</w:t>
      </w:r>
      <w:r w:rsidR="00B80751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</w:t>
            </w:r>
          </w:p>
        </w:tc>
      </w:tr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3F01F3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F01F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F01F3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F01F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F01F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3F01F3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3F01F3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2</w:t>
      </w:r>
      <w:r w:rsidRPr="003F01F3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 za bežné účtovné obdobie</w:t>
            </w:r>
          </w:p>
        </w:tc>
      </w:tr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F01F3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3</w:t>
      </w:r>
      <w:r w:rsidRPr="003F01F3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FA6253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A6253">
        <w:rPr>
          <w:rFonts w:ascii="Arial Narrow" w:hAnsi="Arial Narrow"/>
          <w:sz w:val="22"/>
          <w:szCs w:val="22"/>
        </w:rPr>
        <w:t>1</w:t>
      </w:r>
      <w:r w:rsidR="00E1754D" w:rsidRPr="00FA6253">
        <w:rPr>
          <w:rFonts w:ascii="Arial Narrow" w:hAnsi="Arial Narrow"/>
          <w:sz w:val="22"/>
          <w:szCs w:val="22"/>
        </w:rPr>
        <w:t>4</w:t>
      </w:r>
      <w:r w:rsidRPr="00FA6253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 w:rsidRPr="00FA6253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FA6253" w:rsidTr="003F01F3">
        <w:trPr>
          <w:jc w:val="center"/>
        </w:trPr>
        <w:tc>
          <w:tcPr>
            <w:tcW w:w="194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Pohľadávky</w:t>
            </w:r>
          </w:p>
        </w:tc>
        <w:tc>
          <w:tcPr>
            <w:tcW w:w="737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Bežné účtovné obdobie</w:t>
            </w:r>
          </w:p>
        </w:tc>
      </w:tr>
      <w:tr w:rsidR="000669B7" w:rsidRPr="00FA6253" w:rsidTr="003F01F3">
        <w:trPr>
          <w:jc w:val="center"/>
        </w:trPr>
        <w:tc>
          <w:tcPr>
            <w:tcW w:w="194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Tvorba</w:t>
            </w:r>
          </w:p>
          <w:p w:rsidR="000669B7" w:rsidRPr="00FA6253" w:rsidRDefault="000669B7" w:rsidP="00F4554D">
            <w:pPr>
              <w:pStyle w:val="TopHeader"/>
            </w:pPr>
            <w:r w:rsidRPr="00FA6253">
              <w:t>OP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Zúčtovanie OP z dôvodu zániku opodstatnenosti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 xml:space="preserve">Zúčtovanie OP z dôvodu vyradenia majetku </w:t>
            </w:r>
            <w:r w:rsidRPr="00FA6253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konci účtovného obdobia</w:t>
            </w:r>
          </w:p>
        </w:tc>
      </w:tr>
      <w:tr w:rsidR="000669B7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b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c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d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e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f</w:t>
            </w:r>
          </w:p>
        </w:tc>
      </w:tr>
      <w:tr w:rsidR="003F01F3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1F3" w:rsidRPr="00FA6253" w:rsidRDefault="003F01F3" w:rsidP="003F01F3">
            <w:pPr>
              <w:rPr>
                <w:rFonts w:ascii="Arial Narrow" w:hAnsi="Arial Narrow"/>
                <w:sz w:val="22"/>
                <w:szCs w:val="22"/>
              </w:rPr>
            </w:pPr>
            <w:r w:rsidRPr="00FA6253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01F3" w:rsidRPr="00452664" w:rsidRDefault="00452664" w:rsidP="003F01F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t>37413</w:t>
            </w:r>
          </w:p>
        </w:tc>
        <w:tc>
          <w:tcPr>
            <w:tcW w:w="11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01F3" w:rsidRPr="000A3C58" w:rsidRDefault="00452664" w:rsidP="003F01F3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3741</w:t>
            </w:r>
          </w:p>
        </w:tc>
        <w:tc>
          <w:tcPr>
            <w:tcW w:w="173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01F3" w:rsidRPr="00FA6253" w:rsidRDefault="00FA625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762</w:t>
            </w:r>
            <w:r w:rsidR="003F01F3" w:rsidRPr="00FA625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87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01F3" w:rsidRPr="00FA6253" w:rsidRDefault="00FA625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22631</w:t>
            </w:r>
            <w:r w:rsidR="003F01F3" w:rsidRPr="00FA625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01F3" w:rsidRPr="00FA6253" w:rsidRDefault="00452664" w:rsidP="003F01F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17761</w:t>
            </w:r>
          </w:p>
        </w:tc>
      </w:tr>
      <w:tr w:rsidR="003F01F3" w:rsidRPr="000A3C58" w:rsidTr="003F01F3">
        <w:trPr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01F3" w:rsidRPr="00FA6253" w:rsidRDefault="003F01F3" w:rsidP="003F01F3">
            <w:pPr>
              <w:rPr>
                <w:rFonts w:ascii="Arial Narrow" w:hAnsi="Arial Narrow"/>
                <w:sz w:val="22"/>
                <w:szCs w:val="22"/>
              </w:rPr>
            </w:pPr>
            <w:r w:rsidRPr="00FA6253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01F3" w:rsidRPr="00452664" w:rsidRDefault="003F01F3" w:rsidP="003F01F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a01216 </w:instrText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5266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A6253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A62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3F01F3" w:rsidRPr="00FA6253" w:rsidRDefault="003F01F3" w:rsidP="003F01F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A6253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A62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0A3C58" w:rsidTr="003F01F3">
        <w:trPr>
          <w:jc w:val="center"/>
        </w:trPr>
        <w:tc>
          <w:tcPr>
            <w:tcW w:w="194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01F3" w:rsidRPr="00FA6253" w:rsidRDefault="003F01F3" w:rsidP="003F01F3">
            <w:pPr>
              <w:rPr>
                <w:rFonts w:ascii="Arial Narrow" w:hAnsi="Arial Narrow"/>
                <w:sz w:val="22"/>
                <w:szCs w:val="22"/>
              </w:rPr>
            </w:pPr>
            <w:r w:rsidRPr="00FA6253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FA6253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FA6253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01F3" w:rsidRPr="00452664" w:rsidRDefault="003F01F3" w:rsidP="003F01F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a01217 </w:instrText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5266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bottom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A6253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A62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bottom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bottom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:rsidR="003F01F3" w:rsidRPr="00FA6253" w:rsidRDefault="003F01F3" w:rsidP="003F01F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A6253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A62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0A3C58" w:rsidTr="003F01F3">
        <w:trPr>
          <w:trHeight w:val="767"/>
          <w:jc w:val="center"/>
        </w:trPr>
        <w:tc>
          <w:tcPr>
            <w:tcW w:w="19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1F3" w:rsidRPr="00FA6253" w:rsidRDefault="003F01F3" w:rsidP="003F01F3">
            <w:pPr>
              <w:rPr>
                <w:rFonts w:ascii="Arial Narrow" w:hAnsi="Arial Narrow"/>
                <w:sz w:val="22"/>
                <w:szCs w:val="22"/>
              </w:rPr>
            </w:pPr>
            <w:r w:rsidRPr="00FA6253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01F3" w:rsidRPr="00452664" w:rsidRDefault="003F01F3" w:rsidP="003F01F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a01218 </w:instrText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5266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A6253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A62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01F3" w:rsidRPr="00FA6253" w:rsidRDefault="003F01F3" w:rsidP="003F01F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A6253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A62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0A3C58" w:rsidTr="003F01F3">
        <w:trPr>
          <w:trHeight w:val="300"/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01F3" w:rsidRPr="00FA6253" w:rsidRDefault="003F01F3" w:rsidP="003F01F3">
            <w:pPr>
              <w:rPr>
                <w:rFonts w:ascii="Arial Narrow" w:hAnsi="Arial Narrow"/>
                <w:sz w:val="22"/>
                <w:szCs w:val="22"/>
              </w:rPr>
            </w:pPr>
            <w:r w:rsidRPr="00FA6253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01F3" w:rsidRPr="00452664" w:rsidRDefault="003F01F3" w:rsidP="003F01F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a01219 </w:instrText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5266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5266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A6253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A62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3F01F3" w:rsidRPr="00FA6253" w:rsidRDefault="003F01F3" w:rsidP="003F01F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3F01F3" w:rsidRPr="00FA6253" w:rsidRDefault="003F01F3" w:rsidP="003F01F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25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A6253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A625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A625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F01F3" w:rsidRPr="000A3C58" w:rsidTr="003F01F3">
        <w:trPr>
          <w:trHeight w:val="394"/>
          <w:jc w:val="center"/>
        </w:trPr>
        <w:tc>
          <w:tcPr>
            <w:tcW w:w="19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01F3" w:rsidRPr="00FA6253" w:rsidRDefault="003F01F3" w:rsidP="003F01F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6253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01F3" w:rsidRPr="00452664" w:rsidRDefault="00452664" w:rsidP="003F01F3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452664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37413</w:t>
            </w:r>
          </w:p>
        </w:tc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:rsidR="003F01F3" w:rsidRPr="00FA6253" w:rsidRDefault="00FA6253" w:rsidP="003F01F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A6253">
              <w:rPr>
                <w:rFonts w:ascii="Arial Narrow" w:hAnsi="Arial Narrow"/>
                <w:b/>
                <w:bCs/>
                <w:sz w:val="18"/>
                <w:szCs w:val="18"/>
              </w:rPr>
              <w:t>3741</w:t>
            </w:r>
            <w:r w:rsidR="003F01F3" w:rsidRPr="00FA6253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3F01F3" w:rsidRPr="00FA6253" w:rsidRDefault="00FA6253" w:rsidP="003F01F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A6253">
              <w:rPr>
                <w:rFonts w:ascii="Arial Narrow" w:hAnsi="Arial Narrow"/>
                <w:b/>
                <w:bCs/>
                <w:sz w:val="18"/>
                <w:szCs w:val="18"/>
              </w:rPr>
              <w:t>762</w:t>
            </w:r>
            <w:r w:rsidR="003F01F3" w:rsidRPr="00FA6253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875" w:type="dxa"/>
            <w:tcBorders>
              <w:bottom w:val="single" w:sz="12" w:space="0" w:color="auto"/>
            </w:tcBorders>
            <w:vAlign w:val="center"/>
          </w:tcPr>
          <w:p w:rsidR="003F01F3" w:rsidRPr="00FA6253" w:rsidRDefault="00FA6253" w:rsidP="003F01F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A6253">
              <w:rPr>
                <w:rFonts w:ascii="Arial Narrow" w:hAnsi="Arial Narrow"/>
                <w:b/>
                <w:bCs/>
                <w:sz w:val="18"/>
                <w:szCs w:val="18"/>
              </w:rPr>
              <w:t>22631</w:t>
            </w:r>
            <w:r w:rsidR="003F01F3" w:rsidRPr="00FA6253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:rsidR="003F01F3" w:rsidRPr="00FA6253" w:rsidRDefault="00452664" w:rsidP="003F01F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A6253">
              <w:rPr>
                <w:rFonts w:ascii="Arial Narrow" w:hAnsi="Arial Narrow"/>
                <w:b/>
                <w:bCs/>
                <w:sz w:val="18"/>
                <w:szCs w:val="18"/>
              </w:rPr>
              <w:t>17761</w:t>
            </w:r>
          </w:p>
        </w:tc>
      </w:tr>
    </w:tbl>
    <w:p w:rsidR="00702664" w:rsidRPr="000A3C58" w:rsidRDefault="00702664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14307C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1</w:t>
      </w:r>
      <w:r w:rsidR="00E1754D" w:rsidRPr="0014307C">
        <w:rPr>
          <w:rFonts w:ascii="Arial Narrow" w:hAnsi="Arial Narrow"/>
          <w:sz w:val="22"/>
          <w:szCs w:val="22"/>
        </w:rPr>
        <w:t>5</w:t>
      </w:r>
      <w:r w:rsidRPr="0014307C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14307C" w:rsidRDefault="000669B7" w:rsidP="000669B7">
      <w:pPr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14307C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Pohľadávky spolu</w:t>
            </w:r>
          </w:p>
        </w:tc>
      </w:tr>
      <w:tr w:rsidR="000669B7" w:rsidRPr="0014307C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00CBD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D</w:t>
            </w:r>
          </w:p>
        </w:tc>
      </w:tr>
      <w:tr w:rsidR="000669B7" w:rsidRPr="0014307C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307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00CBD" w:rsidRPr="0014307C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14307C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 \* MERGEFORMAT </w:instrText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14307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14307C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30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30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E4380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4380C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702664" w:rsidRPr="00E4380C">
              <w:rPr>
                <w:rFonts w:ascii="Arial Narrow" w:hAnsi="Arial Narrow"/>
                <w:sz w:val="22"/>
                <w:szCs w:val="22"/>
              </w:rPr>
              <w:t> </w:t>
            </w:r>
            <w:r w:rsidRPr="00E4380C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E4380C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 w:rsidRPr="00E4380C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E4380C" w:rsidRDefault="00E4380C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380C">
              <w:rPr>
                <w:rFonts w:ascii="Arial Narrow" w:hAnsi="Arial Narrow"/>
                <w:sz w:val="18"/>
                <w:szCs w:val="18"/>
              </w:rPr>
              <w:t>14758986</w:t>
            </w:r>
            <w:r w:rsidR="00B6745C" w:rsidRPr="00E4380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E4380C" w:rsidRDefault="00E4380C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380C">
              <w:rPr>
                <w:rFonts w:ascii="Arial Narrow" w:hAnsi="Arial Narrow"/>
                <w:sz w:val="18"/>
                <w:szCs w:val="18"/>
              </w:rPr>
              <w:t>0</w:t>
            </w:r>
            <w:r w:rsidR="00CB0E25" w:rsidRPr="00E4380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E4380C" w:rsidRDefault="00E4380C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380C">
              <w:rPr>
                <w:rFonts w:ascii="Arial Narrow" w:hAnsi="Arial Narrow"/>
                <w:sz w:val="18"/>
                <w:szCs w:val="18"/>
              </w:rPr>
              <w:t>14758986</w:t>
            </w:r>
            <w:r w:rsidR="00B6745C" w:rsidRPr="00E4380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E4380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4380C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E4380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380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4380C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E4380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438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380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E4380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380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4380C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E4380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438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380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E4380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380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E4380C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 w:rsidRPr="00E4380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4380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380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4380C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4380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E4380C" w:rsidRDefault="00B6745C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E4380C">
              <w:rPr>
                <w:rFonts w:ascii="Arial Narrow" w:hAnsi="Arial Narrow"/>
                <w:b/>
                <w:bCs/>
                <w:sz w:val="18"/>
                <w:szCs w:val="18"/>
              </w:rPr>
              <w:t>4758986</w:t>
            </w: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E4380C" w:rsidRDefault="00E4380C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E4380C" w:rsidRDefault="00B6745C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E4380C">
              <w:rPr>
                <w:rFonts w:ascii="Arial Narrow" w:hAnsi="Arial Narrow"/>
                <w:b/>
                <w:bCs/>
                <w:sz w:val="18"/>
                <w:szCs w:val="18"/>
              </w:rPr>
              <w:t>4758986</w:t>
            </w: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000CBD" w:rsidRPr="000A3C58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E4380C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4380C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 w:rsidRPr="00E4380C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E4380C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E4380C" w:rsidRDefault="00AD0D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E4380C" w:rsidRDefault="00E4380C" w:rsidP="00542FB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="00542FBC"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E4380C" w:rsidRDefault="00E4380C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  <w:r w:rsidR="003648B5"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000CBD" w:rsidRPr="000A3C58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E4380C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4380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E4380C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E4380C" w:rsidRDefault="00E4380C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14758986,00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E4380C" w:rsidRDefault="00542FBC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E4380C" w:rsidRDefault="00E4380C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4380C">
              <w:rPr>
                <w:rFonts w:ascii="Arial Narrow" w:hAnsi="Arial Narrow"/>
                <w:b/>
                <w:bCs/>
                <w:sz w:val="18"/>
                <w:szCs w:val="18"/>
              </w:rPr>
              <w:t>14758986,00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0A3C58" w:rsidRDefault="00AD0D42" w:rsidP="00AD0D42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E4380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16606A" w:rsidRDefault="008D298A" w:rsidP="00CD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-1498679,00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16606A" w:rsidRDefault="008D298A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93325,00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16606A" w:rsidRDefault="008D298A" w:rsidP="00ED7A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-1405354,00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16606A" w:rsidRDefault="008D298A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31416,00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16606A" w:rsidRDefault="008D298A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15984,00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16606A" w:rsidRDefault="008D298A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47400,00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16606A" w:rsidRDefault="005902EC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2231633,00</w:t>
            </w:r>
          </w:p>
        </w:tc>
        <w:tc>
          <w:tcPr>
            <w:tcW w:w="2048" w:type="dxa"/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16606A" w:rsidRDefault="005902EC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2231633,00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16606A" w:rsidRDefault="005902EC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130379,00</w:t>
            </w:r>
          </w:p>
        </w:tc>
        <w:tc>
          <w:tcPr>
            <w:tcW w:w="2048" w:type="dxa"/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6606A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606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6606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16606A" w:rsidRDefault="005902EC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130379,00</w:t>
            </w:r>
          </w:p>
        </w:tc>
      </w:tr>
      <w:tr w:rsidR="00000CBD" w:rsidRPr="000A3C58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16606A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AD0D42" w:rsidRPr="0016606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16606A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  <w:tc>
          <w:tcPr>
            <w:tcW w:w="2048" w:type="dxa"/>
            <w:vAlign w:val="center"/>
          </w:tcPr>
          <w:p w:rsidR="00AD0D42" w:rsidRPr="0016606A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vAlign w:val="center"/>
          </w:tcPr>
          <w:p w:rsidR="00AD0D42" w:rsidRPr="0016606A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6606A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</w:tr>
      <w:tr w:rsidR="00000CBD" w:rsidRPr="000A3C58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606A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16606A" w:rsidRDefault="002C5F5E" w:rsidP="00C026D0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894858,00</w:t>
            </w:r>
          </w:p>
        </w:tc>
        <w:tc>
          <w:tcPr>
            <w:tcW w:w="2048" w:type="dxa"/>
            <w:vAlign w:val="center"/>
          </w:tcPr>
          <w:p w:rsidR="00AD0D42" w:rsidRPr="0016606A" w:rsidRDefault="002C5F5E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109309,00</w:t>
            </w:r>
          </w:p>
        </w:tc>
        <w:tc>
          <w:tcPr>
            <w:tcW w:w="2048" w:type="dxa"/>
            <w:vAlign w:val="center"/>
          </w:tcPr>
          <w:p w:rsidR="00AD0D42" w:rsidRPr="0016606A" w:rsidRDefault="002C5F5E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1004167,00</w:t>
            </w:r>
          </w:p>
        </w:tc>
      </w:tr>
      <w:tr w:rsidR="00000CBD" w:rsidRPr="000A3C58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606A">
              <w:rPr>
                <w:rFonts w:ascii="Arial Narrow" w:hAnsi="Arial Narrow"/>
                <w:b/>
                <w:bCs/>
                <w:sz w:val="22"/>
                <w:szCs w:val="22"/>
              </w:rPr>
              <w:t>Krátkod</w:t>
            </w:r>
            <w:r w:rsidR="00FB2CCE" w:rsidRPr="0016606A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AD0D42" w:rsidRPr="0016606A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16606A" w:rsidRDefault="0016606A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31525,00</w:t>
            </w:r>
          </w:p>
        </w:tc>
        <w:tc>
          <w:tcPr>
            <w:tcW w:w="2048" w:type="dxa"/>
            <w:vAlign w:val="center"/>
          </w:tcPr>
          <w:p w:rsidR="00AD0D42" w:rsidRPr="0016606A" w:rsidRDefault="0016606A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15984,00</w:t>
            </w:r>
          </w:p>
        </w:tc>
        <w:tc>
          <w:tcPr>
            <w:tcW w:w="2048" w:type="dxa"/>
            <w:vAlign w:val="center"/>
          </w:tcPr>
          <w:p w:rsidR="00AD0D42" w:rsidRPr="0016606A" w:rsidRDefault="0016606A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47509,00</w:t>
            </w:r>
          </w:p>
        </w:tc>
      </w:tr>
      <w:tr w:rsidR="00000CBD" w:rsidRPr="000A3C58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16606A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6606A">
              <w:rPr>
                <w:rFonts w:ascii="Arial Narrow" w:hAnsi="Arial Narrow"/>
                <w:b/>
                <w:bCs/>
                <w:sz w:val="22"/>
                <w:szCs w:val="22"/>
              </w:rPr>
              <w:t>Krátkodobé</w:t>
            </w:r>
            <w:r w:rsidR="00FB2CCE" w:rsidRPr="0016606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pohľadávky – prevádzka domov</w:t>
            </w:r>
          </w:p>
          <w:p w:rsidR="00AD0D42" w:rsidRPr="0016606A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16606A" w:rsidRDefault="0016606A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863333,00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16606A" w:rsidRDefault="0016606A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93325,00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16606A" w:rsidRDefault="0016606A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606A">
              <w:rPr>
                <w:rFonts w:ascii="Arial Narrow" w:hAnsi="Arial Narrow"/>
                <w:b/>
                <w:bCs/>
                <w:sz w:val="18"/>
                <w:szCs w:val="18"/>
              </w:rPr>
              <w:t>956658,00</w:t>
            </w:r>
          </w:p>
        </w:tc>
      </w:tr>
    </w:tbl>
    <w:p w:rsidR="000669B7" w:rsidRPr="000A3C58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3B51B2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3B51B2">
        <w:rPr>
          <w:rFonts w:ascii="Arial Narrow" w:hAnsi="Arial Narrow"/>
          <w:b/>
          <w:bCs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Pohľadávky podľa zostatkovej</w:t>
            </w:r>
          </w:p>
          <w:p w:rsidR="000669B7" w:rsidRPr="003B51B2" w:rsidRDefault="000669B7" w:rsidP="00F4554D">
            <w:pPr>
              <w:pStyle w:val="TopHeader"/>
            </w:pPr>
            <w:r w:rsidRPr="003B51B2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Bezprostredne predchádzajúce účtovné obdobie</w:t>
            </w:r>
          </w:p>
        </w:tc>
      </w:tr>
      <w:tr w:rsidR="000669B7" w:rsidRPr="003B51B2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964ED4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00CBD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C</w:t>
            </w:r>
          </w:p>
        </w:tc>
      </w:tr>
      <w:tr w:rsidR="00171882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882" w:rsidRPr="003B51B2" w:rsidRDefault="00171882" w:rsidP="00171882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71882" w:rsidRPr="003B51B2" w:rsidRDefault="0009628B" w:rsidP="0017188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51B2">
              <w:rPr>
                <w:rFonts w:ascii="Arial Narrow" w:hAnsi="Arial Narrow"/>
                <w:sz w:val="18"/>
                <w:szCs w:val="18"/>
              </w:rPr>
              <w:t>93325,00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71882" w:rsidRPr="003B51B2" w:rsidRDefault="00171882" w:rsidP="0017188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51B2">
              <w:rPr>
                <w:rFonts w:ascii="Arial Narrow" w:hAnsi="Arial Narrow"/>
                <w:sz w:val="18"/>
                <w:szCs w:val="18"/>
              </w:rPr>
              <w:t>124798,00</w:t>
            </w:r>
          </w:p>
        </w:tc>
      </w:tr>
      <w:tr w:rsidR="00171882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882" w:rsidRPr="003B51B2" w:rsidRDefault="00171882" w:rsidP="00171882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71882" w:rsidRPr="003B51B2" w:rsidRDefault="0009628B" w:rsidP="0017188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51B2">
              <w:rPr>
                <w:rFonts w:ascii="Arial Narrow" w:hAnsi="Arial Narrow"/>
                <w:sz w:val="18"/>
                <w:szCs w:val="18"/>
              </w:rPr>
              <w:t>15984,00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71882" w:rsidRPr="003B51B2" w:rsidRDefault="00171882" w:rsidP="0017188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51B2">
              <w:rPr>
                <w:rFonts w:ascii="Arial Narrow" w:hAnsi="Arial Narrow"/>
                <w:sz w:val="18"/>
                <w:szCs w:val="18"/>
              </w:rPr>
              <w:t>26330,00</w:t>
            </w:r>
          </w:p>
        </w:tc>
      </w:tr>
      <w:tr w:rsidR="00171882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882" w:rsidRPr="003B51B2" w:rsidRDefault="00171882" w:rsidP="00171882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71882" w:rsidRPr="003B51B2" w:rsidRDefault="003B51B2" w:rsidP="00171882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3B51B2">
              <w:rPr>
                <w:rFonts w:ascii="Arial Narrow" w:hAnsi="Arial Narrow"/>
                <w:sz w:val="16"/>
                <w:szCs w:val="18"/>
              </w:rPr>
              <w:t>863333,00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71882" w:rsidRPr="003B51B2" w:rsidRDefault="00171882" w:rsidP="00171882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3B51B2">
              <w:rPr>
                <w:rFonts w:ascii="Arial Narrow" w:hAnsi="Arial Narrow"/>
                <w:sz w:val="16"/>
                <w:szCs w:val="18"/>
              </w:rPr>
              <w:t>711707,00</w:t>
            </w:r>
          </w:p>
        </w:tc>
      </w:tr>
      <w:tr w:rsidR="00171882" w:rsidRPr="003B51B2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882" w:rsidRPr="003B51B2" w:rsidRDefault="00171882" w:rsidP="00171882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71882" w:rsidRPr="003B51B2" w:rsidRDefault="003B51B2" w:rsidP="00171882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3B51B2">
              <w:rPr>
                <w:rFonts w:ascii="Arial Narrow" w:hAnsi="Arial Narrow"/>
                <w:sz w:val="16"/>
                <w:szCs w:val="18"/>
              </w:rPr>
              <w:t>31525,00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71882" w:rsidRPr="003B51B2" w:rsidRDefault="00171882" w:rsidP="00171882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3B51B2">
              <w:rPr>
                <w:rFonts w:ascii="Arial Narrow" w:hAnsi="Arial Narrow"/>
                <w:sz w:val="16"/>
                <w:szCs w:val="18"/>
              </w:rPr>
              <w:t>34643,00</w:t>
            </w:r>
          </w:p>
        </w:tc>
      </w:tr>
      <w:tr w:rsidR="00171882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1882" w:rsidRPr="003B51B2" w:rsidRDefault="00171882" w:rsidP="001718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51B2" w:rsidRPr="003B51B2" w:rsidRDefault="003B51B2" w:rsidP="003B51B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1004167,00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171882" w:rsidRPr="003B51B2" w:rsidRDefault="00171882" w:rsidP="0017188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897478,00</w:t>
            </w:r>
          </w:p>
        </w:tc>
      </w:tr>
      <w:tr w:rsidR="00171882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1882" w:rsidRPr="003B51B2" w:rsidRDefault="00171882" w:rsidP="001718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1882" w:rsidRPr="003B51B2" w:rsidRDefault="003B51B2" w:rsidP="0017188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47509,00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171882" w:rsidRPr="003B51B2" w:rsidRDefault="00171882" w:rsidP="0017188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60973,00</w:t>
            </w:r>
          </w:p>
        </w:tc>
      </w:tr>
      <w:tr w:rsidR="00171882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1882" w:rsidRPr="003B51B2" w:rsidRDefault="00171882" w:rsidP="001718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1882" w:rsidRPr="003B51B2" w:rsidRDefault="003B51B2" w:rsidP="0017188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956658,00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171882" w:rsidRPr="003B51B2" w:rsidRDefault="00171882" w:rsidP="0017188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3B51B2">
              <w:rPr>
                <w:rFonts w:ascii="Arial Narrow" w:hAnsi="Arial Narrow"/>
                <w:b/>
                <w:sz w:val="16"/>
                <w:szCs w:val="18"/>
              </w:rPr>
              <w:t>836505,00</w:t>
            </w:r>
          </w:p>
        </w:tc>
      </w:tr>
      <w:tr w:rsidR="00171882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171882" w:rsidRPr="00157377" w:rsidRDefault="00171882" w:rsidP="00171882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lastRenderedPageBreak/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171882" w:rsidRPr="00157377" w:rsidRDefault="00171882" w:rsidP="0017188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37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7377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15737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737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737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804" w:type="dxa"/>
            <w:vAlign w:val="center"/>
          </w:tcPr>
          <w:p w:rsidR="00171882" w:rsidRPr="00171882" w:rsidRDefault="00171882" w:rsidP="00171882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7188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7188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a04238s4 </w:instrText>
            </w:r>
            <w:r w:rsidRPr="0017188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7188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7188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71882" w:rsidRPr="000A3C58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171882" w:rsidRPr="00157377" w:rsidRDefault="00171882" w:rsidP="00171882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 – prevádzka domov</w:t>
            </w:r>
          </w:p>
          <w:p w:rsidR="00171882" w:rsidRPr="00157377" w:rsidRDefault="00171882" w:rsidP="001718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171882" w:rsidRPr="00157377" w:rsidRDefault="000655CE" w:rsidP="0017188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7377">
              <w:rPr>
                <w:rFonts w:ascii="Arial Narrow" w:hAnsi="Arial Narrow"/>
                <w:sz w:val="18"/>
                <w:szCs w:val="18"/>
              </w:rPr>
              <w:t>14758986,00</w:t>
            </w:r>
          </w:p>
        </w:tc>
        <w:tc>
          <w:tcPr>
            <w:tcW w:w="2804" w:type="dxa"/>
            <w:vAlign w:val="center"/>
          </w:tcPr>
          <w:p w:rsidR="00171882" w:rsidRPr="00171882" w:rsidRDefault="00171882" w:rsidP="00171882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71882">
              <w:rPr>
                <w:rFonts w:ascii="Arial Narrow" w:hAnsi="Arial Narrow"/>
                <w:color w:val="000000" w:themeColor="text1"/>
                <w:sz w:val="18"/>
                <w:szCs w:val="18"/>
              </w:rPr>
              <w:t>15885684,00</w:t>
            </w:r>
          </w:p>
        </w:tc>
      </w:tr>
      <w:tr w:rsidR="00171882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171882" w:rsidRPr="00157377" w:rsidRDefault="00171882" w:rsidP="001718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171882" w:rsidRPr="00157377" w:rsidRDefault="000655CE" w:rsidP="0017188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377">
              <w:rPr>
                <w:rFonts w:ascii="Arial Narrow" w:hAnsi="Arial Narrow"/>
                <w:b/>
                <w:bCs/>
                <w:sz w:val="18"/>
                <w:szCs w:val="18"/>
              </w:rPr>
              <w:t>14758986,00</w:t>
            </w:r>
          </w:p>
        </w:tc>
        <w:tc>
          <w:tcPr>
            <w:tcW w:w="2804" w:type="dxa"/>
            <w:vAlign w:val="center"/>
          </w:tcPr>
          <w:p w:rsidR="00171882" w:rsidRPr="00171882" w:rsidRDefault="00171882" w:rsidP="0017188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17188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15891396,00</w:t>
            </w:r>
          </w:p>
        </w:tc>
      </w:tr>
      <w:tr w:rsidR="00171882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171882" w:rsidRPr="00157377" w:rsidRDefault="00171882" w:rsidP="001718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171882" w:rsidRPr="00157377" w:rsidRDefault="0009628B" w:rsidP="0017188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377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804" w:type="dxa"/>
            <w:vAlign w:val="center"/>
          </w:tcPr>
          <w:p w:rsidR="00171882" w:rsidRPr="00171882" w:rsidRDefault="00171882" w:rsidP="0017188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17188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5712,00</w:t>
            </w:r>
          </w:p>
        </w:tc>
      </w:tr>
      <w:tr w:rsidR="00171882" w:rsidRPr="000A3C58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1882" w:rsidRPr="00157377" w:rsidRDefault="00171882" w:rsidP="001718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1882" w:rsidRPr="00157377" w:rsidRDefault="000655CE" w:rsidP="0017188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57377">
              <w:rPr>
                <w:rFonts w:ascii="Arial Narrow" w:hAnsi="Arial Narrow"/>
                <w:b/>
                <w:bCs/>
                <w:sz w:val="18"/>
                <w:szCs w:val="18"/>
              </w:rPr>
              <w:t>14758986,00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171882" w:rsidRPr="00171882" w:rsidRDefault="00171882" w:rsidP="0017188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17188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15885684,00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A4FE5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</w:t>
      </w:r>
      <w:r w:rsidR="00E1754D" w:rsidRPr="003A4FE5">
        <w:rPr>
          <w:rFonts w:ascii="Arial Narrow" w:hAnsi="Arial Narrow"/>
          <w:color w:val="000000" w:themeColor="text1"/>
          <w:sz w:val="22"/>
          <w:szCs w:val="22"/>
        </w:rPr>
        <w:t>6</w:t>
      </w:r>
      <w:r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 w:rsidRPr="003A4FE5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3A4FE5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pohľadávky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3A4FE5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3A4FE5" w:rsidRDefault="00E1754D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17</w:t>
      </w:r>
      <w:r w:rsidR="000669B7"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w)  prílohy č. 3 o krátkodobom finančnom majetku </w:t>
      </w:r>
    </w:p>
    <w:p w:rsidR="000669B7" w:rsidRPr="003A4FE5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0A3C58" w:rsidTr="0002710D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Bezprostredne predchádzajúce účtovné obdobie</w:t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Pokladnica, ceniny – správa OSBD Martin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4FE5" w:rsidRPr="00427B94" w:rsidRDefault="009A2C2B" w:rsidP="003A4FE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t>20949</w:t>
            </w:r>
            <w:r w:rsidR="003A4FE5" w:rsidRPr="00427B9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color w:val="000000" w:themeColor="text1"/>
                <w:sz w:val="18"/>
                <w:szCs w:val="18"/>
              </w:rPr>
              <w:t>21264,00</w:t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4FE5" w:rsidRPr="00427B94" w:rsidRDefault="00427B94" w:rsidP="003A4FE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7B94">
              <w:rPr>
                <w:rFonts w:ascii="Arial Narrow" w:hAnsi="Arial Narrow"/>
                <w:b/>
                <w:sz w:val="18"/>
                <w:szCs w:val="18"/>
              </w:rPr>
              <w:t>11020841,00</w:t>
            </w:r>
          </w:p>
        </w:tc>
        <w:tc>
          <w:tcPr>
            <w:tcW w:w="2351" w:type="dxa"/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10665802,00</w:t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4FE5" w:rsidRPr="00427B94" w:rsidRDefault="009A2C2B" w:rsidP="003A4FE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t>498939,00</w:t>
            </w:r>
          </w:p>
        </w:tc>
        <w:tc>
          <w:tcPr>
            <w:tcW w:w="2351" w:type="dxa"/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color w:val="000000" w:themeColor="text1"/>
                <w:sz w:val="18"/>
                <w:szCs w:val="18"/>
              </w:rPr>
              <w:t>393848,00</w:t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prevádzka domov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4FE5" w:rsidRPr="00427B94" w:rsidRDefault="009A2C2B" w:rsidP="003A4FE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t>10422382,00</w:t>
            </w:r>
          </w:p>
        </w:tc>
        <w:tc>
          <w:tcPr>
            <w:tcW w:w="2351" w:type="dxa"/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color w:val="000000" w:themeColor="text1"/>
                <w:sz w:val="18"/>
                <w:szCs w:val="18"/>
              </w:rPr>
              <w:t>10070581,00</w:t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Bankové účty termínované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4FE5" w:rsidRPr="00427B94" w:rsidRDefault="009A2C2B" w:rsidP="003A4FE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t>99520,00</w:t>
            </w:r>
          </w:p>
        </w:tc>
        <w:tc>
          <w:tcPr>
            <w:tcW w:w="2351" w:type="dxa"/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color w:val="000000" w:themeColor="text1"/>
                <w:sz w:val="18"/>
                <w:szCs w:val="18"/>
              </w:rPr>
              <w:t>201373,00</w:t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4FE5" w:rsidRPr="00427B94" w:rsidRDefault="003A4FE5" w:rsidP="003A4FE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7B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7B94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427B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7B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7B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51" w:type="dxa"/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A4FE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a04253 </w:instrText>
            </w:r>
            <w:r w:rsidRPr="003A4FE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A4FE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A4FE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4FE5" w:rsidRPr="00427B94" w:rsidRDefault="00427B94" w:rsidP="003A4F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27B94">
              <w:rPr>
                <w:rFonts w:ascii="Arial Narrow" w:hAnsi="Arial Narrow"/>
                <w:b/>
                <w:bCs/>
                <w:sz w:val="18"/>
                <w:szCs w:val="18"/>
              </w:rPr>
              <w:t>11041790,00</w:t>
            </w:r>
          </w:p>
        </w:tc>
        <w:tc>
          <w:tcPr>
            <w:tcW w:w="2351" w:type="dxa"/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10687066,00</w:t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3A4FE5" w:rsidRPr="00427B94" w:rsidRDefault="009A2C2B" w:rsidP="003A4F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27B94">
              <w:rPr>
                <w:rFonts w:ascii="Arial Narrow" w:hAnsi="Arial Narrow"/>
                <w:b/>
                <w:bCs/>
                <w:sz w:val="18"/>
                <w:szCs w:val="18"/>
              </w:rPr>
              <w:t>619408,00</w:t>
            </w:r>
          </w:p>
        </w:tc>
        <w:tc>
          <w:tcPr>
            <w:tcW w:w="2351" w:type="dxa"/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616485,00</w:t>
            </w:r>
          </w:p>
        </w:tc>
      </w:tr>
      <w:tr w:rsidR="003A4FE5" w:rsidRPr="000A3C58" w:rsidTr="0002710D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4FE5" w:rsidRPr="009A2C2B" w:rsidRDefault="003A4FE5" w:rsidP="003A4FE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prevádzka domov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4FE5" w:rsidRPr="00427B94" w:rsidRDefault="009A2C2B" w:rsidP="003A4F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27B94">
              <w:rPr>
                <w:rFonts w:ascii="Arial Narrow" w:hAnsi="Arial Narrow"/>
                <w:b/>
                <w:bCs/>
                <w:sz w:val="18"/>
                <w:szCs w:val="18"/>
              </w:rPr>
              <w:t>10422382,00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:rsidR="003A4FE5" w:rsidRPr="003A4FE5" w:rsidRDefault="003A4FE5" w:rsidP="003A4FE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3A4FE5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10070581,00</w:t>
            </w:r>
          </w:p>
        </w:tc>
      </w:tr>
    </w:tbl>
    <w:p w:rsidR="000669B7" w:rsidRPr="000A3C5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FF0000"/>
          <w:sz w:val="22"/>
          <w:szCs w:val="22"/>
        </w:rPr>
      </w:pPr>
    </w:p>
    <w:p w:rsidR="000669B7" w:rsidRPr="00B8721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  <w:r w:rsidR="000A095D"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B87218" w:rsidTr="00F4554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Bežné účtovné obdobie</w:t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Prírastky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Úbytky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konci účtovného obdobia</w:t>
            </w:r>
          </w:p>
        </w:tc>
      </w:tr>
      <w:tr w:rsidR="000669B7" w:rsidRPr="00B87218" w:rsidTr="00F4554D">
        <w:trPr>
          <w:trHeight w:val="74"/>
          <w:jc w:val="center"/>
        </w:trPr>
        <w:tc>
          <w:tcPr>
            <w:tcW w:w="33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b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964ED4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C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d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e</w:t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a04255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a04256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a04257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a04258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a04259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a04260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B87218" w:rsidTr="00F4554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a01261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a02261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a03261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669B7" w:rsidRPr="00B87218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="000669B7"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instrText xml:space="preserve"> MERGEFIELD a04261 </w:instrTex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B87218">
              <w:rPr>
                <w:rFonts w:ascii="Arial Narrow" w:hAnsi="Arial Narrow"/>
                <w:b/>
                <w:bCs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EB1174" w:rsidRPr="00B87218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  <w:lang w:eastAsia="sk-SK"/>
        </w:rPr>
      </w:pPr>
    </w:p>
    <w:p w:rsidR="000669B7" w:rsidRPr="00B8721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1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8</w:t>
      </w: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 xml:space="preserve"> - nemáme</w:t>
      </w:r>
    </w:p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B87218" w:rsidRDefault="00E1754D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19</w:t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>-nemáme</w:t>
      </w:r>
    </w:p>
    <w:p w:rsidR="000669B7" w:rsidRPr="00B87218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B87218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</w:rPr>
        <w:t>0</w:t>
      </w:r>
      <w:r w:rsidRPr="00B87218">
        <w:rPr>
          <w:rFonts w:ascii="Arial Narrow" w:hAnsi="Arial Narrow"/>
          <w:color w:val="000000" w:themeColor="text1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B87218" w:rsidRDefault="006D6292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begin"/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instrText xml:space="preserve"> MERGEFIELD p36 </w:instrText>
      </w: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end"/>
      </w:r>
    </w:p>
    <w:p w:rsidR="002B0C3F" w:rsidRPr="00B87218" w:rsidRDefault="002B0C3F" w:rsidP="002B0C3F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 xml:space="preserve">Informácie k časti F. písm.  </w:t>
      </w:r>
      <w:proofErr w:type="spellStart"/>
      <w:r w:rsidRPr="00B87218">
        <w:rPr>
          <w:rFonts w:ascii="Arial Narrow" w:hAnsi="Arial Narrow"/>
          <w:color w:val="000000" w:themeColor="text1"/>
          <w:sz w:val="22"/>
          <w:szCs w:val="22"/>
        </w:rPr>
        <w:t>zb</w:t>
      </w:r>
      <w:proofErr w:type="spellEnd"/>
      <w:r w:rsidRPr="00B87218">
        <w:rPr>
          <w:rFonts w:ascii="Arial Narrow" w:hAnsi="Arial Narrow"/>
          <w:color w:val="000000" w:themeColor="text1"/>
          <w:sz w:val="22"/>
          <w:szCs w:val="22"/>
        </w:rPr>
        <w:t>) prílohy č. 3 o vlastných akciách – nemáme</w:t>
      </w:r>
    </w:p>
    <w:p w:rsidR="00EB1174" w:rsidRPr="00F14A67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F14A6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14A67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F14A67">
        <w:rPr>
          <w:rFonts w:ascii="Arial Narrow" w:hAnsi="Arial Narrow"/>
          <w:sz w:val="22"/>
          <w:szCs w:val="22"/>
        </w:rPr>
        <w:t>z</w:t>
      </w:r>
      <w:r w:rsidR="002B0C3F" w:rsidRPr="00F14A67">
        <w:rPr>
          <w:rFonts w:ascii="Arial Narrow" w:hAnsi="Arial Narrow"/>
          <w:sz w:val="22"/>
          <w:szCs w:val="22"/>
        </w:rPr>
        <w:t>c</w:t>
      </w:r>
      <w:proofErr w:type="spellEnd"/>
      <w:r w:rsidRPr="00F14A67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F14A67" w:rsidTr="00132F5C">
        <w:trPr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Opis položky časového rozlíšenia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Bežné účtovné obdobie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Bezprostredne predchádzajúce účtovné obdobie</w:t>
            </w:r>
          </w:p>
        </w:tc>
      </w:tr>
      <w:tr w:rsidR="00B87218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F14A67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4A6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F14A67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F14A67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B87218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218" w:rsidRPr="00F14A67" w:rsidRDefault="00B87218" w:rsidP="00B87218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aTxt04291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87218" w:rsidRPr="00F14A67" w:rsidRDefault="00B87218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4A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87218" w:rsidRPr="00F14A67" w:rsidRDefault="00B87218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4A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87218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F14A67" w:rsidRDefault="00B87218" w:rsidP="00B87218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aTxt04292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F14A67" w:rsidRDefault="00B87218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4A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87218" w:rsidRPr="00F14A67" w:rsidRDefault="00B87218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4A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14A67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14A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14A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1D675A" w:rsidRDefault="001D675A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675A">
              <w:rPr>
                <w:rFonts w:ascii="Arial Narrow" w:hAnsi="Arial Narrow"/>
                <w:b/>
                <w:sz w:val="18"/>
                <w:szCs w:val="18"/>
              </w:rPr>
              <w:t>106310,00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104893,00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1D675A" w:rsidRDefault="00F14A67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675A">
              <w:rPr>
                <w:rFonts w:ascii="Arial Narrow" w:hAnsi="Arial Narrow"/>
                <w:b/>
                <w:sz w:val="18"/>
                <w:szCs w:val="18"/>
              </w:rPr>
              <w:t>5473,00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3881,00</w:t>
            </w:r>
          </w:p>
        </w:tc>
      </w:tr>
      <w:tr w:rsidR="00B87218" w:rsidRPr="000A3C58" w:rsidTr="00132F5C">
        <w:trPr>
          <w:trHeight w:val="575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1D675A" w:rsidRDefault="00F14A67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675A">
              <w:rPr>
                <w:rFonts w:ascii="Arial Narrow" w:hAnsi="Arial Narrow"/>
                <w:b/>
                <w:sz w:val="18"/>
                <w:szCs w:val="18"/>
              </w:rPr>
              <w:t>100837,00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101012,00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Zaplatené poistné na nasledujúce obdobie</w:t>
            </w:r>
            <w:r w:rsidRPr="001D675A">
              <w:fldChar w:fldCharType="begin"/>
            </w:r>
            <w:r w:rsidRPr="001D675A">
              <w:instrText xml:space="preserve"> MERGEFIELD  aTxt04302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7218" w:rsidRPr="001D675A" w:rsidRDefault="001D675A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t>104676,00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t>103894,00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r w:rsidRPr="001D675A">
              <w:t>Zaplatené poistné na nasledujúce obdobie- správa OSBD Martin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7218" w:rsidRPr="001D675A" w:rsidRDefault="00F14A67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t>3839,00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t>2882,00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r w:rsidRPr="001D675A">
              <w:t>Zaplatené poistné na nasledujúce obdobie – prevádzka domov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7218" w:rsidRPr="001D675A" w:rsidRDefault="001D675A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t>100837,00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t>101012,00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Soft. licenčné poplatky a iné – správa OSBD Martin</w:t>
            </w:r>
            <w:r w:rsidRPr="001D675A">
              <w:fldChar w:fldCharType="begin"/>
            </w:r>
            <w:r w:rsidRPr="001D675A">
              <w:instrText xml:space="preserve"> MERGEFIELD  aTxt04303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1D675A" w:rsidRDefault="00F14A67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t>1634,00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t>999,00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1D675A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675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D675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1D675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D675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D675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a04312 </w:instrText>
            </w: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B87218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D675A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1D675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D675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D675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a04313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1D675A" w:rsidRDefault="00B87218" w:rsidP="00B87218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aTxt04314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1D675A" w:rsidRDefault="00B87218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675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D675A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1D675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D675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D675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a04314 </w:instrTex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B8721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8D11A8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8D11A8" w:rsidRDefault="008D0378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11A8">
              <w:rPr>
                <w:rFonts w:ascii="Arial Narrow" w:hAnsi="Arial Narrow"/>
                <w:b/>
                <w:sz w:val="18"/>
                <w:szCs w:val="18"/>
              </w:rPr>
              <w:t>5221,00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2977,00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8D11A8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8D11A8" w:rsidRDefault="00E976C4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11A8">
              <w:rPr>
                <w:rFonts w:ascii="Arial Narrow" w:hAnsi="Arial Narrow"/>
                <w:b/>
                <w:sz w:val="18"/>
                <w:szCs w:val="18"/>
              </w:rPr>
              <w:t>105,00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43,00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8D11A8" w:rsidRDefault="00B87218" w:rsidP="00B872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8D11A8" w:rsidRDefault="00E976C4" w:rsidP="00B87218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11A8">
              <w:rPr>
                <w:rFonts w:ascii="Arial Narrow" w:hAnsi="Arial Narrow"/>
                <w:b/>
                <w:sz w:val="18"/>
                <w:szCs w:val="18"/>
              </w:rPr>
              <w:t>5116,00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2934,00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7218" w:rsidRPr="008D11A8" w:rsidRDefault="00B87218" w:rsidP="00B87218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 – správa OSBD Martin</w:t>
            </w:r>
            <w:r w:rsidRPr="008D11A8">
              <w:fldChar w:fldCharType="begin"/>
            </w:r>
            <w:r w:rsidRPr="008D11A8">
              <w:instrText xml:space="preserve"> MERGEFIELD  aTxt04324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7218" w:rsidRPr="008D11A8" w:rsidRDefault="00E976C4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11A8">
              <w:rPr>
                <w:rFonts w:ascii="Arial Narrow" w:hAnsi="Arial Narrow"/>
                <w:sz w:val="18"/>
                <w:szCs w:val="18"/>
              </w:rPr>
              <w:t>105,00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t>43,00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right w:val="single" w:sz="12" w:space="0" w:color="auto"/>
            </w:tcBorders>
            <w:vAlign w:val="center"/>
          </w:tcPr>
          <w:p w:rsidR="00B87218" w:rsidRPr="008D11A8" w:rsidRDefault="00B87218" w:rsidP="00B87218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energie, ÚK,... – prevádzka domov</w:t>
            </w:r>
            <w:r w:rsidRPr="008D11A8">
              <w:fldChar w:fldCharType="begin"/>
            </w:r>
            <w:r w:rsidRPr="008D11A8">
              <w:instrText xml:space="preserve"> MERGEFIELD  aTxt04325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</w:tcBorders>
            <w:vAlign w:val="center"/>
          </w:tcPr>
          <w:p w:rsidR="00B87218" w:rsidRPr="008D11A8" w:rsidRDefault="00E976C4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11A8">
              <w:rPr>
                <w:rFonts w:ascii="Arial Narrow" w:hAnsi="Arial Narrow"/>
                <w:sz w:val="18"/>
                <w:szCs w:val="18"/>
              </w:rPr>
              <w:t>5116,00</w:t>
            </w:r>
          </w:p>
        </w:tc>
        <w:tc>
          <w:tcPr>
            <w:tcW w:w="2476" w:type="dxa"/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t>2934,00</w:t>
            </w:r>
          </w:p>
        </w:tc>
      </w:tr>
      <w:tr w:rsidR="00B87218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7218" w:rsidRPr="008D11A8" w:rsidRDefault="00B87218" w:rsidP="00B87218">
            <w:r w:rsidRPr="008D11A8">
              <w:t>Príjem z fakturácie – správa OSBD Martin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7218" w:rsidRPr="008D11A8" w:rsidRDefault="00B87218" w:rsidP="00B872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11A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B87218" w:rsidRPr="00B87218" w:rsidRDefault="00B87218" w:rsidP="00B87218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721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AF6A6B">
        <w:rPr>
          <w:rFonts w:ascii="Arial Narrow" w:hAnsi="Arial Narrow"/>
          <w:color w:val="000000" w:themeColor="text1"/>
          <w:sz w:val="22"/>
          <w:szCs w:val="22"/>
        </w:rPr>
        <w:t>1</w:t>
      </w:r>
      <w:r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</w:t>
      </w:r>
      <w:proofErr w:type="spellStart"/>
      <w:r w:rsidRPr="00AF6A6B">
        <w:rPr>
          <w:rFonts w:ascii="Arial Narrow" w:hAnsi="Arial Narrow"/>
          <w:color w:val="000000" w:themeColor="text1"/>
          <w:sz w:val="22"/>
          <w:szCs w:val="22"/>
        </w:rPr>
        <w:t>z</w:t>
      </w:r>
      <w:r w:rsidR="001A6EEF" w:rsidRPr="00AF6A6B">
        <w:rPr>
          <w:rFonts w:ascii="Arial Narrow" w:hAnsi="Arial Narrow"/>
          <w:color w:val="000000" w:themeColor="text1"/>
          <w:sz w:val="22"/>
          <w:szCs w:val="22"/>
        </w:rPr>
        <w:t>d</w:t>
      </w:r>
      <w:proofErr w:type="spellEnd"/>
      <w:r w:rsidRPr="00AF6A6B">
        <w:rPr>
          <w:rFonts w:ascii="Arial Narrow" w:hAnsi="Arial Narrow"/>
          <w:color w:val="000000" w:themeColor="text1"/>
          <w:sz w:val="22"/>
          <w:szCs w:val="22"/>
        </w:rPr>
        <w:t>) prílohy č. 3 o majetku prenajatom formou finančného prenájmu</w:t>
      </w:r>
      <w:r w:rsidR="009A0BDF" w:rsidRPr="00AF6A6B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E1754D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22</w:t>
      </w:r>
      <w:r w:rsidR="000669B7"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 w:rsidRPr="00AF6A6B">
        <w:rPr>
          <w:rFonts w:ascii="Arial Narrow" w:hAnsi="Arial Narrow"/>
          <w:color w:val="000000" w:themeColor="text1"/>
          <w:sz w:val="22"/>
          <w:szCs w:val="22"/>
        </w:rPr>
        <w:t xml:space="preserve"> - údaje sa týkajú iba správy OSBD Martin</w:t>
      </w: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47</w:t>
            </w:r>
            <w:r w:rsidR="004F19B6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r w:rsidR="00AA1239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4F19B6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47</w:t>
            </w:r>
            <w:r w:rsid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72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4F19B6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4</w:t>
            </w:r>
            <w:r w:rsidR="00AF6A6B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772</w:t>
            </w:r>
          </w:p>
        </w:tc>
      </w:tr>
    </w:tbl>
    <w:p w:rsidR="00961D2E" w:rsidRPr="00AF6A6B" w:rsidRDefault="00961D2E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CD0CCD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0614D8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2</w:t>
      </w:r>
      <w:r w:rsidR="00E1754D" w:rsidRPr="000614D8">
        <w:rPr>
          <w:rFonts w:ascii="Arial Narrow" w:hAnsi="Arial Narrow"/>
          <w:sz w:val="22"/>
          <w:szCs w:val="22"/>
        </w:rPr>
        <w:t>3</w:t>
      </w:r>
      <w:r w:rsidRPr="000614D8">
        <w:rPr>
          <w:rFonts w:ascii="Arial Narrow" w:hAnsi="Arial Narrow"/>
          <w:sz w:val="22"/>
          <w:szCs w:val="22"/>
        </w:rPr>
        <w:t>. Informácie k časti G. písm. b) prílohy č. 3 o</w:t>
      </w:r>
      <w:r w:rsidR="001A6EEF" w:rsidRPr="000614D8">
        <w:rPr>
          <w:rFonts w:ascii="Arial Narrow" w:hAnsi="Arial Narrow"/>
          <w:sz w:val="22"/>
          <w:szCs w:val="22"/>
        </w:rPr>
        <w:t> </w:t>
      </w:r>
      <w:r w:rsidRPr="000614D8">
        <w:rPr>
          <w:rFonts w:ascii="Arial Narrow" w:hAnsi="Arial Narrow"/>
          <w:sz w:val="22"/>
          <w:szCs w:val="22"/>
        </w:rPr>
        <w:t>rezervách</w:t>
      </w:r>
      <w:r w:rsidR="001A6EEF" w:rsidRPr="000614D8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0614D8" w:rsidRDefault="000669B7" w:rsidP="000669B7">
      <w:pPr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0614D8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Bežné účtovné obdobie</w:t>
            </w:r>
          </w:p>
        </w:tc>
      </w:tr>
      <w:tr w:rsidR="000669B7" w:rsidRPr="000614D8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0614D8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konci účtovného obdobia</w:t>
            </w:r>
          </w:p>
        </w:tc>
      </w:tr>
      <w:tr w:rsidR="000669B7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aTxt01401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aTxt01402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614D8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614D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614D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t>23013,00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0614D8" w:rsidP="005747B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t>32672,00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5747B7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t>21613</w:t>
            </w:r>
            <w:r w:rsidR="00F3215F" w:rsidRPr="000614D8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0614D8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14D8">
              <w:rPr>
                <w:rFonts w:ascii="Arial Narrow" w:hAnsi="Arial Narrow"/>
                <w:b/>
                <w:sz w:val="18"/>
                <w:szCs w:val="18"/>
              </w:rPr>
              <w:t>34072,00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lastRenderedPageBreak/>
              <w:t>Na nevyčerpanú dovolenku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1400,00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4D04A9" w:rsidP="004D04A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1074</w:t>
            </w:r>
            <w:r w:rsidR="00F3215F" w:rsidRPr="000614D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00,00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4D04A9" w:rsidP="004D04A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2</w:t>
            </w:r>
            <w:r w:rsidR="00F3215F" w:rsidRPr="000614D8">
              <w:rPr>
                <w:rFonts w:ascii="Arial Narrow" w:hAnsi="Arial Narrow"/>
                <w:sz w:val="18"/>
                <w:szCs w:val="18"/>
              </w:rPr>
              <w:t>4</w:t>
            </w:r>
            <w:r w:rsidRPr="000614D8">
              <w:rPr>
                <w:rFonts w:ascii="Arial Narrow" w:hAnsi="Arial Narrow"/>
                <w:sz w:val="18"/>
                <w:szCs w:val="18"/>
              </w:rPr>
              <w:t>74</w:t>
            </w:r>
            <w:r w:rsidR="00F3215F" w:rsidRPr="000614D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Výkon auditu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1025,00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4D04A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1797,00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4D04A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1025,00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4D04A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1797,00</w:t>
            </w:r>
          </w:p>
        </w:tc>
      </w:tr>
      <w:tr w:rsidR="000614D8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20588,00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0614D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29801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4D04A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20588,00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0614D8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614D8">
              <w:rPr>
                <w:rFonts w:ascii="Arial Narrow" w:hAnsi="Arial Narrow"/>
                <w:sz w:val="18"/>
                <w:szCs w:val="18"/>
              </w:rPr>
              <w:t>29801</w:t>
            </w:r>
          </w:p>
        </w:tc>
      </w:tr>
      <w:tr w:rsidR="00F3215F" w:rsidRPr="000A3C58" w:rsidTr="00AF6A6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A3C58" w:rsidRDefault="00F3215F" w:rsidP="00F3215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fldChar w:fldCharType="begin"/>
            </w: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instrText xml:space="preserve"> MERGEFIELD aTxt01415 </w:instrText>
            </w: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A3C58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A3C58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A3C58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15F" w:rsidRPr="000A3C58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15F" w:rsidRPr="000A3C58" w:rsidRDefault="00F3215F" w:rsidP="00F3215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AF6A6B" w:rsidRDefault="00AF6A6B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AF6A6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pPr w:leftFromText="141" w:rightFromText="141" w:vertAnchor="text" w:horzAnchor="margin" w:tblpY="99"/>
        <w:tblW w:w="5001" w:type="pct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AF6A6B" w:rsidRPr="00AF6A6B" w:rsidTr="00AF6A6B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AF6A6B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konci účtovného obdobia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a01400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a02400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a04400 </w:instrTex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aTxt01401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a04401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aTxt01402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a04402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45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instrText xml:space="preserve"> MERGEFIELD  aTxt01405 </w:instrText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a01405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a04405 </w:instrTex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6A6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11585,00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21613,00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10185,00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23013,00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Na nevyčerpanú dovolenku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aTxt01412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1400,00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1400,00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Výkon auditu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aTxt01413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1300,00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1025,00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1300,00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1025,00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Nevyčerpané mzdy vrátane odvodov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aTxt01414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8885,00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20588,00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8885,00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6A6B">
              <w:rPr>
                <w:rFonts w:ascii="Arial Narrow" w:hAnsi="Arial Narrow"/>
                <w:color w:val="000000" w:themeColor="text1"/>
                <w:sz w:val="18"/>
                <w:szCs w:val="18"/>
              </w:rPr>
              <w:t>20588,00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aTxt01415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F7059" w:rsidRPr="00AF6A6B" w:rsidRDefault="00CF705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9951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9518C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99518C">
        <w:rPr>
          <w:rFonts w:ascii="Arial Narrow" w:hAnsi="Arial Narrow"/>
          <w:color w:val="000000" w:themeColor="text1"/>
          <w:sz w:val="22"/>
          <w:szCs w:val="22"/>
        </w:rPr>
        <w:t>4</w:t>
      </w:r>
      <w:r w:rsidRPr="0099518C">
        <w:rPr>
          <w:rFonts w:ascii="Arial Narrow" w:hAnsi="Arial Narrow"/>
          <w:color w:val="000000" w:themeColor="text1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99518C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Bezprostredne predchádzajúce účtovné obdobie</w:t>
            </w:r>
          </w:p>
        </w:tc>
      </w:tr>
      <w:tr w:rsidR="005747B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2473,00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1335,00</w:t>
            </w:r>
          </w:p>
        </w:tc>
      </w:tr>
      <w:tr w:rsidR="005747B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5747B7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7939126,00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7442882,00</w:t>
            </w:r>
          </w:p>
        </w:tc>
      </w:tr>
      <w:tr w:rsidR="005747B7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122082,00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117606,00</w:t>
            </w:r>
          </w:p>
        </w:tc>
      </w:tr>
      <w:tr w:rsidR="005747B7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119542,00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89283,00</w:t>
            </w:r>
          </w:p>
        </w:tc>
      </w:tr>
      <w:tr w:rsidR="005747B7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5747B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8183223,00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7651106,00</w:t>
            </w:r>
          </w:p>
        </w:tc>
      </w:tr>
      <w:tr w:rsidR="005747B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122082,00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117606,00</w:t>
            </w:r>
          </w:p>
        </w:tc>
      </w:tr>
      <w:tr w:rsidR="005747B7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8061141,00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7533500,00</w:t>
            </w:r>
          </w:p>
        </w:tc>
      </w:tr>
      <w:tr w:rsidR="005747B7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jeden rok až päť rokov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694,00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6336,00</w:t>
            </w:r>
          </w:p>
        </w:tc>
      </w:tr>
      <w:tr w:rsidR="005747B7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Záväzky so zostatkovou dobou splatnosti jeden rok až päť rokov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283,00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1479,00</w:t>
            </w:r>
          </w:p>
        </w:tc>
      </w:tr>
      <w:tr w:rsidR="005747B7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10051128,00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11089971,00</w:t>
            </w:r>
          </w:p>
        </w:tc>
      </w:tr>
      <w:tr w:rsidR="005747B7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5747B7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10052105,00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11097786,00</w:t>
            </w:r>
          </w:p>
        </w:tc>
      </w:tr>
      <w:tr w:rsidR="005747B7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283,00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1479,00</w:t>
            </w:r>
          </w:p>
        </w:tc>
      </w:tr>
      <w:tr w:rsidR="005747B7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47B7" w:rsidRPr="0099518C" w:rsidRDefault="009E4553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10051822,00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47B7" w:rsidRPr="0099518C" w:rsidRDefault="005747B7" w:rsidP="005747B7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11096307,00</w:t>
            </w:r>
          </w:p>
        </w:tc>
      </w:tr>
    </w:tbl>
    <w:p w:rsidR="00CC3E6D" w:rsidRPr="0099518C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403E33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03E33">
        <w:rPr>
          <w:rFonts w:ascii="Arial Narrow" w:hAnsi="Arial Narrow"/>
          <w:color w:val="000000" w:themeColor="text1"/>
          <w:sz w:val="22"/>
          <w:szCs w:val="22"/>
        </w:rPr>
        <w:t>5</w:t>
      </w:r>
      <w:r w:rsidRPr="00403E33">
        <w:rPr>
          <w:rFonts w:ascii="Arial Narrow" w:hAnsi="Arial Narrow"/>
          <w:color w:val="000000" w:themeColor="text1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403E33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0A3C58" w:rsidTr="002C0A91">
        <w:trPr>
          <w:trHeight w:val="990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Názov položky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Bezprostredne predchádzajúce účtovné obdobie</w:t>
            </w:r>
          </w:p>
        </w:tc>
      </w:tr>
      <w:tr w:rsidR="00403E33" w:rsidRPr="000A3C58" w:rsidTr="002C0A91">
        <w:trPr>
          <w:trHeight w:val="675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396E59" w:rsidP="006F1BF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9</w:t>
            </w:r>
            <w:r w:rsidR="006F1BF3">
              <w:rPr>
                <w:rFonts w:ascii="Arial Narrow" w:hAnsi="Arial Narrow"/>
                <w:sz w:val="18"/>
                <w:szCs w:val="18"/>
              </w:rPr>
              <w:t>9</w:t>
            </w:r>
            <w:r w:rsidRPr="00F23F4E">
              <w:rPr>
                <w:rFonts w:ascii="Arial Narrow" w:hAnsi="Arial Narrow"/>
                <w:sz w:val="18"/>
                <w:szCs w:val="18"/>
              </w:rPr>
              <w:t>,</w:t>
            </w:r>
            <w:r w:rsidR="006F1BF3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64,00</w:t>
            </w: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396E59" w:rsidP="006F1BF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9</w:t>
            </w:r>
            <w:r w:rsidR="006F1BF3">
              <w:rPr>
                <w:rFonts w:ascii="Arial Narrow" w:hAnsi="Arial Narrow"/>
                <w:sz w:val="18"/>
                <w:szCs w:val="18"/>
              </w:rPr>
              <w:t>9</w:t>
            </w:r>
            <w:r w:rsidR="00403E33" w:rsidRPr="00F23F4E">
              <w:rPr>
                <w:rFonts w:ascii="Arial Narrow" w:hAnsi="Arial Narrow"/>
                <w:sz w:val="18"/>
                <w:szCs w:val="18"/>
              </w:rPr>
              <w:t>,</w:t>
            </w:r>
            <w:r w:rsidR="006F1BF3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64,00</w:t>
            </w:r>
          </w:p>
        </w:tc>
      </w:tr>
      <w:tr w:rsidR="00403E33" w:rsidRPr="000A3C58" w:rsidTr="002C0A91">
        <w:trPr>
          <w:trHeight w:val="6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Sadzba dane z príjmov ( v %)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21,00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21,00</w:t>
            </w: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Odložená daňová pohľadávka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Uplatnená daňová pohľadávka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 ako zníženie nákladov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403E33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Odložený daňový záväzok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3E33" w:rsidRPr="00F23F4E" w:rsidRDefault="00FE197A" w:rsidP="00FA7FA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</w:t>
            </w:r>
            <w:r w:rsidR="00FA7FAF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1594,00</w:t>
            </w: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Zmena odloženého daňového záväzku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403E33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ako náklad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3E33" w:rsidRPr="00F23F4E" w:rsidRDefault="00403E33" w:rsidP="00403E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3F4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96E5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403E33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E33" w:rsidRPr="00396E59" w:rsidRDefault="00403E33" w:rsidP="00403E3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03E33" w:rsidRPr="00396E59" w:rsidRDefault="00403E33" w:rsidP="00403E33">
            <w:pPr>
              <w:jc w:val="center"/>
              <w:rPr>
                <w:rFonts w:ascii="Arial Narrow" w:hAnsi="Arial Narrow"/>
                <w:color w:val="92D05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E33" w:rsidRPr="000A3C58" w:rsidRDefault="00403E33" w:rsidP="00403E3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410D66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10D66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10D66">
        <w:rPr>
          <w:rFonts w:ascii="Arial Narrow" w:hAnsi="Arial Narrow"/>
          <w:color w:val="000000" w:themeColor="text1"/>
          <w:sz w:val="22"/>
          <w:szCs w:val="22"/>
        </w:rPr>
        <w:t>6</w:t>
      </w:r>
      <w:r w:rsidRPr="00410D66">
        <w:rPr>
          <w:rFonts w:ascii="Arial Narrow" w:hAnsi="Arial Narrow"/>
          <w:color w:val="000000" w:themeColor="text1"/>
          <w:sz w:val="22"/>
          <w:szCs w:val="22"/>
        </w:rPr>
        <w:t>. Informácie k časti G. písm. g) prílohy č. 3 o záväzkoch zo sociálneho fondu</w:t>
      </w:r>
      <w:r w:rsidR="00FB7E91" w:rsidRPr="00410D66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0A3C58" w:rsidTr="002C0A91">
        <w:trPr>
          <w:trHeight w:val="825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Názov položky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Bežné účtovné obdobie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10D66" w:rsidRDefault="000669B7" w:rsidP="00F4554D">
            <w:pPr>
              <w:pStyle w:val="TopHeader"/>
              <w:rPr>
                <w:color w:val="000000" w:themeColor="text1"/>
              </w:rPr>
            </w:pPr>
            <w:r w:rsidRPr="00410D66">
              <w:rPr>
                <w:color w:val="000000" w:themeColor="text1"/>
              </w:rPr>
              <w:t>Bezprostredne predchádzajúce účtovné obdobie</w:t>
            </w:r>
          </w:p>
        </w:tc>
      </w:tr>
      <w:tr w:rsidR="00410D66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5430D7" w:rsidRDefault="00410D66" w:rsidP="00410D6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Začiatočný stav sociálneho fondu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D66" w:rsidRPr="00A257E8" w:rsidRDefault="00507523" w:rsidP="00410D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887</w:t>
            </w:r>
            <w:r w:rsidR="00410D66" w:rsidRPr="00A257E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5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410D66" w:rsidRDefault="00410D66" w:rsidP="00410D6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10D66">
              <w:rPr>
                <w:rFonts w:ascii="Arial Narrow" w:hAnsi="Arial Narrow"/>
                <w:color w:val="000000" w:themeColor="text1"/>
                <w:sz w:val="18"/>
                <w:szCs w:val="18"/>
              </w:rPr>
              <w:t>585,00</w:t>
            </w:r>
          </w:p>
        </w:tc>
      </w:tr>
      <w:tr w:rsidR="00410D66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0D66" w:rsidRPr="005430D7" w:rsidRDefault="00410D66" w:rsidP="00410D6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color w:val="000000" w:themeColor="text1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D66" w:rsidRPr="00A257E8" w:rsidRDefault="00A257E8" w:rsidP="00410D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6293,00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410D66" w:rsidRDefault="00410D66" w:rsidP="00410D6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10D66">
              <w:rPr>
                <w:rFonts w:ascii="Arial Narrow" w:hAnsi="Arial Narrow"/>
                <w:color w:val="000000" w:themeColor="text1"/>
                <w:sz w:val="18"/>
                <w:szCs w:val="18"/>
              </w:rPr>
              <w:t>6114,00</w:t>
            </w:r>
          </w:p>
        </w:tc>
      </w:tr>
      <w:tr w:rsidR="00410D66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5430D7" w:rsidRDefault="00410D66" w:rsidP="00410D6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D66" w:rsidRPr="00A257E8" w:rsidRDefault="00410D66" w:rsidP="00410D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410D66" w:rsidRDefault="00410D66" w:rsidP="00410D6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410D66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5430D7" w:rsidRDefault="00410D66" w:rsidP="00410D6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Ostatná tvorba sociálneho fondu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D66" w:rsidRPr="00A257E8" w:rsidRDefault="00410D66" w:rsidP="00410D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410D66" w:rsidRDefault="00410D66" w:rsidP="00410D6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410D66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5430D7" w:rsidRDefault="00410D66" w:rsidP="00410D6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Tvorba sociálneho fondu spolu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D66" w:rsidRPr="00A257E8" w:rsidRDefault="00A257E8" w:rsidP="00410D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6293,00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410D66" w:rsidRDefault="00410D66" w:rsidP="00410D6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10D66">
              <w:rPr>
                <w:rFonts w:ascii="Arial Narrow" w:hAnsi="Arial Narrow"/>
                <w:color w:val="000000" w:themeColor="text1"/>
                <w:sz w:val="18"/>
                <w:szCs w:val="18"/>
              </w:rPr>
              <w:t>6114,00</w:t>
            </w:r>
          </w:p>
        </w:tc>
      </w:tr>
      <w:tr w:rsidR="00410D66" w:rsidRPr="000A3C5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5430D7" w:rsidRDefault="00410D66" w:rsidP="00410D6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D66" w:rsidRPr="00A257E8" w:rsidRDefault="00A257E8" w:rsidP="00410D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6675,00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D66" w:rsidRPr="00410D66" w:rsidRDefault="00410D66" w:rsidP="00410D6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10D66">
              <w:rPr>
                <w:rFonts w:ascii="Arial Narrow" w:hAnsi="Arial Narrow"/>
                <w:color w:val="000000" w:themeColor="text1"/>
                <w:sz w:val="18"/>
                <w:szCs w:val="18"/>
              </w:rPr>
              <w:t>5812,00</w:t>
            </w:r>
          </w:p>
        </w:tc>
      </w:tr>
      <w:tr w:rsidR="00410D66" w:rsidRPr="000A3C58" w:rsidTr="002C0A91">
        <w:trPr>
          <w:trHeight w:val="345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D66" w:rsidRPr="005430D7" w:rsidRDefault="00410D66" w:rsidP="00410D6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430D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Konečný zostatok sociálneho fondu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0D66" w:rsidRPr="00A257E8" w:rsidRDefault="00A257E8" w:rsidP="00410D6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57E8">
              <w:rPr>
                <w:rFonts w:ascii="Arial Narrow" w:hAnsi="Arial Narrow"/>
                <w:sz w:val="18"/>
                <w:szCs w:val="18"/>
              </w:rPr>
              <w:t>505,00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D66" w:rsidRPr="00410D66" w:rsidRDefault="00410D66" w:rsidP="00410D6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10D66">
              <w:rPr>
                <w:rFonts w:ascii="Arial Narrow" w:hAnsi="Arial Narrow"/>
                <w:color w:val="000000" w:themeColor="text1"/>
                <w:sz w:val="18"/>
                <w:szCs w:val="18"/>
              </w:rPr>
              <w:t>887,00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9E51B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E51B4">
        <w:rPr>
          <w:rFonts w:ascii="Arial Narrow" w:hAnsi="Arial Narrow"/>
          <w:color w:val="000000" w:themeColor="text1"/>
          <w:sz w:val="22"/>
          <w:szCs w:val="22"/>
        </w:rPr>
        <w:t>2</w:t>
      </w:r>
      <w:r w:rsidR="005F6302" w:rsidRPr="009E51B4">
        <w:rPr>
          <w:rFonts w:ascii="Arial Narrow" w:hAnsi="Arial Narrow"/>
          <w:color w:val="000000" w:themeColor="text1"/>
          <w:sz w:val="22"/>
          <w:szCs w:val="22"/>
        </w:rPr>
        <w:t>7</w:t>
      </w:r>
      <w:r w:rsidRPr="009E51B4">
        <w:rPr>
          <w:rFonts w:ascii="Arial Narrow" w:hAnsi="Arial Narrow"/>
          <w:color w:val="000000" w:themeColor="text1"/>
          <w:sz w:val="22"/>
          <w:szCs w:val="22"/>
        </w:rPr>
        <w:t>. Informácie k časti G. písm. h) prílohy č. 3 o vydaných dlhopisoch</w:t>
      </w:r>
      <w:r w:rsidR="00D309AC" w:rsidRPr="009E51B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CC3E6D" w:rsidRPr="000A3C58" w:rsidRDefault="00CC3E6D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396478" w:rsidRPr="000A3C58" w:rsidRDefault="00396478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C96AFD" w:rsidRDefault="005F6302" w:rsidP="000669B7">
      <w:pPr>
        <w:pStyle w:val="Nzov"/>
        <w:widowControl w:val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28</w:t>
      </w:r>
      <w:r w:rsidR="000669B7" w:rsidRPr="00C96AFD">
        <w:rPr>
          <w:rFonts w:ascii="Arial Narrow" w:hAnsi="Arial Narrow"/>
          <w:color w:val="000000" w:themeColor="text1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C96AFD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0A3C58" w:rsidTr="00EA70C0">
        <w:trPr>
          <w:trHeight w:val="99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Názov položky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 xml:space="preserve">Úrok </w:t>
            </w:r>
            <w:r w:rsidRPr="00456B60">
              <w:rPr>
                <w:color w:val="000000" w:themeColor="text1"/>
              </w:rPr>
              <w:br/>
              <w:t xml:space="preserve">p. a. </w:t>
            </w:r>
          </w:p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v %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Dátum splatnosti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bankové úvery</w:t>
            </w:r>
          </w:p>
        </w:tc>
      </w:tr>
      <w:tr w:rsidR="00172176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Správa OSBD Martin - banky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2,2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172176" w:rsidRPr="006C6738" w:rsidRDefault="00172176" w:rsidP="0009724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097249"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115984,00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172176" w:rsidRPr="0076747A" w:rsidRDefault="00172176" w:rsidP="00256F9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256F9D"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138844</w:t>
            </w: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</w:tr>
      <w:tr w:rsidR="00172176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euribor+1,5-2,7%</w:t>
            </w:r>
          </w:p>
        </w:tc>
        <w:tc>
          <w:tcPr>
            <w:tcW w:w="1007" w:type="dxa"/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172176" w:rsidRPr="006C6738" w:rsidRDefault="00172176" w:rsidP="0009724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097249"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4871353,00</w:t>
            </w:r>
          </w:p>
        </w:tc>
        <w:tc>
          <w:tcPr>
            <w:tcW w:w="1800" w:type="dxa"/>
            <w:noWrap/>
            <w:vAlign w:val="center"/>
          </w:tcPr>
          <w:p w:rsidR="00172176" w:rsidRPr="0076747A" w:rsidRDefault="00172176" w:rsidP="00256F9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256F9D"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4985388</w:t>
            </w: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</w:tr>
      <w:tr w:rsidR="00172176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noWrap/>
            <w:vAlign w:val="center"/>
          </w:tcPr>
          <w:p w:rsidR="00172176" w:rsidRPr="00456B60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172176" w:rsidRPr="006C6738" w:rsidRDefault="00172176" w:rsidP="00456B6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456B60"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10051128,00</w:t>
            </w:r>
          </w:p>
        </w:tc>
        <w:tc>
          <w:tcPr>
            <w:tcW w:w="1800" w:type="dxa"/>
            <w:noWrap/>
            <w:vAlign w:val="center"/>
          </w:tcPr>
          <w:p w:rsidR="00172176" w:rsidRPr="0076747A" w:rsidRDefault="00172176" w:rsidP="00256F9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 11</w:t>
            </w:r>
            <w:r w:rsidR="00256F9D"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089971</w:t>
            </w: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</w:tr>
      <w:tr w:rsidR="00172176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72176" w:rsidRPr="0076747A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74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bankové úvery</w:t>
            </w:r>
          </w:p>
        </w:tc>
      </w:tr>
      <w:tr w:rsidR="00172176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 Správa OSBD Martin - banky 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2,2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172176" w:rsidRPr="006C6738" w:rsidRDefault="00172176" w:rsidP="00097249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BF7A2E"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22</w:t>
            </w:r>
            <w:r w:rsidR="00097249"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860</w:t>
            </w: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172176" w:rsidRPr="0076747A" w:rsidRDefault="00172176" w:rsidP="00256F9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 2</w:t>
            </w:r>
            <w:r w:rsidR="00256F9D"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2020</w:t>
            </w: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</w:tr>
      <w:tr w:rsidR="00172176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euribor+1,5-2,7%</w:t>
            </w:r>
          </w:p>
        </w:tc>
        <w:tc>
          <w:tcPr>
            <w:tcW w:w="1007" w:type="dxa"/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172176" w:rsidRPr="006C6738" w:rsidRDefault="00097249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635341,00</w:t>
            </w:r>
          </w:p>
        </w:tc>
        <w:tc>
          <w:tcPr>
            <w:tcW w:w="1800" w:type="dxa"/>
            <w:noWrap/>
            <w:vAlign w:val="center"/>
          </w:tcPr>
          <w:p w:rsidR="00172176" w:rsidRPr="0076747A" w:rsidRDefault="00256F9D" w:rsidP="00256F9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619240</w:t>
            </w:r>
            <w:r w:rsidR="00172176"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</w:tr>
      <w:tr w:rsidR="00172176" w:rsidRPr="000A3C58" w:rsidTr="00EA70C0">
        <w:trPr>
          <w:trHeight w:val="345"/>
          <w:jc w:val="center"/>
        </w:trPr>
        <w:tc>
          <w:tcPr>
            <w:tcW w:w="30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bottom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noWrap/>
            <w:vAlign w:val="center"/>
          </w:tcPr>
          <w:p w:rsidR="00172176" w:rsidRPr="00AA24B4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tcBorders>
              <w:bottom w:val="single" w:sz="12" w:space="0" w:color="auto"/>
            </w:tcBorders>
            <w:noWrap/>
            <w:vAlign w:val="center"/>
          </w:tcPr>
          <w:p w:rsidR="00172176" w:rsidRPr="006C6738" w:rsidRDefault="00097249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C6738">
              <w:rPr>
                <w:rFonts w:ascii="Arial Narrow" w:hAnsi="Arial Narrow"/>
                <w:color w:val="000000" w:themeColor="text1"/>
                <w:sz w:val="22"/>
                <w:szCs w:val="22"/>
              </w:rPr>
              <w:t>1616991,00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vAlign w:val="center"/>
          </w:tcPr>
          <w:p w:rsidR="00172176" w:rsidRPr="0076747A" w:rsidRDefault="00172176" w:rsidP="00256F9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 w:rsidR="00256F9D"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555944</w:t>
            </w:r>
            <w:r w:rsidRPr="0076747A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</w:tr>
    </w:tbl>
    <w:p w:rsidR="000669B7" w:rsidRPr="000A3C58" w:rsidRDefault="000669B7" w:rsidP="000669B7">
      <w:pPr>
        <w:pStyle w:val="Nzov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A50CE4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A50CE4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Úrok </w:t>
            </w:r>
            <w:r w:rsidRPr="00A50CE4">
              <w:rPr>
                <w:color w:val="000000" w:themeColor="text1"/>
              </w:rPr>
              <w:br/>
              <w:t xml:space="preserve">p. a. </w:t>
            </w:r>
          </w:p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finančné výpomoci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50CE4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8408FC" w:rsidRPr="00A50CE4" w:rsidRDefault="008408FC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0A3C58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Bezprostredne predchádzajúce účtovné obdobie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a04480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a04480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aTxt04481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a04481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a04481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aTxt04482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Výdavky budúcich období krátkodobé, - správa OSBD Martin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aTxt04492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50CE4" w:rsidRPr="000A3C58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aTxt04493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a04502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aTxt04503  \* MERGEFORMAT </w:instrText>
            </w:r>
            <w:r w:rsidRPr="00A50CE4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a04503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a04503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a04504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a04504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aTxt04505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a04505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a04505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a04506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a04506 </w:instrTex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50C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0A3C58" w:rsidRDefault="00A50CE4" w:rsidP="00DD1860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D1860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111400</w:t>
            </w:r>
            <w:r w:rsidR="00DD1860" w:rsidRPr="00DD1860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1115511,00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správa OSBD Martin,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DD1860" w:rsidRDefault="00DD1860" w:rsidP="00A50CE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59780,00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60575,00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prevádzka domov,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DD1860" w:rsidRDefault="00DD1860" w:rsidP="00410A19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1054229,00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1054936,00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0CE4" w:rsidRPr="00DD1860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</w:t>
            </w:r>
          </w:p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( 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prevádzka domov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0CE4" w:rsidRPr="00DD1860" w:rsidRDefault="00DD1860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color w:val="000000" w:themeColor="text1"/>
                <w:sz w:val="18"/>
                <w:szCs w:val="18"/>
              </w:rPr>
              <w:t>1054229,00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1054936,00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 (uhradený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správa OSBD Martin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aTxt04517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0CE4" w:rsidRPr="00DD1860" w:rsidRDefault="00DD1860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D1860">
              <w:rPr>
                <w:rFonts w:ascii="Arial Narrow" w:hAnsi="Arial Narrow"/>
                <w:color w:val="000000" w:themeColor="text1"/>
                <w:sz w:val="18"/>
                <w:szCs w:val="18"/>
              </w:rPr>
              <w:t>59780,00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CE4" w:rsidRPr="00A50CE4" w:rsidRDefault="00A50CE4" w:rsidP="00A50CE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50CE4">
              <w:rPr>
                <w:rFonts w:ascii="Arial Narrow" w:hAnsi="Arial Narrow"/>
                <w:color w:val="000000" w:themeColor="text1"/>
                <w:sz w:val="18"/>
                <w:szCs w:val="18"/>
              </w:rPr>
              <w:t>60575,00</w:t>
            </w:r>
          </w:p>
        </w:tc>
      </w:tr>
      <w:tr w:rsidR="00A50CE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0A3C58" w:rsidRDefault="00A50CE4" w:rsidP="00A50CE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color w:val="FF0000"/>
              </w:rPr>
              <w:fldChar w:fldCharType="begin"/>
            </w:r>
            <w:r w:rsidRPr="000A3C58">
              <w:rPr>
                <w:color w:val="FF0000"/>
              </w:rPr>
              <w:instrText xml:space="preserve"> MERGEFIELD  aTxt04518  \* MERGEFORMAT </w:instrText>
            </w:r>
            <w:r w:rsidRPr="000A3C58">
              <w:rPr>
                <w:rFonts w:ascii="Arial Narrow" w:hAnsi="Arial Narrow"/>
                <w:noProof/>
                <w:color w:val="FF0000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0CE4" w:rsidRPr="000A3C58" w:rsidRDefault="00A50CE4" w:rsidP="00A50CE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CE4" w:rsidRPr="000A3C58" w:rsidRDefault="00A50CE4" w:rsidP="00A50CE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A50CE4" w:rsidRDefault="005F6302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29</w:t>
      </w:r>
      <w:r w:rsidR="000669B7" w:rsidRPr="00A50CE4">
        <w:rPr>
          <w:rFonts w:ascii="Arial Narrow" w:hAnsi="Arial Narrow"/>
          <w:color w:val="000000" w:themeColor="text1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A50CE4" w:rsidRDefault="002C1AEB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A50CE4">
        <w:rPr>
          <w:rFonts w:ascii="Arial Narrow" w:hAnsi="Arial Narrow"/>
          <w:color w:val="000000" w:themeColor="text1"/>
          <w:sz w:val="22"/>
          <w:szCs w:val="22"/>
        </w:rPr>
        <w:t>0</w:t>
      </w:r>
      <w:r w:rsidRPr="00A50CE4">
        <w:rPr>
          <w:rFonts w:ascii="Arial Narrow" w:hAnsi="Arial Narrow"/>
          <w:color w:val="000000" w:themeColor="text1"/>
          <w:sz w:val="22"/>
          <w:szCs w:val="22"/>
        </w:rPr>
        <w:t>. Informácie k časti G. písm. l) prílohy č. 3 o položkách zabezpečených derivátmi</w:t>
      </w:r>
      <w:r w:rsidR="002C1AEB" w:rsidRPr="00A50CE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lastRenderedPageBreak/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1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 časti G. písm. m) prílohy č. 3 o majetku prenajatom formou finančného prenájmu</w:t>
      </w:r>
      <w:r w:rsidR="002C1AEB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FE6CA5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</w:t>
            </w:r>
            <w:r w:rsidRPr="00FE6CA5">
              <w:rPr>
                <w:color w:val="000000" w:themeColor="text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</w:tr>
      <w:tr w:rsidR="000669B7" w:rsidRPr="00FE6CA5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FE6CA5" w:rsidRPr="00FE6CA5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C)</w:t>
            </w:r>
          </w:p>
        </w:tc>
      </w:tr>
      <w:tr w:rsidR="00FE6CA5" w:rsidRPr="00FE6CA5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FE6CA5" w:rsidRPr="00FE6CA5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76AB0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FE6CA5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FE6CA5" w:rsidRDefault="00FE6CA5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17B1" w:rsidRPr="000317B1" w:rsidRDefault="000317B1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317B1">
              <w:rPr>
                <w:rFonts w:ascii="Arial Narrow" w:hAnsi="Arial Narrow"/>
                <w:color w:val="000000" w:themeColor="text1"/>
                <w:sz w:val="22"/>
                <w:szCs w:val="22"/>
              </w:rPr>
              <w:t>1900698,00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FE6CA5" w:rsidRDefault="00FE6CA5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1879917,00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FE6CA5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FE6CA5" w:rsidRDefault="00FE6CA5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správa OSBD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317B1" w:rsidRDefault="000317B1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317B1">
              <w:rPr>
                <w:rFonts w:ascii="Arial Narrow" w:hAnsi="Arial Narrow"/>
                <w:color w:val="000000" w:themeColor="text1"/>
                <w:sz w:val="22"/>
                <w:szCs w:val="22"/>
              </w:rPr>
              <w:t>909637,00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FE6CA5" w:rsidRDefault="00FE6CA5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925273,00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FE6CA5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FE6CA5" w:rsidRDefault="00FE6CA5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317B1" w:rsidRDefault="00FE6CA5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317B1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FE6CA5" w:rsidRDefault="00FE6CA5" w:rsidP="00FE6CA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FE6CA5" w:rsidRPr="000A3C58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CA5" w:rsidRPr="00FE6CA5" w:rsidRDefault="00FE6CA5" w:rsidP="00FE6CA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CA5" w:rsidRPr="000317B1" w:rsidRDefault="000317B1" w:rsidP="00FE6CA5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0317B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2810335,00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CA5" w:rsidRPr="00FE6CA5" w:rsidRDefault="00FE6CA5" w:rsidP="00FE6CA5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2805190,00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CA5" w:rsidRPr="000A3C58" w:rsidRDefault="00FE6CA5" w:rsidP="00FE6CA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AA1945" w:rsidRPr="000A3C58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2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 časti H. písm. b) prílohy č. 3 o zmene stavu vnútroorganizačných zásob</w:t>
      </w:r>
      <w:r w:rsidR="005A6066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FE6CA5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 xml:space="preserve">Zmena stavu vnútroorganizačných zásob </w:t>
            </w:r>
          </w:p>
        </w:tc>
      </w:tr>
      <w:tr w:rsidR="000669B7" w:rsidRPr="00FE6CA5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FE6CA5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Nedokončená výroba </w:t>
            </w: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AE4CE4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begin"/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instrText xml:space="preserve"> MERGEFIELD a04550 \* MERGEFORMAT </w:instrTex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s04550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a04554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a04555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a04556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a04553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s04553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a04557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a04558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720C6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5A6066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AE4CE4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begin"/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instrText xml:space="preserve"> MERGEFIELD a04600 \* MERGEFORMAT </w:instrTex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a04601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vnútroorga-nizačných</w:t>
            </w:r>
            <w:proofErr w:type="spellEnd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a04602 </w:instrTex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FE6CA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C3E6D" w:rsidRPr="000A3C58" w:rsidRDefault="00CC3E6D" w:rsidP="000669B7">
      <w:pPr>
        <w:pStyle w:val="Nzov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 w:rsidRPr="001D4551">
        <w:rPr>
          <w:rFonts w:ascii="Arial Narrow" w:hAnsi="Arial Narrow"/>
          <w:color w:val="000000" w:themeColor="text1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0A3C58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Významné položky pri aktivácii nákladov – prevádzka domov, z toho:</w:t>
            </w: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0317B1" w:rsidRDefault="000317B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317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279987,00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283291,00</w:t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Tvorba pokrytia odmien za odpis vodomerov, obsluhu DVS a DPK, dohôd pre bytové domy, odmeny zástupcov vlastníkov vrátane odvodov cez predpis úhrad nákladov – prevádzka domov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aTxt04611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0317B1" w:rsidRDefault="000317B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t>279987,00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t>283291,00</w:t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0317B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a04612 </w:instrText>
            </w: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317B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317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a04612 </w:instrTex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b/>
                <w:color w:val="000000" w:themeColor="text1"/>
                <w:sz w:val="22"/>
                <w:szCs w:val="22"/>
              </w:rPr>
              <w:t>Tržby z predaja DHM – správa OSBD Martin</w:t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fldChar w:fldCharType="begin"/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b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0A3C58" w:rsidRDefault="00166DF9" w:rsidP="001D4551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4B7F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62045,00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24901,00</w:t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výnosov z hospodárskej činnosti – správa OSBD Martin,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CE4BB9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22638,00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19866,00</w:t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Prenájom zasadačky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4235B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t>8576,00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t>8697,00</w:t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Ostatné prevádzkové výnosy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4235B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t>14062,00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t>11169,00</w:t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výnosy – správa OSBD Martin,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4235B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81,00</w:t>
            </w:r>
            <w:r w:rsidR="001D4551"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="001D4551"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a04633 </w:instrText>
            </w:r>
            <w:r w:rsidR="001D4551" w:rsidRPr="004235B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197,00</w:t>
            </w:r>
            <w:r w:rsidRPr="001D455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a04633 </w:instrText>
            </w:r>
            <w:r w:rsidRPr="001D455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1D4551" w:rsidP="001D4551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a04634 </w:instrText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4235B1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a04634 </w:instrText>
            </w:r>
            <w:r w:rsidRPr="001D455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a04635 </w:instrText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235B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a04635 </w:instrTex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1D4551" w:rsidP="001D4551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a04636 </w:instrText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4235B1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4235B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a04636 </w:instrText>
            </w:r>
            <w:r w:rsidRPr="001D455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Výnosy z úrokov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4235B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t>81,00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t>197,00</w:t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aTxt04638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4235B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a04638 </w:instrText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235B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235B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a04638 </w:instrTex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0A3C58" w:rsidRDefault="001D4551" w:rsidP="001D455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551" w:rsidRPr="000A3C58" w:rsidRDefault="001D4551" w:rsidP="001D455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Pr="001D4551">
        <w:rPr>
          <w:rFonts w:ascii="Arial Narrow" w:hAnsi="Arial Narrow"/>
          <w:color w:val="000000" w:themeColor="text1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1D4551" w:rsidRPr="001D4551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1D4551" w:rsidRPr="001D4551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1D4551" w:rsidRDefault="00EA7B90" w:rsidP="00EA7B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1D4551" w:rsidRDefault="00EA7B90" w:rsidP="00EA7B9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a04670 </w:instrTex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1D4551" w:rsidRDefault="00EA7B90" w:rsidP="00EA7B9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a04670 </w:instrTex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1D455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1D455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0F671B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2810335,00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2805190,00</w:t>
            </w:r>
          </w:p>
        </w:tc>
      </w:tr>
      <w:tr w:rsidR="001D4551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0F671B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t>1900698,00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t>1879917,00</w:t>
            </w:r>
          </w:p>
        </w:tc>
      </w:tr>
      <w:tr w:rsidR="001D4551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0F671B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t>909637,00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t>925273,00</w:t>
            </w:r>
          </w:p>
        </w:tc>
      </w:tr>
      <w:tr w:rsidR="001D4551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a04672 </w:instrTex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F671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a04672 </w:instrTex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7705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a04673 </w:instrTex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F671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a04673 </w:instrTex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7705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a04674 </w:instrTex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F671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a04674 </w:instrTex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7705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a04675 </w:instrTex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F671B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F671B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a04675 </w:instrTex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7705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D4551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0F671B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F671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2810335,00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2805190,00</w:t>
            </w:r>
          </w:p>
        </w:tc>
      </w:tr>
      <w:tr w:rsidR="001D4551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1D4551" w:rsidRDefault="001D4551" w:rsidP="001D455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0F671B" w:rsidRDefault="000F671B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909637,00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A77052" w:rsidRDefault="001D4551" w:rsidP="001D4551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925273,00</w:t>
            </w:r>
          </w:p>
        </w:tc>
      </w:tr>
      <w:tr w:rsidR="001D4551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0A3C58" w:rsidRDefault="001D4551" w:rsidP="001D4551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Čistý obrat celkom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0A3C58" w:rsidRDefault="000F671B" w:rsidP="001D4551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F671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1900698,00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551" w:rsidRPr="000A3C58" w:rsidRDefault="00A77052" w:rsidP="00A77052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A7705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1879917,00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3</w:t>
      </w:r>
      <w:r w:rsidR="00B669F1" w:rsidRPr="00A77052">
        <w:rPr>
          <w:rFonts w:ascii="Arial Narrow" w:hAnsi="Arial Narrow"/>
          <w:color w:val="000000" w:themeColor="text1"/>
          <w:sz w:val="22"/>
          <w:szCs w:val="22"/>
        </w:rPr>
        <w:t>4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. Informácie k časti I. prílohy č. 3 o</w:t>
      </w:r>
      <w:r w:rsidR="001601C7" w:rsidRPr="00A77052">
        <w:rPr>
          <w:rFonts w:ascii="Arial Narrow" w:hAnsi="Arial Narrow"/>
          <w:color w:val="000000" w:themeColor="text1"/>
          <w:sz w:val="22"/>
          <w:szCs w:val="22"/>
        </w:rPr>
        <w:t> :</w:t>
      </w:r>
    </w:p>
    <w:p w:rsidR="000669B7" w:rsidRPr="00A77052" w:rsidRDefault="001601C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</w:t>
      </w:r>
      <w:r w:rsidR="000669B7" w:rsidRPr="00A77052">
        <w:rPr>
          <w:rFonts w:ascii="Arial Narrow" w:hAnsi="Arial Narrow"/>
          <w:color w:val="000000" w:themeColor="text1"/>
          <w:sz w:val="22"/>
          <w:szCs w:val="22"/>
        </w:rPr>
        <w:t>ákladoch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 xml:space="preserve"> voči aud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í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t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o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rovi, audítorskej spoločnosti – písmeno e)</w:t>
      </w:r>
      <w:r w:rsidR="00983B8B" w:rsidRPr="00A77052">
        <w:rPr>
          <w:rFonts w:ascii="Arial Narrow" w:hAnsi="Arial Narrow"/>
          <w:color w:val="000000" w:themeColor="text1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0A3C58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A77052" w:rsidRPr="000A3C58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7052" w:rsidRPr="00A77052" w:rsidRDefault="00A77052" w:rsidP="00A77052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F1625D" w:rsidRDefault="00F1625D" w:rsidP="00A77052">
            <w:pPr>
              <w:jc w:val="center"/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  <w:t>3268,00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jc w:val="center"/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  <w:t>3336,00</w:t>
            </w:r>
          </w:p>
        </w:tc>
      </w:tr>
      <w:tr w:rsidR="00A77052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052" w:rsidRPr="00F1625D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t>3200,00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t>3200,00</w:t>
            </w:r>
          </w:p>
        </w:tc>
      </w:tr>
      <w:tr w:rsidR="00A77052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proofErr w:type="spellStart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uisťovacie</w:t>
            </w:r>
            <w:proofErr w:type="spellEnd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F1625D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a04683 </w:instrTex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F1625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a04683 </w:instrTex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7705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77052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F1625D" w:rsidRDefault="00F1625D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t>68,00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t>136,00</w:t>
            </w:r>
          </w:p>
        </w:tc>
      </w:tr>
      <w:tr w:rsidR="00A77052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F1625D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a04685 </w:instrTex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F1625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a04685 </w:instrTex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7705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77052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052" w:rsidRPr="00F1625D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a04686 </w:instrTex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F1625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F1625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052" w:rsidRPr="00A77052" w:rsidRDefault="00A77052" w:rsidP="00A7705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a04686 </w:instrTex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7705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7705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1601C7" w:rsidRPr="000A3C58" w:rsidRDefault="001601C7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94F4A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0A3C58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4A44D8" w:rsidRPr="000A3C58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44D8" w:rsidRPr="00A77052" w:rsidRDefault="004A44D8" w:rsidP="004A44D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Náklady za poskytnuté služby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A92D86" w:rsidP="004A44D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126</w:t>
            </w:r>
            <w:r w:rsidR="002E0271" w:rsidRPr="00C62EB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562,00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125111,00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Update a upgrade používaných software a licenčné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aTxt04688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08F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17522,00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16984,00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ÚK, SV a ZV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aTxt04689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08F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48991,00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48826,00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Opravy a udržiavanie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08F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11883,00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15642,00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Poštovné úverované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08F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7489,00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7275,00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08F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6950,00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6562,00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BAA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87,00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209,00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BAA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696,00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907,00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BAA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391,00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521,00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08F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19121,00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18784,00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čistenie a umývanie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BAA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1946,00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303,00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714BAA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6823,00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4A44D8" w:rsidRDefault="004A44D8" w:rsidP="004A44D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6820,00</w:t>
            </w:r>
          </w:p>
        </w:tc>
      </w:tr>
      <w:tr w:rsidR="004A44D8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A77052" w:rsidRDefault="004A44D8" w:rsidP="004A44D8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 xml:space="preserve">Ostatné služby – </w:t>
            </w:r>
            <w:r w:rsidR="00A92D86">
              <w:rPr>
                <w:color w:val="000000" w:themeColor="text1"/>
              </w:rPr>
              <w:t xml:space="preserve">prenájom kopírky - </w:t>
            </w:r>
            <w:r w:rsidRPr="00A77052">
              <w:rPr>
                <w:color w:val="000000" w:themeColor="text1"/>
              </w:rPr>
              <w:t>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4D8" w:rsidRPr="00C62EBD" w:rsidRDefault="00A92D86" w:rsidP="002E027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304</w:t>
            </w:r>
            <w:r w:rsidR="002E0271"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5</w:t>
            </w: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5278" w:rsidRPr="004A44D8" w:rsidRDefault="00A92D86" w:rsidP="006B527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62EBD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62EBD">
              <w:rPr>
                <w:rFonts w:ascii="Arial Narrow" w:hAnsi="Arial Narrow"/>
                <w:color w:val="000000" w:themeColor="text1"/>
                <w:sz w:val="18"/>
                <w:szCs w:val="18"/>
              </w:rPr>
              <w:t>1618,00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2278,00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0A3C58" w:rsidRDefault="001553A3" w:rsidP="00F46B89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1553A3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</w:t>
            </w:r>
            <w:r w:rsidR="00F46B89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</w:t>
            </w:r>
            <w:r w:rsidRPr="001553A3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</w:t>
            </w:r>
            <w:r w:rsidR="00F46B89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</w:t>
            </w:r>
            <w:r w:rsidRPr="001553A3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</w:t>
            </w:r>
            <w:r w:rsidR="00F46B89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44</w:t>
            </w:r>
            <w:r w:rsidRPr="001553A3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2702180,00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CD215A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853581,00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832509,00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CD215A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1924963,00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1869671,00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266CE9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279987,00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283290,00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266CE9" w:rsidP="00CD215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66863</w:t>
            </w:r>
            <w:r w:rsidR="00CD215A"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9</w:t>
            </w: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653053,00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Odmeny členom orgánov družstva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1553A3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60540,00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60060,00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sociálne poistenie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266CE9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23965,00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25917,00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Dane a 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aTxt04702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0A3C58" w:rsidRDefault="00266CE9" w:rsidP="00A92D86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15212,00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15397,00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lastRenderedPageBreak/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0A3C58" w:rsidRDefault="00F46B89" w:rsidP="00A92D86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F46B89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2,00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Odpisy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aTxt04703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CD215A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43389,00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44974,00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pokuty a penále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F46B89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24,00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Opravné položky k pohľadávkam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0A3C58" w:rsidRDefault="00CD215A" w:rsidP="00A92D86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-14606,00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-8879,00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CD215A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15195,00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6922,00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prevádzka domov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aTxt04705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CD215A" w:rsidP="00CD215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1644976,00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1586381,00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CD215A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10649,00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4267,00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Spotreba materiálu, energie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CD215A" w:rsidRDefault="00F46B89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D215A">
              <w:rPr>
                <w:rFonts w:ascii="Arial Narrow" w:hAnsi="Arial Narrow"/>
                <w:color w:val="000000" w:themeColor="text1"/>
                <w:sz w:val="18"/>
                <w:szCs w:val="18"/>
              </w:rPr>
              <w:t>30598,00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30772,00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F4321" w:rsidRDefault="00CD215A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259986,00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298108,00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F4321" w:rsidRDefault="00AF4321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4265,00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4572,00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F4321" w:rsidRDefault="00AF4321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255721,00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293536,00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Cs/>
                <w:color w:val="000000" w:themeColor="text1"/>
                <w:sz w:val="22"/>
                <w:szCs w:val="22"/>
              </w:rPr>
              <w:t>Kurzové straty, z toho</w:t>
            </w: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F4321" w:rsidRDefault="00A92D86" w:rsidP="00A92D86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AF432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a04710 </w:instrText>
            </w:r>
            <w:r w:rsidRPr="00AF432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AF4321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AF4321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a04710 </w:instrText>
            </w:r>
            <w:r w:rsidRPr="004A44D8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92D86" w:rsidRPr="000A3C58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D86" w:rsidRPr="00AF4321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a04711 </w:instrTex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432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a04711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92D86" w:rsidRPr="000A3C58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F4321" w:rsidRDefault="00AF4321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t>255721,00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293536,00</w:t>
            </w:r>
          </w:p>
        </w:tc>
      </w:tr>
      <w:tr w:rsidR="00A92D86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2D86" w:rsidRPr="00AF4321" w:rsidRDefault="00AF4321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t>3348,00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3829,00</w:t>
            </w:r>
          </w:p>
        </w:tc>
      </w:tr>
      <w:tr w:rsidR="00A92D86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Bankové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aTxt04714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AF4321" w:rsidRDefault="00CD215A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t>917,00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743,00</w:t>
            </w:r>
          </w:p>
        </w:tc>
      </w:tr>
      <w:tr w:rsidR="00A92D86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2D86" w:rsidRPr="00A77052" w:rsidRDefault="00A92D86" w:rsidP="00A92D86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aTxt04725  \* MERGEFORMAT </w:instrText>
            </w:r>
            <w:r w:rsidRPr="00A77052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D86" w:rsidRPr="00AF4321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a04725 </w:instrTex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F4321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F4321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D86" w:rsidRPr="004A44D8" w:rsidRDefault="00A92D86" w:rsidP="00A92D8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a04725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402AAF" w:rsidRPr="000A3C58" w:rsidRDefault="00402AAF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4A44D8" w:rsidRDefault="005F6302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A44D8">
        <w:rPr>
          <w:rFonts w:ascii="Arial Narrow" w:hAnsi="Arial Narrow"/>
          <w:color w:val="000000" w:themeColor="text1"/>
          <w:sz w:val="22"/>
          <w:szCs w:val="22"/>
        </w:rPr>
        <w:t>35</w:t>
      </w:r>
      <w:r w:rsidR="000669B7" w:rsidRPr="004A44D8">
        <w:rPr>
          <w:rFonts w:ascii="Arial Narrow" w:hAnsi="Arial Narrow"/>
          <w:color w:val="000000" w:themeColor="text1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4A44D8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Bezprostredne predchádzajúce účtovné obdobie</w:t>
            </w:r>
          </w:p>
        </w:tc>
      </w:tr>
      <w:tr w:rsidR="0096021F" w:rsidRPr="004A44D8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96021F" w:rsidRPr="004A44D8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96021F" w:rsidRPr="004A44D8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4A44D8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21F" w:rsidRPr="004A44D8" w:rsidRDefault="0096021F" w:rsidP="0096021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21F" w:rsidRPr="004A44D8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4A44D8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4A44D8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572E15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36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. Informácie k časti J.  písm. f) a g) prílohy č. 3 o daniach z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> 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príjmov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572E15" w:rsidRPr="00572E15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Bezprostredne predchádzajúce účtovné obdobie</w:t>
            </w:r>
          </w:p>
        </w:tc>
      </w:tr>
      <w:tr w:rsidR="00572E15" w:rsidRPr="00572E15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</w:tr>
      <w:tr w:rsidR="00572E15" w:rsidRPr="00572E15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9B63E6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9994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8046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2099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1689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2229403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952AB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46</w:t>
            </w:r>
            <w:r w:rsidR="00952AB4"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8175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2197138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461399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952AB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2214708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465089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2182182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458258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24689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952AB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5185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23002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4830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5185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4830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38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572E15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-815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-1594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572E15" w:rsidRPr="000A3C58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E15" w:rsidRPr="00C26F97" w:rsidRDefault="00952AB4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4385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E15" w:rsidRPr="00C26F97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26F97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3274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2E15" w:rsidRPr="00572E15" w:rsidRDefault="00572E15" w:rsidP="00572E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572E15" w:rsidRDefault="00D052CC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I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nformácie k  časť K. prílohy č. 3 o podsúvahových položkách</w:t>
      </w:r>
      <w:r w:rsidR="00A857DF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572E15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a04750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s04750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a04751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s04751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a04752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s04752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a04753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s04753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a04754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s04754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a04755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s04755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a04756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s04756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</w:t>
            </w:r>
            <w:r w:rsidR="00F80BCA"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a04757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s04757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572E15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a04758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s04758 </w:instrTex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2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162E3" w:rsidRPr="00572E15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:rsidR="009162E3" w:rsidRPr="00572E15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:rsidR="00E77B6B" w:rsidRPr="00572E15" w:rsidRDefault="009162E3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v zmysle zákona 182/1993</w:t>
            </w:r>
            <w:r w:rsidR="00E77B6B"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Z. z. o vlastníctve bytov a NP </w:t>
            </w:r>
          </w:p>
          <w:p w:rsidR="009162E3" w:rsidRPr="00572E15" w:rsidRDefault="00E77B6B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572E15" w:rsidRDefault="009162E3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a) prílohy č. 3 o podmienených záväzkoch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a04761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s04761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s04765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5A17C2" w:rsidRPr="000A3C58" w:rsidRDefault="005A17C2" w:rsidP="00382C2F">
      <w:pPr>
        <w:pStyle w:val="Nzov"/>
        <w:widowControl w:val="0"/>
        <w:jc w:val="left"/>
        <w:rPr>
          <w:rFonts w:ascii="Arial Narrow" w:hAnsi="Arial Narrow"/>
          <w:color w:val="FF0000"/>
          <w:sz w:val="22"/>
          <w:szCs w:val="22"/>
        </w:rPr>
      </w:pPr>
    </w:p>
    <w:p w:rsidR="00382C2F" w:rsidRPr="00EC3C8C" w:rsidRDefault="00382C2F" w:rsidP="00382C2F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b) prílohy č. 3 o podmienených záväzkoch podľa písmena a voči spriazneným osobám - nemáme</w:t>
      </w:r>
    </w:p>
    <w:p w:rsidR="00402AAF" w:rsidRPr="00EC3C8C" w:rsidRDefault="00402AAF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c) prílohy č. 3 o podmienenom majetku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s04772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s04773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s04774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s04775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investovania prostriedkov získaných oslobodením od dane z</w:t>
            </w:r>
            <w:r w:rsidR="00F80BCA"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a04776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s04776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</w:t>
            </w:r>
            <w:r w:rsidR="00F80BCA"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a04777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s04777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a04778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s04778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669B7" w:rsidRPr="00EC3C8C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a04779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s04779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EC3C8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 w:rsidRPr="00EC3C8C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EC3C8C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 príjmu, výhody bývalých členov orgánov                                                        </w:t>
            </w:r>
          </w:p>
        </w:tc>
      </w:tr>
      <w:tr w:rsidR="000669B7" w:rsidRPr="00EC3C8C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c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</w:tr>
      <w:tr w:rsidR="000669B7" w:rsidRPr="00EC3C8C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</w:tr>
      <w:tr w:rsidR="000669B7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9A31D0" w:rsidRDefault="00E40736" w:rsidP="00A26CA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31D0">
              <w:rPr>
                <w:rFonts w:ascii="Arial Narrow" w:hAnsi="Arial Narrow"/>
                <w:color w:val="000000" w:themeColor="text1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9A31D0" w:rsidRDefault="000669B7" w:rsidP="00EC3C8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31D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EC3C8C" w:rsidRPr="009A31D0">
              <w:rPr>
                <w:rFonts w:ascii="Arial Narrow" w:hAnsi="Arial Narrow"/>
                <w:color w:val="000000" w:themeColor="text1"/>
                <w:sz w:val="22"/>
                <w:szCs w:val="22"/>
              </w:rPr>
              <w:t>20240,00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EC3C8C" w:rsidRDefault="00883CD5" w:rsidP="00883CD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 19760,00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91646D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F80BCA" w:rsidRPr="0091646D">
        <w:rPr>
          <w:rFonts w:ascii="Arial Narrow" w:hAnsi="Arial Narrow"/>
          <w:sz w:val="22"/>
          <w:szCs w:val="22"/>
        </w:rPr>
        <w:t xml:space="preserve"> - nemáme</w:t>
      </w:r>
    </w:p>
    <w:p w:rsidR="00402AAF" w:rsidRPr="0091646D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91646D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3</w:t>
      </w:r>
      <w:r w:rsidR="000669B7" w:rsidRPr="0091646D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91646D" w:rsidRDefault="000669B7" w:rsidP="000669B7">
      <w:pPr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EC2033" w:rsidRPr="0091646D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Bežné účtovné obdobie</w:t>
            </w:r>
          </w:p>
        </w:tc>
      </w:tr>
      <w:tr w:rsidR="00EC2033" w:rsidRPr="0091646D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Stav na konci účtovného obdobia</w:t>
            </w:r>
          </w:p>
        </w:tc>
      </w:tr>
      <w:tr w:rsidR="00EC2033" w:rsidRPr="0091646D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f</w:t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t>652233,00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C0658A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t>193,00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C0658A" w:rsidRDefault="00C0658A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t>652040,00</w:t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a02786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a03786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a02787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a03787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a02788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a03788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a02789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a03789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C0658A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C0658A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C0658A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7920651,00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311C32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1688255,00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311C32" w:rsidP="00311C3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3182293,00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311C32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6426613,00</w:t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a04791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a02791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a03791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a04791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a04792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a02792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a03792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a04792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a04793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a02793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a03793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a04793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 xml:space="preserve">Oceňovacie rozdiely z precenenia pri </w:t>
            </w:r>
            <w:r w:rsidRPr="00EC2033">
              <w:rPr>
                <w:rFonts w:ascii="Arial Narrow" w:hAnsi="Arial Narrow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lastRenderedPageBreak/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a04794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a02794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a03794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a04794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a04795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a02795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a03795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a04795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88445,00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311C32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4772,00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311C32" w:rsidP="00311C3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1877,00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311C32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t>91340,00</w:t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a04797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a02797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a03797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a04797 </w:instrTex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C2033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EC2033" w:rsidRDefault="00EC2033" w:rsidP="00EC203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C2033">
              <w:rPr>
                <w:rFonts w:ascii="Arial Narrow" w:hAnsi="Arial Narrow"/>
                <w:b/>
                <w:sz w:val="18"/>
                <w:szCs w:val="18"/>
              </w:rPr>
              <w:t>96904,00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a02798 </w:instrText>
            </w: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311C32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311C32" w:rsidP="00EC203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5174,00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311C32" w:rsidRDefault="00EC2033" w:rsidP="00EC203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311C32" w:rsidRDefault="00311C32" w:rsidP="00EC203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11C3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91730,00</w:t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EC2033" w:rsidRDefault="00EC2033" w:rsidP="00EC20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C2033">
              <w:rPr>
                <w:rFonts w:ascii="Arial Narrow" w:hAnsi="Arial Narrow"/>
                <w:sz w:val="18"/>
                <w:szCs w:val="18"/>
              </w:rPr>
              <w:t>32729,00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55772F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5174,00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55772F" w:rsidRDefault="0055772F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27555,00</w:t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EC2033" w:rsidRDefault="00EC2033" w:rsidP="00EC20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C2033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64175,00</w:t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EC2033" w:rsidRDefault="00EC2033" w:rsidP="00EC20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C203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C2033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EC203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C203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C203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a02799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a03799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a04799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4772,00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55772F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837,00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55772F" w:rsidRDefault="0055772F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t>5609,00</w:t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a04801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a02801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a03801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a04801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a04802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a02802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a03802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a04802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EC2033" w:rsidRPr="000A3C58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2033" w:rsidRPr="00EC2033" w:rsidRDefault="00EC2033" w:rsidP="00EC2033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a04803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a02803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a03803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2033" w:rsidRPr="0055772F" w:rsidRDefault="00EC2033" w:rsidP="00EC203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a04803 </w:instrTex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5772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5772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Pr="00DA6FC6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Na kapitálové fondy účtujeme na stranu Dal finančné pokrytie bytovej družstevnej výstavby a na Má dať vyradenie</w:t>
      </w:r>
    </w:p>
    <w:p w:rsidR="00F62E12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družstevného majetku / 021-dal a 413-má dať /, ktorý si nájomcovia previedli do svojho vlastníctva v zmysle zákona č. 182/1993 Z. z. o vlastníctve bytov a nebytových priestorov.</w:t>
      </w:r>
    </w:p>
    <w:p w:rsidR="00E9767C" w:rsidRPr="00DA6FC6" w:rsidRDefault="00E9767C" w:rsidP="000669B7">
      <w:pPr>
        <w:rPr>
          <w:rFonts w:ascii="Arial Narrow" w:hAnsi="Arial Narrow"/>
          <w:sz w:val="22"/>
          <w:szCs w:val="22"/>
        </w:rPr>
      </w:pPr>
    </w:p>
    <w:p w:rsidR="0044731F" w:rsidRPr="00E9767C" w:rsidRDefault="00E9767C" w:rsidP="000669B7">
      <w:pPr>
        <w:rPr>
          <w:rFonts w:ascii="Arial Narrow" w:hAnsi="Arial Narrow"/>
          <w:sz w:val="22"/>
          <w:szCs w:val="22"/>
        </w:rPr>
      </w:pPr>
      <w:r w:rsidRPr="00E9767C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DA6FC6" w:rsidRPr="0091646D" w:rsidTr="00717C83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E9767C" w:rsidP="00E9767C">
            <w:pPr>
              <w:pStyle w:val="TopHeader"/>
            </w:pPr>
            <w:r w:rsidRPr="00E9767C">
              <w:t xml:space="preserve">Bezprostredne predchádzajúce účtovné obdobie </w:t>
            </w:r>
          </w:p>
        </w:tc>
      </w:tr>
      <w:tr w:rsidR="00DA6FC6" w:rsidRPr="0091646D" w:rsidTr="00717C83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Stav na konci účtovného obdobia</w:t>
            </w:r>
          </w:p>
        </w:tc>
      </w:tr>
      <w:tr w:rsidR="00DA6FC6" w:rsidRPr="0091646D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f</w:t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652684,00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451,00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652233,00</w:t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8006023,00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2125127,00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2210499,00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7920651,00</w:t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90164,00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4498,00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6217,00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88445,00</w:t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767C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9767C">
              <w:rPr>
                <w:rFonts w:ascii="Arial Narrow" w:hAnsi="Arial Narrow"/>
                <w:b/>
                <w:sz w:val="18"/>
                <w:szCs w:val="18"/>
              </w:rPr>
              <w:t>105787,00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9767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E9767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9767C">
              <w:rPr>
                <w:rFonts w:ascii="Arial Narrow" w:hAnsi="Arial Narrow"/>
                <w:b/>
                <w:sz w:val="18"/>
                <w:szCs w:val="18"/>
              </w:rPr>
              <w:t>8883,00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9767C">
              <w:rPr>
                <w:rFonts w:ascii="Arial Narrow" w:hAnsi="Arial Narrow"/>
                <w:b/>
                <w:sz w:val="18"/>
                <w:szCs w:val="18"/>
              </w:rPr>
              <w:t>96904,00</w:t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41612,00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8883,00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32729,00</w:t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4479,00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293,00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t>4772,00</w:t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6FC6" w:rsidRPr="000A3C58" w:rsidTr="00717C83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E9767C" w:rsidRDefault="00DA6FC6" w:rsidP="00717C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67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67C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67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67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DA6FC6" w:rsidRPr="000A3C58" w:rsidRDefault="00DA6FC6" w:rsidP="000669B7">
      <w:pPr>
        <w:rPr>
          <w:rFonts w:ascii="Arial Narrow" w:hAnsi="Arial Narrow"/>
          <w:color w:val="FF0000"/>
          <w:sz w:val="22"/>
          <w:szCs w:val="22"/>
        </w:rPr>
      </w:pPr>
    </w:p>
    <w:p w:rsidR="0044731F" w:rsidRPr="000A3C58" w:rsidRDefault="0044731F" w:rsidP="000669B7">
      <w:pPr>
        <w:rPr>
          <w:rFonts w:ascii="Arial Narrow" w:hAnsi="Arial Narrow"/>
          <w:color w:val="FF0000"/>
          <w:sz w:val="22"/>
          <w:szCs w:val="22"/>
        </w:rPr>
      </w:pPr>
    </w:p>
    <w:p w:rsidR="0044731F" w:rsidRPr="000A3C58" w:rsidRDefault="0044731F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tbl>
      <w:tblPr>
        <w:tblW w:w="98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"/>
        <w:gridCol w:w="6072"/>
        <w:gridCol w:w="685"/>
        <w:gridCol w:w="1220"/>
        <w:gridCol w:w="1270"/>
      </w:tblGrid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lang w:eastAsia="sk-SK"/>
              </w:rPr>
            </w:pPr>
          </w:p>
        </w:tc>
      </w:tr>
      <w:tr w:rsidR="001B7781" w:rsidRPr="001B7781" w:rsidTr="001B7781">
        <w:trPr>
          <w:trHeight w:val="255"/>
        </w:trPr>
        <w:tc>
          <w:tcPr>
            <w:tcW w:w="85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lang w:eastAsia="sk-SK"/>
              </w:rPr>
              <w:t>Informácie k časti R o prehľade peňažných tokov pri použití nepriamej metódy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účtovné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obdobie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1B7781">
              <w:rPr>
                <w:rFonts w:ascii="Arial" w:hAnsi="Arial" w:cs="Arial"/>
                <w:lang w:eastAsia="sk-SK"/>
              </w:rPr>
              <w:t>Ozn</w:t>
            </w:r>
            <w:proofErr w:type="spellEnd"/>
            <w:r w:rsidRPr="001B7781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 xml:space="preserve">                  Obsah položky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proofErr w:type="spellStart"/>
            <w:r w:rsidRPr="001B7781">
              <w:rPr>
                <w:rFonts w:ascii="Arial" w:hAnsi="Arial" w:cs="Arial"/>
                <w:lang w:eastAsia="sk-SK"/>
              </w:rPr>
              <w:t>č.riad</w:t>
            </w:r>
            <w:proofErr w:type="spellEnd"/>
            <w:r w:rsidRPr="001B7781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B7781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B7781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HV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5609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4772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43389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44974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pracovného kapitálu             A1+A2+A3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1542407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1301498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Zmena stavu zásob                                    </w:t>
            </w:r>
            <w:proofErr w:type="spellStart"/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súč</w:t>
            </w:r>
            <w:proofErr w:type="spellEnd"/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. A1.1.- A1.6.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Materiál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Nedokončená výroba a polotovary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Výrobky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Zvieratá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Tovar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Poskytnuté preddavky na zásoby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A.2.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pohľadávok                          súč.A.2.1.- A.2.16.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11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1006069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1155340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Pohľadávky z obchodného styku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Pohľadávky voči spoločníkom a združeniu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1132410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884401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Pohľadávky voči ovládanej osobe a ovládajúcej osobe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pohľadávky v rámci konsolidovaného celku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Iné pohľadávky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pohľadávky z obchodného styku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-105821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176411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Pohľadávky voči spoločníkom a združeniu / 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-80343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-101433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Sociálne poistenie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Daňové pohľadávky a dotácie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Odložená daňová pohľadávka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Pohľadávky voči ovládanej osobe a ovládajúcej osobe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pohľadávky v rámci konsolidovaného celku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Iné pohľadávky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59823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195961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A.2.15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Krátkodobý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A.2.16.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Obstarávaný krátkodobý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A.3.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záväzkov                              súč.A.3.1.- A.3.14.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28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536338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146158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Iné záväzky /krátkodobé/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29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361717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-49942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Krátkodobé rezervy zákonné a ostatné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11059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11428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Záväzky z obchodného styku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170173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195761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-5642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-4669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Záväzky voči spoločníkom a združeniu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-283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Záväzky voči zamestnancom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Záväzky zo sociálneho poistenia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-398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-10109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Daňové záväzky a dotácie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5264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Odložený daňový záväzok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-814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-1594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Záväzky voči ovládanej osobe a ovládajúcej osobe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záväzky v rámci konsolidovaného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Záväzky zo sociálneho fondu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-382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302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Bežné bankové úvery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A.3.14.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A.4.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rozlíšenie nákladov a príjmov         súč.A.4.1.- A.4.2. 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43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-3661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-3642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A.4.1.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Náklady budúcich období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44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-1417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-665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A.4.2.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 xml:space="preserve">Príjmy budúcich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-2244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-2977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A.5.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</w:t>
            </w:r>
            <w:proofErr w:type="spellStart"/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rozlišenie</w:t>
            </w:r>
            <w:proofErr w:type="spellEnd"/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 výdavkov a výnosov      súč.A.5.1.- A.5.2.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46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-1502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5510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A.5.1.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Výdavky budúcich období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47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lastRenderedPageBreak/>
              <w:t>A.5.2.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Výnosy budúcich období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-1502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5510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základ.podnik.činností</w:t>
            </w:r>
            <w:proofErr w:type="spellEnd"/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HV+O+A-A4-A5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49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1586242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1353112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B.1.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dlhodobého majetku            súč.B.1.1.- B.1.23.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1410903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4833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Zriaďovacie náklady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51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Aktivované náklady na  vývoj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Softvér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7733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11064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 xml:space="preserve">Oceniteľné práva, </w:t>
            </w:r>
            <w:proofErr w:type="spellStart"/>
            <w:r w:rsidRPr="001B7781">
              <w:rPr>
                <w:rFonts w:ascii="Arial" w:hAnsi="Arial" w:cs="Arial"/>
                <w:lang w:eastAsia="sk-SK"/>
              </w:rPr>
              <w:t>goodwill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Ostatný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Obstarávaný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Poskytnuté preddavky na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Pozemky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5315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9024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Stavby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857529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1139251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Samostatné hnuteľné veci a súbory hnuteľných vecí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-19857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3344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Pestovateľské celky trvalých porastov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Základné stádo a ťažné zvieratá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Ostatný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1B7781">
              <w:rPr>
                <w:rFonts w:ascii="Arial" w:hAnsi="Arial" w:cs="Arial"/>
                <w:lang w:eastAsia="sk-SK"/>
              </w:rPr>
              <w:t>Obstáravaný</w:t>
            </w:r>
            <w:proofErr w:type="spellEnd"/>
            <w:r w:rsidRPr="001B7781">
              <w:rPr>
                <w:rFonts w:ascii="Arial" w:hAnsi="Arial" w:cs="Arial"/>
                <w:lang w:eastAsia="sk-SK"/>
              </w:rPr>
              <w:t xml:space="preserve">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559628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-1157295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Poskytnuté preddavky na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555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-555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Podielové cenné papiere a podiely v prepojených jednotkách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Podielové cenné papiere a vklady s podielovou účasťou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realizovateľné cenné papiere a podiely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B.1.19.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Pôžičky účtovnej jednotky v konsolidovanom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B.1.20.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Ostatný dlhodobý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B.1.21.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Pôžičky s dobou splatnosti najviac jeden rok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B.1.22.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Obstarávaný dlhodobý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B.1.23.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 xml:space="preserve">Poskytnuté preddavky na dlhodobý </w:t>
            </w:r>
            <w:proofErr w:type="spellStart"/>
            <w:r w:rsidRPr="001B7781">
              <w:rPr>
                <w:rFonts w:ascii="Arial" w:hAnsi="Arial" w:cs="Arial"/>
                <w:lang w:eastAsia="sk-SK"/>
              </w:rPr>
              <w:t>fin.majetok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-43389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-44974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B1+O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75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1367514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-40141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kapitálu                                 súč.D.1.1.- D.1.13.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-1501282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-100904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Základné imanie a zmeny základného imania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77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-193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-451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Emisné ážio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kapitálové fondy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-1494038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-85372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Oceňovacie rozdiely z precenenia majetku a záväzkov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Oceňovacie rozdiely z kapitálových účastín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Oceňovacie rozdiely pri splynutí a rozdelení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Zákonný rezervný fond a nedeliteľný fond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2895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-1719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Rezervný fond na vlastné akcie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fondy zo zisku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Nerozdelený zisk minulých rokov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-5174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-8883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Neuhradená strata minulých rokov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D.1.13.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Hospodársky výsledok predchádzajúceho obdobia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89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-4772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-4479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D.2.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úverov a výpomocí               súč.D.2.1.- D.2.11.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90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-1097750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-904586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Rezervy zákonné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91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Dlhodobé záväzky z obchodného styku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Dlhodobé nevyfakturované dodávky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Dlhodobé záväzky voči ovládanej osobe a ovládajúcej osobe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dlhodobé záväzky v rámci konsolidovaného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Bežné bankové úvery - ročné splátky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77988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97418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Dlhodobé zmenky na úhradu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Ostatné dlhodobé záväzky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-1038843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-552859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D.2.10.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B7781" w:rsidRPr="001B7781" w:rsidTr="001B7781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lastRenderedPageBreak/>
              <w:t>D.2.11.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Dlhodobé bankové úvery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-136895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-449145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D***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D1+D2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102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-2599032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-1005490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základ.podnikateľ.činností</w:t>
            </w:r>
            <w:proofErr w:type="spellEnd"/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            A***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1586242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1353112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              B***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1367514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-40141</w:t>
            </w:r>
          </w:p>
        </w:tc>
      </w:tr>
      <w:tr w:rsidR="001B7781" w:rsidRPr="001B7781" w:rsidTr="001B7781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               D***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-2599032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-1005490</w:t>
            </w:r>
          </w:p>
        </w:tc>
      </w:tr>
      <w:tr w:rsidR="001B7781" w:rsidRPr="001B7781" w:rsidTr="001B7781">
        <w:trPr>
          <w:trHeight w:val="28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Zmena stavu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peňaž.prostr.a</w:t>
            </w:r>
            <w:proofErr w:type="spellEnd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peňaž.ekvivalent</w:t>
            </w:r>
            <w:proofErr w:type="spellEnd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. A***+B***+D***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106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354724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307481</w:t>
            </w:r>
          </w:p>
        </w:tc>
      </w:tr>
      <w:tr w:rsidR="001B7781" w:rsidRPr="001B7781" w:rsidTr="001B7781">
        <w:trPr>
          <w:trHeight w:val="28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Stav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peňaž</w:t>
            </w:r>
            <w:proofErr w:type="spellEnd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prostr</w:t>
            </w:r>
            <w:proofErr w:type="spellEnd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peňaž.ekvivalentov</w:t>
            </w:r>
            <w:proofErr w:type="spellEnd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 na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zač.úč.obdobia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10687066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10379585</w:t>
            </w:r>
          </w:p>
        </w:tc>
      </w:tr>
      <w:tr w:rsidR="001B7781" w:rsidRPr="001B7781" w:rsidTr="001B7781">
        <w:trPr>
          <w:trHeight w:val="28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Zostatok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peňaž.prostr</w:t>
            </w:r>
            <w:proofErr w:type="spellEnd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peňaž.ekviv</w:t>
            </w:r>
            <w:proofErr w:type="spellEnd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na konci </w:t>
            </w:r>
            <w:proofErr w:type="spellStart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uč.obd</w:t>
            </w:r>
            <w:proofErr w:type="spellEnd"/>
            <w:r w:rsidRPr="001B7781">
              <w:rPr>
                <w:rFonts w:ascii="Arial" w:hAnsi="Arial" w:cs="Arial"/>
                <w:sz w:val="22"/>
                <w:szCs w:val="22"/>
                <w:lang w:eastAsia="sk-SK"/>
              </w:rPr>
              <w:t>.   F+G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center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11041790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B7781" w:rsidRPr="001B7781" w:rsidRDefault="001B7781" w:rsidP="001B7781">
            <w:pPr>
              <w:jc w:val="right"/>
              <w:rPr>
                <w:rFonts w:ascii="Arial" w:hAnsi="Arial" w:cs="Arial"/>
                <w:lang w:eastAsia="sk-SK"/>
              </w:rPr>
            </w:pPr>
            <w:r w:rsidRPr="001B7781">
              <w:rPr>
                <w:rFonts w:ascii="Arial" w:hAnsi="Arial" w:cs="Arial"/>
                <w:lang w:eastAsia="sk-SK"/>
              </w:rPr>
              <w:t>10687066</w:t>
            </w:r>
          </w:p>
        </w:tc>
      </w:tr>
    </w:tbl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  <w:bookmarkStart w:id="0" w:name="_GoBack"/>
      <w:bookmarkEnd w:id="0"/>
    </w:p>
    <w:p w:rsidR="001E6C47" w:rsidRPr="000A3C58" w:rsidRDefault="001E6C47" w:rsidP="000669B7">
      <w:pPr>
        <w:rPr>
          <w:rFonts w:ascii="Arial Narrow" w:hAnsi="Arial Narrow"/>
          <w:color w:val="FF0000"/>
          <w:sz w:val="22"/>
          <w:szCs w:val="22"/>
        </w:rPr>
      </w:pPr>
    </w:p>
    <w:sectPr w:rsidR="001E6C47" w:rsidRPr="000A3C58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7D92" w:rsidRDefault="00507D92">
      <w:r>
        <w:separator/>
      </w:r>
    </w:p>
  </w:endnote>
  <w:endnote w:type="continuationSeparator" w:id="0">
    <w:p w:rsidR="00507D92" w:rsidRDefault="00507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2AB4" w:rsidRDefault="00952AB4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52AB4" w:rsidRDefault="00952AB4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2AB4" w:rsidRPr="00010D38" w:rsidRDefault="00952AB4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B7781">
      <w:rPr>
        <w:rStyle w:val="slostrany"/>
        <w:sz w:val="16"/>
        <w:szCs w:val="16"/>
      </w:rPr>
      <w:t>32</w:t>
    </w:r>
    <w:r w:rsidRPr="00010D38">
      <w:rPr>
        <w:rStyle w:val="slostrany"/>
        <w:sz w:val="16"/>
        <w:szCs w:val="16"/>
      </w:rPr>
      <w:fldChar w:fldCharType="end"/>
    </w:r>
  </w:p>
  <w:p w:rsidR="00952AB4" w:rsidRDefault="00952AB4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7D92" w:rsidRDefault="00507D92">
      <w:r>
        <w:separator/>
      </w:r>
    </w:p>
  </w:footnote>
  <w:footnote w:type="continuationSeparator" w:id="0">
    <w:p w:rsidR="00507D92" w:rsidRDefault="00507D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952AB4" w:rsidRPr="0073029B" w:rsidTr="00C02E9E">
      <w:trPr>
        <w:trHeight w:val="59"/>
      </w:trPr>
      <w:tc>
        <w:tcPr>
          <w:tcW w:w="416" w:type="pct"/>
          <w:noWrap/>
        </w:tcPr>
        <w:p w:rsidR="00952AB4" w:rsidRPr="0073029B" w:rsidRDefault="00952AB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952AB4" w:rsidRPr="0073029B" w:rsidRDefault="00952AB4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952AB4" w:rsidRDefault="00952AB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952AB4" w:rsidRPr="0073029B" w:rsidRDefault="00952AB4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952AB4" w:rsidRPr="0073029B" w:rsidTr="00C02E9E">
      <w:trPr>
        <w:trHeight w:val="59"/>
      </w:trPr>
      <w:tc>
        <w:tcPr>
          <w:tcW w:w="416" w:type="pct"/>
          <w:noWrap/>
        </w:tcPr>
        <w:p w:rsidR="00952AB4" w:rsidRPr="0073029B" w:rsidRDefault="00952AB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952AB4" w:rsidRPr="0073029B" w:rsidRDefault="00952AB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952AB4" w:rsidRDefault="00952AB4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952AB4" w:rsidRPr="0073029B" w:rsidRDefault="00952AB4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952AB4" w:rsidRPr="00450F74" w:rsidRDefault="00952AB4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B67AD7"/>
    <w:multiLevelType w:val="hybridMultilevel"/>
    <w:tmpl w:val="557C067E"/>
    <w:lvl w:ilvl="0" w:tplc="E440E70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</w:num>
  <w:num w:numId="8">
    <w:abstractNumId w:val="14"/>
  </w:num>
  <w:num w:numId="9">
    <w:abstractNumId w:val="5"/>
  </w:num>
  <w:num w:numId="10">
    <w:abstractNumId w:val="0"/>
  </w:num>
  <w:num w:numId="11">
    <w:abstractNumId w:val="16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0CBD"/>
    <w:rsid w:val="00002694"/>
    <w:rsid w:val="000053B0"/>
    <w:rsid w:val="00005BFC"/>
    <w:rsid w:val="0000773E"/>
    <w:rsid w:val="0000781D"/>
    <w:rsid w:val="0001143D"/>
    <w:rsid w:val="00011EDC"/>
    <w:rsid w:val="000142F6"/>
    <w:rsid w:val="00014E15"/>
    <w:rsid w:val="00016E3A"/>
    <w:rsid w:val="00016ECE"/>
    <w:rsid w:val="000171BB"/>
    <w:rsid w:val="000234F7"/>
    <w:rsid w:val="0002470E"/>
    <w:rsid w:val="0002509E"/>
    <w:rsid w:val="00025FC3"/>
    <w:rsid w:val="00026007"/>
    <w:rsid w:val="000261C9"/>
    <w:rsid w:val="0002710D"/>
    <w:rsid w:val="00030DEB"/>
    <w:rsid w:val="000317B1"/>
    <w:rsid w:val="00034F6E"/>
    <w:rsid w:val="000363BB"/>
    <w:rsid w:val="00037B33"/>
    <w:rsid w:val="00037BE9"/>
    <w:rsid w:val="00041387"/>
    <w:rsid w:val="000422B9"/>
    <w:rsid w:val="0004292E"/>
    <w:rsid w:val="000432A2"/>
    <w:rsid w:val="00043A96"/>
    <w:rsid w:val="00044255"/>
    <w:rsid w:val="000461D1"/>
    <w:rsid w:val="000461D6"/>
    <w:rsid w:val="0004679C"/>
    <w:rsid w:val="00046C91"/>
    <w:rsid w:val="000504D8"/>
    <w:rsid w:val="00051D36"/>
    <w:rsid w:val="00052884"/>
    <w:rsid w:val="0005319F"/>
    <w:rsid w:val="000564B7"/>
    <w:rsid w:val="00057D9F"/>
    <w:rsid w:val="000614D8"/>
    <w:rsid w:val="00063363"/>
    <w:rsid w:val="00064ED1"/>
    <w:rsid w:val="000655CE"/>
    <w:rsid w:val="000669B7"/>
    <w:rsid w:val="00067E4C"/>
    <w:rsid w:val="00070A5B"/>
    <w:rsid w:val="000722C5"/>
    <w:rsid w:val="00072FA0"/>
    <w:rsid w:val="000753F8"/>
    <w:rsid w:val="00077226"/>
    <w:rsid w:val="000772A5"/>
    <w:rsid w:val="00081147"/>
    <w:rsid w:val="00082058"/>
    <w:rsid w:val="00085147"/>
    <w:rsid w:val="000871D6"/>
    <w:rsid w:val="000900C1"/>
    <w:rsid w:val="000929AD"/>
    <w:rsid w:val="00092BED"/>
    <w:rsid w:val="00093572"/>
    <w:rsid w:val="00094F4A"/>
    <w:rsid w:val="000950E8"/>
    <w:rsid w:val="000954D3"/>
    <w:rsid w:val="0009628B"/>
    <w:rsid w:val="00097249"/>
    <w:rsid w:val="00097E02"/>
    <w:rsid w:val="00097E73"/>
    <w:rsid w:val="000A095D"/>
    <w:rsid w:val="000A3C58"/>
    <w:rsid w:val="000A52E2"/>
    <w:rsid w:val="000A5E5A"/>
    <w:rsid w:val="000A6F44"/>
    <w:rsid w:val="000B015D"/>
    <w:rsid w:val="000B0452"/>
    <w:rsid w:val="000B0A57"/>
    <w:rsid w:val="000B199A"/>
    <w:rsid w:val="000B19E8"/>
    <w:rsid w:val="000B3DF6"/>
    <w:rsid w:val="000B4849"/>
    <w:rsid w:val="000B5B43"/>
    <w:rsid w:val="000B68AC"/>
    <w:rsid w:val="000B71A9"/>
    <w:rsid w:val="000B7785"/>
    <w:rsid w:val="000C2209"/>
    <w:rsid w:val="000C2ADC"/>
    <w:rsid w:val="000C43AC"/>
    <w:rsid w:val="000C553E"/>
    <w:rsid w:val="000D3217"/>
    <w:rsid w:val="000D3F8A"/>
    <w:rsid w:val="000D40DE"/>
    <w:rsid w:val="000E1BF7"/>
    <w:rsid w:val="000E5A18"/>
    <w:rsid w:val="000E6997"/>
    <w:rsid w:val="000F0107"/>
    <w:rsid w:val="000F5802"/>
    <w:rsid w:val="000F671B"/>
    <w:rsid w:val="00101D43"/>
    <w:rsid w:val="001030D1"/>
    <w:rsid w:val="001060C4"/>
    <w:rsid w:val="0010681B"/>
    <w:rsid w:val="00106ADA"/>
    <w:rsid w:val="0010741E"/>
    <w:rsid w:val="00110E7D"/>
    <w:rsid w:val="001116AF"/>
    <w:rsid w:val="00112350"/>
    <w:rsid w:val="001135DA"/>
    <w:rsid w:val="00115FC8"/>
    <w:rsid w:val="00116BCB"/>
    <w:rsid w:val="001202E8"/>
    <w:rsid w:val="00120F10"/>
    <w:rsid w:val="00123AED"/>
    <w:rsid w:val="00125776"/>
    <w:rsid w:val="0012652D"/>
    <w:rsid w:val="00127610"/>
    <w:rsid w:val="00130FEB"/>
    <w:rsid w:val="0013217B"/>
    <w:rsid w:val="00132F5C"/>
    <w:rsid w:val="00136610"/>
    <w:rsid w:val="0014269F"/>
    <w:rsid w:val="0014307C"/>
    <w:rsid w:val="001444F9"/>
    <w:rsid w:val="0014588B"/>
    <w:rsid w:val="00145C97"/>
    <w:rsid w:val="001465C1"/>
    <w:rsid w:val="001508DF"/>
    <w:rsid w:val="0015103D"/>
    <w:rsid w:val="00152B1C"/>
    <w:rsid w:val="0015454F"/>
    <w:rsid w:val="00155119"/>
    <w:rsid w:val="001553A3"/>
    <w:rsid w:val="00155D3A"/>
    <w:rsid w:val="00157377"/>
    <w:rsid w:val="00157BCD"/>
    <w:rsid w:val="001601C7"/>
    <w:rsid w:val="001604B5"/>
    <w:rsid w:val="00163764"/>
    <w:rsid w:val="0016606A"/>
    <w:rsid w:val="001664BB"/>
    <w:rsid w:val="00166DF9"/>
    <w:rsid w:val="00171882"/>
    <w:rsid w:val="00172176"/>
    <w:rsid w:val="0017282B"/>
    <w:rsid w:val="00174ED8"/>
    <w:rsid w:val="00175F4B"/>
    <w:rsid w:val="001809E6"/>
    <w:rsid w:val="001933A8"/>
    <w:rsid w:val="00193BAE"/>
    <w:rsid w:val="0019621E"/>
    <w:rsid w:val="00197241"/>
    <w:rsid w:val="00197E0F"/>
    <w:rsid w:val="001A2A32"/>
    <w:rsid w:val="001A4E6D"/>
    <w:rsid w:val="001A6EEF"/>
    <w:rsid w:val="001A7000"/>
    <w:rsid w:val="001B0805"/>
    <w:rsid w:val="001B3409"/>
    <w:rsid w:val="001B497E"/>
    <w:rsid w:val="001B7064"/>
    <w:rsid w:val="001B711B"/>
    <w:rsid w:val="001B7781"/>
    <w:rsid w:val="001B7FD6"/>
    <w:rsid w:val="001C3EC3"/>
    <w:rsid w:val="001D0A84"/>
    <w:rsid w:val="001D1CC8"/>
    <w:rsid w:val="001D2AB6"/>
    <w:rsid w:val="001D2D19"/>
    <w:rsid w:val="001D31D0"/>
    <w:rsid w:val="001D4551"/>
    <w:rsid w:val="001D675A"/>
    <w:rsid w:val="001E0C5F"/>
    <w:rsid w:val="001E210C"/>
    <w:rsid w:val="001E31B3"/>
    <w:rsid w:val="001E33AE"/>
    <w:rsid w:val="001E4A7A"/>
    <w:rsid w:val="001E538B"/>
    <w:rsid w:val="001E6C47"/>
    <w:rsid w:val="001F0AC5"/>
    <w:rsid w:val="001F17B9"/>
    <w:rsid w:val="001F32F6"/>
    <w:rsid w:val="001F3D1D"/>
    <w:rsid w:val="001F41B2"/>
    <w:rsid w:val="001F4853"/>
    <w:rsid w:val="001F4DA2"/>
    <w:rsid w:val="001F4F2D"/>
    <w:rsid w:val="001F5AF0"/>
    <w:rsid w:val="001F7461"/>
    <w:rsid w:val="00200A6E"/>
    <w:rsid w:val="00200F47"/>
    <w:rsid w:val="00202D57"/>
    <w:rsid w:val="00203EB9"/>
    <w:rsid w:val="002066E2"/>
    <w:rsid w:val="002067CD"/>
    <w:rsid w:val="00207A36"/>
    <w:rsid w:val="00210171"/>
    <w:rsid w:val="00211F5F"/>
    <w:rsid w:val="00212499"/>
    <w:rsid w:val="00212F83"/>
    <w:rsid w:val="002167FD"/>
    <w:rsid w:val="00220614"/>
    <w:rsid w:val="00220DC1"/>
    <w:rsid w:val="00222D33"/>
    <w:rsid w:val="00222F51"/>
    <w:rsid w:val="00224039"/>
    <w:rsid w:val="002247A4"/>
    <w:rsid w:val="00227203"/>
    <w:rsid w:val="00227DB8"/>
    <w:rsid w:val="00230F36"/>
    <w:rsid w:val="00231236"/>
    <w:rsid w:val="002336CD"/>
    <w:rsid w:val="0023484E"/>
    <w:rsid w:val="0023694C"/>
    <w:rsid w:val="00240D97"/>
    <w:rsid w:val="00241F9D"/>
    <w:rsid w:val="0024212B"/>
    <w:rsid w:val="00244A85"/>
    <w:rsid w:val="002509F7"/>
    <w:rsid w:val="00251EEE"/>
    <w:rsid w:val="00252164"/>
    <w:rsid w:val="00253A0A"/>
    <w:rsid w:val="00254422"/>
    <w:rsid w:val="00254598"/>
    <w:rsid w:val="00255708"/>
    <w:rsid w:val="00256F9D"/>
    <w:rsid w:val="002577C5"/>
    <w:rsid w:val="00257C95"/>
    <w:rsid w:val="00261071"/>
    <w:rsid w:val="00261D73"/>
    <w:rsid w:val="002643B7"/>
    <w:rsid w:val="00265E60"/>
    <w:rsid w:val="00266CE9"/>
    <w:rsid w:val="0026797B"/>
    <w:rsid w:val="00271EFB"/>
    <w:rsid w:val="002739DE"/>
    <w:rsid w:val="00274A40"/>
    <w:rsid w:val="00275A93"/>
    <w:rsid w:val="0027668D"/>
    <w:rsid w:val="00280B22"/>
    <w:rsid w:val="00282982"/>
    <w:rsid w:val="002830A2"/>
    <w:rsid w:val="0028393A"/>
    <w:rsid w:val="0028560E"/>
    <w:rsid w:val="002901B0"/>
    <w:rsid w:val="00292243"/>
    <w:rsid w:val="00293762"/>
    <w:rsid w:val="00296C52"/>
    <w:rsid w:val="00297BC5"/>
    <w:rsid w:val="002A1377"/>
    <w:rsid w:val="002A4F07"/>
    <w:rsid w:val="002A575A"/>
    <w:rsid w:val="002B0C3F"/>
    <w:rsid w:val="002B1DC9"/>
    <w:rsid w:val="002B2ED2"/>
    <w:rsid w:val="002B7D1C"/>
    <w:rsid w:val="002C0A91"/>
    <w:rsid w:val="002C1AEB"/>
    <w:rsid w:val="002C1BA1"/>
    <w:rsid w:val="002C245E"/>
    <w:rsid w:val="002C3D23"/>
    <w:rsid w:val="002C5166"/>
    <w:rsid w:val="002C5C0E"/>
    <w:rsid w:val="002C5CE4"/>
    <w:rsid w:val="002C5F5E"/>
    <w:rsid w:val="002C7A14"/>
    <w:rsid w:val="002C7D81"/>
    <w:rsid w:val="002D0906"/>
    <w:rsid w:val="002D0F3E"/>
    <w:rsid w:val="002D0FA9"/>
    <w:rsid w:val="002D32F8"/>
    <w:rsid w:val="002D5ADB"/>
    <w:rsid w:val="002D60D4"/>
    <w:rsid w:val="002E0271"/>
    <w:rsid w:val="002E13D5"/>
    <w:rsid w:val="002E14BB"/>
    <w:rsid w:val="002E266F"/>
    <w:rsid w:val="002E3F2A"/>
    <w:rsid w:val="002E4E32"/>
    <w:rsid w:val="002F002B"/>
    <w:rsid w:val="002F1265"/>
    <w:rsid w:val="002F1937"/>
    <w:rsid w:val="002F1A5A"/>
    <w:rsid w:val="002F2269"/>
    <w:rsid w:val="002F24B7"/>
    <w:rsid w:val="002F6118"/>
    <w:rsid w:val="002F6E7C"/>
    <w:rsid w:val="002F733E"/>
    <w:rsid w:val="002F7621"/>
    <w:rsid w:val="003003D0"/>
    <w:rsid w:val="00300482"/>
    <w:rsid w:val="00301F3B"/>
    <w:rsid w:val="0030373C"/>
    <w:rsid w:val="00303E78"/>
    <w:rsid w:val="00304DD2"/>
    <w:rsid w:val="00307E20"/>
    <w:rsid w:val="0031025B"/>
    <w:rsid w:val="00310AEA"/>
    <w:rsid w:val="00311C32"/>
    <w:rsid w:val="0031248C"/>
    <w:rsid w:val="003138AC"/>
    <w:rsid w:val="00316AE6"/>
    <w:rsid w:val="00317050"/>
    <w:rsid w:val="00323211"/>
    <w:rsid w:val="00325F00"/>
    <w:rsid w:val="00327ED0"/>
    <w:rsid w:val="003321E0"/>
    <w:rsid w:val="003334B1"/>
    <w:rsid w:val="00333EF7"/>
    <w:rsid w:val="00336D5C"/>
    <w:rsid w:val="00337BB7"/>
    <w:rsid w:val="00337CD6"/>
    <w:rsid w:val="00340072"/>
    <w:rsid w:val="003422C5"/>
    <w:rsid w:val="00343A17"/>
    <w:rsid w:val="0034797B"/>
    <w:rsid w:val="00351F50"/>
    <w:rsid w:val="00354A2E"/>
    <w:rsid w:val="003560F3"/>
    <w:rsid w:val="00356D2E"/>
    <w:rsid w:val="00356DF2"/>
    <w:rsid w:val="00357FE0"/>
    <w:rsid w:val="003607F8"/>
    <w:rsid w:val="003614A8"/>
    <w:rsid w:val="00361C52"/>
    <w:rsid w:val="003648B5"/>
    <w:rsid w:val="0036500B"/>
    <w:rsid w:val="003723DE"/>
    <w:rsid w:val="003730F5"/>
    <w:rsid w:val="0037553D"/>
    <w:rsid w:val="003766F7"/>
    <w:rsid w:val="0038098F"/>
    <w:rsid w:val="003810AF"/>
    <w:rsid w:val="003824A0"/>
    <w:rsid w:val="003829E5"/>
    <w:rsid w:val="00382C2F"/>
    <w:rsid w:val="00383BD8"/>
    <w:rsid w:val="0038798B"/>
    <w:rsid w:val="0039096B"/>
    <w:rsid w:val="00391121"/>
    <w:rsid w:val="003912B2"/>
    <w:rsid w:val="00391901"/>
    <w:rsid w:val="00392182"/>
    <w:rsid w:val="00392BB9"/>
    <w:rsid w:val="00393237"/>
    <w:rsid w:val="003934AB"/>
    <w:rsid w:val="00396478"/>
    <w:rsid w:val="00396E59"/>
    <w:rsid w:val="00397866"/>
    <w:rsid w:val="003A4E4F"/>
    <w:rsid w:val="003A4FE5"/>
    <w:rsid w:val="003A5B8B"/>
    <w:rsid w:val="003A5DDF"/>
    <w:rsid w:val="003B035E"/>
    <w:rsid w:val="003B2693"/>
    <w:rsid w:val="003B3710"/>
    <w:rsid w:val="003B4653"/>
    <w:rsid w:val="003B49BB"/>
    <w:rsid w:val="003B51B2"/>
    <w:rsid w:val="003B54C8"/>
    <w:rsid w:val="003B5C4C"/>
    <w:rsid w:val="003B64E0"/>
    <w:rsid w:val="003B6D64"/>
    <w:rsid w:val="003B7BC7"/>
    <w:rsid w:val="003B7E48"/>
    <w:rsid w:val="003C625E"/>
    <w:rsid w:val="003D02BA"/>
    <w:rsid w:val="003D1CAA"/>
    <w:rsid w:val="003D327D"/>
    <w:rsid w:val="003D3BA0"/>
    <w:rsid w:val="003D41AE"/>
    <w:rsid w:val="003D4568"/>
    <w:rsid w:val="003D4FE3"/>
    <w:rsid w:val="003D7810"/>
    <w:rsid w:val="003E3850"/>
    <w:rsid w:val="003E3CCB"/>
    <w:rsid w:val="003E5CE2"/>
    <w:rsid w:val="003E64F4"/>
    <w:rsid w:val="003F01F3"/>
    <w:rsid w:val="003F14E5"/>
    <w:rsid w:val="003F1699"/>
    <w:rsid w:val="003F2C9A"/>
    <w:rsid w:val="003F4757"/>
    <w:rsid w:val="003F72F1"/>
    <w:rsid w:val="003F787E"/>
    <w:rsid w:val="00402AAF"/>
    <w:rsid w:val="00402D9C"/>
    <w:rsid w:val="00403D96"/>
    <w:rsid w:val="00403E33"/>
    <w:rsid w:val="004055CF"/>
    <w:rsid w:val="004063AA"/>
    <w:rsid w:val="00406791"/>
    <w:rsid w:val="004100DF"/>
    <w:rsid w:val="00410A19"/>
    <w:rsid w:val="00410D66"/>
    <w:rsid w:val="00411543"/>
    <w:rsid w:val="00411D91"/>
    <w:rsid w:val="0041295F"/>
    <w:rsid w:val="00413E9B"/>
    <w:rsid w:val="00416A9A"/>
    <w:rsid w:val="00416DC7"/>
    <w:rsid w:val="00420861"/>
    <w:rsid w:val="00421BC0"/>
    <w:rsid w:val="00422144"/>
    <w:rsid w:val="004224C8"/>
    <w:rsid w:val="004235B1"/>
    <w:rsid w:val="0042364E"/>
    <w:rsid w:val="00423B0D"/>
    <w:rsid w:val="00425E24"/>
    <w:rsid w:val="004263F0"/>
    <w:rsid w:val="00427B94"/>
    <w:rsid w:val="00432E85"/>
    <w:rsid w:val="00435D21"/>
    <w:rsid w:val="0044062B"/>
    <w:rsid w:val="0044163B"/>
    <w:rsid w:val="00442EE3"/>
    <w:rsid w:val="0044430B"/>
    <w:rsid w:val="00444AB0"/>
    <w:rsid w:val="00445B6B"/>
    <w:rsid w:val="00447203"/>
    <w:rsid w:val="0044731F"/>
    <w:rsid w:val="004508BD"/>
    <w:rsid w:val="00450F74"/>
    <w:rsid w:val="00452664"/>
    <w:rsid w:val="00452F90"/>
    <w:rsid w:val="00453724"/>
    <w:rsid w:val="0045687E"/>
    <w:rsid w:val="00456B60"/>
    <w:rsid w:val="00463CCA"/>
    <w:rsid w:val="00464F88"/>
    <w:rsid w:val="0046716A"/>
    <w:rsid w:val="0047156B"/>
    <w:rsid w:val="00473992"/>
    <w:rsid w:val="00473E4C"/>
    <w:rsid w:val="004748E5"/>
    <w:rsid w:val="00474E35"/>
    <w:rsid w:val="0047572C"/>
    <w:rsid w:val="00475CAE"/>
    <w:rsid w:val="00477E24"/>
    <w:rsid w:val="00481034"/>
    <w:rsid w:val="004920E3"/>
    <w:rsid w:val="0049355F"/>
    <w:rsid w:val="004941CE"/>
    <w:rsid w:val="004969BE"/>
    <w:rsid w:val="004978CE"/>
    <w:rsid w:val="00497D43"/>
    <w:rsid w:val="004A199D"/>
    <w:rsid w:val="004A2AA1"/>
    <w:rsid w:val="004A44D8"/>
    <w:rsid w:val="004A49F0"/>
    <w:rsid w:val="004A6192"/>
    <w:rsid w:val="004A7E73"/>
    <w:rsid w:val="004B13B9"/>
    <w:rsid w:val="004B470B"/>
    <w:rsid w:val="004B5937"/>
    <w:rsid w:val="004C1789"/>
    <w:rsid w:val="004C1B25"/>
    <w:rsid w:val="004C2826"/>
    <w:rsid w:val="004C7DD4"/>
    <w:rsid w:val="004C7FFD"/>
    <w:rsid w:val="004D04A9"/>
    <w:rsid w:val="004D1737"/>
    <w:rsid w:val="004D2BD4"/>
    <w:rsid w:val="004D3E0A"/>
    <w:rsid w:val="004D4DF3"/>
    <w:rsid w:val="004D77A8"/>
    <w:rsid w:val="004D7AB9"/>
    <w:rsid w:val="004E08B1"/>
    <w:rsid w:val="004E1617"/>
    <w:rsid w:val="004E76FD"/>
    <w:rsid w:val="004E7989"/>
    <w:rsid w:val="004F034C"/>
    <w:rsid w:val="004F19B6"/>
    <w:rsid w:val="004F288E"/>
    <w:rsid w:val="004F3053"/>
    <w:rsid w:val="004F3C50"/>
    <w:rsid w:val="004F7E0F"/>
    <w:rsid w:val="005021B0"/>
    <w:rsid w:val="00503E57"/>
    <w:rsid w:val="00507523"/>
    <w:rsid w:val="00507D92"/>
    <w:rsid w:val="00507DB7"/>
    <w:rsid w:val="00511537"/>
    <w:rsid w:val="0051253E"/>
    <w:rsid w:val="005217D1"/>
    <w:rsid w:val="00521AE0"/>
    <w:rsid w:val="00522E2C"/>
    <w:rsid w:val="0052367F"/>
    <w:rsid w:val="005255F2"/>
    <w:rsid w:val="00527290"/>
    <w:rsid w:val="00531A22"/>
    <w:rsid w:val="00532300"/>
    <w:rsid w:val="0053372C"/>
    <w:rsid w:val="0053445E"/>
    <w:rsid w:val="00535479"/>
    <w:rsid w:val="00537161"/>
    <w:rsid w:val="005372D7"/>
    <w:rsid w:val="0053736D"/>
    <w:rsid w:val="00541022"/>
    <w:rsid w:val="00542FBC"/>
    <w:rsid w:val="005430D7"/>
    <w:rsid w:val="00544E38"/>
    <w:rsid w:val="00546167"/>
    <w:rsid w:val="00547857"/>
    <w:rsid w:val="00550013"/>
    <w:rsid w:val="005501D1"/>
    <w:rsid w:val="00553780"/>
    <w:rsid w:val="00553E62"/>
    <w:rsid w:val="00554B28"/>
    <w:rsid w:val="005576CC"/>
    <w:rsid w:val="0055772F"/>
    <w:rsid w:val="005629FD"/>
    <w:rsid w:val="00565CD2"/>
    <w:rsid w:val="0057164E"/>
    <w:rsid w:val="005723B1"/>
    <w:rsid w:val="005726C0"/>
    <w:rsid w:val="00572A39"/>
    <w:rsid w:val="00572E15"/>
    <w:rsid w:val="00572E2B"/>
    <w:rsid w:val="00572EAD"/>
    <w:rsid w:val="005735C3"/>
    <w:rsid w:val="00573DF0"/>
    <w:rsid w:val="005747B7"/>
    <w:rsid w:val="0057527A"/>
    <w:rsid w:val="005773A6"/>
    <w:rsid w:val="0058157B"/>
    <w:rsid w:val="00583D8D"/>
    <w:rsid w:val="00583E99"/>
    <w:rsid w:val="0058605B"/>
    <w:rsid w:val="00587387"/>
    <w:rsid w:val="005902EC"/>
    <w:rsid w:val="00590A9F"/>
    <w:rsid w:val="00590AC7"/>
    <w:rsid w:val="00591595"/>
    <w:rsid w:val="00591E51"/>
    <w:rsid w:val="00592EA0"/>
    <w:rsid w:val="005947AF"/>
    <w:rsid w:val="00594F88"/>
    <w:rsid w:val="005952D5"/>
    <w:rsid w:val="00596287"/>
    <w:rsid w:val="005A0629"/>
    <w:rsid w:val="005A17C2"/>
    <w:rsid w:val="005A24D3"/>
    <w:rsid w:val="005A2C6A"/>
    <w:rsid w:val="005A2D12"/>
    <w:rsid w:val="005A3AA4"/>
    <w:rsid w:val="005A6066"/>
    <w:rsid w:val="005A66AA"/>
    <w:rsid w:val="005B12C0"/>
    <w:rsid w:val="005B1909"/>
    <w:rsid w:val="005B366A"/>
    <w:rsid w:val="005B40B5"/>
    <w:rsid w:val="005B43AF"/>
    <w:rsid w:val="005B4629"/>
    <w:rsid w:val="005B4FD5"/>
    <w:rsid w:val="005B73D3"/>
    <w:rsid w:val="005C0045"/>
    <w:rsid w:val="005C2619"/>
    <w:rsid w:val="005C2753"/>
    <w:rsid w:val="005C4A78"/>
    <w:rsid w:val="005C6EF7"/>
    <w:rsid w:val="005D00E7"/>
    <w:rsid w:val="005D44A5"/>
    <w:rsid w:val="005D5816"/>
    <w:rsid w:val="005D62F0"/>
    <w:rsid w:val="005D7299"/>
    <w:rsid w:val="005D7ECB"/>
    <w:rsid w:val="005E1158"/>
    <w:rsid w:val="005E418C"/>
    <w:rsid w:val="005E493E"/>
    <w:rsid w:val="005E4D30"/>
    <w:rsid w:val="005E529C"/>
    <w:rsid w:val="005E5613"/>
    <w:rsid w:val="005E6A64"/>
    <w:rsid w:val="005E6E96"/>
    <w:rsid w:val="005F037D"/>
    <w:rsid w:val="005F03CD"/>
    <w:rsid w:val="005F2449"/>
    <w:rsid w:val="005F58BA"/>
    <w:rsid w:val="005F5D62"/>
    <w:rsid w:val="005F6302"/>
    <w:rsid w:val="0060203B"/>
    <w:rsid w:val="00604F4E"/>
    <w:rsid w:val="0060653F"/>
    <w:rsid w:val="0060758C"/>
    <w:rsid w:val="00614891"/>
    <w:rsid w:val="00616C8F"/>
    <w:rsid w:val="00617B9E"/>
    <w:rsid w:val="0062707B"/>
    <w:rsid w:val="00630813"/>
    <w:rsid w:val="006317E6"/>
    <w:rsid w:val="00631973"/>
    <w:rsid w:val="006328B3"/>
    <w:rsid w:val="00635A67"/>
    <w:rsid w:val="0063773B"/>
    <w:rsid w:val="006408B4"/>
    <w:rsid w:val="00640978"/>
    <w:rsid w:val="00643188"/>
    <w:rsid w:val="006455D4"/>
    <w:rsid w:val="006505DD"/>
    <w:rsid w:val="00653C1D"/>
    <w:rsid w:val="00660AB8"/>
    <w:rsid w:val="006637EA"/>
    <w:rsid w:val="00664C55"/>
    <w:rsid w:val="0066542A"/>
    <w:rsid w:val="0067039A"/>
    <w:rsid w:val="00675117"/>
    <w:rsid w:val="00675C75"/>
    <w:rsid w:val="00676AB0"/>
    <w:rsid w:val="006818FD"/>
    <w:rsid w:val="00683125"/>
    <w:rsid w:val="00683EB7"/>
    <w:rsid w:val="006851AB"/>
    <w:rsid w:val="006913F9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B0912"/>
    <w:rsid w:val="006B2984"/>
    <w:rsid w:val="006B2D46"/>
    <w:rsid w:val="006B3F73"/>
    <w:rsid w:val="006B4786"/>
    <w:rsid w:val="006B5278"/>
    <w:rsid w:val="006B77B2"/>
    <w:rsid w:val="006B7A69"/>
    <w:rsid w:val="006B7A97"/>
    <w:rsid w:val="006C40A2"/>
    <w:rsid w:val="006C5C86"/>
    <w:rsid w:val="006C638E"/>
    <w:rsid w:val="006C6738"/>
    <w:rsid w:val="006D05EC"/>
    <w:rsid w:val="006D3E16"/>
    <w:rsid w:val="006D49BA"/>
    <w:rsid w:val="006D5498"/>
    <w:rsid w:val="006D6292"/>
    <w:rsid w:val="006D6899"/>
    <w:rsid w:val="006D7F5C"/>
    <w:rsid w:val="006E482F"/>
    <w:rsid w:val="006E48BA"/>
    <w:rsid w:val="006E4D34"/>
    <w:rsid w:val="006E54EB"/>
    <w:rsid w:val="006E6BBE"/>
    <w:rsid w:val="006E73D8"/>
    <w:rsid w:val="006F17EA"/>
    <w:rsid w:val="006F1BF3"/>
    <w:rsid w:val="006F31A6"/>
    <w:rsid w:val="006F3455"/>
    <w:rsid w:val="006F5585"/>
    <w:rsid w:val="00702279"/>
    <w:rsid w:val="00702664"/>
    <w:rsid w:val="007026CB"/>
    <w:rsid w:val="00703629"/>
    <w:rsid w:val="00704350"/>
    <w:rsid w:val="007046D5"/>
    <w:rsid w:val="00707C93"/>
    <w:rsid w:val="00707D80"/>
    <w:rsid w:val="0071111B"/>
    <w:rsid w:val="0071408F"/>
    <w:rsid w:val="00714BAA"/>
    <w:rsid w:val="00715643"/>
    <w:rsid w:val="00715B93"/>
    <w:rsid w:val="00716A9E"/>
    <w:rsid w:val="00717689"/>
    <w:rsid w:val="00717C83"/>
    <w:rsid w:val="0072033A"/>
    <w:rsid w:val="00720C67"/>
    <w:rsid w:val="00720CB8"/>
    <w:rsid w:val="00720D29"/>
    <w:rsid w:val="00723F26"/>
    <w:rsid w:val="0072558F"/>
    <w:rsid w:val="00725D2B"/>
    <w:rsid w:val="007266B9"/>
    <w:rsid w:val="00727A0D"/>
    <w:rsid w:val="00727C23"/>
    <w:rsid w:val="0073029B"/>
    <w:rsid w:val="0074076C"/>
    <w:rsid w:val="00740C3B"/>
    <w:rsid w:val="0074200F"/>
    <w:rsid w:val="00742E3C"/>
    <w:rsid w:val="0074308A"/>
    <w:rsid w:val="0074502A"/>
    <w:rsid w:val="007450CC"/>
    <w:rsid w:val="0074624D"/>
    <w:rsid w:val="00746CF4"/>
    <w:rsid w:val="00747440"/>
    <w:rsid w:val="00752C7A"/>
    <w:rsid w:val="00753C85"/>
    <w:rsid w:val="00755C3C"/>
    <w:rsid w:val="0076308E"/>
    <w:rsid w:val="00765E9D"/>
    <w:rsid w:val="0076747A"/>
    <w:rsid w:val="007712BC"/>
    <w:rsid w:val="00771556"/>
    <w:rsid w:val="00773CF3"/>
    <w:rsid w:val="00775BB3"/>
    <w:rsid w:val="007771E7"/>
    <w:rsid w:val="007772AA"/>
    <w:rsid w:val="0077797D"/>
    <w:rsid w:val="007822F9"/>
    <w:rsid w:val="00782545"/>
    <w:rsid w:val="00784BD5"/>
    <w:rsid w:val="00791712"/>
    <w:rsid w:val="00793C02"/>
    <w:rsid w:val="00795513"/>
    <w:rsid w:val="007956CE"/>
    <w:rsid w:val="0079716F"/>
    <w:rsid w:val="007A12BF"/>
    <w:rsid w:val="007A2085"/>
    <w:rsid w:val="007A7376"/>
    <w:rsid w:val="007B000E"/>
    <w:rsid w:val="007B0F65"/>
    <w:rsid w:val="007B42AA"/>
    <w:rsid w:val="007B478D"/>
    <w:rsid w:val="007B69E9"/>
    <w:rsid w:val="007C0B6D"/>
    <w:rsid w:val="007C4205"/>
    <w:rsid w:val="007C46C7"/>
    <w:rsid w:val="007C5361"/>
    <w:rsid w:val="007C71E0"/>
    <w:rsid w:val="007D03FD"/>
    <w:rsid w:val="007D5C04"/>
    <w:rsid w:val="007D6251"/>
    <w:rsid w:val="007D7C47"/>
    <w:rsid w:val="007E020B"/>
    <w:rsid w:val="007E0D49"/>
    <w:rsid w:val="007E4CF3"/>
    <w:rsid w:val="007E4EF5"/>
    <w:rsid w:val="007E76DA"/>
    <w:rsid w:val="007F0F00"/>
    <w:rsid w:val="007F0FEA"/>
    <w:rsid w:val="007F15BE"/>
    <w:rsid w:val="007F1872"/>
    <w:rsid w:val="007F1DAA"/>
    <w:rsid w:val="007F3A6A"/>
    <w:rsid w:val="007F58B7"/>
    <w:rsid w:val="007F63F2"/>
    <w:rsid w:val="007F700B"/>
    <w:rsid w:val="008000E6"/>
    <w:rsid w:val="00801080"/>
    <w:rsid w:val="00801419"/>
    <w:rsid w:val="00812CB8"/>
    <w:rsid w:val="0081386B"/>
    <w:rsid w:val="00814B58"/>
    <w:rsid w:val="00814DFF"/>
    <w:rsid w:val="0081553D"/>
    <w:rsid w:val="00820918"/>
    <w:rsid w:val="0082130C"/>
    <w:rsid w:val="00821344"/>
    <w:rsid w:val="00821831"/>
    <w:rsid w:val="00821A06"/>
    <w:rsid w:val="00822CE8"/>
    <w:rsid w:val="008240B1"/>
    <w:rsid w:val="0082442D"/>
    <w:rsid w:val="00826B24"/>
    <w:rsid w:val="008276E1"/>
    <w:rsid w:val="00831C6D"/>
    <w:rsid w:val="0083409F"/>
    <w:rsid w:val="008408FC"/>
    <w:rsid w:val="008414B1"/>
    <w:rsid w:val="008443CC"/>
    <w:rsid w:val="00845239"/>
    <w:rsid w:val="0084546A"/>
    <w:rsid w:val="00846C45"/>
    <w:rsid w:val="00851642"/>
    <w:rsid w:val="008521A3"/>
    <w:rsid w:val="00852C19"/>
    <w:rsid w:val="00856670"/>
    <w:rsid w:val="0086010C"/>
    <w:rsid w:val="0086441A"/>
    <w:rsid w:val="00870D63"/>
    <w:rsid w:val="00870EE5"/>
    <w:rsid w:val="008722F4"/>
    <w:rsid w:val="0087241F"/>
    <w:rsid w:val="00872B38"/>
    <w:rsid w:val="00874791"/>
    <w:rsid w:val="00874C86"/>
    <w:rsid w:val="008757C9"/>
    <w:rsid w:val="00877DB2"/>
    <w:rsid w:val="00881D09"/>
    <w:rsid w:val="0088351E"/>
    <w:rsid w:val="00883CD5"/>
    <w:rsid w:val="008854F1"/>
    <w:rsid w:val="008860D3"/>
    <w:rsid w:val="0089005F"/>
    <w:rsid w:val="008943BE"/>
    <w:rsid w:val="00894CF6"/>
    <w:rsid w:val="00897EDA"/>
    <w:rsid w:val="008A0E11"/>
    <w:rsid w:val="008A1A95"/>
    <w:rsid w:val="008A453C"/>
    <w:rsid w:val="008A60E6"/>
    <w:rsid w:val="008A637C"/>
    <w:rsid w:val="008B08AB"/>
    <w:rsid w:val="008B2D38"/>
    <w:rsid w:val="008B3B67"/>
    <w:rsid w:val="008B4077"/>
    <w:rsid w:val="008B69BB"/>
    <w:rsid w:val="008B7045"/>
    <w:rsid w:val="008C1428"/>
    <w:rsid w:val="008C1801"/>
    <w:rsid w:val="008C1980"/>
    <w:rsid w:val="008C3186"/>
    <w:rsid w:val="008C3337"/>
    <w:rsid w:val="008C3CA4"/>
    <w:rsid w:val="008C7F2B"/>
    <w:rsid w:val="008D0378"/>
    <w:rsid w:val="008D11A8"/>
    <w:rsid w:val="008D298A"/>
    <w:rsid w:val="008D503A"/>
    <w:rsid w:val="008D5C39"/>
    <w:rsid w:val="008D6310"/>
    <w:rsid w:val="008D6A21"/>
    <w:rsid w:val="008E0CE2"/>
    <w:rsid w:val="008E5930"/>
    <w:rsid w:val="008F137F"/>
    <w:rsid w:val="008F1459"/>
    <w:rsid w:val="008F1975"/>
    <w:rsid w:val="008F2616"/>
    <w:rsid w:val="008F3963"/>
    <w:rsid w:val="008F51AB"/>
    <w:rsid w:val="008F6603"/>
    <w:rsid w:val="00900048"/>
    <w:rsid w:val="009000AF"/>
    <w:rsid w:val="00901C02"/>
    <w:rsid w:val="0090277A"/>
    <w:rsid w:val="009027D5"/>
    <w:rsid w:val="00906094"/>
    <w:rsid w:val="00906B61"/>
    <w:rsid w:val="009101A2"/>
    <w:rsid w:val="009126AC"/>
    <w:rsid w:val="00914ADD"/>
    <w:rsid w:val="009162E3"/>
    <w:rsid w:val="0091646D"/>
    <w:rsid w:val="00916FC4"/>
    <w:rsid w:val="009178B3"/>
    <w:rsid w:val="00917993"/>
    <w:rsid w:val="00917B6D"/>
    <w:rsid w:val="00921FA0"/>
    <w:rsid w:val="00924809"/>
    <w:rsid w:val="009265BB"/>
    <w:rsid w:val="00927928"/>
    <w:rsid w:val="00930FD9"/>
    <w:rsid w:val="009328AD"/>
    <w:rsid w:val="00932F1E"/>
    <w:rsid w:val="00933201"/>
    <w:rsid w:val="00935402"/>
    <w:rsid w:val="009365DF"/>
    <w:rsid w:val="009414CE"/>
    <w:rsid w:val="0094468D"/>
    <w:rsid w:val="009446F6"/>
    <w:rsid w:val="00946D75"/>
    <w:rsid w:val="0095098F"/>
    <w:rsid w:val="00950A5A"/>
    <w:rsid w:val="00951CD2"/>
    <w:rsid w:val="00951F2B"/>
    <w:rsid w:val="00952AB4"/>
    <w:rsid w:val="0096021F"/>
    <w:rsid w:val="0096055A"/>
    <w:rsid w:val="00960AB7"/>
    <w:rsid w:val="00961D2E"/>
    <w:rsid w:val="009621AD"/>
    <w:rsid w:val="00962C19"/>
    <w:rsid w:val="00963350"/>
    <w:rsid w:val="00964ED4"/>
    <w:rsid w:val="00970FBE"/>
    <w:rsid w:val="00976D3F"/>
    <w:rsid w:val="00980093"/>
    <w:rsid w:val="009802A5"/>
    <w:rsid w:val="00981744"/>
    <w:rsid w:val="00982946"/>
    <w:rsid w:val="00983B8B"/>
    <w:rsid w:val="00985EBA"/>
    <w:rsid w:val="009861F1"/>
    <w:rsid w:val="009948AC"/>
    <w:rsid w:val="00994EDB"/>
    <w:rsid w:val="0099518C"/>
    <w:rsid w:val="00997C4F"/>
    <w:rsid w:val="009A0BDF"/>
    <w:rsid w:val="009A278B"/>
    <w:rsid w:val="009A2C2B"/>
    <w:rsid w:val="009A31D0"/>
    <w:rsid w:val="009A38DD"/>
    <w:rsid w:val="009A6080"/>
    <w:rsid w:val="009A666E"/>
    <w:rsid w:val="009A75E8"/>
    <w:rsid w:val="009B0AA6"/>
    <w:rsid w:val="009B47BA"/>
    <w:rsid w:val="009B5CAB"/>
    <w:rsid w:val="009B63E6"/>
    <w:rsid w:val="009B6601"/>
    <w:rsid w:val="009C1A5E"/>
    <w:rsid w:val="009C1EE8"/>
    <w:rsid w:val="009C2679"/>
    <w:rsid w:val="009C3021"/>
    <w:rsid w:val="009C4349"/>
    <w:rsid w:val="009C4F70"/>
    <w:rsid w:val="009C6016"/>
    <w:rsid w:val="009D1648"/>
    <w:rsid w:val="009D322D"/>
    <w:rsid w:val="009D4680"/>
    <w:rsid w:val="009D47B6"/>
    <w:rsid w:val="009D4944"/>
    <w:rsid w:val="009E1566"/>
    <w:rsid w:val="009E1BB8"/>
    <w:rsid w:val="009E20E2"/>
    <w:rsid w:val="009E4553"/>
    <w:rsid w:val="009E45E4"/>
    <w:rsid w:val="009E51B4"/>
    <w:rsid w:val="009E5FB2"/>
    <w:rsid w:val="009E6601"/>
    <w:rsid w:val="009E67A9"/>
    <w:rsid w:val="009E7F29"/>
    <w:rsid w:val="009F2298"/>
    <w:rsid w:val="009F3BBC"/>
    <w:rsid w:val="009F61B4"/>
    <w:rsid w:val="00A01231"/>
    <w:rsid w:val="00A0268F"/>
    <w:rsid w:val="00A02DF7"/>
    <w:rsid w:val="00A052AA"/>
    <w:rsid w:val="00A053F9"/>
    <w:rsid w:val="00A0740D"/>
    <w:rsid w:val="00A11253"/>
    <w:rsid w:val="00A15F85"/>
    <w:rsid w:val="00A16596"/>
    <w:rsid w:val="00A17123"/>
    <w:rsid w:val="00A20CE0"/>
    <w:rsid w:val="00A21A3A"/>
    <w:rsid w:val="00A22C58"/>
    <w:rsid w:val="00A23D98"/>
    <w:rsid w:val="00A257E8"/>
    <w:rsid w:val="00A26CA3"/>
    <w:rsid w:val="00A30E0B"/>
    <w:rsid w:val="00A3410A"/>
    <w:rsid w:val="00A36AFB"/>
    <w:rsid w:val="00A40D47"/>
    <w:rsid w:val="00A412B4"/>
    <w:rsid w:val="00A41FEC"/>
    <w:rsid w:val="00A4325F"/>
    <w:rsid w:val="00A44202"/>
    <w:rsid w:val="00A44C57"/>
    <w:rsid w:val="00A4559A"/>
    <w:rsid w:val="00A45CBB"/>
    <w:rsid w:val="00A47C2F"/>
    <w:rsid w:val="00A50193"/>
    <w:rsid w:val="00A50CE4"/>
    <w:rsid w:val="00A548D2"/>
    <w:rsid w:val="00A56F27"/>
    <w:rsid w:val="00A5723D"/>
    <w:rsid w:val="00A61D74"/>
    <w:rsid w:val="00A62795"/>
    <w:rsid w:val="00A628DE"/>
    <w:rsid w:val="00A62A19"/>
    <w:rsid w:val="00A62F12"/>
    <w:rsid w:val="00A63261"/>
    <w:rsid w:val="00A63C71"/>
    <w:rsid w:val="00A65012"/>
    <w:rsid w:val="00A67AA4"/>
    <w:rsid w:val="00A67FF0"/>
    <w:rsid w:val="00A75288"/>
    <w:rsid w:val="00A77052"/>
    <w:rsid w:val="00A777A8"/>
    <w:rsid w:val="00A80683"/>
    <w:rsid w:val="00A8188D"/>
    <w:rsid w:val="00A8233F"/>
    <w:rsid w:val="00A8280F"/>
    <w:rsid w:val="00A82CC0"/>
    <w:rsid w:val="00A82EE4"/>
    <w:rsid w:val="00A857DF"/>
    <w:rsid w:val="00A915C8"/>
    <w:rsid w:val="00A9162D"/>
    <w:rsid w:val="00A91977"/>
    <w:rsid w:val="00A92CCA"/>
    <w:rsid w:val="00A92D86"/>
    <w:rsid w:val="00A94895"/>
    <w:rsid w:val="00A955BE"/>
    <w:rsid w:val="00A97460"/>
    <w:rsid w:val="00A9748A"/>
    <w:rsid w:val="00A9748B"/>
    <w:rsid w:val="00AA1239"/>
    <w:rsid w:val="00AA1945"/>
    <w:rsid w:val="00AA215E"/>
    <w:rsid w:val="00AA24B4"/>
    <w:rsid w:val="00AA63EE"/>
    <w:rsid w:val="00AB0D58"/>
    <w:rsid w:val="00AB2807"/>
    <w:rsid w:val="00AB4291"/>
    <w:rsid w:val="00AB47FD"/>
    <w:rsid w:val="00AB6238"/>
    <w:rsid w:val="00AC0B0C"/>
    <w:rsid w:val="00AC1897"/>
    <w:rsid w:val="00AC1ED3"/>
    <w:rsid w:val="00AC390E"/>
    <w:rsid w:val="00AD0855"/>
    <w:rsid w:val="00AD0D42"/>
    <w:rsid w:val="00AD1B65"/>
    <w:rsid w:val="00AD1F14"/>
    <w:rsid w:val="00AD20ED"/>
    <w:rsid w:val="00AD37E7"/>
    <w:rsid w:val="00AD4B1C"/>
    <w:rsid w:val="00AD530E"/>
    <w:rsid w:val="00AD5EAF"/>
    <w:rsid w:val="00AD6F86"/>
    <w:rsid w:val="00AD76C3"/>
    <w:rsid w:val="00AE0A55"/>
    <w:rsid w:val="00AE4CE4"/>
    <w:rsid w:val="00AE564C"/>
    <w:rsid w:val="00AE5D03"/>
    <w:rsid w:val="00AE7E96"/>
    <w:rsid w:val="00AF0434"/>
    <w:rsid w:val="00AF0D46"/>
    <w:rsid w:val="00AF3CBF"/>
    <w:rsid w:val="00AF4321"/>
    <w:rsid w:val="00AF4B1F"/>
    <w:rsid w:val="00AF6A6B"/>
    <w:rsid w:val="00AF7A50"/>
    <w:rsid w:val="00B00113"/>
    <w:rsid w:val="00B01A26"/>
    <w:rsid w:val="00B0238A"/>
    <w:rsid w:val="00B03652"/>
    <w:rsid w:val="00B0365D"/>
    <w:rsid w:val="00B038BA"/>
    <w:rsid w:val="00B05F56"/>
    <w:rsid w:val="00B060CB"/>
    <w:rsid w:val="00B06131"/>
    <w:rsid w:val="00B07FB5"/>
    <w:rsid w:val="00B101AE"/>
    <w:rsid w:val="00B1127D"/>
    <w:rsid w:val="00B1198E"/>
    <w:rsid w:val="00B20E3B"/>
    <w:rsid w:val="00B21A23"/>
    <w:rsid w:val="00B237A7"/>
    <w:rsid w:val="00B24C48"/>
    <w:rsid w:val="00B30D51"/>
    <w:rsid w:val="00B32FEB"/>
    <w:rsid w:val="00B34328"/>
    <w:rsid w:val="00B42269"/>
    <w:rsid w:val="00B44AA1"/>
    <w:rsid w:val="00B45495"/>
    <w:rsid w:val="00B45729"/>
    <w:rsid w:val="00B45C29"/>
    <w:rsid w:val="00B461FE"/>
    <w:rsid w:val="00B46B5B"/>
    <w:rsid w:val="00B5159F"/>
    <w:rsid w:val="00B5188E"/>
    <w:rsid w:val="00B56F86"/>
    <w:rsid w:val="00B6014A"/>
    <w:rsid w:val="00B60A65"/>
    <w:rsid w:val="00B610AC"/>
    <w:rsid w:val="00B618C0"/>
    <w:rsid w:val="00B65506"/>
    <w:rsid w:val="00B6597A"/>
    <w:rsid w:val="00B664BB"/>
    <w:rsid w:val="00B669F1"/>
    <w:rsid w:val="00B6745C"/>
    <w:rsid w:val="00B678D6"/>
    <w:rsid w:val="00B71EFD"/>
    <w:rsid w:val="00B75226"/>
    <w:rsid w:val="00B80017"/>
    <w:rsid w:val="00B80751"/>
    <w:rsid w:val="00B81E40"/>
    <w:rsid w:val="00B8520C"/>
    <w:rsid w:val="00B85D80"/>
    <w:rsid w:val="00B85F0B"/>
    <w:rsid w:val="00B85FA5"/>
    <w:rsid w:val="00B87218"/>
    <w:rsid w:val="00B8742B"/>
    <w:rsid w:val="00B9049A"/>
    <w:rsid w:val="00B943F2"/>
    <w:rsid w:val="00B955EF"/>
    <w:rsid w:val="00B95C70"/>
    <w:rsid w:val="00B96303"/>
    <w:rsid w:val="00B96680"/>
    <w:rsid w:val="00BA4596"/>
    <w:rsid w:val="00BA5ABC"/>
    <w:rsid w:val="00BA5F6F"/>
    <w:rsid w:val="00BB2432"/>
    <w:rsid w:val="00BB24AF"/>
    <w:rsid w:val="00BB24ED"/>
    <w:rsid w:val="00BB5DA2"/>
    <w:rsid w:val="00BB64C5"/>
    <w:rsid w:val="00BB7B7D"/>
    <w:rsid w:val="00BC11DE"/>
    <w:rsid w:val="00BC1B5E"/>
    <w:rsid w:val="00BC2414"/>
    <w:rsid w:val="00BC7359"/>
    <w:rsid w:val="00BD105C"/>
    <w:rsid w:val="00BD1315"/>
    <w:rsid w:val="00BD28DC"/>
    <w:rsid w:val="00BD2A75"/>
    <w:rsid w:val="00BD4ECF"/>
    <w:rsid w:val="00BE550F"/>
    <w:rsid w:val="00BF03B8"/>
    <w:rsid w:val="00BF2FEF"/>
    <w:rsid w:val="00BF62A3"/>
    <w:rsid w:val="00BF6515"/>
    <w:rsid w:val="00BF6581"/>
    <w:rsid w:val="00BF6E8C"/>
    <w:rsid w:val="00BF7A2E"/>
    <w:rsid w:val="00BF7EC7"/>
    <w:rsid w:val="00C0036E"/>
    <w:rsid w:val="00C00782"/>
    <w:rsid w:val="00C026D0"/>
    <w:rsid w:val="00C02E9E"/>
    <w:rsid w:val="00C034C2"/>
    <w:rsid w:val="00C03DE4"/>
    <w:rsid w:val="00C05815"/>
    <w:rsid w:val="00C0658A"/>
    <w:rsid w:val="00C06B24"/>
    <w:rsid w:val="00C11151"/>
    <w:rsid w:val="00C12CB6"/>
    <w:rsid w:val="00C13DAB"/>
    <w:rsid w:val="00C14735"/>
    <w:rsid w:val="00C1582B"/>
    <w:rsid w:val="00C165AD"/>
    <w:rsid w:val="00C213A6"/>
    <w:rsid w:val="00C245C1"/>
    <w:rsid w:val="00C24A91"/>
    <w:rsid w:val="00C256E0"/>
    <w:rsid w:val="00C26F97"/>
    <w:rsid w:val="00C32EEF"/>
    <w:rsid w:val="00C330B6"/>
    <w:rsid w:val="00C3539E"/>
    <w:rsid w:val="00C35C7F"/>
    <w:rsid w:val="00C36064"/>
    <w:rsid w:val="00C41449"/>
    <w:rsid w:val="00C419BE"/>
    <w:rsid w:val="00C420C4"/>
    <w:rsid w:val="00C43799"/>
    <w:rsid w:val="00C43B24"/>
    <w:rsid w:val="00C44B7F"/>
    <w:rsid w:val="00C47DC8"/>
    <w:rsid w:val="00C47E2F"/>
    <w:rsid w:val="00C528BA"/>
    <w:rsid w:val="00C52CD8"/>
    <w:rsid w:val="00C53EFA"/>
    <w:rsid w:val="00C54563"/>
    <w:rsid w:val="00C54898"/>
    <w:rsid w:val="00C54CF7"/>
    <w:rsid w:val="00C5720B"/>
    <w:rsid w:val="00C61144"/>
    <w:rsid w:val="00C6138D"/>
    <w:rsid w:val="00C62EBD"/>
    <w:rsid w:val="00C64039"/>
    <w:rsid w:val="00C64245"/>
    <w:rsid w:val="00C658B2"/>
    <w:rsid w:val="00C71F5C"/>
    <w:rsid w:val="00C736A2"/>
    <w:rsid w:val="00C74536"/>
    <w:rsid w:val="00C74B1A"/>
    <w:rsid w:val="00C75514"/>
    <w:rsid w:val="00C778BE"/>
    <w:rsid w:val="00C77B5A"/>
    <w:rsid w:val="00C77D2B"/>
    <w:rsid w:val="00C80416"/>
    <w:rsid w:val="00C82075"/>
    <w:rsid w:val="00C82A19"/>
    <w:rsid w:val="00C85750"/>
    <w:rsid w:val="00C874B0"/>
    <w:rsid w:val="00C87967"/>
    <w:rsid w:val="00C90A70"/>
    <w:rsid w:val="00C91E35"/>
    <w:rsid w:val="00C93F45"/>
    <w:rsid w:val="00C94B6D"/>
    <w:rsid w:val="00C96AFD"/>
    <w:rsid w:val="00CA16E9"/>
    <w:rsid w:val="00CA1A43"/>
    <w:rsid w:val="00CB0E25"/>
    <w:rsid w:val="00CB3D7D"/>
    <w:rsid w:val="00CB4BEF"/>
    <w:rsid w:val="00CB5868"/>
    <w:rsid w:val="00CB6966"/>
    <w:rsid w:val="00CC3860"/>
    <w:rsid w:val="00CC3E6D"/>
    <w:rsid w:val="00CC6E8B"/>
    <w:rsid w:val="00CD0CCD"/>
    <w:rsid w:val="00CD2022"/>
    <w:rsid w:val="00CD215A"/>
    <w:rsid w:val="00CD2CB0"/>
    <w:rsid w:val="00CD5915"/>
    <w:rsid w:val="00CD6DB7"/>
    <w:rsid w:val="00CD6F75"/>
    <w:rsid w:val="00CE07D9"/>
    <w:rsid w:val="00CE0D8F"/>
    <w:rsid w:val="00CE1463"/>
    <w:rsid w:val="00CE23A8"/>
    <w:rsid w:val="00CE28FD"/>
    <w:rsid w:val="00CE2ADE"/>
    <w:rsid w:val="00CE4BB9"/>
    <w:rsid w:val="00CE4D8C"/>
    <w:rsid w:val="00CE7C1B"/>
    <w:rsid w:val="00CF039F"/>
    <w:rsid w:val="00CF03D0"/>
    <w:rsid w:val="00CF1985"/>
    <w:rsid w:val="00CF2976"/>
    <w:rsid w:val="00CF7059"/>
    <w:rsid w:val="00D009DF"/>
    <w:rsid w:val="00D01172"/>
    <w:rsid w:val="00D0172F"/>
    <w:rsid w:val="00D01B9C"/>
    <w:rsid w:val="00D048EB"/>
    <w:rsid w:val="00D052CC"/>
    <w:rsid w:val="00D0541C"/>
    <w:rsid w:val="00D06794"/>
    <w:rsid w:val="00D06E38"/>
    <w:rsid w:val="00D06EAA"/>
    <w:rsid w:val="00D10115"/>
    <w:rsid w:val="00D12656"/>
    <w:rsid w:val="00D16B97"/>
    <w:rsid w:val="00D16DD1"/>
    <w:rsid w:val="00D16DE5"/>
    <w:rsid w:val="00D20124"/>
    <w:rsid w:val="00D217C0"/>
    <w:rsid w:val="00D24C4D"/>
    <w:rsid w:val="00D250F3"/>
    <w:rsid w:val="00D2559B"/>
    <w:rsid w:val="00D26C40"/>
    <w:rsid w:val="00D309AC"/>
    <w:rsid w:val="00D3426A"/>
    <w:rsid w:val="00D40AD4"/>
    <w:rsid w:val="00D40CBA"/>
    <w:rsid w:val="00D41B4A"/>
    <w:rsid w:val="00D42477"/>
    <w:rsid w:val="00D42BE8"/>
    <w:rsid w:val="00D43DE2"/>
    <w:rsid w:val="00D45558"/>
    <w:rsid w:val="00D46F86"/>
    <w:rsid w:val="00D47486"/>
    <w:rsid w:val="00D501B8"/>
    <w:rsid w:val="00D536C2"/>
    <w:rsid w:val="00D550CA"/>
    <w:rsid w:val="00D55236"/>
    <w:rsid w:val="00D5588C"/>
    <w:rsid w:val="00D55F40"/>
    <w:rsid w:val="00D57937"/>
    <w:rsid w:val="00D618B3"/>
    <w:rsid w:val="00D6256A"/>
    <w:rsid w:val="00D63B1C"/>
    <w:rsid w:val="00D6401A"/>
    <w:rsid w:val="00D66889"/>
    <w:rsid w:val="00D74676"/>
    <w:rsid w:val="00D75E56"/>
    <w:rsid w:val="00D83878"/>
    <w:rsid w:val="00D83C37"/>
    <w:rsid w:val="00D84B5C"/>
    <w:rsid w:val="00D8555B"/>
    <w:rsid w:val="00D85DD2"/>
    <w:rsid w:val="00D87125"/>
    <w:rsid w:val="00D874A6"/>
    <w:rsid w:val="00D905BD"/>
    <w:rsid w:val="00D9186F"/>
    <w:rsid w:val="00D95105"/>
    <w:rsid w:val="00D952BA"/>
    <w:rsid w:val="00D97C1C"/>
    <w:rsid w:val="00DA1033"/>
    <w:rsid w:val="00DA1207"/>
    <w:rsid w:val="00DA38E3"/>
    <w:rsid w:val="00DA4018"/>
    <w:rsid w:val="00DA513F"/>
    <w:rsid w:val="00DA5484"/>
    <w:rsid w:val="00DA6EB8"/>
    <w:rsid w:val="00DA6FC6"/>
    <w:rsid w:val="00DA706F"/>
    <w:rsid w:val="00DA7259"/>
    <w:rsid w:val="00DB0FDF"/>
    <w:rsid w:val="00DB164A"/>
    <w:rsid w:val="00DB17C1"/>
    <w:rsid w:val="00DB1FF0"/>
    <w:rsid w:val="00DB32EA"/>
    <w:rsid w:val="00DB43DF"/>
    <w:rsid w:val="00DB4A38"/>
    <w:rsid w:val="00DB787B"/>
    <w:rsid w:val="00DC0931"/>
    <w:rsid w:val="00DC0CCA"/>
    <w:rsid w:val="00DC23C5"/>
    <w:rsid w:val="00DC3DDD"/>
    <w:rsid w:val="00DC5053"/>
    <w:rsid w:val="00DC7516"/>
    <w:rsid w:val="00DC7E6B"/>
    <w:rsid w:val="00DD1860"/>
    <w:rsid w:val="00DD2CCE"/>
    <w:rsid w:val="00DD41C5"/>
    <w:rsid w:val="00DD4C0C"/>
    <w:rsid w:val="00DD6B9B"/>
    <w:rsid w:val="00DE0595"/>
    <w:rsid w:val="00DE085D"/>
    <w:rsid w:val="00DE1559"/>
    <w:rsid w:val="00DE4343"/>
    <w:rsid w:val="00DE4789"/>
    <w:rsid w:val="00DE4A85"/>
    <w:rsid w:val="00DE4DE6"/>
    <w:rsid w:val="00DF00CF"/>
    <w:rsid w:val="00DF234E"/>
    <w:rsid w:val="00DF7230"/>
    <w:rsid w:val="00DF7339"/>
    <w:rsid w:val="00E0044F"/>
    <w:rsid w:val="00E05339"/>
    <w:rsid w:val="00E05DF6"/>
    <w:rsid w:val="00E06C96"/>
    <w:rsid w:val="00E07A88"/>
    <w:rsid w:val="00E101C6"/>
    <w:rsid w:val="00E12817"/>
    <w:rsid w:val="00E132C6"/>
    <w:rsid w:val="00E1369A"/>
    <w:rsid w:val="00E14092"/>
    <w:rsid w:val="00E14AFE"/>
    <w:rsid w:val="00E15A6B"/>
    <w:rsid w:val="00E1754D"/>
    <w:rsid w:val="00E17E76"/>
    <w:rsid w:val="00E22677"/>
    <w:rsid w:val="00E24E3E"/>
    <w:rsid w:val="00E259B1"/>
    <w:rsid w:val="00E26718"/>
    <w:rsid w:val="00E33978"/>
    <w:rsid w:val="00E355E6"/>
    <w:rsid w:val="00E40736"/>
    <w:rsid w:val="00E42196"/>
    <w:rsid w:val="00E4380C"/>
    <w:rsid w:val="00E45D5E"/>
    <w:rsid w:val="00E50ED4"/>
    <w:rsid w:val="00E51C26"/>
    <w:rsid w:val="00E51F6B"/>
    <w:rsid w:val="00E5488E"/>
    <w:rsid w:val="00E54E5D"/>
    <w:rsid w:val="00E55240"/>
    <w:rsid w:val="00E56EB4"/>
    <w:rsid w:val="00E60E1F"/>
    <w:rsid w:val="00E61EAC"/>
    <w:rsid w:val="00E62CA8"/>
    <w:rsid w:val="00E64EA1"/>
    <w:rsid w:val="00E77B6B"/>
    <w:rsid w:val="00E84655"/>
    <w:rsid w:val="00E855C2"/>
    <w:rsid w:val="00E85CCA"/>
    <w:rsid w:val="00E870E8"/>
    <w:rsid w:val="00E872C0"/>
    <w:rsid w:val="00E87756"/>
    <w:rsid w:val="00E91588"/>
    <w:rsid w:val="00E9160D"/>
    <w:rsid w:val="00E9202B"/>
    <w:rsid w:val="00E932FF"/>
    <w:rsid w:val="00E93FCF"/>
    <w:rsid w:val="00E9767C"/>
    <w:rsid w:val="00E976C4"/>
    <w:rsid w:val="00E97ABE"/>
    <w:rsid w:val="00E97CA3"/>
    <w:rsid w:val="00EA31BC"/>
    <w:rsid w:val="00EA32B7"/>
    <w:rsid w:val="00EA6F2E"/>
    <w:rsid w:val="00EA70C0"/>
    <w:rsid w:val="00EA7B90"/>
    <w:rsid w:val="00EB1174"/>
    <w:rsid w:val="00EB27F6"/>
    <w:rsid w:val="00EB5714"/>
    <w:rsid w:val="00EC2033"/>
    <w:rsid w:val="00EC206B"/>
    <w:rsid w:val="00EC20B8"/>
    <w:rsid w:val="00EC2247"/>
    <w:rsid w:val="00EC328A"/>
    <w:rsid w:val="00EC3AE3"/>
    <w:rsid w:val="00EC3C8C"/>
    <w:rsid w:val="00EC4BCB"/>
    <w:rsid w:val="00EC55C7"/>
    <w:rsid w:val="00ED0A88"/>
    <w:rsid w:val="00ED1295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EC4"/>
    <w:rsid w:val="00EF0684"/>
    <w:rsid w:val="00EF43E0"/>
    <w:rsid w:val="00EF45B7"/>
    <w:rsid w:val="00EF4BFA"/>
    <w:rsid w:val="00EF644C"/>
    <w:rsid w:val="00EF754E"/>
    <w:rsid w:val="00F018C0"/>
    <w:rsid w:val="00F02E1D"/>
    <w:rsid w:val="00F10981"/>
    <w:rsid w:val="00F13F7C"/>
    <w:rsid w:val="00F14A67"/>
    <w:rsid w:val="00F1625D"/>
    <w:rsid w:val="00F16B8B"/>
    <w:rsid w:val="00F1714F"/>
    <w:rsid w:val="00F20B73"/>
    <w:rsid w:val="00F2247B"/>
    <w:rsid w:val="00F23F4E"/>
    <w:rsid w:val="00F27801"/>
    <w:rsid w:val="00F3215F"/>
    <w:rsid w:val="00F333BE"/>
    <w:rsid w:val="00F33BCD"/>
    <w:rsid w:val="00F3555E"/>
    <w:rsid w:val="00F35B49"/>
    <w:rsid w:val="00F40E92"/>
    <w:rsid w:val="00F41497"/>
    <w:rsid w:val="00F41CDE"/>
    <w:rsid w:val="00F42BB3"/>
    <w:rsid w:val="00F4554D"/>
    <w:rsid w:val="00F464E4"/>
    <w:rsid w:val="00F46B89"/>
    <w:rsid w:val="00F475A7"/>
    <w:rsid w:val="00F47675"/>
    <w:rsid w:val="00F50F2E"/>
    <w:rsid w:val="00F535E8"/>
    <w:rsid w:val="00F53A38"/>
    <w:rsid w:val="00F56D38"/>
    <w:rsid w:val="00F57F6C"/>
    <w:rsid w:val="00F62577"/>
    <w:rsid w:val="00F62E12"/>
    <w:rsid w:val="00F6547A"/>
    <w:rsid w:val="00F70108"/>
    <w:rsid w:val="00F70C1D"/>
    <w:rsid w:val="00F727D3"/>
    <w:rsid w:val="00F7378A"/>
    <w:rsid w:val="00F737A4"/>
    <w:rsid w:val="00F744F5"/>
    <w:rsid w:val="00F804CD"/>
    <w:rsid w:val="00F80BCA"/>
    <w:rsid w:val="00F81DEF"/>
    <w:rsid w:val="00F822BB"/>
    <w:rsid w:val="00F83350"/>
    <w:rsid w:val="00F83BD7"/>
    <w:rsid w:val="00F846FA"/>
    <w:rsid w:val="00F87BF3"/>
    <w:rsid w:val="00F918DE"/>
    <w:rsid w:val="00F93E1F"/>
    <w:rsid w:val="00F9573B"/>
    <w:rsid w:val="00F96B12"/>
    <w:rsid w:val="00FA0A73"/>
    <w:rsid w:val="00FA18BE"/>
    <w:rsid w:val="00FA1E58"/>
    <w:rsid w:val="00FA203B"/>
    <w:rsid w:val="00FA2EF0"/>
    <w:rsid w:val="00FA2FC0"/>
    <w:rsid w:val="00FA3FE9"/>
    <w:rsid w:val="00FA6253"/>
    <w:rsid w:val="00FA7A8A"/>
    <w:rsid w:val="00FA7FAF"/>
    <w:rsid w:val="00FB2CCE"/>
    <w:rsid w:val="00FB512E"/>
    <w:rsid w:val="00FB5B77"/>
    <w:rsid w:val="00FB7E91"/>
    <w:rsid w:val="00FC168E"/>
    <w:rsid w:val="00FC1A8C"/>
    <w:rsid w:val="00FC1E5A"/>
    <w:rsid w:val="00FC4108"/>
    <w:rsid w:val="00FC4134"/>
    <w:rsid w:val="00FC69A3"/>
    <w:rsid w:val="00FC7D76"/>
    <w:rsid w:val="00FD553E"/>
    <w:rsid w:val="00FE197A"/>
    <w:rsid w:val="00FE1C4B"/>
    <w:rsid w:val="00FE39D6"/>
    <w:rsid w:val="00FE3A1E"/>
    <w:rsid w:val="00FE4246"/>
    <w:rsid w:val="00FE6CA5"/>
    <w:rsid w:val="00FF17C5"/>
    <w:rsid w:val="00FF4569"/>
    <w:rsid w:val="00FF561E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19D8F-CD69-4E04-B480-31ABC1B00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816</TotalTime>
  <Pages>32</Pages>
  <Words>11239</Words>
  <Characters>64067</Characters>
  <Application>Microsoft Office Word</Application>
  <DocSecurity>0</DocSecurity>
  <Lines>533</Lines>
  <Paragraphs>150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75156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capliarova</cp:lastModifiedBy>
  <cp:revision>124</cp:revision>
  <cp:lastPrinted>2021-04-21T12:02:00Z</cp:lastPrinted>
  <dcterms:created xsi:type="dcterms:W3CDTF">2021-02-23T13:47:00Z</dcterms:created>
  <dcterms:modified xsi:type="dcterms:W3CDTF">2021-04-23T06:42:00Z</dcterms:modified>
</cp:coreProperties>
</file>