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348" w:rsidRDefault="00B24348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24348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B24348" w:rsidRPr="00460051" w:rsidRDefault="00B24348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24348" w:rsidRPr="001E7E92" w:rsidRDefault="00B24348" w:rsidP="001E7E92">
      <w:pPr>
        <w:pStyle w:val="Default"/>
        <w:jc w:val="center"/>
        <w:rPr>
          <w:color w:val="auto"/>
        </w:rPr>
      </w:pPr>
    </w:p>
    <w:p w:rsidR="00B24348" w:rsidRDefault="00B24348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B24348" w:rsidRPr="001E7E92" w:rsidRDefault="00B24348" w:rsidP="001E7E92">
      <w:pPr>
        <w:pStyle w:val="Default"/>
        <w:jc w:val="center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B24348" w:rsidRDefault="00B24348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B24348" w:rsidRPr="00DE1F42" w:rsidRDefault="00B24348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B24348" w:rsidRPr="00A41247" w:rsidRDefault="00B24348" w:rsidP="00055A1A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24348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8. </w:t>
      </w: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24348" w:rsidRPr="001E7E92" w:rsidRDefault="00B24348" w:rsidP="00811EF9">
      <w:pPr>
        <w:pStyle w:val="Default"/>
        <w:jc w:val="center"/>
        <w:rPr>
          <w:color w:val="auto"/>
        </w:rPr>
      </w:pPr>
    </w:p>
    <w:p w:rsidR="00B24348" w:rsidRDefault="00B24348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B24348" w:rsidRPr="001E7E92" w:rsidRDefault="00B24348" w:rsidP="00811EF9">
      <w:pPr>
        <w:pStyle w:val="Default"/>
        <w:jc w:val="center"/>
        <w:rPr>
          <w:color w:val="auto"/>
        </w:rPr>
      </w:pPr>
    </w:p>
    <w:p w:rsidR="00B24348" w:rsidRPr="003C6CC5" w:rsidRDefault="00B24348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2019 bola zostavená 12.03.2020,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12.03.2020</w:t>
      </w:r>
      <w:r w:rsidRPr="003C6CC5">
        <w:rPr>
          <w:rFonts w:ascii="Times New Roman" w:hAnsi="Times New Roman"/>
          <w:sz w:val="24"/>
          <w:szCs w:val="24"/>
        </w:rPr>
        <w:t>.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B24348" w:rsidRDefault="00B24348" w:rsidP="00F67346">
      <w:pPr>
        <w:pStyle w:val="Default"/>
        <w:spacing w:after="27"/>
        <w:rPr>
          <w:color w:val="auto"/>
        </w:rPr>
      </w:pPr>
    </w:p>
    <w:p w:rsidR="00B24348" w:rsidRPr="003C6CC5" w:rsidRDefault="00B24348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2018</w:t>
      </w:r>
      <w:r w:rsidRPr="003C6CC5">
        <w:t xml:space="preserve"> sú nasledovné: </w:t>
      </w:r>
    </w:p>
    <w:p w:rsidR="00B24348" w:rsidRDefault="00B24348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B24348" w:rsidRPr="003C6CC5" w:rsidRDefault="00B24348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B24348" w:rsidRPr="003C6CC5" w:rsidRDefault="00B24348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B24348" w:rsidRPr="003C6CC5" w:rsidRDefault="00B24348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B24348" w:rsidRPr="003C6CC5" w:rsidRDefault="00B24348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B24348" w:rsidRPr="003C6CC5" w:rsidRDefault="00B24348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B24348" w:rsidRPr="003C6CC5" w:rsidRDefault="00B24348" w:rsidP="003C6CC5">
      <w:pPr>
        <w:pStyle w:val="Default"/>
        <w:spacing w:after="27"/>
      </w:pPr>
    </w:p>
    <w:p w:rsidR="00B24348" w:rsidRDefault="00B24348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B24348" w:rsidRPr="003C6CC5" w:rsidRDefault="00B24348" w:rsidP="003C6CC5">
      <w:pPr>
        <w:pStyle w:val="Default"/>
        <w:spacing w:after="27"/>
        <w:rPr>
          <w:b/>
        </w:rPr>
      </w:pPr>
    </w:p>
    <w:p w:rsidR="00B24348" w:rsidRPr="003C6CC5" w:rsidRDefault="00B24348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B24348" w:rsidRPr="003C6CC5" w:rsidRDefault="00B24348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B24348" w:rsidRPr="003C6CC5" w:rsidRDefault="00B24348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B24348" w:rsidRPr="003C6CC5" w:rsidRDefault="00B24348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B24348" w:rsidRPr="003C6CC5" w:rsidRDefault="00B24348" w:rsidP="003C6CC5">
      <w:pPr>
        <w:pStyle w:val="Default"/>
        <w:spacing w:after="27"/>
      </w:pPr>
    </w:p>
    <w:p w:rsidR="00B24348" w:rsidRPr="003C6CC5" w:rsidRDefault="00B24348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B24348" w:rsidRPr="003C6CC5" w:rsidRDefault="00B24348" w:rsidP="003C6CC5">
      <w:pPr>
        <w:pStyle w:val="Default"/>
        <w:spacing w:after="27"/>
      </w:pPr>
    </w:p>
    <w:p w:rsidR="00B24348" w:rsidRPr="003C6CC5" w:rsidRDefault="00B24348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B24348" w:rsidRDefault="00B24348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B24348" w:rsidRDefault="00B24348" w:rsidP="003C6CC5">
      <w:pPr>
        <w:pStyle w:val="Default"/>
        <w:spacing w:after="27"/>
      </w:pPr>
    </w:p>
    <w:p w:rsidR="00B24348" w:rsidRPr="00A41247" w:rsidRDefault="00B24348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B24348" w:rsidRPr="003C6CC5" w:rsidRDefault="00B24348" w:rsidP="003C6CC5">
      <w:pPr>
        <w:pStyle w:val="Default"/>
        <w:spacing w:after="27"/>
      </w:pPr>
    </w:p>
    <w:p w:rsidR="00B24348" w:rsidRPr="00A41247" w:rsidRDefault="00B24348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B24348" w:rsidRPr="003C6CC5" w:rsidRDefault="00B24348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B24348" w:rsidRPr="003C6CC5" w:rsidRDefault="00B24348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B24348" w:rsidRPr="003C6CC5" w:rsidRDefault="00B24348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B24348" w:rsidRPr="001E7E92" w:rsidRDefault="00B24348" w:rsidP="003C6CC5">
      <w:pPr>
        <w:pStyle w:val="Default"/>
        <w:spacing w:after="27"/>
        <w:rPr>
          <w:color w:val="auto"/>
        </w:rPr>
      </w:pPr>
    </w:p>
    <w:p w:rsidR="00B24348" w:rsidRPr="00A41247" w:rsidRDefault="00B24348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B24348" w:rsidRPr="00A41247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B24348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B24348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B24348" w:rsidRPr="00460051" w:rsidTr="00C9261A">
        <w:trPr>
          <w:cantSplit/>
        </w:trPr>
        <w:tc>
          <w:tcPr>
            <w:tcW w:w="3261" w:type="dxa"/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B24348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24348" w:rsidRPr="00460051" w:rsidRDefault="00B24348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B24348" w:rsidRDefault="00B24348" w:rsidP="00F67346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rPr>
          <w:color w:val="auto"/>
        </w:rPr>
      </w:pPr>
    </w:p>
    <w:p w:rsidR="00B24348" w:rsidRPr="00A41247" w:rsidRDefault="00B24348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A41247" w:rsidRDefault="00B24348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A41247" w:rsidRDefault="00B24348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24348" w:rsidRPr="001E7E92" w:rsidRDefault="00B24348" w:rsidP="00811EF9">
      <w:pPr>
        <w:pStyle w:val="Default"/>
        <w:jc w:val="center"/>
        <w:rPr>
          <w:color w:val="auto"/>
        </w:rPr>
      </w:pPr>
    </w:p>
    <w:p w:rsidR="00B24348" w:rsidRDefault="00B24348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B24348" w:rsidRPr="001E7E92" w:rsidRDefault="00B24348" w:rsidP="00811EF9">
      <w:pPr>
        <w:pStyle w:val="Default"/>
        <w:jc w:val="center"/>
        <w:rPr>
          <w:color w:val="auto"/>
        </w:rPr>
      </w:pPr>
    </w:p>
    <w:p w:rsidR="00B24348" w:rsidRPr="00A41247" w:rsidRDefault="00B24348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B24348" w:rsidRPr="001E7E92" w:rsidRDefault="00B24348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B24348" w:rsidRPr="00A41247" w:rsidRDefault="00B24348" w:rsidP="00055A1A">
      <w:pPr>
        <w:pStyle w:val="Default"/>
        <w:rPr>
          <w:color w:val="auto"/>
        </w:rPr>
      </w:pPr>
    </w:p>
    <w:p w:rsidR="00B24348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B24348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24348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24348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348" w:rsidRPr="00460051" w:rsidRDefault="00B24348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4348" w:rsidRPr="001E7E92" w:rsidRDefault="00B24348" w:rsidP="00F67346">
      <w:pPr>
        <w:pStyle w:val="Default"/>
        <w:spacing w:after="27"/>
        <w:rPr>
          <w:color w:val="auto"/>
        </w:rPr>
      </w:pPr>
    </w:p>
    <w:p w:rsidR="00B24348" w:rsidRPr="001E7E92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Default="00B24348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24348" w:rsidRPr="00A41247" w:rsidRDefault="00B24348" w:rsidP="00055A1A">
      <w:pPr>
        <w:pStyle w:val="Default"/>
        <w:rPr>
          <w:color w:val="auto"/>
        </w:rPr>
      </w:pPr>
    </w:p>
    <w:p w:rsidR="00B24348" w:rsidRPr="001E7E92" w:rsidRDefault="00B24348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B24348" w:rsidRPr="001E7E92" w:rsidRDefault="00B24348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B24348" w:rsidRPr="001E7E92" w:rsidRDefault="00B24348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4348" w:rsidRPr="001E7E92" w:rsidRDefault="00B24348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24348" w:rsidRPr="001E7E92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A41247" w:rsidRDefault="00B24348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B24348" w:rsidRPr="001E7E92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B24348" w:rsidRPr="001E7E92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24348" w:rsidRPr="001E7E92" w:rsidRDefault="00B24348" w:rsidP="00F67346">
      <w:pPr>
        <w:pStyle w:val="Default"/>
        <w:rPr>
          <w:color w:val="auto"/>
        </w:rPr>
      </w:pPr>
    </w:p>
    <w:p w:rsidR="00B24348" w:rsidRPr="00A41247" w:rsidRDefault="00B24348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B24348" w:rsidRPr="001E7E92" w:rsidRDefault="00B24348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24348" w:rsidRPr="001E7E92" w:rsidRDefault="00B24348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B24348" w:rsidRPr="001E7E92" w:rsidRDefault="00B24348">
      <w:pPr>
        <w:rPr>
          <w:sz w:val="24"/>
          <w:szCs w:val="24"/>
        </w:rPr>
      </w:pPr>
    </w:p>
    <w:sectPr w:rsidR="00B24348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083684"/>
    <w:rsid w:val="00156AE3"/>
    <w:rsid w:val="001E7E92"/>
    <w:rsid w:val="003C6CC5"/>
    <w:rsid w:val="00422D4A"/>
    <w:rsid w:val="00460051"/>
    <w:rsid w:val="00553231"/>
    <w:rsid w:val="006027BB"/>
    <w:rsid w:val="00620152"/>
    <w:rsid w:val="00651B84"/>
    <w:rsid w:val="006E25C4"/>
    <w:rsid w:val="006F708E"/>
    <w:rsid w:val="00711177"/>
    <w:rsid w:val="00727CDB"/>
    <w:rsid w:val="00772834"/>
    <w:rsid w:val="00804AAE"/>
    <w:rsid w:val="00811EF9"/>
    <w:rsid w:val="00843D71"/>
    <w:rsid w:val="00884595"/>
    <w:rsid w:val="00943FE0"/>
    <w:rsid w:val="009708ED"/>
    <w:rsid w:val="00991D97"/>
    <w:rsid w:val="00994364"/>
    <w:rsid w:val="009B5171"/>
    <w:rsid w:val="009C1D61"/>
    <w:rsid w:val="009C4B26"/>
    <w:rsid w:val="009D359E"/>
    <w:rsid w:val="00A41247"/>
    <w:rsid w:val="00A52C03"/>
    <w:rsid w:val="00B04B00"/>
    <w:rsid w:val="00B24348"/>
    <w:rsid w:val="00B30747"/>
    <w:rsid w:val="00B43E84"/>
    <w:rsid w:val="00C745B8"/>
    <w:rsid w:val="00C9261A"/>
    <w:rsid w:val="00D03DCE"/>
    <w:rsid w:val="00DB5666"/>
    <w:rsid w:val="00DD6019"/>
    <w:rsid w:val="00DE1F42"/>
    <w:rsid w:val="00E055EB"/>
    <w:rsid w:val="00E16FC9"/>
    <w:rsid w:val="00E438B0"/>
    <w:rsid w:val="00E61EDC"/>
    <w:rsid w:val="00F67346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4</Pages>
  <Words>1370</Words>
  <Characters>7809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2</cp:revision>
  <cp:lastPrinted>2015-03-04T10:14:00Z</cp:lastPrinted>
  <dcterms:created xsi:type="dcterms:W3CDTF">2021-04-26T13:06:00Z</dcterms:created>
  <dcterms:modified xsi:type="dcterms:W3CDTF">2021-04-26T13:06:00Z</dcterms:modified>
</cp:coreProperties>
</file>