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77777777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 xml:space="preserve">, </w:t>
      </w:r>
      <w:proofErr w:type="spellStart"/>
      <w:r w:rsidRPr="005C19C9">
        <w:rPr>
          <w:rStyle w:val="tlArial"/>
        </w:rPr>
        <w:t>a.s</w:t>
      </w:r>
      <w:proofErr w:type="spellEnd"/>
      <w:r w:rsidRPr="005C19C9">
        <w:rPr>
          <w:rStyle w:val="tlArial"/>
        </w:rPr>
        <w:t>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14:paraId="04965260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77777777" w:rsidR="002D3071" w:rsidRPr="005C19C9" w:rsidRDefault="00BF2EF8" w:rsidP="003C193F">
      <w:pPr>
        <w:rPr>
          <w:rStyle w:val="tlArial"/>
        </w:rPr>
      </w:pPr>
      <w:r>
        <w:rPr>
          <w:rStyle w:val="tlArial"/>
        </w:rPr>
        <w:t>Spoločnosť nevykazuje k 31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dece</w:t>
      </w:r>
      <w:r w:rsidR="00B11C90" w:rsidRPr="005C19C9">
        <w:rPr>
          <w:rStyle w:val="tlArial"/>
        </w:rPr>
        <w:t>mbru</w:t>
      </w:r>
      <w:r w:rsidR="00F34366">
        <w:rPr>
          <w:rStyle w:val="tlArial"/>
        </w:rPr>
        <w:t xml:space="preserve"> 2020</w:t>
      </w:r>
      <w:r w:rsidR="002D3071" w:rsidRPr="005C19C9">
        <w:rPr>
          <w:rStyle w:val="tlArial"/>
        </w:rPr>
        <w:t xml:space="preserve"> </w:t>
      </w:r>
      <w:r w:rsidR="00F34366">
        <w:rPr>
          <w:rStyle w:val="tlArial"/>
        </w:rPr>
        <w:t>a k 31. decembru</w:t>
      </w:r>
      <w:r w:rsidR="0031205B" w:rsidRPr="005C19C9">
        <w:rPr>
          <w:rStyle w:val="tlArial"/>
        </w:rPr>
        <w:t xml:space="preserve"> 201</w:t>
      </w:r>
      <w:r>
        <w:rPr>
          <w:rStyle w:val="tlArial"/>
        </w:rPr>
        <w:t>9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14:paraId="5F35C9D6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C662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Plško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617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C19D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8FA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A530D65" w14:textId="77777777"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Igor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Širila</w:t>
            </w:r>
            <w:proofErr w:type="spellEnd"/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77777777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>
        <w:rPr>
          <w:rStyle w:val="tlArial"/>
        </w:rPr>
        <w:t>nych orgánov k 31. decembru 2020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</w:rPr>
              <w:t>Plško</w:t>
            </w:r>
            <w:proofErr w:type="spellEnd"/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737ED290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ED53DB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B6CA62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Jozef Santa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Igor </w:t>
            </w:r>
            <w:proofErr w:type="spellStart"/>
            <w:r w:rsidRPr="005C19C9">
              <w:rPr>
                <w:rFonts w:ascii="Arial" w:hAnsi="Arial" w:cs="Arial"/>
              </w:rPr>
              <w:t>Širila</w:t>
            </w:r>
            <w:proofErr w:type="spellEnd"/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</w:t>
            </w:r>
            <w:proofErr w:type="spellStart"/>
            <w:r>
              <w:rPr>
                <w:rFonts w:ascii="Arial" w:hAnsi="Arial" w:cs="Arial"/>
              </w:rPr>
              <w:t>Širila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</w:t>
            </w:r>
            <w:proofErr w:type="spellStart"/>
            <w:r>
              <w:rPr>
                <w:rFonts w:ascii="Arial" w:hAnsi="Arial" w:cs="Arial"/>
              </w:rPr>
              <w:t>Lobotková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</w:tr>
      <w:tr w:rsidR="00C245EB" w:rsidRPr="005C19C9" w14:paraId="5DA6E574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54C58A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2AFFE0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Ján </w:t>
            </w:r>
            <w:proofErr w:type="spellStart"/>
            <w:r w:rsidRPr="005C19C9">
              <w:rPr>
                <w:rFonts w:ascii="Arial" w:hAnsi="Arial" w:cs="Arial"/>
              </w:rPr>
              <w:t>Plško</w:t>
            </w:r>
            <w:proofErr w:type="spellEnd"/>
            <w:r w:rsidRPr="005C19C9">
              <w:rPr>
                <w:rFonts w:ascii="Arial" w:hAnsi="Arial" w:cs="Arial"/>
              </w:rPr>
              <w:t xml:space="preserve"> </w:t>
            </w:r>
          </w:p>
        </w:tc>
      </w:tr>
    </w:tbl>
    <w:p w14:paraId="6C1B1648" w14:textId="77777777" w:rsidR="00C245EB" w:rsidRDefault="00C245EB" w:rsidP="00D9540A">
      <w:pPr>
        <w:rPr>
          <w:rStyle w:val="tlArial"/>
        </w:rPr>
      </w:pPr>
    </w:p>
    <w:p w14:paraId="5AF34299" w14:textId="6D7CE99D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14:paraId="414EDA73" w14:textId="6465C7DB"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654A22">
        <w:rPr>
          <w:rStyle w:val="tlArial"/>
        </w:rPr>
        <w:t xml:space="preserve"> so sídlom K v</w:t>
      </w:r>
      <w:r w:rsidR="00AC7A5F" w:rsidRPr="005C19C9">
        <w:rPr>
          <w:rStyle w:val="tlArial"/>
        </w:rPr>
        <w:t>ýstavisku 13, 912 50 Trenčín, Slovenská republika</w:t>
      </w:r>
      <w:r w:rsidR="00B11C90" w:rsidRPr="005C19C9">
        <w:rPr>
          <w:rStyle w:val="tlArial"/>
        </w:rPr>
        <w:t xml:space="preserve"> - 100%-</w:t>
      </w:r>
      <w:proofErr w:type="spellStart"/>
      <w:r w:rsidR="00B11C90" w:rsidRPr="005C19C9">
        <w:rPr>
          <w:rStyle w:val="tlArial"/>
        </w:rPr>
        <w:t>ný</w:t>
      </w:r>
      <w:proofErr w:type="spellEnd"/>
      <w:r w:rsidR="00B11C90" w:rsidRPr="005C19C9">
        <w:rPr>
          <w:rStyle w:val="tlArial"/>
        </w:rPr>
        <w:t xml:space="preserve">  obchodný podiel.</w:t>
      </w:r>
    </w:p>
    <w:p w14:paraId="0BE54C8A" w14:textId="3467997F" w:rsidR="00C245EB" w:rsidRPr="00B74C23" w:rsidRDefault="00B83232" w:rsidP="00C245EB">
      <w:pPr>
        <w:rPr>
          <w:rStyle w:val="tlArial"/>
        </w:rPr>
      </w:pPr>
      <w:r>
        <w:rPr>
          <w:rStyle w:val="tlArial"/>
        </w:rPr>
        <w:t xml:space="preserve">-   KONŠTRUKTA - </w:t>
      </w:r>
      <w:proofErr w:type="spellStart"/>
      <w:r>
        <w:rPr>
          <w:rStyle w:val="tlArial"/>
        </w:rPr>
        <w:t>TireTech</w:t>
      </w:r>
      <w:proofErr w:type="spellEnd"/>
      <w:r w:rsidR="00654A22">
        <w:rPr>
          <w:rStyle w:val="tlArial"/>
        </w:rPr>
        <w:t>, a. s. so sídlom K v</w:t>
      </w:r>
      <w:r w:rsidRPr="005C19C9">
        <w:rPr>
          <w:rStyle w:val="tlArial"/>
        </w:rPr>
        <w:t xml:space="preserve">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</w:t>
      </w:r>
      <w:r w:rsidRPr="00B74C23">
        <w:rPr>
          <w:rStyle w:val="tlArial"/>
        </w:rPr>
        <w:t>Slovenská republika - 100%-</w:t>
      </w:r>
      <w:proofErr w:type="spellStart"/>
      <w:r w:rsidRPr="00B74C23">
        <w:rPr>
          <w:rStyle w:val="tlArial"/>
        </w:rPr>
        <w:t>ný</w:t>
      </w:r>
      <w:proofErr w:type="spellEnd"/>
      <w:r w:rsidRPr="00B74C23">
        <w:rPr>
          <w:rStyle w:val="tlArial"/>
        </w:rPr>
        <w:t xml:space="preserve">  obchodný podiel.</w:t>
      </w:r>
      <w:r w:rsidR="00C245EB" w:rsidRPr="00B74C23">
        <w:rPr>
          <w:rStyle w:val="tlArial"/>
        </w:rPr>
        <w:t xml:space="preserve"> </w:t>
      </w:r>
    </w:p>
    <w:p w14:paraId="3FBC1144" w14:textId="03B24D48" w:rsidR="00BD2369" w:rsidRPr="00B74C23" w:rsidRDefault="00BD2369" w:rsidP="00C245EB">
      <w:pPr>
        <w:rPr>
          <w:rStyle w:val="tlArial"/>
        </w:rPr>
      </w:pPr>
      <w:r w:rsidRPr="00B74C23">
        <w:rPr>
          <w:rStyle w:val="tlArial"/>
        </w:rPr>
        <w:t>Materská spoločnosť  KONŠTRUKTA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s. nemá k 31.12.2020 povinnosť zostaviť Konsolidovanú účtovnú závierku, pretože nespĺňa podmienky pre jej zostavenie definované v Zákone o účtovníctve.</w:t>
      </w:r>
    </w:p>
    <w:p w14:paraId="0CE94E28" w14:textId="7DC1E5BA" w:rsidR="00B11C90" w:rsidRPr="00B74C23" w:rsidRDefault="00BD2369" w:rsidP="00BD2369">
      <w:pPr>
        <w:rPr>
          <w:rStyle w:val="tlArial"/>
        </w:rPr>
      </w:pPr>
      <w:r w:rsidRPr="00B74C23">
        <w:rPr>
          <w:rStyle w:val="tlArial"/>
        </w:rPr>
        <w:t>Rozhodnutie nezostavovať Konsolidovanú účtovnú závierku za rok 2020  prijalo Predstavenstvo spoločnosti na svojom zasadnutí dňa 2</w:t>
      </w:r>
      <w:r w:rsidR="00DD4BC5" w:rsidRPr="00B74C23">
        <w:rPr>
          <w:rStyle w:val="tlArial"/>
        </w:rPr>
        <w:t>8</w:t>
      </w:r>
      <w:r w:rsidRPr="00B74C23">
        <w:rPr>
          <w:rStyle w:val="tlArial"/>
        </w:rPr>
        <w:t>.01.2021.</w:t>
      </w:r>
    </w:p>
    <w:p w14:paraId="2BDD3F41" w14:textId="0908973A" w:rsidR="00412A70" w:rsidRPr="00B74C23" w:rsidRDefault="002D3071" w:rsidP="00C245EB">
      <w:pPr>
        <w:rPr>
          <w:rStyle w:val="tlArial"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7AC07975" w14:textId="77777777" w:rsidR="002D3071" w:rsidRPr="00B74C23" w:rsidRDefault="002D3071" w:rsidP="00D9540A">
      <w:pPr>
        <w:keepNext w:val="0"/>
        <w:spacing w:after="0"/>
        <w:rPr>
          <w:rFonts w:ascii="Arial" w:hAnsi="Arial" w:cs="Arial"/>
          <w:i/>
        </w:rPr>
      </w:pPr>
    </w:p>
    <w:p w14:paraId="45008174" w14:textId="6D7E44A3" w:rsidR="009314DE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201C1B33" w14:textId="77777777" w:rsidR="00C245EB" w:rsidRPr="005C19C9" w:rsidRDefault="00C245EB" w:rsidP="00D9540A">
      <w:pPr>
        <w:keepNext w:val="0"/>
        <w:rPr>
          <w:rFonts w:ascii="Arial" w:hAnsi="Arial"/>
        </w:rPr>
      </w:pP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77777777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BF2EF8">
        <w:rPr>
          <w:rStyle w:val="tlArial"/>
        </w:rPr>
        <w:t>k 31. dec</w:t>
      </w:r>
      <w:r w:rsidR="00F4005C">
        <w:rPr>
          <w:rStyle w:val="tlArial"/>
        </w:rPr>
        <w:t>embru 2020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podľa Zákona č. 431/2002 </w:t>
      </w:r>
      <w:proofErr w:type="spellStart"/>
      <w:r w:rsidRPr="005C19C9">
        <w:rPr>
          <w:rStyle w:val="tlArial"/>
        </w:rPr>
        <w:t>Z.z</w:t>
      </w:r>
      <w:proofErr w:type="spellEnd"/>
      <w:r w:rsidRPr="005C19C9">
        <w:rPr>
          <w:rStyle w:val="tlArial"/>
        </w:rPr>
        <w:t>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14:paraId="3CC22C2A" w14:textId="7DEDD92C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F2EF8">
        <w:rPr>
          <w:rStyle w:val="tlArial"/>
        </w:rPr>
        <w:t>ná závierka k 31</w:t>
      </w:r>
      <w:r w:rsidR="00B304E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F4005C">
        <w:rPr>
          <w:rStyle w:val="tlArial"/>
        </w:rPr>
        <w:t>embru 2020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F4005C">
        <w:rPr>
          <w:rStyle w:val="tlArial"/>
        </w:rPr>
        <w:t xml:space="preserve"> januára 2020</w:t>
      </w:r>
      <w:r w:rsidR="00BF2EF8">
        <w:rPr>
          <w:rStyle w:val="tlArial"/>
        </w:rPr>
        <w:t xml:space="preserve"> do 31</w:t>
      </w:r>
      <w:r w:rsidR="00393FB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</w:t>
      </w:r>
      <w:r w:rsidR="00F4005C">
        <w:rPr>
          <w:rStyle w:val="tlArial"/>
        </w:rPr>
        <w:t>ra 2020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393FB5">
        <w:rPr>
          <w:rStyle w:val="tlArial"/>
        </w:rPr>
        <w:t>účtovné obdobie od 1. októbra</w:t>
      </w:r>
      <w:r w:rsidR="00654A22">
        <w:rPr>
          <w:rStyle w:val="tlArial"/>
        </w:rPr>
        <w:t xml:space="preserve"> 2019 do 31</w:t>
      </w:r>
      <w:r w:rsidR="00F4005C">
        <w:rPr>
          <w:rStyle w:val="tlArial"/>
        </w:rPr>
        <w:t>. decembra</w:t>
      </w:r>
      <w:r w:rsidR="00BF2EF8">
        <w:rPr>
          <w:rStyle w:val="tlArial"/>
        </w:rPr>
        <w:t xml:space="preserve"> 2019</w:t>
      </w:r>
      <w:r w:rsidR="00E41084">
        <w:rPr>
          <w:rStyle w:val="tlArial"/>
        </w:rPr>
        <w:t xml:space="preserve">. </w:t>
      </w:r>
    </w:p>
    <w:p w14:paraId="00252320" w14:textId="7C3B75BF" w:rsidR="002D3071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654A22">
        <w:rPr>
          <w:rStyle w:val="tlArial"/>
        </w:rPr>
        <w:t>obdobie k 31</w:t>
      </w:r>
      <w:r w:rsidR="00F4005C">
        <w:rPr>
          <w:rStyle w:val="tlArial"/>
        </w:rPr>
        <w:t>. decembru</w:t>
      </w:r>
      <w:r w:rsidRPr="005C19C9">
        <w:rPr>
          <w:rStyle w:val="tlArial"/>
        </w:rPr>
        <w:t xml:space="preserve"> 201</w:t>
      </w:r>
      <w:r w:rsidR="00BF2EF8">
        <w:rPr>
          <w:rStyle w:val="tlArial"/>
        </w:rPr>
        <w:t>9</w:t>
      </w:r>
      <w:r w:rsidRPr="005C19C9">
        <w:rPr>
          <w:rStyle w:val="tlArial"/>
        </w:rPr>
        <w:t xml:space="preserve"> bola schválená valným zhromaždením spoločnosti dňa </w:t>
      </w:r>
      <w:r w:rsidR="00F4005C">
        <w:rPr>
          <w:rStyle w:val="tlArial"/>
        </w:rPr>
        <w:t>31</w:t>
      </w:r>
      <w:r w:rsidR="00453F5B" w:rsidRPr="005C19C9">
        <w:rPr>
          <w:rStyle w:val="tlArial"/>
        </w:rPr>
        <w:t xml:space="preserve">. </w:t>
      </w:r>
      <w:r w:rsidR="00F4005C">
        <w:rPr>
          <w:rStyle w:val="tlArial"/>
        </w:rPr>
        <w:t>marca 2020</w:t>
      </w:r>
      <w:r w:rsidRPr="005C19C9">
        <w:rPr>
          <w:rStyle w:val="tlArial"/>
        </w:rPr>
        <w:t>.</w:t>
      </w:r>
    </w:p>
    <w:p w14:paraId="159773F7" w14:textId="77777777" w:rsidR="00C245EB" w:rsidRPr="005C19C9" w:rsidRDefault="00C245EB" w:rsidP="00D9540A">
      <w:pPr>
        <w:keepNext w:val="0"/>
        <w:rPr>
          <w:rStyle w:val="tlArial"/>
        </w:rPr>
      </w:pP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F4005C">
        <w:rPr>
          <w:rStyle w:val="tlArial"/>
        </w:rPr>
        <w:t>20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="008F7408">
        <w:rPr>
          <w:rStyle w:val="tlArial"/>
        </w:rPr>
        <w:t>2019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73A06EA1" w14:textId="77777777"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14:paraId="6CC0FEDC" w14:textId="77777777"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14:paraId="42FE3F2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14:paraId="2ECA6190" w14:textId="5643D913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Nakupované zásoby sú ocenené obstarávacími cenami s použitím metódy pevných cien</w:t>
      </w:r>
      <w:r w:rsidR="00654A22">
        <w:rPr>
          <w:rStyle w:val="tlArial"/>
        </w:rPr>
        <w:t>.</w:t>
      </w:r>
      <w:r w:rsidRPr="005C19C9">
        <w:rPr>
          <w:rStyle w:val="tlArial"/>
        </w:rPr>
        <w:t xml:space="preserve">  Obstarávacia cena zásob zahŕňa cenu obstarania a náklady súvisiace s ich obstaraním (náklady na prepravu, clo, provízie, atď.). Prijaté zľavy, diskonty, rabaty znižujú obstarávaciu cenu zásob.</w:t>
      </w:r>
    </w:p>
    <w:p w14:paraId="250D9E57" w14:textId="77777777"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t>Pohľadávky</w:t>
      </w:r>
      <w:bookmarkEnd w:id="6"/>
      <w:bookmarkEnd w:id="7"/>
    </w:p>
    <w:p w14:paraId="50FBFE31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378DD086" w14:textId="77777777"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0693F3BD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14:paraId="74FA4E68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328B147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14:paraId="1C9BD406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1219AA9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21370CE1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lastRenderedPageBreak/>
        <w:t xml:space="preserve">Kúpa a predaj cudzej meny sa prepočítava na euro kurzom, za ktorý boli tieto hodnoty nakúpené alebo predané.  </w:t>
      </w: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453DE7A0" w14:textId="77777777"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72EBAF00" w14:textId="77777777"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14:paraId="56A596F3" w14:textId="77777777"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14:paraId="299CBD2C" w14:textId="77777777" w:rsidR="00FC3CC1" w:rsidRPr="005C19C9" w:rsidRDefault="00FC3CC1" w:rsidP="00D9540A">
      <w:pPr>
        <w:pStyle w:val="Nadpis1"/>
        <w:keepNext w:val="0"/>
        <w:rPr>
          <w:rFonts w:ascii="Arial" w:hAnsi="Arial" w:cs="Arial"/>
        </w:rPr>
        <w:sectPr w:rsidR="00FC3CC1" w:rsidRPr="005C19C9" w:rsidSect="00412A70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p w14:paraId="7D12131A" w14:textId="77777777" w:rsidR="009314DE" w:rsidRPr="005C19C9" w:rsidRDefault="00707ED0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0"/>
      <w:bookmarkEnd w:id="11"/>
    </w:p>
    <w:p w14:paraId="3973CFA5" w14:textId="77777777"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14:paraId="2AF1C8E1" w14:textId="77777777"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14:paraId="23632330" w14:textId="77777777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18B43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14:paraId="5456DCD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5452E916" w14:textId="77777777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2D499E50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C4B2D8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B1EF61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14:paraId="1DD41DB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6D858A7D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71ECB6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336E212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2F9F2B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69E1166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pred-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7B24F83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14:paraId="0780835D" w14:textId="77777777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0BC4D71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97D89D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1DE52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5EDFB0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5C3921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AC9133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EF32F9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275DBC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7CF09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14:paraId="5A2639B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05D1922A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683C3982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9772F4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1C5E9F9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51C94E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4886AB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0727C0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30D871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9054A8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B0A46C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44A6A0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3B0C38" w:rsidRPr="005C19C9" w14:paraId="1ADAD65F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3E11B0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7DD64669" w14:textId="77777777" w:rsidR="003B0C38" w:rsidRPr="005C19C9" w:rsidRDefault="00CE33B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  <w:tc>
          <w:tcPr>
            <w:tcW w:w="850" w:type="dxa"/>
            <w:vAlign w:val="center"/>
          </w:tcPr>
          <w:p w14:paraId="205821C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015B8D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C603A17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2A14A1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0A5187E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38A9916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C3D2C3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31D6DCA1" w14:textId="77777777" w:rsidR="003B0C38" w:rsidRPr="005C19C9" w:rsidRDefault="00CE33B3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</w:tr>
      <w:tr w:rsidR="003B0C38" w:rsidRPr="005C19C9" w14:paraId="144B3390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85EB1B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43D54E1E" w14:textId="77777777" w:rsidR="003B0C38" w:rsidRPr="005C19C9" w:rsidRDefault="00CE33B3" w:rsidP="004424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6922A00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062F3A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F2B35B3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B7E5A0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4F0FD8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6C3BB63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9C9DAA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5FD54880" w14:textId="77777777" w:rsidR="003B0C38" w:rsidRPr="005C19C9" w:rsidRDefault="00CE33B3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0C38" w:rsidRPr="005C19C9" w14:paraId="74CFD826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2405E5B8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114A857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2EF9E04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6D8DF397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9C6D6A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C267733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AB7BCF6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5D9169E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445586D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235E542C" w14:textId="77777777"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0C38" w:rsidRPr="005C19C9" w14:paraId="6C306350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64A42489" w14:textId="77777777" w:rsidR="003B0C38" w:rsidRPr="005C19C9" w:rsidRDefault="003B0C3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081A89FE" w14:textId="77777777" w:rsidR="003B0C38" w:rsidRPr="005C19C9" w:rsidRDefault="00CE33B3" w:rsidP="00B801E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7D2C902A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1A3929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B3C9ED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FA7CB4C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332EE6DF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95BBEB2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FAF89A8" w14:textId="77777777"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4C40C773" w14:textId="77777777" w:rsidR="003B0C38" w:rsidRPr="005C19C9" w:rsidRDefault="00CE33B3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  <w:tr w:rsidR="002D3071" w:rsidRPr="005C19C9" w14:paraId="146BF5D5" w14:textId="77777777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175EDA6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DF32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595BA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9DDEC1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77785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4F8BFA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9B36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24A8D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6D784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14:paraId="2DAB01AC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14:paraId="214C7147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0CC2B7C3" w14:textId="77777777"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25105CFA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FCBB1F1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4476638F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CD64C4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43905C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A9F6FC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190AA0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5D8460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7503792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2D9C1A65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0CA27C66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508B131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26868D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7A8AFA3C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0AED2D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DDBB3C4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08C0D04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DC2FBD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52044F8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3202B9B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75DDB8C3" w14:textId="77777777" w:rsidTr="002702F2">
        <w:trPr>
          <w:trHeight w:hRule="exact" w:val="425"/>
        </w:trPr>
        <w:tc>
          <w:tcPr>
            <w:tcW w:w="1526" w:type="dxa"/>
            <w:vAlign w:val="center"/>
          </w:tcPr>
          <w:p w14:paraId="58AD57E7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0D12102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901D2AE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25FC0706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0A6324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2E43B2B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8BEA4E1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4C837C9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010F10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4FAD583" w14:textId="77777777"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14:paraId="565A5F2E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5605F731" w14:textId="77777777"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3DE8F170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C8318FA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C61E6A4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2DA07C9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1695434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0D032D8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E3B6E25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8FD6DF0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1D6F6AA1" w14:textId="77777777"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14:paraId="344DAABA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6402467E" w14:textId="77777777"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4657475C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D596A5E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0A5258BD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423142B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0C9705E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AE8893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5E4A5E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FBD34E8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78A385B7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14:paraId="1D0C5F64" w14:textId="77777777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229B751E" w14:textId="77777777"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E8C7AE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1388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15B9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C4A36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BE5D1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55886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1F67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9927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14:paraId="5E73D70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3C20A350" w14:textId="77777777" w:rsidTr="002702F2">
        <w:trPr>
          <w:trHeight w:hRule="exact" w:val="430"/>
        </w:trPr>
        <w:tc>
          <w:tcPr>
            <w:tcW w:w="1526" w:type="dxa"/>
            <w:vAlign w:val="center"/>
          </w:tcPr>
          <w:p w14:paraId="7EB44CE0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5F62D8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303C78B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1AEFEFE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01D4431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71DD99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F3042D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981985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BBEE23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44F9BEF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3F0C5C" w:rsidRPr="005C19C9" w14:paraId="4217E836" w14:textId="77777777" w:rsidTr="002702F2">
        <w:trPr>
          <w:trHeight w:hRule="exact" w:val="433"/>
        </w:trPr>
        <w:tc>
          <w:tcPr>
            <w:tcW w:w="1526" w:type="dxa"/>
            <w:vAlign w:val="center"/>
          </w:tcPr>
          <w:p w14:paraId="4B25FEC4" w14:textId="77777777"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0BAB82B8" w14:textId="77777777" w:rsidR="003F0C5C" w:rsidRPr="005C19C9" w:rsidRDefault="00CE33B3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  <w:tc>
          <w:tcPr>
            <w:tcW w:w="850" w:type="dxa"/>
            <w:vAlign w:val="center"/>
          </w:tcPr>
          <w:p w14:paraId="4DC27455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14:paraId="37F5B027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773A8C0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B1DACC2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1C79749B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A7B27E3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61B6178A" w14:textId="77777777"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14:paraId="21B1EE83" w14:textId="77777777" w:rsidR="003F0C5C" w:rsidRPr="005C19C9" w:rsidRDefault="00CE33B3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12 486 540</w:t>
            </w:r>
          </w:p>
        </w:tc>
      </w:tr>
    </w:tbl>
    <w:p w14:paraId="2A344A8B" w14:textId="77777777"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14:paraId="331C71B1" w14:textId="77777777" w:rsidR="006109C9" w:rsidRPr="005C19C9" w:rsidRDefault="006109C9" w:rsidP="00EB2080">
      <w:pPr>
        <w:spacing w:after="0"/>
        <w:rPr>
          <w:rStyle w:val="tlArial"/>
        </w:rPr>
      </w:pPr>
    </w:p>
    <w:p w14:paraId="654259CE" w14:textId="77777777" w:rsidR="00A125A3" w:rsidRDefault="00785A9E" w:rsidP="00A125A3">
      <w:pPr>
        <w:spacing w:after="0"/>
        <w:rPr>
          <w:rStyle w:val="tlArial"/>
        </w:rPr>
      </w:pPr>
      <w:r>
        <w:rPr>
          <w:rStyle w:val="tlArial"/>
        </w:rPr>
        <w:t>Prírastky predstavujú zvýšenie ocenenia podielu v 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>enenia metódou vla</w:t>
      </w:r>
      <w:r w:rsidR="00CE33B3">
        <w:rPr>
          <w:rStyle w:val="tlArial"/>
        </w:rPr>
        <w:t>stného imania, v hodnote 360 854</w:t>
      </w:r>
      <w:r>
        <w:rPr>
          <w:rStyle w:val="tlArial"/>
        </w:rPr>
        <w:t xml:space="preserve"> EUR</w:t>
      </w:r>
    </w:p>
    <w:p w14:paraId="3D7C311E" w14:textId="77777777" w:rsidR="00785A9E" w:rsidRDefault="00785A9E" w:rsidP="00A125A3">
      <w:pPr>
        <w:spacing w:after="0"/>
        <w:rPr>
          <w:rStyle w:val="tlArial"/>
        </w:rPr>
      </w:pPr>
    </w:p>
    <w:p w14:paraId="60751A59" w14:textId="77777777" w:rsidR="004128DF" w:rsidRPr="005C19C9" w:rsidRDefault="00BB2AE6" w:rsidP="004128DF">
      <w:pPr>
        <w:rPr>
          <w:rStyle w:val="tlArial"/>
        </w:rPr>
      </w:pPr>
      <w:r>
        <w:rPr>
          <w:rStyle w:val="tlArial"/>
        </w:rPr>
        <w:t>a zvýšenie</w:t>
      </w:r>
      <w:r w:rsidR="004128DF">
        <w:rPr>
          <w:rStyle w:val="tlArial"/>
        </w:rPr>
        <w:t xml:space="preserve"> </w:t>
      </w:r>
      <w:r w:rsidR="004128DF" w:rsidRPr="005C19C9">
        <w:rPr>
          <w:rStyle w:val="tlArial"/>
        </w:rPr>
        <w:t xml:space="preserve">ocenenia </w:t>
      </w:r>
      <w:r w:rsidR="004128DF">
        <w:rPr>
          <w:rStyle w:val="tlArial"/>
        </w:rPr>
        <w:t xml:space="preserve">podielu v spoločnosti KONŠTRUKTA - </w:t>
      </w:r>
      <w:proofErr w:type="spellStart"/>
      <w:r w:rsidR="004128DF">
        <w:rPr>
          <w:rStyle w:val="tlArial"/>
        </w:rPr>
        <w:t>TireTech</w:t>
      </w:r>
      <w:proofErr w:type="spellEnd"/>
      <w:r w:rsidR="004128DF" w:rsidRPr="005C19C9">
        <w:rPr>
          <w:rStyle w:val="tlArial"/>
        </w:rPr>
        <w:t>, akciová spoločnosť v dôsledku oc</w:t>
      </w:r>
      <w:r w:rsidR="004128DF">
        <w:rPr>
          <w:rStyle w:val="tlArial"/>
        </w:rPr>
        <w:t>enenia metódou v</w:t>
      </w:r>
      <w:r w:rsidR="003B0C38">
        <w:rPr>
          <w:rStyle w:val="tlArial"/>
        </w:rPr>
        <w:t>la</w:t>
      </w:r>
      <w:r>
        <w:rPr>
          <w:rStyle w:val="tlArial"/>
        </w:rPr>
        <w:t>stného imania, v hodnote 1 028 335</w:t>
      </w:r>
      <w:r w:rsidR="004128DF">
        <w:rPr>
          <w:rStyle w:val="tlArial"/>
        </w:rPr>
        <w:t xml:space="preserve"> </w:t>
      </w:r>
      <w:r w:rsidR="00E114EB">
        <w:rPr>
          <w:rStyle w:val="tlArial"/>
        </w:rPr>
        <w:t>EUR</w:t>
      </w:r>
      <w:r w:rsidR="004128DF">
        <w:rPr>
          <w:rStyle w:val="tlArial"/>
        </w:rPr>
        <w:t>.</w:t>
      </w:r>
    </w:p>
    <w:p w14:paraId="0780A8FE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6DDFD7E3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3F6A0179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60C748E9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14:paraId="5844F732" w14:textId="77777777"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14:paraId="7A1B8704" w14:textId="77777777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68CC3039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14:paraId="7C62EC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14:paraId="1C52520B" w14:textId="77777777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0D1791C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C40335E" w14:textId="77777777"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25FF803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55E629A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79D9A311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14:paraId="2D51BF7C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342BB8B6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0C59EE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7122F3D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pred-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14:paraId="64F168E7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14:paraId="2D4491F6" w14:textId="77777777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1D222798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255C384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F3A7BDD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1AEB01E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5A738DB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B3CE7C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A938172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7D9E44F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D1861C5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14:paraId="3B6BAFD0" w14:textId="77777777"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275D3DF4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3AA04436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3165AE2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14:paraId="24D6BC2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5CFDD20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070366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3BE40D0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36D45F7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0C5F529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FF0361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D57AB8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A9280A" w:rsidRPr="005C19C9" w14:paraId="265E7AED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3F1E8BB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11E1B4C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  <w:tc>
          <w:tcPr>
            <w:tcW w:w="850" w:type="dxa"/>
            <w:vAlign w:val="center"/>
          </w:tcPr>
          <w:p w14:paraId="1AE222D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705E9FE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929B4B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5007A3A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01F2F2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760454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34DABE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5C875D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</w:tr>
      <w:tr w:rsidR="00A9280A" w:rsidRPr="005C19C9" w14:paraId="7E12FDCC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119E8F4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0AEB144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  <w:tc>
          <w:tcPr>
            <w:tcW w:w="850" w:type="dxa"/>
            <w:vAlign w:val="center"/>
          </w:tcPr>
          <w:p w14:paraId="777487F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C9192E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7BCB4C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D6F22F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5B9DF35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58D29B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3856A6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504EE77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</w:tr>
      <w:tr w:rsidR="00A9280A" w:rsidRPr="005C19C9" w14:paraId="3E40CB49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399F6A1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33B55B8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F862BB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69477F6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6EFFC5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FB098F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64E8B28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E153EC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01552E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6D1AF54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51496B48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56C37A5F" w14:textId="77777777" w:rsidR="00A9280A" w:rsidRPr="005C19C9" w:rsidRDefault="00A9280A" w:rsidP="00A928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243A79F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726597F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3E8421D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6E13350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1E569E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091C137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5247D2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3E1F35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7E4251C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A9280A" w:rsidRPr="005C19C9" w14:paraId="3AD4A419" w14:textId="77777777" w:rsidTr="002B280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08A5976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D1F2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902C5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239B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6DAE4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C295A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F32D2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8586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0477C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14:paraId="6D74F47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07C955F5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0AA82595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FB6781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62984E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1DBC86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7A45D1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793A88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6B5EC5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2C3955A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2E986F9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28FCDD7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718F9390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51F35A2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7FD6E601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242B20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03B434D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335B2F6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4C35AD4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2462FA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199DE00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58A70F6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C07C7F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59EEF262" w14:textId="77777777" w:rsidTr="002B2802">
        <w:trPr>
          <w:trHeight w:hRule="exact" w:val="425"/>
        </w:trPr>
        <w:tc>
          <w:tcPr>
            <w:tcW w:w="1526" w:type="dxa"/>
            <w:vAlign w:val="center"/>
          </w:tcPr>
          <w:p w14:paraId="2C1D020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14:paraId="6FE3DD8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13B637B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50855AC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6F752B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92CFD9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4E094BC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5AD7E9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7BDE4A8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9DD4D6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7332B0B4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3ED57983" w14:textId="77777777" w:rsidR="00A9280A" w:rsidRPr="005C19C9" w:rsidRDefault="00A9280A" w:rsidP="00A928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14:paraId="1EA35D4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C3D1EB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FD1253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258E29E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59EADBE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20354A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74D48BA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8FE437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6D6FC05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28212EA9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7AB1E731" w14:textId="77777777" w:rsidR="00A9280A" w:rsidRPr="005C19C9" w:rsidRDefault="00A9280A" w:rsidP="00A928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15FF421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7C97D0A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672CCED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3D07FA3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7617610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79F2413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DBC44E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1AAB2F4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344076F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9280A" w:rsidRPr="005C19C9" w14:paraId="66ED7B2E" w14:textId="77777777" w:rsidTr="002B280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1C07DB1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BF490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922CE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165AC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6438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C9C69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5922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51BE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CC4D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14:paraId="5BB9187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9280A" w:rsidRPr="005C19C9" w14:paraId="3CBBB516" w14:textId="77777777" w:rsidTr="002B2802">
        <w:trPr>
          <w:trHeight w:hRule="exact" w:val="430"/>
        </w:trPr>
        <w:tc>
          <w:tcPr>
            <w:tcW w:w="1526" w:type="dxa"/>
            <w:vAlign w:val="center"/>
          </w:tcPr>
          <w:p w14:paraId="3F9B72A5" w14:textId="77777777" w:rsidR="00A9280A" w:rsidRPr="005C19C9" w:rsidRDefault="00A9280A" w:rsidP="00A9280A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498A031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14:paraId="4EA5CA2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948D524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0A25AEE8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2B3B22D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22C7558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54289BBE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34EBAC5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503FDADA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A9280A" w:rsidRPr="005C19C9" w14:paraId="6582A067" w14:textId="77777777" w:rsidTr="002B2802">
        <w:trPr>
          <w:trHeight w:hRule="exact" w:val="433"/>
        </w:trPr>
        <w:tc>
          <w:tcPr>
            <w:tcW w:w="1526" w:type="dxa"/>
            <w:vAlign w:val="center"/>
          </w:tcPr>
          <w:p w14:paraId="081EE94F" w14:textId="77777777" w:rsidR="00A9280A" w:rsidRPr="005C19C9" w:rsidRDefault="00A9280A" w:rsidP="00A928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24E926C9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14:paraId="1F81B182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14:paraId="4D837C73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14:paraId="484A38C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14:paraId="6270B41B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14:paraId="18BA6825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14:paraId="423A2257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14:paraId="4B4447B6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14:paraId="157FDE5F" w14:textId="77777777" w:rsidR="00A9280A" w:rsidRPr="005C19C9" w:rsidRDefault="00A9280A" w:rsidP="00A928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</w:tbl>
    <w:p w14:paraId="5F506A9B" w14:textId="77777777" w:rsidR="00B801E8" w:rsidRDefault="00B801E8" w:rsidP="00B801E8">
      <w:pPr>
        <w:spacing w:after="0"/>
        <w:rPr>
          <w:rStyle w:val="tlArial"/>
        </w:rPr>
      </w:pPr>
    </w:p>
    <w:p w14:paraId="2B169852" w14:textId="77777777" w:rsidR="00785A9E" w:rsidRDefault="00785A9E" w:rsidP="003F7F00">
      <w:pPr>
        <w:spacing w:after="0"/>
        <w:rPr>
          <w:rStyle w:val="tlArial"/>
        </w:rPr>
      </w:pPr>
    </w:p>
    <w:p w14:paraId="1CDE5DBB" w14:textId="77777777" w:rsidR="003F7F00" w:rsidRDefault="003F7F00" w:rsidP="003F7F00">
      <w:pPr>
        <w:spacing w:after="0"/>
        <w:rPr>
          <w:rStyle w:val="tlArial"/>
        </w:rPr>
      </w:pPr>
    </w:p>
    <w:p w14:paraId="19BE7D8B" w14:textId="77777777" w:rsidR="003F7F00" w:rsidRDefault="003F7F00" w:rsidP="003F7F00">
      <w:pPr>
        <w:spacing w:after="0"/>
        <w:rPr>
          <w:rStyle w:val="tlArial"/>
        </w:rPr>
      </w:pPr>
    </w:p>
    <w:p w14:paraId="3BE2F039" w14:textId="77777777" w:rsidR="003B0C38" w:rsidRDefault="003B0C38" w:rsidP="003F7F00">
      <w:pPr>
        <w:rPr>
          <w:rStyle w:val="tlArial"/>
        </w:rPr>
      </w:pPr>
      <w:r>
        <w:rPr>
          <w:rStyle w:val="tlArial"/>
        </w:rPr>
        <w:t>Prírastky</w:t>
      </w:r>
      <w:r w:rsidR="003F7F00"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zvýšenie</w:t>
      </w:r>
      <w:r w:rsidR="003F7F00">
        <w:rPr>
          <w:rStyle w:val="tlArial"/>
        </w:rPr>
        <w:t xml:space="preserve"> </w:t>
      </w:r>
      <w:r w:rsidR="003F7F00" w:rsidRPr="005C19C9">
        <w:rPr>
          <w:rStyle w:val="tlArial"/>
        </w:rPr>
        <w:t xml:space="preserve">ocenenia </w:t>
      </w:r>
      <w:r w:rsidR="003F7F00">
        <w:rPr>
          <w:rStyle w:val="tlArial"/>
        </w:rPr>
        <w:t>podielu v spoločnosti KONŠTRUKTA</w:t>
      </w:r>
      <w:r w:rsidR="003F7F00" w:rsidRPr="005C19C9">
        <w:rPr>
          <w:rStyle w:val="tlArial"/>
        </w:rPr>
        <w:t xml:space="preserve"> - Industry, akciová spoločnosť v dôsledku oc</w:t>
      </w:r>
      <w:r w:rsidR="003F7F00">
        <w:rPr>
          <w:rStyle w:val="tlArial"/>
        </w:rPr>
        <w:t>enenia metódou vla</w:t>
      </w:r>
      <w:r>
        <w:rPr>
          <w:rStyle w:val="tlArial"/>
        </w:rPr>
        <w:t xml:space="preserve">stného </w:t>
      </w:r>
      <w:r w:rsidR="00BB2AE6">
        <w:rPr>
          <w:rStyle w:val="tlArial"/>
        </w:rPr>
        <w:t>imania, v hodnote 71 678</w:t>
      </w:r>
      <w:r w:rsidR="003F7F00">
        <w:rPr>
          <w:rStyle w:val="tlArial"/>
        </w:rPr>
        <w:t xml:space="preserve"> EUR</w:t>
      </w:r>
      <w:r>
        <w:rPr>
          <w:rStyle w:val="tlArial"/>
        </w:rPr>
        <w:t>.</w:t>
      </w:r>
    </w:p>
    <w:p w14:paraId="0C26936D" w14:textId="77777777" w:rsidR="003F7F00" w:rsidRPr="005C19C9" w:rsidRDefault="003B0C38" w:rsidP="003F7F00">
      <w:pPr>
        <w:rPr>
          <w:rStyle w:val="tlArial"/>
        </w:rPr>
      </w:pPr>
      <w:r>
        <w:rPr>
          <w:rStyle w:val="tlArial"/>
        </w:rPr>
        <w:t xml:space="preserve">Úbytky predstavujú </w:t>
      </w:r>
      <w:r w:rsidR="003F7F00">
        <w:rPr>
          <w:rStyle w:val="tlArial"/>
        </w:rPr>
        <w:t xml:space="preserve">zníženie </w:t>
      </w:r>
      <w:r w:rsidR="003F7F00" w:rsidRPr="005C19C9">
        <w:rPr>
          <w:rStyle w:val="tlArial"/>
        </w:rPr>
        <w:t xml:space="preserve">ocenenia </w:t>
      </w:r>
      <w:r w:rsidR="003F7F00">
        <w:rPr>
          <w:rStyle w:val="tlArial"/>
        </w:rPr>
        <w:t xml:space="preserve">podielu v spoločnosti KONŠTRUKTA - </w:t>
      </w:r>
      <w:proofErr w:type="spellStart"/>
      <w:r w:rsidR="003F7F00">
        <w:rPr>
          <w:rStyle w:val="tlArial"/>
        </w:rPr>
        <w:t>TireTech</w:t>
      </w:r>
      <w:proofErr w:type="spellEnd"/>
      <w:r w:rsidR="003F7F00" w:rsidRPr="005C19C9">
        <w:rPr>
          <w:rStyle w:val="tlArial"/>
        </w:rPr>
        <w:t>, akciová spoločnosť v dôsledku oc</w:t>
      </w:r>
      <w:r w:rsidR="003F7F00">
        <w:rPr>
          <w:rStyle w:val="tlArial"/>
        </w:rPr>
        <w:t>enenia metódou vlast</w:t>
      </w:r>
      <w:r w:rsidR="00BB2AE6">
        <w:rPr>
          <w:rStyle w:val="tlArial"/>
        </w:rPr>
        <w:t>ného imania, v hodnote 737 113</w:t>
      </w:r>
      <w:r w:rsidR="003F7F00">
        <w:rPr>
          <w:rStyle w:val="tlArial"/>
        </w:rPr>
        <w:t xml:space="preserve"> EUR.</w:t>
      </w:r>
    </w:p>
    <w:p w14:paraId="3EF27279" w14:textId="77777777" w:rsidR="002D3071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p w14:paraId="761E566F" w14:textId="77777777" w:rsidR="00E114EB" w:rsidRDefault="00E114EB" w:rsidP="00F24923">
      <w:pPr>
        <w:rPr>
          <w:rStyle w:val="tlArial"/>
        </w:rPr>
      </w:pPr>
    </w:p>
    <w:p w14:paraId="04E6CF4C" w14:textId="77777777" w:rsidR="003B0C38" w:rsidRPr="005C19C9" w:rsidRDefault="003B0C38" w:rsidP="00F24923">
      <w:pPr>
        <w:rPr>
          <w:rStyle w:val="tlArial"/>
        </w:rPr>
      </w:pP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8"/>
        <w:gridCol w:w="4108"/>
      </w:tblGrid>
      <w:tr w:rsidR="007C1434" w:rsidRPr="005C19C9" w14:paraId="2914717E" w14:textId="77777777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AB4A89" w14:textId="77777777"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73EE4" w14:textId="77777777"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14:paraId="2AB144D0" w14:textId="77777777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52BF40" w14:textId="77777777"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FB0DF" w14:textId="77777777"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14:paraId="231A4F33" w14:textId="77777777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9A551" w14:textId="77777777"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3818C0" w14:textId="77777777"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14:paraId="435D1C03" w14:textId="77777777" w:rsidR="005C19C9" w:rsidRPr="005C19C9" w:rsidRDefault="005C19C9" w:rsidP="00E0211F">
      <w:pPr>
        <w:keepNext w:val="0"/>
        <w:rPr>
          <w:rStyle w:val="tlArial"/>
        </w:rPr>
      </w:pPr>
    </w:p>
    <w:p w14:paraId="660879AD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14:paraId="67F6AA59" w14:textId="77777777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6E30D2D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58A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0D351D03" w14:textId="77777777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148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BB84B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094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37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28C0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7E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14:paraId="1DE03A5D" w14:textId="77777777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4F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14:paraId="343620AB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BF7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KONŠTRUKTA-Industry,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8B6D" w14:textId="77777777"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969D" w14:textId="77777777"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B97B" w14:textId="77777777" w:rsidR="002D3071" w:rsidRPr="004128DF" w:rsidRDefault="00E025C5" w:rsidP="00577F0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BB2AE6">
              <w:rPr>
                <w:rFonts w:ascii="Arial" w:hAnsi="Arial" w:cs="Arial"/>
                <w:sz w:val="16"/>
                <w:szCs w:val="16"/>
              </w:rPr>
              <w:t> 630 536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995" w14:textId="77777777" w:rsidR="002D3071" w:rsidRPr="004128DF" w:rsidRDefault="00436F2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479 604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8362" w14:textId="77777777" w:rsidR="002D3071" w:rsidRPr="004128DF" w:rsidRDefault="00E025C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BB2AE6">
              <w:rPr>
                <w:rFonts w:ascii="Arial" w:hAnsi="Arial" w:cs="Arial"/>
                <w:sz w:val="16"/>
                <w:szCs w:val="16"/>
              </w:rPr>
              <w:t> 630 536</w:t>
            </w:r>
          </w:p>
        </w:tc>
      </w:tr>
      <w:tr w:rsidR="00C16839" w:rsidRPr="005C19C9" w14:paraId="0C64CC64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0056" w14:textId="77777777" w:rsidR="00C16839" w:rsidRPr="005C19C9" w:rsidRDefault="00C1683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B044" w14:textId="77777777"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166B" w14:textId="77777777"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C821" w14:textId="77777777" w:rsidR="00C16839" w:rsidRPr="004128DF" w:rsidRDefault="00BB2AE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8 856 004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A236" w14:textId="2D563206" w:rsidR="00C16839" w:rsidRPr="004128DF" w:rsidRDefault="00436F2F" w:rsidP="00105D85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</w:pPr>
            <w:r>
              <w:t xml:space="preserve"> </w:t>
            </w:r>
            <w:r w:rsidR="00105D85" w:rsidRPr="00105D85">
              <w:rPr>
                <w:rFonts w:ascii="Arial" w:hAnsi="Arial" w:cs="Arial"/>
                <w:sz w:val="16"/>
                <w:szCs w:val="16"/>
              </w:rPr>
              <w:t xml:space="preserve">1 028 </w:t>
            </w:r>
            <w:r w:rsidRPr="00105D85">
              <w:rPr>
                <w:rFonts w:ascii="Arial" w:hAnsi="Arial" w:cs="Arial"/>
                <w:sz w:val="16"/>
                <w:szCs w:val="16"/>
              </w:rPr>
              <w:t>335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ADCA" w14:textId="77777777" w:rsidR="00C16839" w:rsidRPr="004128DF" w:rsidRDefault="00BB2AE6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8 856 004</w:t>
            </w:r>
          </w:p>
        </w:tc>
      </w:tr>
      <w:tr w:rsidR="002D3071" w:rsidRPr="005C19C9" w14:paraId="40CC4945" w14:textId="77777777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E00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8C9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5619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D72" w14:textId="77777777"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9961" w14:textId="77777777"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E558" w14:textId="77777777" w:rsidR="002D3071" w:rsidRPr="004128DF" w:rsidRDefault="004128DF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 w:rsidR="00BB2AE6">
              <w:rPr>
                <w:rFonts w:ascii="Arial" w:hAnsi="Arial" w:cs="Arial"/>
                <w:sz w:val="16"/>
                <w:szCs w:val="16"/>
              </w:rPr>
              <w:t>2 486 540</w:t>
            </w:r>
          </w:p>
        </w:tc>
      </w:tr>
    </w:tbl>
    <w:p w14:paraId="7823AFE8" w14:textId="77777777"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14:paraId="5B61B8A6" w14:textId="77777777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C20614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90E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14:paraId="5364F9F8" w14:textId="77777777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AF5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574AD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EE48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2D66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9BD0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5AD8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14:paraId="347A4B0D" w14:textId="77777777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6F57" w14:textId="77777777"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BB2AE6" w:rsidRPr="005C19C9" w14:paraId="7B9D748E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0185" w14:textId="77777777" w:rsidR="00BB2AE6" w:rsidRPr="005C19C9" w:rsidRDefault="00BB2AE6" w:rsidP="00BB2AE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KONŠTRUKTA-Industry,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651" w14:textId="77777777" w:rsidR="00BB2AE6" w:rsidRPr="005C19C9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8397" w14:textId="77777777" w:rsidR="00BB2AE6" w:rsidRPr="005C19C9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FA3D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3 269 682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F3D0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145 237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63ED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3 269 682</w:t>
            </w:r>
          </w:p>
        </w:tc>
      </w:tr>
      <w:tr w:rsidR="00BB2AE6" w:rsidRPr="005C19C9" w14:paraId="726045B3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565B" w14:textId="77777777" w:rsidR="00BB2AE6" w:rsidRPr="005C19C9" w:rsidRDefault="00BB2AE6" w:rsidP="00BB2AE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DB1D" w14:textId="77777777" w:rsidR="00BB2AE6" w:rsidRPr="005C19C9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E39E" w14:textId="77777777" w:rsidR="00BB2AE6" w:rsidRPr="005C19C9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F672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7 827 669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4948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2F24" w14:textId="77777777" w:rsidR="00BB2AE6" w:rsidRPr="004128DF" w:rsidRDefault="00BB2AE6" w:rsidP="00BB2AE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7 827 669</w:t>
            </w:r>
          </w:p>
        </w:tc>
      </w:tr>
      <w:tr w:rsidR="00BB2AE6" w:rsidRPr="005C19C9" w14:paraId="11AA6A7F" w14:textId="77777777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EB1F" w14:textId="77777777" w:rsidR="00BB2AE6" w:rsidRPr="005C19C9" w:rsidRDefault="00BB2AE6" w:rsidP="00BB2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F148" w14:textId="77777777" w:rsidR="00BB2AE6" w:rsidRPr="005C19C9" w:rsidRDefault="00BB2AE6" w:rsidP="00BB2AE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C16" w14:textId="77777777" w:rsidR="00BB2AE6" w:rsidRPr="005C19C9" w:rsidRDefault="00BB2AE6" w:rsidP="00BB2AE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E52B" w14:textId="77777777" w:rsidR="00BB2AE6" w:rsidRPr="004128DF" w:rsidRDefault="00BB2AE6" w:rsidP="00BB2AE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FE9" w14:textId="77777777" w:rsidR="00BB2AE6" w:rsidRPr="004128DF" w:rsidRDefault="00BB2AE6" w:rsidP="00BB2AE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C698" w14:textId="77777777" w:rsidR="00BB2AE6" w:rsidRPr="004128DF" w:rsidRDefault="00BB2AE6" w:rsidP="00BB2AE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1 097 351</w:t>
            </w:r>
          </w:p>
        </w:tc>
      </w:tr>
    </w:tbl>
    <w:p w14:paraId="51C4433B" w14:textId="77777777" w:rsidR="009B5D63" w:rsidRDefault="009B5D63">
      <w:pPr>
        <w:keepNext w:val="0"/>
        <w:rPr>
          <w:rFonts w:ascii="Arial" w:hAnsi="Arial" w:cs="Arial"/>
          <w:b/>
        </w:rPr>
      </w:pPr>
    </w:p>
    <w:p w14:paraId="71541801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4229DBF1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5AE796DF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0193DF8D" w14:textId="77777777" w:rsidR="004128DF" w:rsidRDefault="004128DF">
      <w:pPr>
        <w:keepNext w:val="0"/>
        <w:rPr>
          <w:rFonts w:ascii="Arial" w:hAnsi="Arial" w:cs="Arial"/>
          <w:b/>
        </w:rPr>
      </w:pPr>
    </w:p>
    <w:p w14:paraId="20F3E556" w14:textId="77777777" w:rsidR="00E114EB" w:rsidRDefault="00E114EB">
      <w:pPr>
        <w:keepNext w:val="0"/>
        <w:rPr>
          <w:rFonts w:ascii="Arial" w:hAnsi="Arial" w:cs="Arial"/>
          <w:b/>
        </w:rPr>
      </w:pPr>
    </w:p>
    <w:p w14:paraId="47B1E82A" w14:textId="77777777" w:rsidR="00E114EB" w:rsidRDefault="00E114EB">
      <w:pPr>
        <w:keepNext w:val="0"/>
        <w:rPr>
          <w:rFonts w:ascii="Arial" w:hAnsi="Arial" w:cs="Arial"/>
          <w:b/>
        </w:rPr>
      </w:pPr>
    </w:p>
    <w:p w14:paraId="0F246306" w14:textId="77777777" w:rsidR="00E114EB" w:rsidRPr="005C19C9" w:rsidRDefault="00E114EB">
      <w:pPr>
        <w:keepNext w:val="0"/>
        <w:rPr>
          <w:rFonts w:ascii="Arial" w:hAnsi="Arial" w:cs="Arial"/>
          <w:b/>
        </w:rPr>
      </w:pPr>
    </w:p>
    <w:p w14:paraId="01F78B31" w14:textId="77777777" w:rsidR="002D3071" w:rsidRPr="005C19C9" w:rsidRDefault="002D3071" w:rsidP="00615DBD">
      <w:pPr>
        <w:pStyle w:val="Nadpis1"/>
        <w:keepNext w:val="0"/>
        <w:spacing w:before="240" w:after="120"/>
        <w:rPr>
          <w:rFonts w:ascii="Arial" w:hAnsi="Arial" w:cs="Arial"/>
        </w:rPr>
      </w:pPr>
      <w:bookmarkStart w:id="12" w:name="_Toc474124208"/>
      <w:bookmarkStart w:id="13" w:name="_Toc474124320"/>
      <w:r w:rsidRPr="005C19C9">
        <w:rPr>
          <w:rFonts w:ascii="Arial" w:hAnsi="Arial" w:cs="Arial"/>
        </w:rPr>
        <w:lastRenderedPageBreak/>
        <w:t>PohĽAdávky</w:t>
      </w:r>
      <w:bookmarkEnd w:id="12"/>
      <w:bookmarkEnd w:id="13"/>
    </w:p>
    <w:p w14:paraId="10A37826" w14:textId="77777777"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14:paraId="6A44F6C3" w14:textId="77777777"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14:paraId="72BB8714" w14:textId="77777777"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D33C20">
        <w:rPr>
          <w:rStyle w:val="tlArial"/>
        </w:rPr>
        <w:t>3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14:paraId="1F3A0E37" w14:textId="77777777"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2D3071" w:rsidRPr="005C19C9" w14:paraId="25F1AECB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28E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CEB7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43F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8352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14:paraId="6B12978F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9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76B30" w:rsidRPr="005C19C9" w14:paraId="5BC8292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28B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 voči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86FE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301 525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6C9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4D58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301 525</w:t>
            </w:r>
          </w:p>
        </w:tc>
      </w:tr>
      <w:tr w:rsidR="00A76B30" w:rsidRPr="005C19C9" w14:paraId="026F3A1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4EBC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C4B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2 067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D35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EFD2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2 067</w:t>
            </w:r>
          </w:p>
        </w:tc>
      </w:tr>
      <w:tr w:rsidR="00A76B30" w:rsidRPr="005C19C9" w14:paraId="4795319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1087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C20B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303 592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F6E8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62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303 592</w:t>
            </w:r>
          </w:p>
        </w:tc>
      </w:tr>
    </w:tbl>
    <w:p w14:paraId="419CD190" w14:textId="77777777"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2D3071" w:rsidRPr="005C19C9" w14:paraId="350F6BF9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B6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E587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272A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14:paraId="2467B760" w14:textId="77777777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F0A5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C4D4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F84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76B30" w:rsidRPr="005C19C9" w14:paraId="7EF028F0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15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6425" w14:textId="77777777" w:rsidR="00A76B30" w:rsidRPr="00577F06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303 592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DDB" w14:textId="77777777" w:rsidR="00A76B30" w:rsidRPr="00577F06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77F06">
              <w:rPr>
                <w:rFonts w:ascii="Arial" w:hAnsi="Arial" w:cs="Arial"/>
                <w:sz w:val="16"/>
                <w:szCs w:val="16"/>
              </w:rPr>
              <w:t>403 513</w:t>
            </w:r>
          </w:p>
        </w:tc>
      </w:tr>
      <w:tr w:rsidR="00A76B30" w:rsidRPr="005C19C9" w14:paraId="1C6321BD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69BC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687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303 592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9BBA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77F06">
              <w:rPr>
                <w:rFonts w:ascii="Arial" w:hAnsi="Arial" w:cs="Arial"/>
                <w:sz w:val="16"/>
                <w:szCs w:val="16"/>
              </w:rPr>
              <w:t>403 513</w:t>
            </w:r>
          </w:p>
        </w:tc>
      </w:tr>
      <w:tr w:rsidR="00D43B22" w:rsidRPr="005C19C9" w14:paraId="02D9165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0A2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5B3B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BC13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14:paraId="74163358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7F5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219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6C2F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14:paraId="2E724883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A2DE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7B4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C20E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7154909F" w14:textId="77777777"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14:paraId="543D0518" w14:textId="77777777"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14:paraId="43F941C2" w14:textId="77777777"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14:paraId="4C5C99B9" w14:textId="77777777"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14:paraId="17823DC7" w14:textId="77777777"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14:paraId="7A88C086" w14:textId="77777777" w:rsidR="002D3071" w:rsidRPr="005C19C9" w:rsidRDefault="002075CF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14:paraId="6B4ECE96" w14:textId="77777777"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2D3071" w:rsidRPr="005C19C9" w14:paraId="7563184D" w14:textId="77777777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3E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AAD7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ECBE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14:paraId="080DF696" w14:textId="77777777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35BC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5F90" w14:textId="77777777"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F14E" w14:textId="77777777"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76B30" w:rsidRPr="005C19C9" w14:paraId="4FFA5FEC" w14:textId="77777777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347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09C4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92 676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8F47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41 453</w:t>
            </w:r>
          </w:p>
        </w:tc>
      </w:tr>
      <w:tr w:rsidR="00A76B30" w:rsidRPr="005C19C9" w14:paraId="7E3FD5AB" w14:textId="77777777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C55D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5874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92 676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218D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41 453</w:t>
            </w:r>
          </w:p>
        </w:tc>
      </w:tr>
    </w:tbl>
    <w:p w14:paraId="71F4EAD8" w14:textId="77777777" w:rsidR="009314DE" w:rsidRDefault="009314DE">
      <w:pPr>
        <w:spacing w:after="0"/>
        <w:rPr>
          <w:rStyle w:val="tlArial"/>
        </w:rPr>
      </w:pPr>
    </w:p>
    <w:p w14:paraId="5BE245B2" w14:textId="77777777" w:rsidR="004128DF" w:rsidRDefault="004128DF">
      <w:pPr>
        <w:spacing w:after="0"/>
        <w:rPr>
          <w:rStyle w:val="tlArial"/>
        </w:rPr>
      </w:pPr>
    </w:p>
    <w:p w14:paraId="1298A6CB" w14:textId="77777777" w:rsidR="004128DF" w:rsidRDefault="004128DF">
      <w:pPr>
        <w:spacing w:after="0"/>
        <w:rPr>
          <w:rStyle w:val="tlArial"/>
        </w:rPr>
      </w:pPr>
    </w:p>
    <w:p w14:paraId="05436728" w14:textId="77777777" w:rsidR="004128DF" w:rsidRDefault="004128DF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br w:type="page"/>
      </w:r>
    </w:p>
    <w:p w14:paraId="05D91FDC" w14:textId="77777777" w:rsidR="004128DF" w:rsidRPr="005C19C9" w:rsidRDefault="004128DF">
      <w:pPr>
        <w:spacing w:after="0"/>
        <w:rPr>
          <w:rStyle w:val="tlArial"/>
        </w:rPr>
      </w:pPr>
    </w:p>
    <w:p w14:paraId="75A7E27B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44A8854A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14:paraId="100E446C" w14:textId="77777777"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</w:t>
      </w:r>
      <w:r w:rsidR="0008078B">
        <w:rPr>
          <w:rStyle w:val="tlArial"/>
        </w:rPr>
        <w:t>ácie o </w:t>
      </w:r>
      <w:proofErr w:type="spellStart"/>
      <w:r w:rsidR="0008078B">
        <w:rPr>
          <w:rStyle w:val="tlArial"/>
        </w:rPr>
        <w:t>vysporiadani</w:t>
      </w:r>
      <w:proofErr w:type="spellEnd"/>
      <w:r w:rsidR="0008078B">
        <w:rPr>
          <w:rStyle w:val="tlArial"/>
        </w:rPr>
        <w:t xml:space="preserve">  účtovnej straty</w:t>
      </w:r>
      <w:r w:rsidRPr="005C19C9">
        <w:rPr>
          <w:rStyle w:val="tlArial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8C442A" w:rsidRPr="005C19C9" w14:paraId="18035384" w14:textId="77777777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A33A" w14:textId="77777777"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79A032" w14:textId="77777777"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14:paraId="32A5C8E0" w14:textId="77777777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AF04" w14:textId="77777777"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</w:t>
            </w:r>
            <w:r w:rsidR="0008078B">
              <w:rPr>
                <w:rFonts w:ascii="Arial" w:hAnsi="Arial" w:cs="Arial"/>
                <w:b/>
                <w:sz w:val="16"/>
                <w:szCs w:val="16"/>
              </w:rPr>
              <w:t>á 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11E9" w14:textId="77777777" w:rsidR="007E1322" w:rsidRPr="005C19C9" w:rsidRDefault="00AC7A5F" w:rsidP="002144D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A76B30">
              <w:rPr>
                <w:rFonts w:ascii="Arial" w:hAnsi="Arial" w:cs="Arial"/>
                <w:sz w:val="16"/>
                <w:szCs w:val="16"/>
              </w:rPr>
              <w:t>9 822</w:t>
            </w:r>
          </w:p>
        </w:tc>
      </w:tr>
      <w:tr w:rsidR="008C442A" w:rsidRPr="005C19C9" w14:paraId="55B6051F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F9D1" w14:textId="77777777" w:rsidR="008C442A" w:rsidRPr="00B64E45" w:rsidRDefault="0008078B" w:rsidP="000807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B64E45">
              <w:rPr>
                <w:rFonts w:ascii="Arial" w:hAnsi="Arial" w:cs="Arial"/>
                <w:b/>
                <w:sz w:val="16"/>
                <w:szCs w:val="16"/>
              </w:rPr>
              <w:t>Vysporiadanie  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827F" w14:textId="77777777"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14:paraId="21B989A4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5EF0" w14:textId="77777777"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ED82" w14:textId="77777777" w:rsidR="008C442A" w:rsidRPr="005C19C9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1476" w:rsidRPr="005C19C9" w14:paraId="0CC65E72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2454" w14:textId="77777777" w:rsidR="002D1476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9CDC" w14:textId="77777777"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14:paraId="116C13A8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E992" w14:textId="77777777"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  <w:r w:rsidR="008C442A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5BAE" w14:textId="77777777" w:rsidR="008C442A" w:rsidRPr="005C19C9" w:rsidRDefault="00A76B30" w:rsidP="00B64E4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9 822</w:t>
            </w:r>
          </w:p>
        </w:tc>
      </w:tr>
      <w:tr w:rsidR="008C442A" w:rsidRPr="005C19C9" w14:paraId="505DD3A8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7CE" w14:textId="77777777"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1762" w14:textId="77777777" w:rsidR="008C442A" w:rsidRPr="005C19C9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64E45" w:rsidRPr="005C19C9" w14:paraId="74D7CC62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B1B1" w14:textId="77777777" w:rsidR="00B64E45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AF16" w14:textId="77777777" w:rsidR="00B64E45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14:paraId="5729E48D" w14:textId="77777777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D34D" w14:textId="77777777"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2A6" w14:textId="77777777" w:rsidR="008C442A" w:rsidRPr="005C19C9" w:rsidRDefault="00A76B30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9 822</w:t>
            </w:r>
          </w:p>
        </w:tc>
      </w:tr>
    </w:tbl>
    <w:p w14:paraId="7D31E4CA" w14:textId="77777777" w:rsidR="008C442A" w:rsidRPr="005C19C9" w:rsidRDefault="008C442A" w:rsidP="008C442A">
      <w:pPr>
        <w:keepNext w:val="0"/>
        <w:rPr>
          <w:rStyle w:val="tlArial"/>
        </w:rPr>
      </w:pPr>
    </w:p>
    <w:p w14:paraId="7E2304FA" w14:textId="77777777"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14:paraId="2082E4BB" w14:textId="77777777" w:rsidR="002D3071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14:paraId="588DA1CA" w14:textId="77777777" w:rsidR="002D3071" w:rsidRPr="005C19C9" w:rsidRDefault="002075CF" w:rsidP="00FC3CC1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4" w:name="_Toc474124213"/>
      <w:bookmarkStart w:id="15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4"/>
      <w:bookmarkEnd w:id="15"/>
    </w:p>
    <w:p w14:paraId="4C84A3A4" w14:textId="77777777"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14:paraId="244ED4CA" w14:textId="77777777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7869B94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3DCE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14:paraId="4FA5BC32" w14:textId="77777777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11C3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45183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E92E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545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42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D7C7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14:paraId="58EED1FD" w14:textId="77777777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9EE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14D5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EE17" w14:textId="77777777"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E9D5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656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04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6479E" w:rsidRPr="005C19C9" w14:paraId="7ABDAD70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C175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8A96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10 622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513F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8C92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9 826 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76BC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EE3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1 805</w:t>
            </w:r>
          </w:p>
        </w:tc>
      </w:tr>
      <w:tr w:rsidR="00B6479E" w:rsidRPr="005C19C9" w14:paraId="4D54337E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9B38F02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A2A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A051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FBD9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50E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4008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1 170</w:t>
            </w:r>
          </w:p>
        </w:tc>
      </w:tr>
      <w:tr w:rsidR="00B6479E" w:rsidRPr="005C19C9" w14:paraId="2F090344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324858A5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83B1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D74C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48B7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609C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0921" w14:textId="77777777" w:rsidR="00B6479E" w:rsidRPr="005C19C9" w:rsidRDefault="00B6479E" w:rsidP="00B6479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</w:tr>
      <w:tr w:rsidR="00C14D64" w:rsidRPr="005C19C9" w14:paraId="74F6C058" w14:textId="77777777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14:paraId="07CF1E19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FC2691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14:paraId="50477B0A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14:paraId="614811FC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14:paraId="24E6EB35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14:paraId="49DA10FE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14:paraId="4DCAB7B7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14:paraId="5B70DD80" w14:textId="77777777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14:paraId="393DDA25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14:paraId="14E67FC2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14:paraId="69BFDF6F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14:paraId="00EB9AB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14:paraId="699C1056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14:paraId="232B9E9E" w14:textId="77777777"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14:paraId="0966BB37" w14:textId="77777777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3EE69FE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FDBB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14:paraId="5E3E7C91" w14:textId="77777777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DD02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3802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22C4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9C9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EE3F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A7A0" w14:textId="77777777"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10867" w:rsidRPr="005C19C9" w14:paraId="06C93335" w14:textId="77777777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9F8B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5B4F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A7EF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6B8A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86AA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196D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76B30" w:rsidRPr="005C19C9" w14:paraId="466EE598" w14:textId="77777777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2C1A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D5F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033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7 287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9F35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2 730 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BDF9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CDE8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10 622</w:t>
            </w:r>
          </w:p>
        </w:tc>
      </w:tr>
      <w:tr w:rsidR="00A76B30" w:rsidRPr="005C19C9" w14:paraId="7CC2F98E" w14:textId="77777777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6AC76B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2D7C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</w:t>
            </w:r>
            <w:r>
              <w:rPr>
                <w:rFonts w:ascii="Arial" w:hAnsi="Arial" w:cs="Arial"/>
                <w:sz w:val="16"/>
                <w:szCs w:val="16"/>
              </w:rPr>
              <w:t>730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D12C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911A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2 730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5FB2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13EB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</w:tr>
      <w:tr w:rsidR="00A76B30" w:rsidRPr="005C19C9" w14:paraId="36E7C658" w14:textId="77777777" w:rsidTr="002B2802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ECBEF6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F4E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E84D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16E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1B64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882B" w14:textId="77777777" w:rsidR="00A76B30" w:rsidRPr="005C19C9" w:rsidRDefault="00A76B30" w:rsidP="00A76B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</w:tr>
    </w:tbl>
    <w:p w14:paraId="74B0E6F2" w14:textId="77777777" w:rsidR="002D3071" w:rsidRPr="005C19C9" w:rsidRDefault="002D3071" w:rsidP="00AC3661">
      <w:pPr>
        <w:keepNext w:val="0"/>
        <w:rPr>
          <w:rStyle w:val="tlArial"/>
        </w:rPr>
      </w:pPr>
    </w:p>
    <w:p w14:paraId="4198CEF8" w14:textId="77777777"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14:paraId="1E48E014" w14:textId="77777777"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B6479E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spoločnosti </w:t>
      </w:r>
      <w:r w:rsidR="00C14D64" w:rsidRPr="005C19C9">
        <w:rPr>
          <w:rStyle w:val="tlArial"/>
        </w:rPr>
        <w:t>k 3</w:t>
      </w:r>
      <w:r w:rsidR="0078298B">
        <w:rPr>
          <w:rStyle w:val="tlArial"/>
        </w:rPr>
        <w:t>1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78298B">
        <w:rPr>
          <w:rStyle w:val="tlArial"/>
        </w:rPr>
        <w:t>dece</w:t>
      </w:r>
      <w:r w:rsidR="00B6479E">
        <w:rPr>
          <w:rStyle w:val="tlArial"/>
        </w:rPr>
        <w:t>mbru 2020</w:t>
      </w:r>
      <w:r w:rsidR="009D6415" w:rsidRPr="005C19C9">
        <w:rPr>
          <w:rStyle w:val="tlArial"/>
        </w:rPr>
        <w:t xml:space="preserve"> vo výške </w:t>
      </w:r>
      <w:r w:rsidR="00B6479E">
        <w:rPr>
          <w:rStyle w:val="tlArial"/>
        </w:rPr>
        <w:t>1 805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 </w:t>
      </w:r>
      <w:r w:rsidR="00B6479E">
        <w:rPr>
          <w:rStyle w:val="tlArial"/>
        </w:rPr>
        <w:t>roku 2021</w:t>
      </w:r>
      <w:r w:rsidRPr="005C19C9">
        <w:rPr>
          <w:rStyle w:val="tlArial"/>
        </w:rPr>
        <w:t>.</w:t>
      </w:r>
    </w:p>
    <w:p w14:paraId="6CC92CE4" w14:textId="77777777"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 xml:space="preserve">účtovaná na základe Zmluvy o audítorských službách spoločnosti </w:t>
      </w:r>
      <w:proofErr w:type="spellStart"/>
      <w:r w:rsidRPr="005C19C9">
        <w:rPr>
          <w:rStyle w:val="tlArial"/>
        </w:rPr>
        <w:t>Ernst</w:t>
      </w:r>
      <w:proofErr w:type="spellEnd"/>
      <w:r w:rsidRPr="005C19C9">
        <w:rPr>
          <w:rStyle w:val="tlArial"/>
        </w:rPr>
        <w:t xml:space="preserve"> &amp; </w:t>
      </w:r>
      <w:proofErr w:type="spellStart"/>
      <w:r w:rsidRPr="005C19C9">
        <w:rPr>
          <w:rStyle w:val="tlArial"/>
        </w:rPr>
        <w:t>Young</w:t>
      </w:r>
      <w:proofErr w:type="spellEnd"/>
      <w:r w:rsidRPr="005C19C9">
        <w:rPr>
          <w:rStyle w:val="tlArial"/>
        </w:rPr>
        <w:t xml:space="preserve"> Slovakia, spol. s </w:t>
      </w:r>
      <w:proofErr w:type="spellStart"/>
      <w:r w:rsidRPr="005C19C9">
        <w:rPr>
          <w:rStyle w:val="tlArial"/>
        </w:rPr>
        <w:t>r.o</w:t>
      </w:r>
      <w:proofErr w:type="spellEnd"/>
      <w:r w:rsidRPr="005C19C9">
        <w:rPr>
          <w:rStyle w:val="tlArial"/>
        </w:rPr>
        <w:t>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proofErr w:type="spellStart"/>
      <w:r w:rsidR="00EE18F4" w:rsidRPr="005C19C9">
        <w:rPr>
          <w:rStyle w:val="tlArial"/>
        </w:rPr>
        <w:t>services</w:t>
      </w:r>
      <w:proofErr w:type="spellEnd"/>
      <w:r w:rsidR="00EE18F4" w:rsidRPr="005C19C9">
        <w:rPr>
          <w:rStyle w:val="tlArial"/>
        </w:rPr>
        <w:t xml:space="preserve"> </w:t>
      </w:r>
      <w:proofErr w:type="spellStart"/>
      <w:r w:rsidR="00B6479E">
        <w:rPr>
          <w:rStyle w:val="tlArial"/>
        </w:rPr>
        <w:t>s.r.o</w:t>
      </w:r>
      <w:proofErr w:type="spellEnd"/>
      <w:r w:rsidR="00B6479E">
        <w:rPr>
          <w:rStyle w:val="tlArial"/>
        </w:rPr>
        <w:t>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 xml:space="preserve">- Industrial, </w:t>
      </w:r>
      <w:proofErr w:type="spellStart"/>
      <w:r w:rsidRPr="005C19C9">
        <w:rPr>
          <w:rStyle w:val="tlArial"/>
        </w:rPr>
        <w:t>a.s</w:t>
      </w:r>
      <w:proofErr w:type="spellEnd"/>
      <w:r w:rsidRPr="005C19C9">
        <w:rPr>
          <w:rStyle w:val="tlArial"/>
        </w:rPr>
        <w:t xml:space="preserve"> uhradí faktúru za audit in</w:t>
      </w:r>
      <w:r w:rsidR="004A044A" w:rsidRPr="005C19C9">
        <w:rPr>
          <w:rStyle w:val="tlArial"/>
        </w:rPr>
        <w:t>dividuálnej účtovnej závierky</w:t>
      </w:r>
      <w:r w:rsidR="00B6479E">
        <w:rPr>
          <w:rStyle w:val="tlArial"/>
        </w:rPr>
        <w:t xml:space="preserve"> a</w:t>
      </w:r>
      <w:r w:rsidR="004A044A" w:rsidRPr="005C19C9">
        <w:rPr>
          <w:rStyle w:val="tlArial"/>
        </w:rPr>
        <w:t xml:space="preserve">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</w:t>
      </w:r>
      <w:r w:rsidR="00FE789A">
        <w:rPr>
          <w:rStyle w:val="tlArial"/>
        </w:rPr>
        <w:t>k 31</w:t>
      </w:r>
      <w:r w:rsidR="002144DF">
        <w:rPr>
          <w:rStyle w:val="tlArial"/>
        </w:rPr>
        <w:t>. </w:t>
      </w:r>
      <w:r w:rsidR="00FE789A">
        <w:rPr>
          <w:rStyle w:val="tlArial"/>
        </w:rPr>
        <w:t>dece</w:t>
      </w:r>
      <w:r w:rsidR="00D6452D">
        <w:rPr>
          <w:rStyle w:val="tlArial"/>
        </w:rPr>
        <w:t>mbru 2020</w:t>
      </w:r>
      <w:r w:rsidRPr="005C19C9">
        <w:rPr>
          <w:rStyle w:val="tlArial"/>
        </w:rPr>
        <w:t xml:space="preserve">. </w:t>
      </w:r>
    </w:p>
    <w:p w14:paraId="7CCC078F" w14:textId="77777777" w:rsidR="002D3071" w:rsidRPr="005C19C9" w:rsidRDefault="002D3071" w:rsidP="00E0211F">
      <w:pPr>
        <w:keepNext w:val="0"/>
        <w:rPr>
          <w:rStyle w:val="tlArial"/>
        </w:rPr>
      </w:pPr>
    </w:p>
    <w:p w14:paraId="3A4AE5F8" w14:textId="77777777" w:rsidR="002D3071" w:rsidRPr="005C19C9" w:rsidRDefault="002D3071" w:rsidP="000D0DEE">
      <w:pPr>
        <w:pStyle w:val="Nadpis1"/>
        <w:keepNext w:val="0"/>
        <w:spacing w:before="120"/>
        <w:rPr>
          <w:rFonts w:ascii="Arial" w:hAnsi="Arial" w:cs="Arial"/>
        </w:rPr>
      </w:pPr>
      <w:bookmarkStart w:id="16" w:name="_Toc474124214"/>
      <w:bookmarkStart w:id="17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6"/>
      <w:bookmarkEnd w:id="17"/>
    </w:p>
    <w:p w14:paraId="66654005" w14:textId="77777777"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D3071" w:rsidRPr="005C19C9" w14:paraId="439D316E" w14:textId="77777777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F35B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5C758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5A48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10867" w:rsidRPr="005C19C9" w14:paraId="26269C50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286C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7A73" w14:textId="77777777"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3EA2" w14:textId="77777777"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6452D" w:rsidRPr="005C19C9" w14:paraId="0F0AE976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70E2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8B1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303 898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648B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429 950</w:t>
            </w:r>
          </w:p>
        </w:tc>
      </w:tr>
      <w:tr w:rsidR="00D6452D" w:rsidRPr="005C19C9" w14:paraId="436A8267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19DA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8CB3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303 898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73F6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429 950</w:t>
            </w:r>
          </w:p>
        </w:tc>
      </w:tr>
      <w:tr w:rsidR="00D6452D" w:rsidRPr="005C19C9" w14:paraId="4F5BC7A1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1AE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EF5D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A5FE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D6452D" w:rsidRPr="005C19C9" w14:paraId="4E402070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5AD6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7413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B673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6452D" w:rsidRPr="005C19C9" w14:paraId="3DEFD47B" w14:textId="77777777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3E2F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4E38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7636" w14:textId="77777777" w:rsidR="00D6452D" w:rsidRPr="005C19C9" w:rsidRDefault="00D6452D" w:rsidP="00D6452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14:paraId="34B73B97" w14:textId="77777777"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14:paraId="7475DF94" w14:textId="77777777"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D33C20">
        <w:rPr>
          <w:rStyle w:val="tlArial"/>
        </w:rPr>
        <w:t>3</w:t>
      </w:r>
      <w:r w:rsidR="00AC7A5F" w:rsidRPr="005C19C9">
        <w:rPr>
          <w:rStyle w:val="tlArial"/>
        </w:rPr>
        <w:t>).</w:t>
      </w:r>
    </w:p>
    <w:p w14:paraId="690F14CB" w14:textId="77777777"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2D3071" w:rsidRPr="005C19C9" w14:paraId="247F25A2" w14:textId="77777777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9C7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887092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8E19" w14:textId="77777777"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14:paraId="55A23F9D" w14:textId="77777777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7571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55BB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AD12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14:paraId="48AB17EA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4D17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A23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184C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14:paraId="58D74486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5308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50BF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6602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14:paraId="349FC1AC" w14:textId="77777777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B4CD" w14:textId="77777777"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FA6F" w14:textId="77777777"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45A0" w14:textId="77777777"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14:paraId="6FD5C650" w14:textId="77777777"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14:paraId="7725DB4D" w14:textId="77777777"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14:paraId="025B1D13" w14:textId="77777777" w:rsidR="005D1077" w:rsidRPr="002E10BE" w:rsidRDefault="005D1077" w:rsidP="005D1077">
      <w:pPr>
        <w:pStyle w:val="Nadpis1"/>
        <w:keepNext w:val="0"/>
        <w:spacing w:before="120"/>
        <w:rPr>
          <w:rFonts w:ascii="Arial" w:hAnsi="Arial" w:cs="Arial"/>
        </w:rPr>
      </w:pPr>
      <w:bookmarkStart w:id="18" w:name="_Toc474124216"/>
      <w:bookmarkStart w:id="19" w:name="_Toc474124328"/>
      <w:r w:rsidRPr="002E10BE">
        <w:rPr>
          <w:rFonts w:ascii="Arial" w:hAnsi="Arial" w:cs="Arial"/>
        </w:rPr>
        <w:t>BankovÉ úvEry a FINANčNÉ výpomoci</w:t>
      </w:r>
      <w:bookmarkEnd w:id="18"/>
      <w:bookmarkEnd w:id="19"/>
    </w:p>
    <w:p w14:paraId="7C771E5E" w14:textId="77777777"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14:paraId="2C21DC05" w14:textId="77777777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EC66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DACF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5F0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FFD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E532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6483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14:paraId="39CC1DE0" w14:textId="77777777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6AE8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14:paraId="3E888726" w14:textId="77777777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AD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3F7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AE1F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C3F0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E95" w14:textId="77777777" w:rsidR="005D1077" w:rsidRPr="002E10BE" w:rsidRDefault="005D1077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B683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1077" w:rsidRPr="002E10BE" w14:paraId="6C8CE431" w14:textId="77777777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8231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4CEB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B946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8D79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2AB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E4D" w14:textId="77777777"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1B0BEE" w14:textId="77777777" w:rsidR="00DE0CCB" w:rsidRDefault="00DE0CCB">
      <w:pPr>
        <w:keepNext w:val="0"/>
        <w:spacing w:after="0"/>
        <w:jc w:val="left"/>
        <w:rPr>
          <w:rStyle w:val="tlArial"/>
        </w:rPr>
      </w:pPr>
    </w:p>
    <w:p w14:paraId="4CA5AB76" w14:textId="77777777" w:rsidR="002075CF" w:rsidRPr="005C19C9" w:rsidRDefault="00DE0CCB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t>Spoločnosť nemá v bežnom období žiadnu úverovú zmluvu.</w:t>
      </w:r>
      <w:r w:rsidR="002075CF" w:rsidRPr="005C19C9">
        <w:rPr>
          <w:rStyle w:val="tlArial"/>
        </w:rPr>
        <w:br w:type="page"/>
      </w:r>
    </w:p>
    <w:p w14:paraId="0AAFAD68" w14:textId="77777777" w:rsidR="002D3071" w:rsidRPr="005C19C9" w:rsidRDefault="002D3071" w:rsidP="00E106A7">
      <w:pPr>
        <w:pStyle w:val="Nadpis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14:paraId="109C129A" w14:textId="77777777"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0"/>
        <w:gridCol w:w="2795"/>
      </w:tblGrid>
      <w:tr w:rsidR="002D3071" w:rsidRPr="005C19C9" w14:paraId="31850089" w14:textId="77777777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4AAD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7B98B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FC83" w14:textId="77777777"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14:paraId="26DF3B8F" w14:textId="77777777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6488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8A4C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7E18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76D4AB33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9272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13C7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9681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5DEDBA0D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C9A6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C489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B6CD" w14:textId="77777777"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14:paraId="00FECDFC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6DED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D179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E786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</w:tr>
      <w:tr w:rsidR="00DE0CCB" w:rsidRPr="005C19C9" w14:paraId="69FEA4AA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8E7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D423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2F6F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14:paraId="73EB294B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0AF6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6D36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565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</w:tr>
      <w:tr w:rsidR="00DE0CCB" w:rsidRPr="005C19C9" w14:paraId="1013A18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7C7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1590" w14:textId="77777777" w:rsidR="00DE0CCB" w:rsidRPr="005C19C9" w:rsidRDefault="008B72B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54 861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1EF7" w14:textId="77777777" w:rsidR="00DE0CCB" w:rsidRPr="005C19C9" w:rsidRDefault="008B72B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77 137</w:t>
            </w:r>
          </w:p>
        </w:tc>
      </w:tr>
      <w:tr w:rsidR="00DE0CCB" w:rsidRPr="005C19C9" w14:paraId="5E28C55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846C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1A25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E165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14:paraId="2E7E6B2E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93A5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FB60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9B4B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DE0CCB" w:rsidRPr="005C19C9" w14:paraId="1111B5C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A2DF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2B7" w14:textId="77777777" w:rsidR="00DE0CCB" w:rsidRPr="005C19C9" w:rsidRDefault="008B72B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B7D2" w14:textId="77777777" w:rsidR="00DE0CCB" w:rsidRPr="005C19C9" w:rsidRDefault="008B72B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16 199</w:t>
            </w:r>
          </w:p>
        </w:tc>
      </w:tr>
      <w:tr w:rsidR="00DE0CCB" w:rsidRPr="005C19C9" w14:paraId="7201726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6502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EAE6" w14:textId="77777777" w:rsidR="00DE0CCB" w:rsidRPr="005C19C9" w:rsidRDefault="00DE0CCB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460F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E0CCB" w:rsidRPr="005C19C9" w14:paraId="043E3A0F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F7A3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008F" w14:textId="77777777" w:rsidR="00DE0CCB" w:rsidRPr="005C19C9" w:rsidRDefault="00DE0CC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2759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14:paraId="57B79886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1D1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CAC0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E9D7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14:paraId="2C167875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2818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EB46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AC00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</w:tr>
      <w:tr w:rsidR="00DE0CCB" w:rsidRPr="005C19C9" w14:paraId="744C2481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EF1A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A70A" w14:textId="77777777" w:rsidR="00DE0CCB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5BE1085E" w14:textId="77777777"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E0E7" w14:textId="77777777" w:rsidR="00DE0CCB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3362E731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E0CCB" w:rsidRPr="005C19C9" w14:paraId="1EBC6C3A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3AC" w14:textId="77777777"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8C3C" w14:textId="77777777" w:rsidR="00DE0CCB" w:rsidRPr="005C19C9" w:rsidRDefault="00DE0CCB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FF7" w14:textId="77777777"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14:paraId="144628A5" w14:textId="77777777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AA36" w14:textId="77777777"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BBD8" w14:textId="77777777"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52B2" w14:textId="77777777"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6291FB56" w14:textId="77777777" w:rsidR="009B5D63" w:rsidRDefault="009B5D63" w:rsidP="00EB4863">
      <w:pPr>
        <w:keepNext w:val="0"/>
        <w:rPr>
          <w:rFonts w:ascii="Arial" w:hAnsi="Arial" w:cs="Arial"/>
        </w:rPr>
      </w:pPr>
    </w:p>
    <w:p w14:paraId="1563F154" w14:textId="77777777" w:rsidR="00EB4863" w:rsidRDefault="003D438A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97085" w:rsidRPr="005C19C9">
        <w:rPr>
          <w:rFonts w:ascii="Arial" w:hAnsi="Arial" w:cs="Arial"/>
        </w:rPr>
        <w:t>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ponecháva v rovnakej výške ako v predošlom roku</w:t>
      </w:r>
      <w:r w:rsidR="00EB4863">
        <w:rPr>
          <w:rFonts w:ascii="Arial" w:hAnsi="Arial" w:cs="Arial"/>
        </w:rPr>
        <w:t xml:space="preserve">. Odložený daňový záväzok, ktorý vznikol </w:t>
      </w:r>
      <w:r w:rsidR="00A97085"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14:paraId="362DEA40" w14:textId="77777777" w:rsidR="00096F4C" w:rsidRDefault="00096F4C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Neuplatnená daňová pohľadávka</w:t>
      </w:r>
      <w:r w:rsidR="00572C65">
        <w:rPr>
          <w:rFonts w:ascii="Arial" w:hAnsi="Arial" w:cs="Arial"/>
        </w:rPr>
        <w:t xml:space="preserve"> </w:t>
      </w:r>
      <w:r w:rsidR="008B72BB">
        <w:rPr>
          <w:rFonts w:ascii="Arial" w:hAnsi="Arial" w:cs="Arial"/>
        </w:rPr>
        <w:t>vo výške 11 521</w:t>
      </w:r>
      <w:r w:rsidR="006D4A52" w:rsidRPr="00F37545">
        <w:rPr>
          <w:rFonts w:ascii="Arial" w:hAnsi="Arial" w:cs="Arial"/>
        </w:rPr>
        <w:t xml:space="preserve"> EUR </w:t>
      </w:r>
      <w:r w:rsidR="00572C65">
        <w:rPr>
          <w:rFonts w:ascii="Arial" w:hAnsi="Arial" w:cs="Arial"/>
        </w:rPr>
        <w:t>vznikla z možnosti umorovať daňovú stratu za účtovné ob</w:t>
      </w:r>
      <w:r w:rsidR="00C02B0C">
        <w:rPr>
          <w:rFonts w:ascii="Arial" w:hAnsi="Arial" w:cs="Arial"/>
        </w:rPr>
        <w:t>dobie k 30.09.201</w:t>
      </w:r>
      <w:r w:rsidR="008B72BB">
        <w:rPr>
          <w:rFonts w:ascii="Arial" w:hAnsi="Arial" w:cs="Arial"/>
        </w:rPr>
        <w:t>8 v sume 19 265</w:t>
      </w:r>
      <w:r w:rsidR="00572C65">
        <w:rPr>
          <w:rFonts w:ascii="Arial" w:hAnsi="Arial" w:cs="Arial"/>
        </w:rPr>
        <w:t xml:space="preserve"> EUR</w:t>
      </w:r>
      <w:r w:rsidR="00270297">
        <w:rPr>
          <w:rFonts w:ascii="Arial" w:hAnsi="Arial" w:cs="Arial"/>
        </w:rPr>
        <w:t>, za účtovné o</w:t>
      </w:r>
      <w:r w:rsidR="008B72BB">
        <w:rPr>
          <w:rFonts w:ascii="Arial" w:hAnsi="Arial" w:cs="Arial"/>
        </w:rPr>
        <w:t>bdobie k 30.9.2019 v sume 10 373</w:t>
      </w:r>
      <w:r w:rsidR="00270297">
        <w:rPr>
          <w:rFonts w:ascii="Arial" w:hAnsi="Arial" w:cs="Arial"/>
        </w:rPr>
        <w:t xml:space="preserve"> EUR</w:t>
      </w:r>
      <w:r w:rsidR="00C02B0C">
        <w:rPr>
          <w:rFonts w:ascii="Arial" w:hAnsi="Arial" w:cs="Arial"/>
        </w:rPr>
        <w:t>,</w:t>
      </w:r>
      <w:r w:rsidR="00270297">
        <w:rPr>
          <w:rFonts w:ascii="Arial" w:hAnsi="Arial" w:cs="Arial"/>
        </w:rPr>
        <w:t> za účtovné ob</w:t>
      </w:r>
      <w:r w:rsidR="008B72BB">
        <w:rPr>
          <w:rFonts w:ascii="Arial" w:hAnsi="Arial" w:cs="Arial"/>
        </w:rPr>
        <w:t>dobie k 31.12.2019 v sume 7 478</w:t>
      </w:r>
      <w:r w:rsidR="00C02B0C">
        <w:rPr>
          <w:rFonts w:ascii="Arial" w:hAnsi="Arial" w:cs="Arial"/>
        </w:rPr>
        <w:t xml:space="preserve"> EUR a</w:t>
      </w:r>
      <w:r w:rsidR="008B72BB">
        <w:rPr>
          <w:rFonts w:ascii="Arial" w:hAnsi="Arial" w:cs="Arial"/>
        </w:rPr>
        <w:t> za účtovné obdobie k 31.12.2020 v sume 17 745</w:t>
      </w:r>
      <w:r w:rsidR="00C02B0C">
        <w:rPr>
          <w:rFonts w:ascii="Arial" w:hAnsi="Arial" w:cs="Arial"/>
        </w:rPr>
        <w:t xml:space="preserve"> EUR.</w:t>
      </w:r>
    </w:p>
    <w:p w14:paraId="1A805EB6" w14:textId="77777777" w:rsidR="00EB4863" w:rsidRDefault="00EB4863" w:rsidP="00EB4863">
      <w:pPr>
        <w:keepNext w:val="0"/>
        <w:rPr>
          <w:rFonts w:ascii="Arial" w:hAnsi="Arial" w:cs="Arial"/>
        </w:rPr>
      </w:pPr>
    </w:p>
    <w:p w14:paraId="49BE2E34" w14:textId="77777777" w:rsidR="00096F4C" w:rsidRPr="005C19C9" w:rsidRDefault="00096F4C" w:rsidP="00EB4863">
      <w:pPr>
        <w:keepNext w:val="0"/>
        <w:rPr>
          <w:rFonts w:ascii="Arial" w:hAnsi="Arial" w:cs="Arial"/>
        </w:rPr>
        <w:sectPr w:rsidR="00096F4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14:paraId="1FFF62AD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14:paraId="23793BE6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14:paraId="7CFBB11B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2"/>
        <w:gridCol w:w="3369"/>
        <w:gridCol w:w="3675"/>
      </w:tblGrid>
      <w:tr w:rsidR="00D0198F" w:rsidRPr="005C19C9" w14:paraId="23DBBBF4" w14:textId="77777777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14:paraId="5EC64EBF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14:paraId="78C7CBA0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14:paraId="715D7A98" w14:textId="77777777" w:rsidTr="00B95B1C">
        <w:trPr>
          <w:trHeight w:val="1004"/>
        </w:trPr>
        <w:tc>
          <w:tcPr>
            <w:tcW w:w="1115" w:type="pct"/>
            <w:vMerge/>
            <w:vAlign w:val="center"/>
          </w:tcPr>
          <w:p w14:paraId="3FC638D0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14:paraId="327E4DBE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14:paraId="3279451F" w14:textId="77777777"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403C" w:rsidRPr="005C19C9" w14:paraId="52E660EA" w14:textId="77777777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14:paraId="2A350C3C" w14:textId="77777777" w:rsidR="00B5403C" w:rsidRPr="005C19C9" w:rsidRDefault="00B5403C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14:paraId="50232CBE" w14:textId="77777777" w:rsidR="00B5403C" w:rsidRPr="005C19C9" w:rsidRDefault="008B72BB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25 153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14:paraId="707851C8" w14:textId="77777777" w:rsidR="00B5403C" w:rsidRPr="005C19C9" w:rsidRDefault="008B72BB" w:rsidP="002E653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14:paraId="18BDC529" w14:textId="77777777" w:rsidTr="00B95B1C">
        <w:trPr>
          <w:trHeight w:hRule="exact" w:val="425"/>
        </w:trPr>
        <w:tc>
          <w:tcPr>
            <w:tcW w:w="1115" w:type="pct"/>
            <w:vAlign w:val="center"/>
          </w:tcPr>
          <w:p w14:paraId="6B20C334" w14:textId="77777777" w:rsidR="00B5403C" w:rsidRPr="005C19C9" w:rsidRDefault="00B5403C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14:paraId="62ED85B1" w14:textId="77777777" w:rsidR="00B5403C" w:rsidRPr="005C19C9" w:rsidRDefault="008B72BB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25 153</w:t>
            </w:r>
          </w:p>
        </w:tc>
        <w:tc>
          <w:tcPr>
            <w:tcW w:w="2027" w:type="pct"/>
            <w:vAlign w:val="center"/>
          </w:tcPr>
          <w:p w14:paraId="4D2ED568" w14:textId="77777777" w:rsidR="00B5403C" w:rsidRPr="005C19C9" w:rsidRDefault="00ED33B0" w:rsidP="002E6534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43416938" w14:textId="77777777"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14:paraId="3F6E7371" w14:textId="77777777"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14:paraId="0B4F97B0" w14:textId="77777777"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14:paraId="077AE20E" w14:textId="77777777"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14:paraId="5E32C95A" w14:textId="77777777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3EDF86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711C024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F050236" w14:textId="77777777"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403C" w:rsidRPr="005C19C9" w14:paraId="607E0872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5D636593" w14:textId="77777777"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14:paraId="493C971D" w14:textId="77777777" w:rsidR="00B5403C" w:rsidRPr="005C19C9" w:rsidRDefault="00ED33B0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24 358</w:t>
            </w:r>
          </w:p>
        </w:tc>
        <w:tc>
          <w:tcPr>
            <w:tcW w:w="3072" w:type="dxa"/>
            <w:vAlign w:val="center"/>
          </w:tcPr>
          <w:p w14:paraId="347DFDCA" w14:textId="77777777" w:rsidR="00B5403C" w:rsidRPr="005C19C9" w:rsidRDefault="00ED33B0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14:paraId="2C0A7A57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5E16E3FD" w14:textId="77777777"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14:paraId="2F35544D" w14:textId="77777777" w:rsidR="00B5403C" w:rsidRPr="005C19C9" w:rsidRDefault="00B5403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2BEFDD53" w14:textId="77777777"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14:paraId="0025B9AB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2904367F" w14:textId="77777777"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14:paraId="21AB6647" w14:textId="77777777" w:rsidR="00B5403C" w:rsidRPr="005C19C9" w:rsidRDefault="00ED33B0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795</w:t>
            </w:r>
          </w:p>
        </w:tc>
        <w:tc>
          <w:tcPr>
            <w:tcW w:w="3072" w:type="dxa"/>
            <w:vAlign w:val="center"/>
          </w:tcPr>
          <w:p w14:paraId="477F77DA" w14:textId="77777777"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14:paraId="1BCA19DA" w14:textId="77777777" w:rsidTr="009B2CBB">
        <w:trPr>
          <w:trHeight w:hRule="exact" w:val="425"/>
        </w:trPr>
        <w:tc>
          <w:tcPr>
            <w:tcW w:w="3070" w:type="dxa"/>
            <w:vAlign w:val="center"/>
          </w:tcPr>
          <w:p w14:paraId="425095EF" w14:textId="77777777" w:rsidR="00B5403C" w:rsidRPr="005C19C9" w:rsidRDefault="00B5403C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2894D03D" w14:textId="77777777" w:rsidR="00B5403C" w:rsidRPr="005C19C9" w:rsidRDefault="00ED33B0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25 153</w:t>
            </w:r>
          </w:p>
        </w:tc>
        <w:tc>
          <w:tcPr>
            <w:tcW w:w="3072" w:type="dxa"/>
            <w:vAlign w:val="center"/>
          </w:tcPr>
          <w:p w14:paraId="700570ED" w14:textId="77777777" w:rsidR="00B5403C" w:rsidRPr="005C19C9" w:rsidRDefault="00ED33B0" w:rsidP="002E653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334E8D73" w14:textId="77777777"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14:paraId="679532AB" w14:textId="77777777"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14:paraId="61C5A54F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14:paraId="7663A3B5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14:paraId="726885F3" w14:textId="77777777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8C590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E414322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8B9290B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D33B0" w:rsidRPr="005C19C9" w14:paraId="01274E9A" w14:textId="77777777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EE7BE54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B7D6A85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18 583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656C2729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11 225</w:t>
            </w:r>
          </w:p>
        </w:tc>
      </w:tr>
      <w:tr w:rsidR="00ED33B0" w:rsidRPr="005C19C9" w14:paraId="476DBAF1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BFF2357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14:paraId="65FB9FB0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2 643</w:t>
            </w:r>
          </w:p>
        </w:tc>
        <w:tc>
          <w:tcPr>
            <w:tcW w:w="3072" w:type="dxa"/>
            <w:vAlign w:val="center"/>
          </w:tcPr>
          <w:p w14:paraId="012A1B80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3 802</w:t>
            </w:r>
          </w:p>
        </w:tc>
      </w:tr>
      <w:tr w:rsidR="00ED33B0" w:rsidRPr="005C19C9" w14:paraId="78FB8E25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7A9874B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1DB82216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2 340</w:t>
            </w:r>
          </w:p>
        </w:tc>
        <w:tc>
          <w:tcPr>
            <w:tcW w:w="3072" w:type="dxa"/>
            <w:vAlign w:val="center"/>
          </w:tcPr>
          <w:p w14:paraId="3C0077AA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2652</w:t>
            </w:r>
          </w:p>
        </w:tc>
      </w:tr>
      <w:tr w:rsidR="00ED33B0" w:rsidRPr="005C19C9" w14:paraId="6BEE3C6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65891607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14:paraId="571EFCA8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ACFAB5F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4C942802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2D8FC336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14:paraId="7F40C442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</w:t>
            </w:r>
          </w:p>
        </w:tc>
        <w:tc>
          <w:tcPr>
            <w:tcW w:w="3072" w:type="dxa"/>
            <w:vAlign w:val="center"/>
          </w:tcPr>
          <w:p w14:paraId="72B6096A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1 150</w:t>
            </w:r>
          </w:p>
        </w:tc>
      </w:tr>
      <w:tr w:rsidR="00ED33B0" w:rsidRPr="005C19C9" w14:paraId="40D861B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6ACFC258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14:paraId="3F5FA035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291DD01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2E4F17E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48291746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14:paraId="6B6EACF2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0FEDBBEC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18330D64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2B54406C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14:paraId="5A384AB8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15 940</w:t>
            </w:r>
          </w:p>
        </w:tc>
        <w:tc>
          <w:tcPr>
            <w:tcW w:w="3072" w:type="dxa"/>
            <w:vAlign w:val="center"/>
          </w:tcPr>
          <w:p w14:paraId="3C976CBB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7 423</w:t>
            </w:r>
          </w:p>
        </w:tc>
      </w:tr>
      <w:tr w:rsidR="00ED33B0" w:rsidRPr="005C19C9" w14:paraId="655BFE71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7995656E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14:paraId="73611E53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11 813</w:t>
            </w:r>
          </w:p>
        </w:tc>
        <w:tc>
          <w:tcPr>
            <w:tcW w:w="3072" w:type="dxa"/>
            <w:vAlign w:val="center"/>
          </w:tcPr>
          <w:p w14:paraId="6FD54F9C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5 937</w:t>
            </w:r>
          </w:p>
        </w:tc>
      </w:tr>
      <w:tr w:rsidR="00ED33B0" w:rsidRPr="005C19C9" w14:paraId="741B5D3D" w14:textId="77777777" w:rsidTr="009F5DC5">
        <w:trPr>
          <w:trHeight w:hRule="exact" w:val="425"/>
        </w:trPr>
        <w:tc>
          <w:tcPr>
            <w:tcW w:w="3070" w:type="dxa"/>
            <w:vAlign w:val="center"/>
          </w:tcPr>
          <w:p w14:paraId="153D2F1D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14:paraId="67451AE3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3072" w:type="dxa"/>
            <w:vAlign w:val="center"/>
          </w:tcPr>
          <w:p w14:paraId="61256EDF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</w:t>
            </w:r>
          </w:p>
        </w:tc>
      </w:tr>
      <w:tr w:rsidR="00ED33B0" w:rsidRPr="005C19C9" w14:paraId="6825A0E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8D4F381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14:paraId="7C8E8FED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2 334</w:t>
            </w:r>
          </w:p>
        </w:tc>
        <w:tc>
          <w:tcPr>
            <w:tcW w:w="3072" w:type="dxa"/>
            <w:vAlign w:val="center"/>
          </w:tcPr>
          <w:p w14:paraId="04345ECD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1 038</w:t>
            </w:r>
          </w:p>
        </w:tc>
      </w:tr>
      <w:tr w:rsidR="00ED33B0" w:rsidRPr="005C19C9" w14:paraId="72417CE2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069BCF16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14:paraId="226445CD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BD695E5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ED33B0" w:rsidRPr="005C19C9" w14:paraId="4571D80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5560CC55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14:paraId="7D8BB7CF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41785B8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2B5605A9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3B7A86CD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14:paraId="669227A9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10085949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00415D3F" w14:textId="77777777" w:rsidTr="00F30D71">
        <w:trPr>
          <w:trHeight w:hRule="exact" w:val="425"/>
        </w:trPr>
        <w:tc>
          <w:tcPr>
            <w:tcW w:w="3070" w:type="dxa"/>
            <w:vAlign w:val="center"/>
          </w:tcPr>
          <w:p w14:paraId="1E23EA74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62E6379C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5 999</w:t>
            </w:r>
          </w:p>
        </w:tc>
        <w:tc>
          <w:tcPr>
            <w:tcW w:w="3072" w:type="dxa"/>
            <w:vAlign w:val="center"/>
          </w:tcPr>
          <w:p w14:paraId="34F042D9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2 297</w:t>
            </w:r>
          </w:p>
        </w:tc>
      </w:tr>
      <w:tr w:rsidR="00ED33B0" w:rsidRPr="005C19C9" w14:paraId="42561FCC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66A2E844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2B56341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53AD81B7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7C9B580A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7D0EB889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38CA6165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470742D2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D33B0" w:rsidRPr="005C19C9" w14:paraId="0F8DCA13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6E8D6B18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42527479" w14:textId="77777777" w:rsidR="00ED33B0" w:rsidRPr="005C19C9" w:rsidRDefault="00521FC5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5 999</w:t>
            </w:r>
          </w:p>
        </w:tc>
        <w:tc>
          <w:tcPr>
            <w:tcW w:w="3072" w:type="dxa"/>
            <w:vAlign w:val="center"/>
          </w:tcPr>
          <w:p w14:paraId="704B306D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2 297</w:t>
            </w:r>
          </w:p>
        </w:tc>
      </w:tr>
      <w:tr w:rsidR="00ED33B0" w:rsidRPr="005C19C9" w14:paraId="2F983A18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4D8DF3C6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14:paraId="59CDC799" w14:textId="77777777" w:rsidR="00ED33B0" w:rsidRPr="005C19C9" w:rsidRDefault="00521FC5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5 754</w:t>
            </w:r>
          </w:p>
        </w:tc>
        <w:tc>
          <w:tcPr>
            <w:tcW w:w="3072" w:type="dxa"/>
            <w:vAlign w:val="center"/>
          </w:tcPr>
          <w:p w14:paraId="466F1C29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2 235</w:t>
            </w:r>
          </w:p>
        </w:tc>
      </w:tr>
      <w:tr w:rsidR="00ED33B0" w:rsidRPr="005C19C9" w14:paraId="59130C91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7DF98574" w14:textId="77777777" w:rsidR="00ED33B0" w:rsidRPr="005C19C9" w:rsidRDefault="00ED33B0" w:rsidP="00ED33B0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6881B211" w14:textId="77777777" w:rsidR="00ED33B0" w:rsidRPr="005C19C9" w:rsidRDefault="00521FC5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245</w:t>
            </w:r>
          </w:p>
        </w:tc>
        <w:tc>
          <w:tcPr>
            <w:tcW w:w="3072" w:type="dxa"/>
            <w:vAlign w:val="center"/>
          </w:tcPr>
          <w:p w14:paraId="52992AFD" w14:textId="77777777" w:rsidR="00ED33B0" w:rsidRPr="005C19C9" w:rsidRDefault="00ED33B0" w:rsidP="00ED33B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B5403C" w:rsidRPr="005C19C9" w14:paraId="7358CF06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4AD5FCA7" w14:textId="77777777" w:rsidR="00B5403C" w:rsidRDefault="00B5403C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14:paraId="0E4A74AD" w14:textId="77777777" w:rsidR="00B5403C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14:paraId="596ADACD" w14:textId="77777777" w:rsidR="00B5403C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403C" w:rsidRPr="005C19C9" w14:paraId="56E77BAB" w14:textId="77777777" w:rsidTr="00A262BC">
        <w:trPr>
          <w:trHeight w:hRule="exact" w:val="425"/>
        </w:trPr>
        <w:tc>
          <w:tcPr>
            <w:tcW w:w="3070" w:type="dxa"/>
            <w:vAlign w:val="center"/>
          </w:tcPr>
          <w:p w14:paraId="310B103E" w14:textId="77777777" w:rsidR="00B5403C" w:rsidRDefault="00B5403C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14:paraId="107AE621" w14:textId="77777777" w:rsidR="00B5403C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14:paraId="55DB3E07" w14:textId="77777777" w:rsidR="00B5403C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8022E5" w14:textId="77777777"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14:paraId="62F4D2E0" w14:textId="77777777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6184" w14:textId="77777777"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14:paraId="071A0202" w14:textId="77777777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AD7FB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C94A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5D5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1BC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D3D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D9CE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AEB9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9E7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EC7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3516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95B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B4BC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DC2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862E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8A7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BAB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CB1A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563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F7FA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DC9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7CD3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9953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D788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6ADCF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D05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7F6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E737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FE53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FC3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CFC5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22234985" w14:textId="77777777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BBD2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14:paraId="28CBC41D" w14:textId="77777777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457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CB68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0E8A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1B87F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FBD6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B78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2B2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B96D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6CE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07EE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0AC8C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47C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A41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D78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53ED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882F6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14C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BE09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36A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ADD1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1697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E275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6F62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C404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496E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D363E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6AFC8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25B87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3C03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FD21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110FDB0E" w14:textId="77777777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F604E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E6D06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94D1A" w14:textId="77777777"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14:paraId="6A757C82" w14:textId="77777777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35E30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11076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13B1C" w14:textId="77777777" w:rsidR="00A6353C" w:rsidRPr="005C19C9" w:rsidRDefault="00A6353C" w:rsidP="00531B73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14:paraId="7D2CC486" w14:textId="77777777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6712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09F0C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23EB6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14:paraId="7B975782" w14:textId="77777777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C44FD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F5E92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BFDE1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14:paraId="3456E890" w14:textId="77777777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50DF5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57A65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5616B" w14:textId="77777777"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14:paraId="3C8C3CB4" w14:textId="77777777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4B9FA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F613E" w14:textId="77777777" w:rsidR="00A6353C" w:rsidRPr="00D97A77" w:rsidRDefault="00521FC5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40 021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274EC" w14:textId="77777777" w:rsidR="00A6353C" w:rsidRPr="00D97A77" w:rsidRDefault="0059201F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37 528</w:t>
            </w:r>
          </w:p>
        </w:tc>
      </w:tr>
      <w:tr w:rsidR="00A6353C" w:rsidRPr="005C19C9" w14:paraId="60CB7A8D" w14:textId="77777777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19D5B" w14:textId="77777777"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E8F57" w14:textId="77777777"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 w:rsidR="00F50E1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DCA02" w14:textId="77777777" w:rsidR="00A6353C" w:rsidRPr="005C19C9" w:rsidRDefault="00C44C3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</w:tr>
    </w:tbl>
    <w:p w14:paraId="79296C87" w14:textId="77777777" w:rsidR="00A6353C" w:rsidRPr="005C19C9" w:rsidRDefault="00A6353C" w:rsidP="00E0211F">
      <w:pPr>
        <w:keepNext w:val="0"/>
        <w:rPr>
          <w:rStyle w:val="tlArial"/>
        </w:rPr>
      </w:pPr>
    </w:p>
    <w:p w14:paraId="45357A2B" w14:textId="77777777" w:rsidR="00AA2FA5" w:rsidRPr="005C19C9" w:rsidRDefault="00AA2FA5" w:rsidP="00E0211F">
      <w:pPr>
        <w:keepNext w:val="0"/>
        <w:rPr>
          <w:rStyle w:val="tlArial"/>
        </w:rPr>
      </w:pPr>
    </w:p>
    <w:p w14:paraId="2F9C98AB" w14:textId="77777777" w:rsidR="00AA2FA5" w:rsidRPr="005C19C9" w:rsidRDefault="00AA2FA5" w:rsidP="00E0211F">
      <w:pPr>
        <w:keepNext w:val="0"/>
        <w:rPr>
          <w:rStyle w:val="tlArial"/>
        </w:rPr>
      </w:pPr>
    </w:p>
    <w:p w14:paraId="259991D1" w14:textId="77777777" w:rsidR="00AA2FA5" w:rsidRPr="005C19C9" w:rsidRDefault="00AA2FA5" w:rsidP="00E0211F">
      <w:pPr>
        <w:keepNext w:val="0"/>
        <w:rPr>
          <w:rStyle w:val="tlArial"/>
        </w:rPr>
      </w:pPr>
    </w:p>
    <w:p w14:paraId="0F7BD386" w14:textId="77777777" w:rsidR="00AA2FA5" w:rsidRPr="005C19C9" w:rsidRDefault="00AA2FA5" w:rsidP="00E0211F">
      <w:pPr>
        <w:keepNext w:val="0"/>
        <w:rPr>
          <w:rStyle w:val="tlArial"/>
        </w:rPr>
      </w:pPr>
    </w:p>
    <w:p w14:paraId="1C6E71EE" w14:textId="77777777" w:rsidR="00AA2FA5" w:rsidRPr="005C19C9" w:rsidRDefault="00AA2FA5" w:rsidP="00E0211F">
      <w:pPr>
        <w:keepNext w:val="0"/>
        <w:rPr>
          <w:rStyle w:val="tlArial"/>
        </w:rPr>
      </w:pPr>
    </w:p>
    <w:p w14:paraId="54157E6B" w14:textId="77777777" w:rsidR="007D65BC" w:rsidRPr="005C19C9" w:rsidRDefault="007D65BC" w:rsidP="00E0211F">
      <w:pPr>
        <w:keepNext w:val="0"/>
        <w:rPr>
          <w:rStyle w:val="tlArial"/>
        </w:rPr>
      </w:pPr>
    </w:p>
    <w:p w14:paraId="579FA93C" w14:textId="77777777" w:rsidR="00AA2FA5" w:rsidRPr="005C19C9" w:rsidRDefault="00AA2FA5" w:rsidP="00E0211F">
      <w:pPr>
        <w:keepNext w:val="0"/>
        <w:rPr>
          <w:rStyle w:val="tlArial"/>
        </w:rPr>
      </w:pPr>
    </w:p>
    <w:p w14:paraId="232C3EE3" w14:textId="77777777" w:rsidR="00AA2FA5" w:rsidRPr="005C19C9" w:rsidRDefault="00AA2FA5" w:rsidP="00E0211F">
      <w:pPr>
        <w:keepNext w:val="0"/>
        <w:rPr>
          <w:rStyle w:val="tlArial"/>
        </w:rPr>
      </w:pPr>
    </w:p>
    <w:p w14:paraId="73754701" w14:textId="77777777" w:rsidR="00AA2FA5" w:rsidRPr="005C19C9" w:rsidRDefault="00AA2FA5" w:rsidP="00E0211F">
      <w:pPr>
        <w:keepNext w:val="0"/>
        <w:rPr>
          <w:rStyle w:val="tlArial"/>
        </w:rPr>
      </w:pPr>
    </w:p>
    <w:p w14:paraId="7531E892" w14:textId="77777777" w:rsidR="00AA2FA5" w:rsidRPr="005C19C9" w:rsidRDefault="00AA2FA5" w:rsidP="00E0211F">
      <w:pPr>
        <w:keepNext w:val="0"/>
        <w:rPr>
          <w:rStyle w:val="tlArial"/>
        </w:rPr>
      </w:pPr>
    </w:p>
    <w:p w14:paraId="16B428F2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2D3071" w:rsidRPr="005C19C9" w14:paraId="647D1B7A" w14:textId="77777777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89381C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DE6ECDC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14:paraId="4F19A2E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58ADF1E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B9E570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14:paraId="2DAC5949" w14:textId="77777777" w:rsidTr="006D4A52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E940E28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18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3EC1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7E0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4F79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B4E7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EAB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521FC5" w:rsidRPr="005C19C9" w14:paraId="7A31B90E" w14:textId="77777777" w:rsidTr="006D4A52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7EA0C54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E7BEF0" w14:textId="77777777" w:rsidR="00521FC5" w:rsidRPr="005C19C9" w:rsidRDefault="0059201F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D9507E1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5C24F9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F031D0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57D74B4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F2EB1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521FC5" w:rsidRPr="005C19C9" w14:paraId="58526F9F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9536E9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6866F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4378F5" w14:textId="77777777" w:rsidR="00521FC5" w:rsidRPr="005C19C9" w:rsidRDefault="0059201F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18 096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6843DA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A3ED43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5F141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91E03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521FC5" w:rsidRPr="005C19C9" w14:paraId="40785E92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D910CF6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AB3047" w14:textId="77777777" w:rsidR="00521FC5" w:rsidRPr="005C19C9" w:rsidRDefault="0059201F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3 601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267F7D2" w14:textId="77777777" w:rsidR="00521FC5" w:rsidRPr="005C19C9" w:rsidRDefault="0059201F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756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9B2003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27DC24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7 582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35551A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40EA263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521FC5" w:rsidRPr="005C19C9" w14:paraId="1F5B4DA2" w14:textId="77777777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4D0E020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C332AB4" w14:textId="77777777" w:rsidR="00521FC5" w:rsidRPr="005C19C9" w:rsidRDefault="0059201F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-107 517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1FA17A1" w14:textId="77777777" w:rsidR="00521FC5" w:rsidRPr="005C19C9" w:rsidRDefault="0059201F" w:rsidP="00521FC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-22 578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26945F8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BAE03B3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-7 730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DD0C43E" w14:textId="77777777" w:rsidR="00521FC5" w:rsidRPr="005C19C9" w:rsidRDefault="00521FC5" w:rsidP="00521FC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-1 623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054CAD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521FC5" w:rsidRPr="005C19C9" w14:paraId="29A0EF4B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CBE0FF4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276BDC8" w14:textId="77777777" w:rsidR="00521FC5" w:rsidRPr="005C19C9" w:rsidRDefault="0059201F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17 745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5BA00F" w14:textId="77777777" w:rsidR="00521FC5" w:rsidRDefault="00436F2F" w:rsidP="00521FC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3 726</w:t>
            </w:r>
            <w:r w:rsidR="00521FC5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61849C5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CD3011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9 970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DE29EC" w14:textId="77777777" w:rsidR="00521FC5" w:rsidRDefault="00521FC5" w:rsidP="00521FC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2 094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6FB16A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21FC5" w:rsidRPr="005C19C9" w14:paraId="426F76E5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E08D5EF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403E274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13518F" w14:textId="77777777" w:rsidR="00521FC5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42CB77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87F66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04858A" w14:textId="77777777" w:rsidR="00521FC5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983DAD9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521FC5" w:rsidRPr="005C19C9" w14:paraId="3B3D1625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93114A5" w14:textId="77777777" w:rsidR="00521FC5" w:rsidRPr="005C19C9" w:rsidRDefault="00521FC5" w:rsidP="00521FC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F1D588" w14:textId="77777777" w:rsidR="00521FC5" w:rsidRPr="00345C6C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99A936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FD382F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4614C6D" w14:textId="77777777" w:rsidR="00521FC5" w:rsidRPr="00345C6C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3BDB3E9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FABC1F8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521FC5" w:rsidRPr="005C19C9" w14:paraId="731EBFCA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187551F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FD94B4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E297B12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6335AF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10F53B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40C5957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8CC5D29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521FC5" w:rsidRPr="005C19C9" w14:paraId="39DBD550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DB096AC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915312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2CCCDB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5BBB604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D4283B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C4735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A8921A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521FC5" w:rsidRPr="005C19C9" w14:paraId="5D84B38A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1931DE7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3EEF777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198742F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AE14C1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5EF640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19A954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81B835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521FC5" w:rsidRPr="005C19C9" w14:paraId="45EE8C6B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6E8951E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AD6D8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F8E6A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173F16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8DC333D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2A69BED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B8BB1A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521FC5" w:rsidRPr="005C19C9" w14:paraId="7EFB3E5C" w14:textId="77777777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8DB2A5" w14:textId="77777777" w:rsidR="00521FC5" w:rsidRPr="005C19C9" w:rsidRDefault="00521FC5" w:rsidP="00521FC5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60B529D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B6D0F7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1F69461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A732C3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5367C3" w14:textId="77777777" w:rsidR="00521FC5" w:rsidRPr="005C19C9" w:rsidRDefault="00521FC5" w:rsidP="00521F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2C086AC" w14:textId="77777777" w:rsidR="00521FC5" w:rsidRPr="005C19C9" w:rsidRDefault="00521FC5" w:rsidP="00521F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314649" w:rsidRPr="005C19C9" w14:paraId="51D19BD7" w14:textId="77777777" w:rsidTr="006D4A52">
        <w:trPr>
          <w:trHeight w:hRule="exact" w:val="425"/>
        </w:trPr>
        <w:tc>
          <w:tcPr>
            <w:tcW w:w="2431" w:type="dxa"/>
          </w:tcPr>
          <w:p w14:paraId="07945360" w14:textId="77777777"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14:paraId="604F3867" w14:textId="77777777"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</w:tcPr>
          <w:p w14:paraId="5A33BFE7" w14:textId="77777777"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</w:tcPr>
          <w:p w14:paraId="0E55DDC2" w14:textId="77777777"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14:paraId="0F2910FB" w14:textId="77777777"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14:paraId="357D14D2" w14:textId="77777777"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14:paraId="1A949981" w14:textId="77777777"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5466DC" w14:textId="77777777" w:rsidR="002D390E" w:rsidRPr="005C19C9" w:rsidRDefault="002D390E" w:rsidP="00DF42B2">
      <w:pPr>
        <w:keepNext w:val="0"/>
        <w:rPr>
          <w:rFonts w:ascii="Arial" w:hAnsi="Arial" w:cs="Arial"/>
          <w:b/>
        </w:rPr>
      </w:pPr>
    </w:p>
    <w:p w14:paraId="4DFB0B5E" w14:textId="77777777"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14:paraId="32F00252" w14:textId="77777777"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14:paraId="03974374" w14:textId="77777777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3C95D037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A61B24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10262D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14:paraId="1ED1CFC1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D036F2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7CC76AC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9F18B36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276719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4F0283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C446E1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4088E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14:paraId="4A88ACF9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721BE8E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3C355FD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7C6A3D9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14:paraId="26F457E1" w14:textId="77777777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860B0E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070B0EB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E3FF70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14:paraId="0943B53D" w14:textId="77777777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06DC1D4C" w14:textId="77777777"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455C95D2" w14:textId="77777777" w:rsidR="00676A8E" w:rsidRPr="005C19C9" w:rsidRDefault="0003410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0BEC6F63" w14:textId="77777777" w:rsidR="00676A8E" w:rsidRPr="005C19C9" w:rsidRDefault="0003410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0879D121" w14:textId="77777777"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4458A040" w14:textId="77777777"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1708991C" w14:textId="77777777" w:rsidR="00676A8E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E68331" w14:textId="77777777"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36F2F" w:rsidRPr="005C19C9" w14:paraId="70A18D3D" w14:textId="77777777" w:rsidTr="002B2802">
        <w:trPr>
          <w:trHeight w:hRule="exact" w:val="425"/>
        </w:trPr>
        <w:tc>
          <w:tcPr>
            <w:tcW w:w="2064" w:type="dxa"/>
            <w:vMerge/>
            <w:vAlign w:val="center"/>
          </w:tcPr>
          <w:p w14:paraId="058C8EC0" w14:textId="77777777" w:rsidR="00436F2F" w:rsidRPr="005C19C9" w:rsidRDefault="00436F2F" w:rsidP="00436F2F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7C4D07F4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19 800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3237224A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4 950</w:t>
            </w:r>
          </w:p>
        </w:tc>
        <w:tc>
          <w:tcPr>
            <w:tcW w:w="1183" w:type="dxa"/>
            <w:vAlign w:val="center"/>
          </w:tcPr>
          <w:p w14:paraId="082B3419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C7A53EF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14:paraId="7BF2E225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2FDA9C0E" w14:textId="77777777" w:rsidR="00436F2F" w:rsidRPr="005C19C9" w:rsidRDefault="00436F2F" w:rsidP="00436F2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00B45A4B" w14:textId="77777777"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14:paraId="21F8AFE9" w14:textId="77777777"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14:paraId="5C814E1E" w14:textId="77777777" w:rsidR="002D3071" w:rsidRPr="005C19C9" w:rsidRDefault="002D3071" w:rsidP="00E0211F">
      <w:pPr>
        <w:pStyle w:val="Nadpis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14:paraId="679EBD62" w14:textId="77777777"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2D3071" w:rsidRPr="005C19C9" w14:paraId="50C9A2BD" w14:textId="77777777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FD45116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F3795D5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27BC1E1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14:paraId="51C1F8CD" w14:textId="77777777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27509DF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F08885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563C474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F74753A" w14:textId="77777777"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410E" w:rsidRPr="005C19C9" w14:paraId="32417292" w14:textId="77777777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1972BC4C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61AE71B2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 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7C4C9B71" w14:textId="77777777" w:rsidR="0003410E" w:rsidRPr="005C19C9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9 598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21F43FD4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3 700</w:t>
            </w:r>
          </w:p>
        </w:tc>
      </w:tr>
      <w:tr w:rsidR="0003410E" w:rsidRPr="005C19C9" w14:paraId="2BBAAFD7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13D51A9E" w14:textId="77777777" w:rsidR="0003410E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716ACF20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14:paraId="2998F384" w14:textId="77777777" w:rsidR="0003410E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2422" w:type="dxa"/>
            <w:vAlign w:val="center"/>
          </w:tcPr>
          <w:p w14:paraId="6BC2D037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</w:t>
            </w:r>
          </w:p>
        </w:tc>
      </w:tr>
      <w:tr w:rsidR="0003410E" w:rsidRPr="005C19C9" w14:paraId="1F233026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33F88746" w14:textId="77777777" w:rsidR="0003410E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606A5CCC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14:paraId="6B76EC2D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4C4F7408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3410E" w:rsidRPr="005C19C9" w14:paraId="665C42A6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23FAE218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Industry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6AC086B6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14:paraId="76FCE5B5" w14:textId="77777777" w:rsidR="0003410E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5 754</w:t>
            </w:r>
          </w:p>
        </w:tc>
        <w:tc>
          <w:tcPr>
            <w:tcW w:w="2422" w:type="dxa"/>
            <w:vAlign w:val="center"/>
          </w:tcPr>
          <w:p w14:paraId="5F0538AE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2 235</w:t>
            </w:r>
          </w:p>
        </w:tc>
      </w:tr>
      <w:tr w:rsidR="000524E9" w:rsidRPr="005C19C9" w14:paraId="00D17AEE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7C75D988" w14:textId="77777777" w:rsidR="000524E9" w:rsidRPr="005C19C9" w:rsidRDefault="000524E9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14:paraId="50272094" w14:textId="77777777"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14:paraId="0819B672" w14:textId="77777777"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14:paraId="5D78DD5F" w14:textId="77777777"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B10A1" w:rsidRPr="005C19C9" w14:paraId="62087DE4" w14:textId="77777777" w:rsidTr="00A24EB1">
        <w:trPr>
          <w:trHeight w:val="425"/>
        </w:trPr>
        <w:tc>
          <w:tcPr>
            <w:tcW w:w="2679" w:type="dxa"/>
            <w:vAlign w:val="center"/>
          </w:tcPr>
          <w:p w14:paraId="7F65A1C6" w14:textId="77777777" w:rsidR="00EB10A1" w:rsidRPr="005C19C9" w:rsidRDefault="00EB10A1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14:paraId="78FC144D" w14:textId="77777777"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14:paraId="79A3BE96" w14:textId="77777777"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14:paraId="19D380FF" w14:textId="77777777" w:rsidR="00EB10A1" w:rsidRPr="005C19C9" w:rsidRDefault="00EB10A1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D28A10" w14:textId="77777777" w:rsidR="009C49D1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0" w:name="_Toc474124227"/>
      <w:bookmarkStart w:id="21" w:name="_Toc474124339"/>
    </w:p>
    <w:p w14:paraId="7A0779C6" w14:textId="77777777" w:rsidR="00E649B3" w:rsidRPr="005C19C9" w:rsidRDefault="00E649B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B010ED" w:rsidRPr="005C19C9" w14:paraId="30E6D7F3" w14:textId="77777777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BD7ABC6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BE594BB" w14:textId="77777777"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87C6EA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14:paraId="4204EF06" w14:textId="77777777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2F7500F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4C70D92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3603D67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E208E6D" w14:textId="77777777"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410E" w:rsidRPr="005C19C9" w14:paraId="21D9B982" w14:textId="77777777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525283BC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429492DF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58D34B1A" w14:textId="77777777" w:rsidR="0003410E" w:rsidRPr="005C19C9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301 525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3CF51955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402 408</w:t>
            </w:r>
          </w:p>
        </w:tc>
      </w:tr>
      <w:tr w:rsidR="0003410E" w:rsidRPr="005C19C9" w14:paraId="068B2523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38AE6BB8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1667543A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14:paraId="1516FB81" w14:textId="77777777" w:rsidR="0003410E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</w:t>
            </w:r>
          </w:p>
        </w:tc>
        <w:tc>
          <w:tcPr>
            <w:tcW w:w="2422" w:type="dxa"/>
            <w:vAlign w:val="center"/>
          </w:tcPr>
          <w:p w14:paraId="2DBB53D0" w14:textId="77777777" w:rsidR="0003410E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3410E" w:rsidRPr="005C19C9" w14:paraId="07125A70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231C69A3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Industry,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140D555B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14:paraId="5E902DF1" w14:textId="77777777" w:rsidR="0003410E" w:rsidRPr="005C19C9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14:paraId="5C3F64FE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3410E" w:rsidRPr="005C19C9" w14:paraId="4A918C7D" w14:textId="77777777" w:rsidTr="003F0C5C">
        <w:trPr>
          <w:trHeight w:val="425"/>
        </w:trPr>
        <w:tc>
          <w:tcPr>
            <w:tcW w:w="2679" w:type="dxa"/>
            <w:vAlign w:val="center"/>
          </w:tcPr>
          <w:p w14:paraId="66243F52" w14:textId="77777777" w:rsidR="0003410E" w:rsidRPr="005C19C9" w:rsidRDefault="0003410E" w:rsidP="000341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Industry,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96" w:type="dxa"/>
            <w:vAlign w:val="center"/>
          </w:tcPr>
          <w:p w14:paraId="179E1551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14:paraId="26A486D0" w14:textId="77777777" w:rsidR="0003410E" w:rsidRPr="005C19C9" w:rsidRDefault="003461BD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300 915</w:t>
            </w:r>
          </w:p>
        </w:tc>
        <w:tc>
          <w:tcPr>
            <w:tcW w:w="2422" w:type="dxa"/>
            <w:vAlign w:val="center"/>
          </w:tcPr>
          <w:p w14:paraId="10D4B0DB" w14:textId="77777777" w:rsidR="0003410E" w:rsidRPr="005C19C9" w:rsidRDefault="0003410E" w:rsidP="0003410E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400 710</w:t>
            </w:r>
          </w:p>
        </w:tc>
      </w:tr>
    </w:tbl>
    <w:p w14:paraId="4CC76376" w14:textId="77777777"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14:paraId="183F8DB8" w14:textId="77777777" w:rsidR="00484F5E" w:rsidRPr="005C19C9" w:rsidRDefault="00484F5E" w:rsidP="00286541">
      <w:pPr>
        <w:pStyle w:val="Nadpis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14:paraId="592C9C3E" w14:textId="77777777" w:rsidR="004F0B65" w:rsidRPr="005C19C9" w:rsidRDefault="004F0B65" w:rsidP="00286541">
      <w:pPr>
        <w:pStyle w:val="Nadpis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14:paraId="1EFAEDCF" w14:textId="77777777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14:paraId="1F72CC8B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14:paraId="121DB80E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92AB67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14:paraId="16A6FB14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14:paraId="520CF48E" w14:textId="77777777" w:rsidTr="009D3544">
        <w:trPr>
          <w:trHeight w:val="964"/>
        </w:trPr>
        <w:tc>
          <w:tcPr>
            <w:tcW w:w="2941" w:type="dxa"/>
            <w:vMerge/>
            <w:vAlign w:val="center"/>
          </w:tcPr>
          <w:p w14:paraId="1B81D2E0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14:paraId="5E83A973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14:paraId="7C0884F4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14:paraId="6DE17F3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14:paraId="7EDA8DD6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14:paraId="21804CB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3461BD" w:rsidRPr="005C19C9" w14:paraId="2EDD4EB1" w14:textId="77777777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14:paraId="560EDC21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131FB116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1D95D54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ADE2C2B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14:paraId="4851407E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14:paraId="7023F790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3461BD" w:rsidRPr="005C19C9" w14:paraId="3736AFD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7B20AE0B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14:paraId="2FC1E2B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14:paraId="3C237719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379CD426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16837605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4C536AD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3461BD" w:rsidRPr="005C19C9" w14:paraId="06DF0566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4803CC7A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14:paraId="54C83F35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14:paraId="212DBAC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2626A8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449DDD3D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773D547C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3461BD" w:rsidRPr="005C19C9" w14:paraId="65FA5F36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34DEC058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14:paraId="6085C2D6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17" w:type="dxa"/>
            <w:vAlign w:val="center"/>
          </w:tcPr>
          <w:p w14:paraId="069087E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1BA5B9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1557C1CA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62B21C73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3461BD" w:rsidRPr="005C19C9" w14:paraId="3C73F5ED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512388FC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14:paraId="5B4B1ABD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5 493 523</w:t>
            </w:r>
          </w:p>
        </w:tc>
        <w:tc>
          <w:tcPr>
            <w:tcW w:w="1217" w:type="dxa"/>
            <w:vAlign w:val="center"/>
          </w:tcPr>
          <w:p w14:paraId="6B4DB3C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1 389 189</w:t>
            </w:r>
          </w:p>
        </w:tc>
        <w:tc>
          <w:tcPr>
            <w:tcW w:w="1217" w:type="dxa"/>
            <w:vAlign w:val="center"/>
          </w:tcPr>
          <w:p w14:paraId="1EF6C17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7B67F87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5EB40D6D" w14:textId="77777777" w:rsidR="003461BD" w:rsidRPr="005C19C9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6 882 712</w:t>
            </w:r>
          </w:p>
        </w:tc>
      </w:tr>
      <w:tr w:rsidR="003461BD" w:rsidRPr="005C19C9" w14:paraId="033264C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47AE4B15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14:paraId="0483312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4 126 928</w:t>
            </w:r>
          </w:p>
        </w:tc>
        <w:tc>
          <w:tcPr>
            <w:tcW w:w="1217" w:type="dxa"/>
            <w:vAlign w:val="center"/>
          </w:tcPr>
          <w:p w14:paraId="3800AA49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0C91908F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47636FDA" w14:textId="77777777" w:rsidR="003461BD" w:rsidRPr="0086692B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396" w:type="dxa"/>
            <w:vAlign w:val="center"/>
          </w:tcPr>
          <w:p w14:paraId="4CC6D6FC" w14:textId="77777777" w:rsidR="003461BD" w:rsidRPr="005C19C9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4 117 106</w:t>
            </w:r>
          </w:p>
        </w:tc>
      </w:tr>
      <w:tr w:rsidR="003461BD" w:rsidRPr="005C19C9" w14:paraId="4D4EEF32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3F500679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14:paraId="7C1518F0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506A9CE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251160F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26C0EB66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5213667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461BD" w:rsidRPr="005C19C9" w14:paraId="10B52371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683B36B1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14:paraId="42AE02DC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217" w:type="dxa"/>
            <w:vAlign w:val="center"/>
          </w:tcPr>
          <w:p w14:paraId="28B0949B" w14:textId="77777777" w:rsidR="003461BD" w:rsidRPr="005C19C9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  <w:tc>
          <w:tcPr>
            <w:tcW w:w="1217" w:type="dxa"/>
            <w:vAlign w:val="center"/>
          </w:tcPr>
          <w:p w14:paraId="1941BA4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17" w:type="dxa"/>
            <w:vAlign w:val="center"/>
          </w:tcPr>
          <w:p w14:paraId="09930F15" w14:textId="77777777" w:rsidR="003461BD" w:rsidRPr="005C19C9" w:rsidDel="00724853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9 822</w:t>
            </w:r>
          </w:p>
        </w:tc>
        <w:tc>
          <w:tcPr>
            <w:tcW w:w="1396" w:type="dxa"/>
            <w:vAlign w:val="center"/>
          </w:tcPr>
          <w:p w14:paraId="69B64655" w14:textId="77777777" w:rsidR="003461BD" w:rsidRPr="005C19C9" w:rsidDel="00517C0E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86 171</w:t>
            </w:r>
          </w:p>
        </w:tc>
      </w:tr>
      <w:tr w:rsidR="003461BD" w:rsidRPr="005C19C9" w14:paraId="20594AF9" w14:textId="77777777" w:rsidTr="009D3544">
        <w:trPr>
          <w:trHeight w:hRule="exact" w:val="425"/>
        </w:trPr>
        <w:tc>
          <w:tcPr>
            <w:tcW w:w="2941" w:type="dxa"/>
            <w:vAlign w:val="center"/>
          </w:tcPr>
          <w:p w14:paraId="101D637F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14:paraId="527EB083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61468654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699C1E34" w14:textId="77777777" w:rsidR="003461BD" w:rsidRPr="005C19C9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14:paraId="253F9AFE" w14:textId="77777777" w:rsidR="003461BD" w:rsidRPr="005C19C9" w:rsidDel="00724853" w:rsidRDefault="002B2802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14:paraId="1429BD8B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1C9E0541" w14:textId="77777777"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14:paraId="6D17000C" w14:textId="77777777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14:paraId="753C5D6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27D96ED3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B7D6619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14:paraId="74C2B7E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14:paraId="133965C2" w14:textId="77777777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14:paraId="2669BD6E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14:paraId="4194DC2F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06CFCBE6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6CCDDB58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14:paraId="30649FE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14:paraId="1F5822BD" w14:textId="77777777"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3461BD" w:rsidRPr="005C19C9" w14:paraId="347CCFC8" w14:textId="77777777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14:paraId="1C0186B1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198E52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619BF37D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6D8F8F3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CD34EDB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1184F37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3461BD" w:rsidRPr="005C19C9" w14:paraId="4ED5CAAD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333C044C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14:paraId="207DACE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14:paraId="105E025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18C8BD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7DD6E7B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4E42113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3461BD" w:rsidRPr="005C19C9" w14:paraId="7C61C74A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ACD3F3D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14:paraId="2EFFF2AF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14:paraId="2C0DF03A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2DC5B3F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1494FA59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254DAFC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3461BD" w:rsidRPr="005C19C9" w14:paraId="2FA54FB9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4E27689A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58E4CC90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40" w:type="dxa"/>
            <w:vAlign w:val="center"/>
          </w:tcPr>
          <w:p w14:paraId="5C888A60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7D316B73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6BF40E2A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0CD056F9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3461BD" w:rsidRPr="005C19C9" w14:paraId="7A3C783A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3F027B2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14:paraId="5F2FE06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6 158 958</w:t>
            </w:r>
          </w:p>
        </w:tc>
        <w:tc>
          <w:tcPr>
            <w:tcW w:w="1240" w:type="dxa"/>
            <w:vAlign w:val="center"/>
          </w:tcPr>
          <w:p w14:paraId="4AC0E2A7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  <w:tc>
          <w:tcPr>
            <w:tcW w:w="1240" w:type="dxa"/>
            <w:vAlign w:val="center"/>
          </w:tcPr>
          <w:p w14:paraId="64C3F795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737 113</w:t>
            </w:r>
          </w:p>
        </w:tc>
        <w:tc>
          <w:tcPr>
            <w:tcW w:w="1240" w:type="dxa"/>
            <w:vAlign w:val="center"/>
          </w:tcPr>
          <w:p w14:paraId="4CFE03F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47EA1535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5 493 523</w:t>
            </w:r>
          </w:p>
        </w:tc>
      </w:tr>
      <w:tr w:rsidR="003461BD" w:rsidRPr="005C19C9" w14:paraId="70CCB849" w14:textId="77777777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14:paraId="7CDD5170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518A260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4 167 638</w:t>
            </w:r>
          </w:p>
        </w:tc>
        <w:tc>
          <w:tcPr>
            <w:tcW w:w="1240" w:type="dxa"/>
            <w:vAlign w:val="center"/>
          </w:tcPr>
          <w:p w14:paraId="3BE0D8FE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BF15FF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35FA67F5" w14:textId="77777777" w:rsidR="003461BD" w:rsidRPr="0086692B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-40 710</w:t>
            </w:r>
          </w:p>
        </w:tc>
        <w:tc>
          <w:tcPr>
            <w:tcW w:w="1240" w:type="dxa"/>
            <w:vAlign w:val="center"/>
          </w:tcPr>
          <w:p w14:paraId="6272FFD0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4 126 928</w:t>
            </w:r>
          </w:p>
        </w:tc>
      </w:tr>
      <w:tr w:rsidR="003461BD" w:rsidRPr="005C19C9" w14:paraId="38E6A7F0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14:paraId="78C6ADAB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790181B6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49DA286A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14D49BE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1D12D2B2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7629B3E1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461BD" w:rsidRPr="005C19C9" w14:paraId="477DD6C8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03C57CEE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4A5668AA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  <w:tc>
          <w:tcPr>
            <w:tcW w:w="1240" w:type="dxa"/>
            <w:vAlign w:val="center"/>
          </w:tcPr>
          <w:p w14:paraId="6FFA100E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240" w:type="dxa"/>
            <w:vAlign w:val="center"/>
          </w:tcPr>
          <w:p w14:paraId="6746E22B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40" w:type="dxa"/>
            <w:vAlign w:val="center"/>
          </w:tcPr>
          <w:p w14:paraId="255F79D8" w14:textId="77777777" w:rsidR="003461BD" w:rsidRPr="005C19C9" w:rsidDel="00724853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15 960</w:t>
            </w:r>
          </w:p>
        </w:tc>
        <w:tc>
          <w:tcPr>
            <w:tcW w:w="1240" w:type="dxa"/>
            <w:vAlign w:val="center"/>
          </w:tcPr>
          <w:p w14:paraId="5AD20E5C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</w:tr>
      <w:tr w:rsidR="003461BD" w:rsidRPr="005C19C9" w14:paraId="660C309A" w14:textId="77777777" w:rsidTr="002B2802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41A59E0F" w14:textId="77777777" w:rsidR="003461BD" w:rsidRPr="005C19C9" w:rsidRDefault="003461BD" w:rsidP="003461B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vAlign w:val="center"/>
          </w:tcPr>
          <w:p w14:paraId="09AD7267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E0AA1CC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14:paraId="58EDFAC8" w14:textId="77777777" w:rsidR="003461BD" w:rsidRPr="005C19C9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24 750</w:t>
            </w:r>
          </w:p>
        </w:tc>
        <w:tc>
          <w:tcPr>
            <w:tcW w:w="1240" w:type="dxa"/>
            <w:vAlign w:val="center"/>
          </w:tcPr>
          <w:p w14:paraId="3CBAA52C" w14:textId="77777777" w:rsidR="003461BD" w:rsidRPr="005C19C9" w:rsidDel="00724853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24 750</w:t>
            </w:r>
          </w:p>
        </w:tc>
        <w:tc>
          <w:tcPr>
            <w:tcW w:w="1240" w:type="dxa"/>
            <w:vAlign w:val="center"/>
          </w:tcPr>
          <w:p w14:paraId="5F5F4CA5" w14:textId="77777777" w:rsidR="003461BD" w:rsidRPr="005C19C9" w:rsidDel="00517C0E" w:rsidRDefault="003461BD" w:rsidP="003461B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7CB17BE7" w14:textId="77777777"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14:paraId="3FEB45B4" w14:textId="77777777"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14:paraId="3FDDDCBD" w14:textId="77777777"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14:paraId="7CC98005" w14:textId="5DB4A82D" w:rsidR="0087393F" w:rsidRPr="00D97A77" w:rsidRDefault="0087393F" w:rsidP="0087393F">
      <w:pPr>
        <w:pStyle w:val="Normalitalic"/>
        <w:keepNext w:val="0"/>
        <w:rPr>
          <w:rFonts w:ascii="Arial" w:hAnsi="Arial" w:cs="Arial"/>
          <w:i w:val="0"/>
        </w:rPr>
      </w:pPr>
      <w:r w:rsidRPr="00CD7112">
        <w:rPr>
          <w:rFonts w:ascii="Arial" w:hAnsi="Arial" w:cs="Arial"/>
          <w:i w:val="0"/>
        </w:rPr>
        <w:lastRenderedPageBreak/>
        <w:t xml:space="preserve">Vedenie spoločnosti navrhuje rozdeliť </w:t>
      </w:r>
      <w:r w:rsidRPr="00D97A77">
        <w:rPr>
          <w:rFonts w:ascii="Arial" w:hAnsi="Arial" w:cs="Arial"/>
          <w:i w:val="0"/>
        </w:rPr>
        <w:t xml:space="preserve">zisk </w:t>
      </w:r>
      <w:r>
        <w:rPr>
          <w:rFonts w:ascii="Arial" w:hAnsi="Arial" w:cs="Arial"/>
          <w:i w:val="0"/>
        </w:rPr>
        <w:t>86 171,30</w:t>
      </w:r>
      <w:r w:rsidRPr="00EB7FAC">
        <w:rPr>
          <w:rFonts w:ascii="Arial" w:hAnsi="Arial" w:cs="Arial"/>
          <w:i w:val="0"/>
        </w:rPr>
        <w:t xml:space="preserve"> EUR</w:t>
      </w:r>
      <w:r w:rsidRPr="00D97A77">
        <w:rPr>
          <w:rFonts w:ascii="Arial" w:hAnsi="Arial" w:cs="Arial"/>
          <w:i w:val="0"/>
        </w:rPr>
        <w:t xml:space="preserve"> za obdobie </w:t>
      </w:r>
      <w:r>
        <w:rPr>
          <w:rFonts w:ascii="Arial" w:hAnsi="Arial" w:cs="Arial"/>
          <w:i w:val="0"/>
        </w:rPr>
        <w:t>končiace 31</w:t>
      </w:r>
      <w:r w:rsidRPr="00D97A77">
        <w:rPr>
          <w:rFonts w:ascii="Arial" w:hAnsi="Arial" w:cs="Arial"/>
          <w:i w:val="0"/>
        </w:rPr>
        <w:t>.</w:t>
      </w:r>
      <w:r>
        <w:rPr>
          <w:rFonts w:ascii="Arial" w:hAnsi="Arial" w:cs="Arial"/>
          <w:i w:val="0"/>
        </w:rPr>
        <w:t xml:space="preserve"> decembra 2020</w:t>
      </w:r>
      <w:r w:rsidRPr="00D97A77">
        <w:rPr>
          <w:rFonts w:ascii="Arial" w:hAnsi="Arial" w:cs="Arial"/>
          <w:i w:val="0"/>
        </w:rPr>
        <w:t xml:space="preserve"> nasledovne:</w:t>
      </w:r>
    </w:p>
    <w:p w14:paraId="59413441" w14:textId="0CD961F7" w:rsidR="0087393F" w:rsidRDefault="0087393F" w:rsidP="0087393F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>
        <w:rPr>
          <w:rStyle w:val="tlArial"/>
        </w:rPr>
        <w:t xml:space="preserve">Tantiémy  </w:t>
      </w:r>
      <w:r w:rsidRPr="00EB7FAC">
        <w:rPr>
          <w:rStyle w:val="tlArial"/>
        </w:rPr>
        <w:tab/>
        <w:t xml:space="preserve">      25</w:t>
      </w:r>
      <w:r>
        <w:rPr>
          <w:rStyle w:val="tlArial"/>
        </w:rPr>
        <w:t> 850</w:t>
      </w:r>
      <w:r w:rsidRPr="00EB7FAC">
        <w:rPr>
          <w:rStyle w:val="tlArial"/>
        </w:rPr>
        <w:t xml:space="preserve">   EUR</w:t>
      </w:r>
    </w:p>
    <w:p w14:paraId="24CFFDF0" w14:textId="065B84AA" w:rsidR="0087393F" w:rsidRPr="00D97A77" w:rsidRDefault="0087393F" w:rsidP="0087393F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>
        <w:rPr>
          <w:rStyle w:val="tlArial"/>
        </w:rPr>
        <w:t>Dividendy</w:t>
      </w:r>
      <w:r>
        <w:rPr>
          <w:rStyle w:val="tlArial"/>
        </w:rPr>
        <w:tab/>
        <w:t>39 150   EUR</w:t>
      </w:r>
    </w:p>
    <w:p w14:paraId="357E85F1" w14:textId="1BCBB632" w:rsidR="0087393F" w:rsidRPr="00D97A77" w:rsidRDefault="0087393F" w:rsidP="0087393F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EB7FAC">
        <w:rPr>
          <w:rStyle w:val="tlArial"/>
        </w:rPr>
        <w:t xml:space="preserve">Nerozdelený zisk minulých rokov                               </w:t>
      </w:r>
      <w:r w:rsidRPr="00EB7FAC">
        <w:rPr>
          <w:rStyle w:val="tlArial"/>
        </w:rPr>
        <w:tab/>
        <w:t xml:space="preserve">       </w:t>
      </w:r>
      <w:r>
        <w:rPr>
          <w:rStyle w:val="tlArial"/>
        </w:rPr>
        <w:t>21 171,30</w:t>
      </w:r>
      <w:r w:rsidRPr="00EB7FAC">
        <w:rPr>
          <w:rStyle w:val="tlArial"/>
        </w:rPr>
        <w:t xml:space="preserve">   EUR</w:t>
      </w:r>
    </w:p>
    <w:p w14:paraId="51E550B5" w14:textId="478AE1CC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  <w:r w:rsidRPr="00672235">
        <w:rPr>
          <w:rFonts w:ascii="Arial" w:hAnsi="Arial" w:cs="Arial"/>
          <w:i w:val="0"/>
        </w:rPr>
        <w:t>Zisk na akc</w:t>
      </w:r>
      <w:r>
        <w:rPr>
          <w:rFonts w:ascii="Arial" w:hAnsi="Arial" w:cs="Arial"/>
          <w:i w:val="0"/>
        </w:rPr>
        <w:t>iu na základnom imaní za rok 2020</w:t>
      </w:r>
      <w:r w:rsidRPr="00672235">
        <w:rPr>
          <w:rFonts w:ascii="Arial" w:hAnsi="Arial" w:cs="Arial"/>
          <w:i w:val="0"/>
        </w:rPr>
        <w:t xml:space="preserve"> predstavuje </w:t>
      </w:r>
      <w:r>
        <w:rPr>
          <w:rFonts w:ascii="Arial" w:hAnsi="Arial" w:cs="Arial"/>
          <w:i w:val="0"/>
        </w:rPr>
        <w:t>10,60</w:t>
      </w:r>
      <w:r w:rsidRPr="00672235">
        <w:rPr>
          <w:rFonts w:ascii="Arial" w:hAnsi="Arial" w:cs="Arial"/>
          <w:i w:val="0"/>
        </w:rPr>
        <w:t xml:space="preserve"> EUR.</w:t>
      </w:r>
    </w:p>
    <w:p w14:paraId="36051B76" w14:textId="7C0ED11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F7769F1" w14:textId="666935A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D3BDD8B" w14:textId="2C68A82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6082AA0" w14:textId="532039C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655D5CC" w14:textId="35E473D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83C66E8" w14:textId="568FE67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989957C" w14:textId="2AC9E11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DCCA864" w14:textId="29E07B1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3DF2B4D" w14:textId="2103761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CD7195E" w14:textId="51EEBBE0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EAA62AE" w14:textId="2123971A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D687318" w14:textId="629080F0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CAF63D6" w14:textId="7DA2D14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A44614B" w14:textId="59C6450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653041F" w14:textId="7973477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689ACF2" w14:textId="41482C4C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8D83555" w14:textId="2099476F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3562705" w14:textId="67643BC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B555314" w14:textId="3562DCE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CC11263" w14:textId="62B560E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532CE5" w14:textId="631244A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EE0B89F" w14:textId="6891269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3817506" w14:textId="1EC6468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78D45D9" w14:textId="2FEC368F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3F5D6F5" w14:textId="3DA60CC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644842F" w14:textId="3E0DE9A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6C988BB" w14:textId="5CDC046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FA1FA3F" w14:textId="42A0A69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824BFA9" w14:textId="0D49CC32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2B50A3" w14:textId="6334055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5DBCEBC9" w14:textId="171AB1C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62270D6" w14:textId="49EEA38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303F87C" w14:textId="74DE2645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96F0EDE" w14:textId="56B8B45B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06EBF894" w14:textId="0BA1750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C13917E" w14:textId="2A48D8C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7B13537" w14:textId="0E533FC1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AC19A91" w14:textId="317F303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7690A89" w14:textId="208BEAFD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32C2C1B4" w14:textId="0C36585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BE7E4BD" w14:textId="226F345B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F3859B5" w14:textId="6244983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7C916FEA" w14:textId="2DC060C8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484D9A85" w14:textId="109B32E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CFC12B8" w14:textId="3A8DB799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69C9293E" w14:textId="6B28DB6E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977058C" w14:textId="67E6A9A4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1706D4BE" w14:textId="77777777" w:rsidR="0087393F" w:rsidRDefault="0087393F" w:rsidP="0087393F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p w14:paraId="280FF122" w14:textId="77777777" w:rsidR="00B74777" w:rsidRDefault="00B74777" w:rsidP="00765385">
      <w:pPr>
        <w:pStyle w:val="Nadpis1"/>
        <w:keepNext w:val="0"/>
        <w:spacing w:after="0"/>
        <w:jc w:val="left"/>
        <w:rPr>
          <w:rFonts w:ascii="Arial" w:hAnsi="Arial" w:cs="Arial"/>
          <w:caps w:val="0"/>
        </w:rPr>
      </w:pPr>
      <w:r>
        <w:rPr>
          <w:rFonts w:ascii="Arial" w:hAnsi="Arial" w:cs="Arial"/>
          <w:caps w:val="0"/>
        </w:rPr>
        <w:lastRenderedPageBreak/>
        <w:t>PREHĽAD O PEŇAŽNÝCH TOKOCH</w:t>
      </w:r>
    </w:p>
    <w:p w14:paraId="06A2747B" w14:textId="77777777" w:rsidR="00765385" w:rsidRDefault="00765385" w:rsidP="00765385">
      <w:pPr>
        <w:spacing w:after="0"/>
      </w:pPr>
    </w:p>
    <w:p w14:paraId="215B3EF8" w14:textId="77777777" w:rsidR="00765385" w:rsidRPr="00765385" w:rsidRDefault="00765385" w:rsidP="00765385">
      <w:pPr>
        <w:spacing w:after="0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6093"/>
        <w:gridCol w:w="1130"/>
        <w:gridCol w:w="1185"/>
      </w:tblGrid>
      <w:tr w:rsidR="00B74777" w:rsidRPr="00A93A97" w14:paraId="4A6251BF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448B70FB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proofErr w:type="spellStart"/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Ozna-čenie</w:t>
            </w:r>
            <w:proofErr w:type="spellEnd"/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347A3290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Názov položky</w:t>
            </w:r>
          </w:p>
        </w:tc>
        <w:tc>
          <w:tcPr>
            <w:tcW w:w="12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8EEF" w14:textId="77777777"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Skutočnosť v EUR</w:t>
            </w:r>
          </w:p>
        </w:tc>
      </w:tr>
      <w:tr w:rsidR="00B74777" w:rsidRPr="00A93A97" w14:paraId="7A6E410D" w14:textId="77777777" w:rsidTr="002B2802">
        <w:trPr>
          <w:trHeight w:val="170"/>
        </w:trPr>
        <w:tc>
          <w:tcPr>
            <w:tcW w:w="3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38E6EDF2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14:paraId="0E43236D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0B2BD27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Bežné účtovné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40F4F9F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Minulé účtovné</w:t>
            </w:r>
          </w:p>
        </w:tc>
      </w:tr>
      <w:tr w:rsidR="00B74777" w:rsidRPr="00A93A97" w14:paraId="688F2E0E" w14:textId="77777777" w:rsidTr="002B2802">
        <w:trPr>
          <w:trHeight w:val="170"/>
        </w:trPr>
        <w:tc>
          <w:tcPr>
            <w:tcW w:w="35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2C29C1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EE9F3E5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3E693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5563DD6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</w:tr>
      <w:tr w:rsidR="00B74777" w:rsidRPr="00A93A97" w14:paraId="312A18CD" w14:textId="77777777" w:rsidTr="002B2802">
        <w:trPr>
          <w:trHeight w:val="170"/>
        </w:trPr>
        <w:tc>
          <w:tcPr>
            <w:tcW w:w="37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  <w:vAlign w:val="center"/>
          </w:tcPr>
          <w:p w14:paraId="57E6BDD4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</w:t>
            </w:r>
          </w:p>
        </w:tc>
        <w:tc>
          <w:tcPr>
            <w:tcW w:w="624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A0D59B0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14:paraId="7D368F73" w14:textId="77777777"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55E74270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7064B3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Z/S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7802F3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Výsledok hospodárenia z bežnej činnosti pred zdanením daňou z príjmov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B9EEC5F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86 171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ADEF198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-9 822</w:t>
            </w:r>
          </w:p>
        </w:tc>
      </w:tr>
      <w:tr w:rsidR="002B2802" w:rsidRPr="00A93A97" w14:paraId="3AAE8AD0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40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2BC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7AF0" w14:textId="3E3356E3" w:rsidR="002B2802" w:rsidRPr="00A93A97" w:rsidRDefault="00821985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-112 661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68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3 092</w:t>
            </w:r>
          </w:p>
        </w:tc>
      </w:tr>
      <w:tr w:rsidR="002B2802" w:rsidRPr="00A93A97" w14:paraId="657FCA22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4A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10D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Odpisy dlhodobého nehmotného majetku a dlhodobého hmotného majetku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39C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E11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71DAEE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7F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8B5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7A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DD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727BD6F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821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E88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 opravnej položky k nadobudnutému majetku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0DE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8A2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6941717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638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E28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rezerv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629" w14:textId="77777777" w:rsidR="002B2802" w:rsidRPr="00A93A97" w:rsidRDefault="00EF05E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-8 817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67A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4 557</w:t>
            </w:r>
          </w:p>
        </w:tc>
      </w:tr>
      <w:tr w:rsidR="002B2802" w:rsidRPr="00A93A97" w14:paraId="28DC6D28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8C8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A.1.5.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A8E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opravných položiek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C0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076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EE14EEB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6B9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A.1.6.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C52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položiek časového rozlíšenia nákladov a výnosov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9E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8AD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0648DA5E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6E0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A.1.7.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E88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Dividendy a iné podiely na zisku účtované do výnosov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1852" w14:textId="6AC37A42" w:rsidR="002B2802" w:rsidRPr="00A93A97" w:rsidRDefault="00821985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-100 000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F21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6135794E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27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A.1.8.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4A9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nákladov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C6D7" w14:textId="77777777" w:rsidR="002B2802" w:rsidRPr="00A93A97" w:rsidRDefault="00EF05E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5 754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CF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2 235</w:t>
            </w:r>
          </w:p>
        </w:tc>
      </w:tr>
      <w:tr w:rsidR="002B2802" w:rsidRPr="00A93A97" w14:paraId="67D9BFCC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858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A.1.9.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080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výnosov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8E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EF05E2">
              <w:rPr>
                <w:rFonts w:ascii="Arial" w:hAnsi="Arial" w:cs="Arial"/>
                <w:color w:val="000000"/>
                <w:sz w:val="16"/>
                <w:szCs w:val="28"/>
              </w:rPr>
              <w:t>9 598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80B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3 700</w:t>
            </w:r>
          </w:p>
        </w:tc>
      </w:tr>
      <w:tr w:rsidR="002B2802" w:rsidRPr="00A93A97" w14:paraId="72980A0E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4B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A.1.10.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D0C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E99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48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F0AD957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B8D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FBF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555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312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66E27B7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BF5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333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Výsledok z predaja dlhodobého finančného majetku, s výnimkou majetku, ktorý sa považuje za peňažný ekvivalent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65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B87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689F9013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79F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B99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A1A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898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057F3464" w14:textId="77777777" w:rsidTr="002B2802">
        <w:trPr>
          <w:trHeight w:val="51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242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B04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754A" w14:textId="77777777" w:rsidR="002B2802" w:rsidRPr="00A93A97" w:rsidRDefault="00EF05E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-26 131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73B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25 130</w:t>
            </w:r>
          </w:p>
        </w:tc>
      </w:tr>
      <w:tr w:rsidR="002B2802" w:rsidRPr="00A93A97" w14:paraId="07EA2187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972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A.2.1.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71B1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Zmena stavu pohľadávok z prevádzkovej činnosti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4CC4" w14:textId="77777777" w:rsidR="002B2802" w:rsidRPr="00A93A97" w:rsidRDefault="00EF05E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99 921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079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101 539</w:t>
            </w:r>
          </w:p>
        </w:tc>
      </w:tr>
      <w:tr w:rsidR="002B2802" w:rsidRPr="00A93A97" w14:paraId="2A66F46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E57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A.2.2.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497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záväzkov z prevádzkovej činnosti (+/-)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2827" w14:textId="77777777" w:rsidR="002B2802" w:rsidRPr="00A93A97" w:rsidRDefault="00EF05E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-126 052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5CC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-76 409</w:t>
            </w:r>
          </w:p>
        </w:tc>
      </w:tr>
      <w:tr w:rsidR="002B2802" w:rsidRPr="00A93A97" w14:paraId="771A79FA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7FB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BB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zásob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D38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658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2B8AF3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3C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C22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2B7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FB4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26D1AD1C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763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89226B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9E55683" w14:textId="5A900004" w:rsidR="002B2802" w:rsidRPr="00817076" w:rsidRDefault="00686A25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-52 621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E34B35C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18 400</w:t>
            </w:r>
          </w:p>
        </w:tc>
      </w:tr>
      <w:tr w:rsidR="002B2802" w:rsidRPr="00A93A97" w14:paraId="4237B77A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D91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A.3.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6A5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investičnej činnosti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CE9D" w14:textId="77777777" w:rsidR="002B2802" w:rsidRPr="00A93A97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9 598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3C6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3 700</w:t>
            </w:r>
          </w:p>
        </w:tc>
      </w:tr>
      <w:tr w:rsidR="002B2802" w:rsidRPr="00A93A97" w14:paraId="7833C354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9EA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A.4.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CF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finančnej činnosti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7D08" w14:textId="77777777" w:rsidR="002B2802" w:rsidRPr="00A93A97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-5 754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93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-2 235</w:t>
            </w:r>
          </w:p>
        </w:tc>
      </w:tr>
      <w:tr w:rsidR="002B2802" w:rsidRPr="00A93A97" w14:paraId="253E26F1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6A7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A.5.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631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C11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875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A1B5386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BBA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A.6.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AFD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investičnej činnosti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969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7C3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27F4C684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E87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CEB6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(+/-) (súčet Z/S + A.1. až A.6.)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B02" w14:textId="7B48E684" w:rsidR="002B2802" w:rsidRPr="00A93A97" w:rsidRDefault="00686A25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-48 777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455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19 865</w:t>
            </w:r>
          </w:p>
        </w:tc>
      </w:tr>
      <w:tr w:rsidR="002B2802" w:rsidRPr="00A93A97" w14:paraId="7943C4E4" w14:textId="77777777" w:rsidTr="002B2802">
        <w:trPr>
          <w:trHeight w:val="341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A5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A.7.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1568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 príjmov účtovnej jednotky s výnimkou tých, ktoré sa začleňujú do investičných činností alebo finančných činností (-/+)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058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089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07E56293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68B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A.8.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56E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prevádzkovú činnosť (+)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6E0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C10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620FB3F5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5A4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A.9.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041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prevádzkovú činnosť (-)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16A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3A9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C049803" w14:textId="77777777" w:rsidTr="002B2802">
        <w:trPr>
          <w:trHeight w:val="170"/>
        </w:trPr>
        <w:tc>
          <w:tcPr>
            <w:tcW w:w="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96A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A.</w:t>
            </w:r>
          </w:p>
        </w:tc>
        <w:tc>
          <w:tcPr>
            <w:tcW w:w="33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9DB0D3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prevádzkovej činnosti (+/-) (súčet Z/S + A.1. až A.9.)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3969F37" w14:textId="07D6B756" w:rsidR="002B2802" w:rsidRPr="00817076" w:rsidRDefault="00686A25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-48 777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466EFA7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19 865</w:t>
            </w:r>
          </w:p>
        </w:tc>
      </w:tr>
    </w:tbl>
    <w:p w14:paraId="7748635C" w14:textId="77777777" w:rsidR="001248BE" w:rsidRDefault="001248BE" w:rsidP="001248BE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bookmarkEnd w:id="20"/>
    <w:bookmarkEnd w:id="21"/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"/>
        <w:gridCol w:w="6085"/>
        <w:gridCol w:w="1128"/>
        <w:gridCol w:w="1180"/>
      </w:tblGrid>
      <w:tr w:rsidR="0031136C" w:rsidRPr="00A93A97" w14:paraId="288557AA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F18AA1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4152DF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investičnej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515292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7D88579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45BDC34C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CD0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F3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nehmotného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88F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11C0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46AD86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1E9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5FF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596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C538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E786D03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9FD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C5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887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774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</w:tr>
      <w:tr w:rsidR="0031136C" w:rsidRPr="00A93A97" w14:paraId="21B5659D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C6D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C2C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nehmotného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221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540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3B8F0E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F7F3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FCC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D79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2ED1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3D39B28F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3C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11A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0D6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C40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8A92B79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F39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A0F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73D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496A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CE47FB9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6AC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B.8. 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C8A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8F2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CF9C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41E02B33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A3E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1B55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3EC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58C5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F3F0D7D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0EC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EA0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590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26E6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3BBF872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364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B.11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E84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prenájmu súboru hnuteľného a nehnuteľného majetku používaného a odpisovaného nájomcom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E01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8D6D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E290C5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ED5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D3F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38E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8F6C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6903FD4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FA83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411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BF8" w14:textId="4B3642B1" w:rsidR="0031136C" w:rsidRPr="00A93A97" w:rsidRDefault="00821985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100 000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4E48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D8729F7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F79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4C4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1E8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051E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AD00D92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A8F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18F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A4E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F32D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6DA4A4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563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03A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je ju možné začleniť do investičných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D8D5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6B3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220354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F95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EC0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A05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04FE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6D71F1D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B6B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6C3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FBA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F45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4714170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B4F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95A5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príjmy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7E9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EBD5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55C9D5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60C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881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výdavky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8D0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577A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383A1CBA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F68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EFD8B8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investičnej činnosti (súčet B.1. až B.20.)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FDECF3A" w14:textId="0D29B47B" w:rsidR="0031136C" w:rsidRPr="00817076" w:rsidRDefault="00821985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100 000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1C0B058" w14:textId="77777777"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31136C" w:rsidRPr="00A93A97" w14:paraId="2259C7C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86CCF9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1654473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4FFD32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55393CB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F5571A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952395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26FB2B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22757E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A649283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2D4449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C0C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31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vo vlastnom imaní (súčet C.1.1. až C.1.8.)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113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6616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1C1BF9C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272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077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upísaných akcií a obchodných podielov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26C3E1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D961574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D216A0E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8D8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37C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DA0D50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E18EBF9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5550E461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503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F92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peňažné dary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56DA58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A7428DF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9D49AD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305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1793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úhrady straty spoločníkmi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A5A556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68BBCBD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3D8136A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1CF2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C.1.5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1B4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alebo spätné odkúpenie vlastných akcií a vlastných obchodných podielov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D7F12F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F077E32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5107742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937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EEB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spojené so znížením fondov vytvorených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D09AC5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724FCEA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EA8EF45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B92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E3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A4BCE8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93F5B92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6BD6A7A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EE08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52B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z iných dôvodov, ktoré súvisia so znížením vlastného imania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7F11DF6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8172AED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A1381C3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9E8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EB20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vznikajúce z dlhodobých záväzkov a krátkodobých záväzkov z 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4D9000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3E38289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360169B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CDF5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321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emisie dlhových cenných papierov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9DD0FB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0AFDEC1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E16A89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0531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C.2.2.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0AB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dlhových cenných papierov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7B5915D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B963FB3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149C782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9EA5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81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95CDDD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AB7B4B6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06A2AC31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40B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E37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BCEDF6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4A5DAC2A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356234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7A9E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B653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prijatých pôžičiek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0EF471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68765B8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23C98E27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2A8C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1414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pôžičiek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0A5073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6130C3F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14:paraId="5EE22DF6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9AA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AC7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používania majetku, ktorý je predmetom zmluvy o kúpe prenajatej veci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CE60AB9" w14:textId="77777777"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0365185" w14:textId="77777777"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76A77404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1D9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lastRenderedPageBreak/>
              <w:t>C.2.8.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1BC6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D7971E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71408E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77AAFFD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AA5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92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ostatných dlhodobých záväzkov a krátkodobých záväzkov vyplývajúcich z finančnej činnosti účtovnej jednotky s výnimkou tých, ktoré sa uvádzajú osobitne v inej časti prehľadu peňažných tokov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73CA5D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CB3C57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B6C3CF2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530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C.2.10.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A8C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ostatných dlhodobých záväzkov a krátkodobých záväzkov vyplývajúcich z finančnej činnosti účtovnej jednotky s výnimkou tých, ktoré sa uvádzajú osobitne v inej časti prehľadu peňažných tokov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12F3EE2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30329E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0E944AE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CD3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C.3.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340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78CFA1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662371D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6E0B9EA7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55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C.4.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B13E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E038D8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9599DE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24 750</w:t>
            </w:r>
          </w:p>
        </w:tc>
      </w:tr>
      <w:tr w:rsidR="002B2802" w:rsidRPr="00A93A97" w14:paraId="511B387A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08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C.5.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E9A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derivátmi, s výnimkou, ak sú určené na predaj alebo na obchodovanie alebo ak sa považujú za peňažné toky z investičnej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4D8302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4BC913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D27DFA8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9031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C.6.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628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derivátmi, s výnimkou, ak sú určené na predaj alebo na obchodovanie alebo na obchodovanie alebo ak sa považujú za peňažné toky z investičnej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0D3B57E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8A8C20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28E1E64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FF7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C.7.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3A8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ich možno začleniť do finančných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9E7712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EED18EC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28219575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3C1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C.8.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E3D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finančnú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6F3E86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62798E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35474751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48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C.9.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69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finančnú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F69433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64448FA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2B2802" w:rsidRPr="00A93A97" w14:paraId="11273E69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C5DF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C.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15BEAE84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F39C1C3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5CB3E70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24 750</w:t>
            </w:r>
          </w:p>
        </w:tc>
      </w:tr>
      <w:tr w:rsidR="002B2802" w:rsidRPr="00A93A97" w14:paraId="6E66C608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2991EF07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5E8BB1D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30316356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14:paraId="71BCADDC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2B2802" w:rsidRPr="00A93A97" w14:paraId="74F3F2F0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1D82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D.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321072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51B3D0E" w14:textId="77777777" w:rsidR="002B2802" w:rsidRPr="00817076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51 223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102012C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-4 885</w:t>
            </w:r>
          </w:p>
        </w:tc>
      </w:tr>
      <w:tr w:rsidR="002B2802" w:rsidRPr="00A93A97" w14:paraId="2FD682D2" w14:textId="77777777" w:rsidTr="002B2802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C810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E.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37F6F6C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začiatku účtovného obdobia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18666938" w14:textId="77777777" w:rsidR="002B2802" w:rsidRPr="00817076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41 453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2BDF47E9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46 338</w:t>
            </w:r>
          </w:p>
        </w:tc>
      </w:tr>
      <w:tr w:rsidR="002B2802" w:rsidRPr="00A93A97" w14:paraId="6F268F7B" w14:textId="77777777" w:rsidTr="002B2802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F9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F.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7A41D9B5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B49F6C1" w14:textId="77777777" w:rsidR="002B2802" w:rsidRPr="00817076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92 676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F8C29A5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1 453</w:t>
            </w:r>
          </w:p>
        </w:tc>
      </w:tr>
      <w:tr w:rsidR="002B2802" w:rsidRPr="00A93A97" w14:paraId="2633D5C1" w14:textId="77777777" w:rsidTr="002B2802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5B4B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G.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CCA1E99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41047899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3935514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2B2802" w:rsidRPr="00A93A97" w14:paraId="6CAB847A" w14:textId="77777777" w:rsidTr="002B2802">
        <w:trPr>
          <w:trHeight w:val="348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1FC3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H.</w:t>
            </w:r>
          </w:p>
        </w:tc>
        <w:tc>
          <w:tcPr>
            <w:tcW w:w="336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597B3CBA" w14:textId="77777777" w:rsidR="002B2802" w:rsidRPr="00A93A97" w:rsidRDefault="002B2802" w:rsidP="002B2802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67D590F2" w14:textId="77777777" w:rsidR="002B2802" w:rsidRPr="00817076" w:rsidRDefault="000A1BBE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92 676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14:paraId="07268AE7" w14:textId="77777777" w:rsidR="002B2802" w:rsidRPr="00817076" w:rsidRDefault="002B2802" w:rsidP="002B280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1 453</w:t>
            </w:r>
          </w:p>
        </w:tc>
      </w:tr>
    </w:tbl>
    <w:p w14:paraId="0B061DE1" w14:textId="77777777" w:rsidR="00861613" w:rsidRPr="005C19C9" w:rsidRDefault="00861613" w:rsidP="002F7928">
      <w:pPr>
        <w:rPr>
          <w:rStyle w:val="tlArial"/>
        </w:rPr>
      </w:pPr>
    </w:p>
    <w:p w14:paraId="04B50766" w14:textId="77777777"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14:paraId="2FE9928C" w14:textId="5A6D3348" w:rsidR="00DF1E50" w:rsidRDefault="002B2802" w:rsidP="00DF1E50">
      <w:pPr>
        <w:rPr>
          <w:rFonts w:ascii="Arial" w:hAnsi="Arial" w:cs="Arial"/>
        </w:rPr>
      </w:pPr>
      <w:r>
        <w:rPr>
          <w:rFonts w:ascii="Arial" w:hAnsi="Arial" w:cs="Arial"/>
        </w:rPr>
        <w:t>Koncom roka 2019</w:t>
      </w:r>
      <w:r w:rsidR="00DF1E50" w:rsidRPr="00DF1E50">
        <w:rPr>
          <w:rFonts w:ascii="Arial" w:hAnsi="Arial" w:cs="Arial"/>
        </w:rPr>
        <w:t xml:space="preserve"> sa prvýkrát objavili správy z Číny o </w:t>
      </w:r>
      <w:proofErr w:type="spellStart"/>
      <w:r w:rsidR="00DF1E50" w:rsidRPr="00DF1E50">
        <w:rPr>
          <w:rFonts w:ascii="Arial" w:hAnsi="Arial" w:cs="Arial"/>
        </w:rPr>
        <w:t>koronavíruse</w:t>
      </w:r>
      <w:proofErr w:type="spellEnd"/>
      <w:r w:rsidR="00DF1E50" w:rsidRPr="00DF1E50">
        <w:rPr>
          <w:rFonts w:ascii="Arial" w:hAnsi="Arial" w:cs="Arial"/>
        </w:rPr>
        <w:t xml:space="preserve">. V prvých mesiacoch roku 2020 sa vírus rozšíril do celého sveta a jeho negatívny vplyv nadobudol veľké rozmery. Aj keď v čase zverejnenia tejto účtovnej závierky vedenie účtovnej jednotky nezaznamenalo zreteľný pokles predaja, nakoľko sa však situácia stále mení, preto </w:t>
      </w:r>
      <w:r w:rsidR="00DF1E50">
        <w:rPr>
          <w:rFonts w:ascii="Arial" w:hAnsi="Arial" w:cs="Arial"/>
        </w:rPr>
        <w:t xml:space="preserve">nemožno predvídať budúce </w:t>
      </w:r>
      <w:r w:rsidR="00DF1E50" w:rsidRPr="00DF1E50">
        <w:rPr>
          <w:rFonts w:ascii="Arial" w:hAnsi="Arial" w:cs="Arial"/>
        </w:rPr>
        <w:t>dopady. Manažment bude pokračovať v monitorovaní potenciálneho dopadu a podnikne všetky možné kroky na zmiernenie akýchkoľvek negatívnych účinkov na spoločnosť.</w:t>
      </w:r>
    </w:p>
    <w:p w14:paraId="2A552873" w14:textId="26F0CAD0" w:rsidR="006F3FF2" w:rsidRPr="00DF1E50" w:rsidRDefault="006F3FF2" w:rsidP="00DF1E50">
      <w:pPr>
        <w:rPr>
          <w:rFonts w:ascii="Arial" w:hAnsi="Arial" w:cs="Arial"/>
        </w:rPr>
      </w:pPr>
      <w:r>
        <w:rPr>
          <w:rFonts w:ascii="Arial" w:hAnsi="Arial" w:cs="Arial"/>
        </w:rPr>
        <w:t>V spoločnosti nenastali po ukončení účtovného obdobia také udalosti, ktoré by vyžadovali úpravu vykazovaných informácií, alebo ktoré by mali byť zverejnené v poznámkach k účtovnej závierke.</w:t>
      </w:r>
      <w:bookmarkStart w:id="22" w:name="_GoBack"/>
      <w:bookmarkEnd w:id="22"/>
    </w:p>
    <w:p w14:paraId="2EA7CB12" w14:textId="77777777"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27F81A" w14:textId="77777777" w:rsidR="00C25410" w:rsidRDefault="00C25410">
      <w:r>
        <w:separator/>
      </w:r>
    </w:p>
  </w:endnote>
  <w:endnote w:type="continuationSeparator" w:id="0">
    <w:p w14:paraId="792024BF" w14:textId="77777777" w:rsidR="00C25410" w:rsidRDefault="00C25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821985" w:rsidRDefault="00821985" w:rsidP="00DD6F3E">
    <w:pPr>
      <w:pStyle w:val="Pta"/>
      <w:jc w:val="center"/>
    </w:pPr>
  </w:p>
  <w:p w14:paraId="7E0A3DCD" w14:textId="5C17A656" w:rsidR="00821985" w:rsidRPr="00953379" w:rsidRDefault="00821985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F3FF2"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14:paraId="69F1E139" w14:textId="77777777" w:rsidR="00821985" w:rsidRPr="00953379" w:rsidRDefault="00821985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F7006" w14:textId="77777777" w:rsidR="00C25410" w:rsidRDefault="00C25410">
      <w:r>
        <w:separator/>
      </w:r>
    </w:p>
  </w:footnote>
  <w:footnote w:type="continuationSeparator" w:id="0">
    <w:p w14:paraId="38F13D4B" w14:textId="77777777" w:rsidR="00C25410" w:rsidRDefault="00C254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821985" w:rsidRPr="007B58A4" w:rsidRDefault="00821985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14:paraId="51D84640" w14:textId="77777777" w:rsidR="00821985" w:rsidRPr="00412A70" w:rsidRDefault="00821985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2327"/>
    <w:rsid w:val="000524E9"/>
    <w:rsid w:val="0005350D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E39"/>
    <w:rsid w:val="00132A87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2457"/>
    <w:rsid w:val="002B2646"/>
    <w:rsid w:val="002B2802"/>
    <w:rsid w:val="002C0964"/>
    <w:rsid w:val="002C1196"/>
    <w:rsid w:val="002C1991"/>
    <w:rsid w:val="002C1DC5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902"/>
    <w:rsid w:val="002F44FD"/>
    <w:rsid w:val="002F4CD8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7A0A"/>
    <w:rsid w:val="003209A5"/>
    <w:rsid w:val="00321E3E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E58"/>
    <w:rsid w:val="00345C6C"/>
    <w:rsid w:val="003461BD"/>
    <w:rsid w:val="003465E8"/>
    <w:rsid w:val="00351315"/>
    <w:rsid w:val="00352174"/>
    <w:rsid w:val="00352AE7"/>
    <w:rsid w:val="00352EA6"/>
    <w:rsid w:val="0035407C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3BBC"/>
    <w:rsid w:val="00424435"/>
    <w:rsid w:val="00425254"/>
    <w:rsid w:val="00425ED3"/>
    <w:rsid w:val="004262F9"/>
    <w:rsid w:val="00427089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B0283"/>
    <w:rsid w:val="004B117B"/>
    <w:rsid w:val="004B259E"/>
    <w:rsid w:val="004B2BFE"/>
    <w:rsid w:val="004B6499"/>
    <w:rsid w:val="004B7FE8"/>
    <w:rsid w:val="004C0AE4"/>
    <w:rsid w:val="004C12BF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17EA"/>
    <w:rsid w:val="00552A3A"/>
    <w:rsid w:val="00555D28"/>
    <w:rsid w:val="00556F91"/>
    <w:rsid w:val="005621EC"/>
    <w:rsid w:val="00562C3F"/>
    <w:rsid w:val="005647F9"/>
    <w:rsid w:val="00565DEE"/>
    <w:rsid w:val="00566084"/>
    <w:rsid w:val="0057289A"/>
    <w:rsid w:val="00572C65"/>
    <w:rsid w:val="005767C8"/>
    <w:rsid w:val="00577F06"/>
    <w:rsid w:val="00580B75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5154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FF2"/>
    <w:rsid w:val="006F4720"/>
    <w:rsid w:val="006F5585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985"/>
    <w:rsid w:val="008235AE"/>
    <w:rsid w:val="008242C6"/>
    <w:rsid w:val="00825127"/>
    <w:rsid w:val="00825903"/>
    <w:rsid w:val="00830813"/>
    <w:rsid w:val="0083088E"/>
    <w:rsid w:val="00832565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8E9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1613"/>
    <w:rsid w:val="008616CC"/>
    <w:rsid w:val="008620D9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37BE"/>
    <w:rsid w:val="008E5A6C"/>
    <w:rsid w:val="008E5A8D"/>
    <w:rsid w:val="008E6D3F"/>
    <w:rsid w:val="008E79E8"/>
    <w:rsid w:val="008F15B5"/>
    <w:rsid w:val="008F2C3A"/>
    <w:rsid w:val="008F4F50"/>
    <w:rsid w:val="008F6CDD"/>
    <w:rsid w:val="008F7408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950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479E"/>
    <w:rsid w:val="00B64A5B"/>
    <w:rsid w:val="00B64E45"/>
    <w:rsid w:val="00B67EFD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2B59"/>
    <w:rsid w:val="00B83232"/>
    <w:rsid w:val="00B83D7F"/>
    <w:rsid w:val="00B87154"/>
    <w:rsid w:val="00B875E9"/>
    <w:rsid w:val="00B9049B"/>
    <w:rsid w:val="00B95B1C"/>
    <w:rsid w:val="00B95FBF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3DA8"/>
    <w:rsid w:val="00C64A9F"/>
    <w:rsid w:val="00C6684C"/>
    <w:rsid w:val="00C6781D"/>
    <w:rsid w:val="00C74B5A"/>
    <w:rsid w:val="00C753D1"/>
    <w:rsid w:val="00C7732B"/>
    <w:rsid w:val="00C81282"/>
    <w:rsid w:val="00C8279A"/>
    <w:rsid w:val="00C83F62"/>
    <w:rsid w:val="00C854CA"/>
    <w:rsid w:val="00C86752"/>
    <w:rsid w:val="00C870DF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83F"/>
    <w:rsid w:val="00CD21BB"/>
    <w:rsid w:val="00CD2ABA"/>
    <w:rsid w:val="00CD618C"/>
    <w:rsid w:val="00CD6A3F"/>
    <w:rsid w:val="00CD70C5"/>
    <w:rsid w:val="00CD7112"/>
    <w:rsid w:val="00CD7731"/>
    <w:rsid w:val="00CE24F2"/>
    <w:rsid w:val="00CE32B3"/>
    <w:rsid w:val="00CE33B3"/>
    <w:rsid w:val="00CE5559"/>
    <w:rsid w:val="00CE56F6"/>
    <w:rsid w:val="00CE77C6"/>
    <w:rsid w:val="00CF23CE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2261"/>
    <w:rsid w:val="00D12F6A"/>
    <w:rsid w:val="00D134B7"/>
    <w:rsid w:val="00D15570"/>
    <w:rsid w:val="00D20D18"/>
    <w:rsid w:val="00D216AB"/>
    <w:rsid w:val="00D21BE5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587B"/>
    <w:rsid w:val="00D8667B"/>
    <w:rsid w:val="00D90356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10482"/>
    <w:rsid w:val="00F106B6"/>
    <w:rsid w:val="00F10EC5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4801"/>
    <w:rsid w:val="00FA4DE8"/>
    <w:rsid w:val="00FB091D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E789A"/>
    <w:rsid w:val="00FF0F6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4ED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2AAE5D-5DF8-4275-A40D-B5DBEE64D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71</TotalTime>
  <Pages>1</Pages>
  <Words>5013</Words>
  <Characters>28576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14</cp:revision>
  <cp:lastPrinted>2016-12-16T15:27:00Z</cp:lastPrinted>
  <dcterms:created xsi:type="dcterms:W3CDTF">2021-04-06T17:33:00Z</dcterms:created>
  <dcterms:modified xsi:type="dcterms:W3CDTF">2021-04-23T07:40:00Z</dcterms:modified>
</cp:coreProperties>
</file>