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A85E" w14:textId="77777777" w:rsidR="002D3071" w:rsidRPr="005C19C9" w:rsidRDefault="002D3071" w:rsidP="00DE4249">
      <w:pPr>
        <w:pStyle w:val="Nadpis1"/>
        <w:keepNext w:val="0"/>
        <w:spacing w:before="120"/>
        <w:rPr>
          <w:rFonts w:ascii="Arial" w:hAnsi="Arial" w:cs="Arial"/>
        </w:rPr>
      </w:pPr>
      <w:bookmarkStart w:id="0" w:name="_Toc474124189"/>
      <w:bookmarkStart w:id="1" w:name="_Toc474124301"/>
      <w:r w:rsidRPr="005C19C9">
        <w:rPr>
          <w:rFonts w:ascii="Arial" w:hAnsi="Arial" w:cs="Arial"/>
        </w:rPr>
        <w:t>Popis spoločnosti</w:t>
      </w:r>
      <w:bookmarkEnd w:id="0"/>
      <w:bookmarkEnd w:id="1"/>
    </w:p>
    <w:p w14:paraId="5C780CF7" w14:textId="77777777" w:rsidR="002D3071" w:rsidRPr="005C19C9" w:rsidRDefault="00453F5B" w:rsidP="00E0211F">
      <w:pPr>
        <w:keepNext w:val="0"/>
        <w:rPr>
          <w:rStyle w:val="tlArial"/>
        </w:rPr>
      </w:pPr>
      <w:r w:rsidRPr="005C19C9">
        <w:rPr>
          <w:rStyle w:val="tlArial"/>
        </w:rPr>
        <w:t xml:space="preserve">KONŠTRUKTA </w:t>
      </w:r>
      <w:r w:rsidR="002D3071" w:rsidRPr="005C19C9">
        <w:rPr>
          <w:rStyle w:val="tlArial"/>
        </w:rPr>
        <w:t>– Industrial</w:t>
      </w:r>
      <w:r w:rsidRPr="005C19C9">
        <w:rPr>
          <w:rStyle w:val="tlArial"/>
        </w:rPr>
        <w:t xml:space="preserve">, </w:t>
      </w:r>
      <w:proofErr w:type="spellStart"/>
      <w:r w:rsidRPr="005C19C9">
        <w:rPr>
          <w:rStyle w:val="tlArial"/>
        </w:rPr>
        <w:t>a.s</w:t>
      </w:r>
      <w:proofErr w:type="spellEnd"/>
      <w:r w:rsidRPr="005C19C9">
        <w:rPr>
          <w:rStyle w:val="tlArial"/>
        </w:rPr>
        <w:t>.</w:t>
      </w:r>
      <w:r w:rsidR="002D3071" w:rsidRPr="005C19C9">
        <w:rPr>
          <w:rStyle w:val="tlArial"/>
        </w:rPr>
        <w:t xml:space="preserve"> (ďalej len „spoločnosť”) je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 </w:t>
      </w:r>
      <w:r w:rsidRPr="005C19C9">
        <w:rPr>
          <w:rStyle w:val="tlArial"/>
        </w:rPr>
        <w:t>akciová spoločnosť</w:t>
      </w:r>
      <w:r w:rsidR="002D3071" w:rsidRPr="005C19C9">
        <w:rPr>
          <w:rStyle w:val="tlArial"/>
        </w:rPr>
        <w:t xml:space="preserve">, </w:t>
      </w:r>
      <w:r w:rsidR="00D53539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 xml:space="preserve">ktorá </w:t>
      </w:r>
      <w:r w:rsidR="00AC7A5F" w:rsidRPr="005C19C9">
        <w:rPr>
          <w:rStyle w:val="tlArial"/>
        </w:rPr>
        <w:t xml:space="preserve">bola založená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>2.</w:t>
      </w:r>
      <w:r w:rsidR="00AC7A5F" w:rsidRPr="005C19C9">
        <w:rPr>
          <w:rStyle w:val="tlArial"/>
        </w:rPr>
        <w:t xml:space="preserve"> </w:t>
      </w:r>
      <w:r w:rsidR="00D53539" w:rsidRPr="005C19C9">
        <w:rPr>
          <w:rStyle w:val="tlArial"/>
        </w:rPr>
        <w:t>j</w:t>
      </w:r>
      <w:r w:rsidRPr="005C19C9">
        <w:rPr>
          <w:rStyle w:val="tlArial"/>
        </w:rPr>
        <w:t xml:space="preserve">úna 2000. </w:t>
      </w:r>
      <w:r w:rsidR="002D3071" w:rsidRPr="005C19C9">
        <w:rPr>
          <w:rStyle w:val="tlArial"/>
        </w:rPr>
        <w:t xml:space="preserve">Dňa </w:t>
      </w:r>
      <w:r w:rsidRPr="005C19C9">
        <w:rPr>
          <w:rStyle w:val="tlArial"/>
        </w:rPr>
        <w:t xml:space="preserve">19. júna 2000 </w:t>
      </w:r>
      <w:r w:rsidR="002D3071" w:rsidRPr="005C19C9">
        <w:rPr>
          <w:rStyle w:val="tlArial"/>
        </w:rPr>
        <w:t>bola zapísaná do Obchodného registra vedenom na Okresnom súde Trenčín, oddiel Sa, vložka č. 10308/R. Spoločnosť sídli  K </w:t>
      </w:r>
      <w:r w:rsidR="003F0C5C" w:rsidRPr="005C19C9">
        <w:rPr>
          <w:rStyle w:val="tlArial"/>
        </w:rPr>
        <w:t>V</w:t>
      </w:r>
      <w:r w:rsidR="002D3071" w:rsidRPr="005C19C9">
        <w:rPr>
          <w:rStyle w:val="tlArial"/>
        </w:rPr>
        <w:t>ýstavisku 13, 912 50 Trenčín</w:t>
      </w:r>
      <w:r w:rsidRPr="005C19C9">
        <w:rPr>
          <w:rStyle w:val="tlArial"/>
        </w:rPr>
        <w:t>,</w:t>
      </w:r>
      <w:r w:rsidR="002D3071" w:rsidRPr="005C19C9">
        <w:rPr>
          <w:rStyle w:val="tlArial"/>
        </w:rPr>
        <w:t xml:space="preserve"> Slovenská republika, identifikačné číslo </w:t>
      </w:r>
      <w:r w:rsidRPr="005C19C9">
        <w:rPr>
          <w:rStyle w:val="tlArial"/>
        </w:rPr>
        <w:t>363 13 289</w:t>
      </w:r>
      <w:r w:rsidR="002D3071" w:rsidRPr="005C19C9">
        <w:rPr>
          <w:rStyle w:val="tlArial"/>
        </w:rPr>
        <w:t xml:space="preserve">. </w:t>
      </w:r>
    </w:p>
    <w:p w14:paraId="04965260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Hlavným predmetom činnosti je:</w:t>
      </w:r>
    </w:p>
    <w:p w14:paraId="15E2DCE8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sprostredkovanie výroby, obchodu a služieb v rozsahu voľných ohlasovacích živností,</w:t>
      </w:r>
    </w:p>
    <w:p w14:paraId="3B417451" w14:textId="77777777" w:rsidR="002075CF" w:rsidRPr="005C19C9" w:rsidRDefault="002075CF" w:rsidP="002075CF">
      <w:pPr>
        <w:pStyle w:val="Odsekzoznamu"/>
        <w:keepNext w:val="0"/>
        <w:ind w:left="360"/>
        <w:rPr>
          <w:rStyle w:val="tlArial"/>
        </w:rPr>
      </w:pPr>
    </w:p>
    <w:p w14:paraId="59181E91" w14:textId="77777777" w:rsidR="009314DE" w:rsidRPr="005C19C9" w:rsidRDefault="002D3071" w:rsidP="00A2516C">
      <w:pPr>
        <w:pStyle w:val="Odsekzoznamu"/>
        <w:keepNext w:val="0"/>
        <w:numPr>
          <w:ilvl w:val="0"/>
          <w:numId w:val="6"/>
        </w:numPr>
        <w:rPr>
          <w:rStyle w:val="tlArial"/>
        </w:rPr>
      </w:pPr>
      <w:r w:rsidRPr="005C19C9">
        <w:rPr>
          <w:rStyle w:val="tlArial"/>
        </w:rPr>
        <w:t>kúpa tovaru za účelom jeho predaja iným prevádzkovateľom živnosti v rozsahu voľných ohlasovacích živností.</w:t>
      </w:r>
    </w:p>
    <w:p w14:paraId="0D598409" w14:textId="77777777" w:rsidR="002D3071" w:rsidRPr="005C19C9" w:rsidRDefault="002D3071" w:rsidP="00174C28">
      <w:pPr>
        <w:keepNext w:val="0"/>
        <w:spacing w:after="0"/>
        <w:ind w:left="360"/>
        <w:rPr>
          <w:rFonts w:ascii="Arial" w:hAnsi="Arial" w:cs="Arial"/>
        </w:rPr>
      </w:pPr>
    </w:p>
    <w:p w14:paraId="3E2AFB33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počte zamestnancov</w:t>
      </w:r>
    </w:p>
    <w:p w14:paraId="11F3BAA2" w14:textId="77777777" w:rsidR="002D3071" w:rsidRPr="005C19C9" w:rsidRDefault="00BF2EF8" w:rsidP="003C193F">
      <w:pPr>
        <w:rPr>
          <w:rStyle w:val="tlArial"/>
        </w:rPr>
      </w:pPr>
      <w:r>
        <w:rPr>
          <w:rStyle w:val="tlArial"/>
        </w:rPr>
        <w:t>Spoločnosť nevykazuje k 31</w:t>
      </w:r>
      <w:r w:rsidR="00B11C90" w:rsidRPr="005C19C9">
        <w:rPr>
          <w:rStyle w:val="tlArial"/>
        </w:rPr>
        <w:t xml:space="preserve">. </w:t>
      </w:r>
      <w:r>
        <w:rPr>
          <w:rStyle w:val="tlArial"/>
        </w:rPr>
        <w:t>dece</w:t>
      </w:r>
      <w:r w:rsidR="00B11C90" w:rsidRPr="005C19C9">
        <w:rPr>
          <w:rStyle w:val="tlArial"/>
        </w:rPr>
        <w:t>mbru</w:t>
      </w:r>
      <w:r w:rsidR="00F34366">
        <w:rPr>
          <w:rStyle w:val="tlArial"/>
        </w:rPr>
        <w:t xml:space="preserve"> 2020</w:t>
      </w:r>
      <w:r w:rsidR="002D3071" w:rsidRPr="005C19C9">
        <w:rPr>
          <w:rStyle w:val="tlArial"/>
        </w:rPr>
        <w:t xml:space="preserve"> </w:t>
      </w:r>
      <w:r w:rsidR="00F34366">
        <w:rPr>
          <w:rStyle w:val="tlArial"/>
        </w:rPr>
        <w:t>a k 31. decembru</w:t>
      </w:r>
      <w:r w:rsidR="0031205B" w:rsidRPr="005C19C9">
        <w:rPr>
          <w:rStyle w:val="tlArial"/>
        </w:rPr>
        <w:t xml:space="preserve"> 201</w:t>
      </w:r>
      <w:r>
        <w:rPr>
          <w:rStyle w:val="tlArial"/>
        </w:rPr>
        <w:t>9</w:t>
      </w:r>
      <w:r w:rsidR="00AC7A5F" w:rsidRPr="005C19C9">
        <w:rPr>
          <w:rStyle w:val="tlArial"/>
        </w:rPr>
        <w:t xml:space="preserve"> </w:t>
      </w:r>
      <w:r w:rsidR="002D3071" w:rsidRPr="005C19C9">
        <w:rPr>
          <w:rStyle w:val="tlArial"/>
        </w:rPr>
        <w:t>stálych  zamestnancov. Príležitostné činnosti sú vykonávané zmluvnou formou na základe dohôd o vykonaní práce.</w:t>
      </w:r>
    </w:p>
    <w:p w14:paraId="4E4B89EE" w14:textId="77777777" w:rsidR="002D3071" w:rsidRPr="005C19C9" w:rsidRDefault="002D3071" w:rsidP="00E0211F">
      <w:pPr>
        <w:keepNext w:val="0"/>
        <w:rPr>
          <w:rStyle w:val="tlArial"/>
        </w:rPr>
      </w:pPr>
      <w:r w:rsidRPr="005A38B2">
        <w:rPr>
          <w:rStyle w:val="tlArial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2D3071" w:rsidRPr="005C19C9" w14:paraId="2843F782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2F74853" w14:textId="77777777" w:rsidR="002D3071" w:rsidRPr="005C19C9" w:rsidRDefault="002D307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25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FA92C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DCBF7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7CAA31C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 podiel na ostatných položkách VI ako na ZI v %</w:t>
            </w:r>
          </w:p>
        </w:tc>
      </w:tr>
      <w:tr w:rsidR="002D3071" w:rsidRPr="005C19C9" w14:paraId="49C43443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27AFED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8F0B9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945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C54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861C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D3071" w:rsidRPr="005C19C9" w14:paraId="5F35C9D6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C662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Plško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617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75 209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C19D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8FA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27,88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530D65" w14:textId="77777777" w:rsidR="002D3071" w:rsidRPr="005C19C9" w:rsidRDefault="00D53539" w:rsidP="00943588">
            <w:pPr>
              <w:tabs>
                <w:tab w:val="center" w:pos="4536"/>
                <w:tab w:val="right" w:pos="9072"/>
              </w:tabs>
              <w:spacing w:after="0"/>
              <w:ind w:left="454" w:right="176"/>
              <w:jc w:val="right"/>
              <w:outlineLvl w:val="1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26FC3DAA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F12F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Vladimír Lobotka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54C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73 283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1F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2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27,17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57664C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5798BA0E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643F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Ing. Jozef Santa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54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78 129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78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60B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28,96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002BB0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5A95F82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90FE" w14:textId="77777777" w:rsidR="002D3071" w:rsidRPr="005C19C9" w:rsidRDefault="002D307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Ing. Igor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Širila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14F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43 147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7C5B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6D0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15,99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8F6157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6503D40F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5D0CAA" w14:textId="77777777" w:rsidR="002D3071" w:rsidRPr="005C19C9" w:rsidRDefault="002D307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  <w:r w:rsidRPr="005C19C9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ABBA73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269 768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A60B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2E0D6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4DA9E" w14:textId="77777777" w:rsidR="002D3071" w:rsidRPr="005C19C9" w:rsidRDefault="00D5353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5EEB3C88" w14:textId="77777777" w:rsidR="002D3071" w:rsidRPr="005C19C9" w:rsidRDefault="002D3071" w:rsidP="00AB2DD4">
      <w:pPr>
        <w:keepNext w:val="0"/>
        <w:spacing w:after="0"/>
        <w:rPr>
          <w:rFonts w:ascii="Arial" w:hAnsi="Arial" w:cs="Arial"/>
        </w:rPr>
      </w:pPr>
    </w:p>
    <w:p w14:paraId="15C3A909" w14:textId="77777777" w:rsidR="00C245EB" w:rsidRPr="005C19C9" w:rsidRDefault="00C245EB" w:rsidP="00C245EB">
      <w:pPr>
        <w:keepNext w:val="0"/>
        <w:rPr>
          <w:rStyle w:val="tlArial"/>
        </w:rPr>
      </w:pPr>
      <w:r w:rsidRPr="005C19C9">
        <w:rPr>
          <w:rStyle w:val="tlArial"/>
        </w:rPr>
        <w:t>Členovia štatutár</w:t>
      </w:r>
      <w:r>
        <w:rPr>
          <w:rStyle w:val="tlArial"/>
        </w:rPr>
        <w:t>nych orgánov k 31. decembru 2020</w:t>
      </w:r>
      <w:r w:rsidRPr="005C19C9">
        <w:rPr>
          <w:rStyle w:val="tl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C245EB" w:rsidRPr="005C19C9" w14:paraId="28FA20D5" w14:textId="77777777" w:rsidTr="00C245EB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0E3882AF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  <w:i/>
                <w:iCs/>
              </w:rPr>
              <w:t>Predstavenstvo</w:t>
            </w:r>
            <w:r w:rsidRPr="005C19C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245EB" w:rsidRPr="005C19C9" w14:paraId="4B8B2606" w14:textId="77777777" w:rsidTr="00C245EB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ECA5A22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53F07A28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Ľubomír </w:t>
            </w:r>
            <w:proofErr w:type="spellStart"/>
            <w:r w:rsidRPr="005C19C9">
              <w:rPr>
                <w:rFonts w:ascii="Arial" w:hAnsi="Arial" w:cs="Arial"/>
              </w:rPr>
              <w:t>Plško</w:t>
            </w:r>
            <w:proofErr w:type="spellEnd"/>
          </w:p>
        </w:tc>
      </w:tr>
      <w:tr w:rsidR="00C245EB" w:rsidRPr="005C19C9" w14:paraId="2A021BB2" w14:textId="77777777" w:rsidTr="00C245EB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343E97A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604DF6CE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Vladimír Lobotka</w:t>
            </w:r>
          </w:p>
        </w:tc>
      </w:tr>
      <w:tr w:rsidR="00C245EB" w:rsidRPr="005C19C9" w14:paraId="737ED290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53DB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CA62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Ing. Jozef Santa</w:t>
            </w:r>
          </w:p>
        </w:tc>
      </w:tr>
      <w:tr w:rsidR="00C245EB" w:rsidRPr="005C19C9" w14:paraId="52C8D93B" w14:textId="77777777" w:rsidTr="00C245EB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CAA8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</w:t>
            </w:r>
            <w:r w:rsidRPr="005C19C9">
              <w:rPr>
                <w:rFonts w:ascii="Arial" w:hAnsi="Arial" w:cs="Arial"/>
              </w:rPr>
              <w:t>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20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Igor </w:t>
            </w:r>
            <w:proofErr w:type="spellStart"/>
            <w:r w:rsidRPr="005C19C9">
              <w:rPr>
                <w:rFonts w:ascii="Arial" w:hAnsi="Arial" w:cs="Arial"/>
              </w:rPr>
              <w:t>Širila</w:t>
            </w:r>
            <w:proofErr w:type="spellEnd"/>
          </w:p>
        </w:tc>
      </w:tr>
    </w:tbl>
    <w:p w14:paraId="7E428239" w14:textId="77777777" w:rsidR="00C245EB" w:rsidRPr="005C19C9" w:rsidRDefault="00C245EB" w:rsidP="00C245EB">
      <w:pPr>
        <w:keepNext w:val="0"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C245EB" w:rsidRPr="005C19C9" w14:paraId="5E9151BD" w14:textId="77777777" w:rsidTr="00C245EB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588AC415" w14:textId="77777777" w:rsidR="00C245EB" w:rsidRPr="005C19C9" w:rsidRDefault="00C245EB" w:rsidP="00C245EB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5C19C9">
              <w:rPr>
                <w:rFonts w:ascii="Arial" w:hAnsi="Arial" w:cs="Arial"/>
                <w:b/>
              </w:rPr>
              <w:t>Dozorná rada</w:t>
            </w:r>
          </w:p>
        </w:tc>
      </w:tr>
      <w:tr w:rsidR="00C245EB" w:rsidRPr="005C19C9" w14:paraId="5F8F8EDC" w14:textId="77777777" w:rsidTr="00C245EB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7F9A006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Predseda:</w:t>
            </w: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0E7CA9E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Andrej </w:t>
            </w:r>
            <w:proofErr w:type="spellStart"/>
            <w:r>
              <w:rPr>
                <w:rFonts w:ascii="Arial" w:hAnsi="Arial" w:cs="Arial"/>
              </w:rPr>
              <w:t>Širila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C245EB" w:rsidRPr="005C19C9" w14:paraId="7BE9CD5D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87CBE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514D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</w:t>
            </w:r>
            <w:r>
              <w:rPr>
                <w:rFonts w:ascii="Arial" w:hAnsi="Arial" w:cs="Arial"/>
              </w:rPr>
              <w:t xml:space="preserve">Marek Santa </w:t>
            </w:r>
          </w:p>
        </w:tc>
      </w:tr>
      <w:tr w:rsidR="00C245EB" w:rsidRPr="005C19C9" w14:paraId="309A6656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532F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0937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Petra </w:t>
            </w:r>
            <w:proofErr w:type="spellStart"/>
            <w:r>
              <w:rPr>
                <w:rFonts w:ascii="Arial" w:hAnsi="Arial" w:cs="Arial"/>
              </w:rPr>
              <w:t>Lobotková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C245EB" w:rsidRPr="005C19C9" w14:paraId="5DA6E574" w14:textId="77777777" w:rsidTr="00C245EB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4C58A" w14:textId="77777777" w:rsidR="00C245EB" w:rsidRPr="005C19C9" w:rsidRDefault="00C245EB" w:rsidP="00C245EB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>Člen: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AFFE0" w14:textId="77777777" w:rsidR="00C245EB" w:rsidRPr="005C19C9" w:rsidRDefault="00C245EB" w:rsidP="00C245EB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</w:rPr>
            </w:pPr>
            <w:r w:rsidRPr="005C19C9">
              <w:rPr>
                <w:rFonts w:ascii="Arial" w:hAnsi="Arial" w:cs="Arial"/>
              </w:rPr>
              <w:t xml:space="preserve">Ing. Ján </w:t>
            </w:r>
            <w:proofErr w:type="spellStart"/>
            <w:r w:rsidRPr="005C19C9">
              <w:rPr>
                <w:rFonts w:ascii="Arial" w:hAnsi="Arial" w:cs="Arial"/>
              </w:rPr>
              <w:t>Plško</w:t>
            </w:r>
            <w:proofErr w:type="spellEnd"/>
            <w:r w:rsidRPr="005C19C9">
              <w:rPr>
                <w:rFonts w:ascii="Arial" w:hAnsi="Arial" w:cs="Arial"/>
              </w:rPr>
              <w:t xml:space="preserve"> </w:t>
            </w:r>
          </w:p>
        </w:tc>
      </w:tr>
    </w:tbl>
    <w:p w14:paraId="6C1B1648" w14:textId="77777777" w:rsidR="00C245EB" w:rsidRDefault="00C245EB" w:rsidP="00D9540A">
      <w:pPr>
        <w:rPr>
          <w:rStyle w:val="tlArial"/>
        </w:rPr>
      </w:pPr>
    </w:p>
    <w:p w14:paraId="5AF34299" w14:textId="6D7CE99D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Do </w:t>
      </w:r>
      <w:r w:rsidR="00AB057F" w:rsidRPr="005C19C9">
        <w:rPr>
          <w:rStyle w:val="tlArial"/>
        </w:rPr>
        <w:t>konsolidovaného</w:t>
      </w:r>
      <w:r w:rsidRPr="005C19C9">
        <w:rPr>
          <w:rStyle w:val="tlArial"/>
        </w:rPr>
        <w:t xml:space="preserve"> celku patria nasledovné spoločnosti:</w:t>
      </w:r>
    </w:p>
    <w:p w14:paraId="414EDA73" w14:textId="6465C7DB" w:rsidR="009314DE" w:rsidRPr="005C19C9" w:rsidRDefault="00B83232" w:rsidP="00D9540A">
      <w:pPr>
        <w:spacing w:after="120"/>
        <w:rPr>
          <w:rStyle w:val="tlArial"/>
        </w:rPr>
      </w:pPr>
      <w:r>
        <w:rPr>
          <w:rStyle w:val="tlArial"/>
        </w:rPr>
        <w:t>-   KONŠTRUKTA</w:t>
      </w:r>
      <w:r w:rsidR="002D3071" w:rsidRPr="005C19C9">
        <w:rPr>
          <w:rStyle w:val="tlArial"/>
        </w:rPr>
        <w:t xml:space="preserve"> - Industry, akciová spoločnosť</w:t>
      </w:r>
      <w:r w:rsidR="00654A22">
        <w:rPr>
          <w:rStyle w:val="tlArial"/>
        </w:rPr>
        <w:t xml:space="preserve"> so sídlom K v</w:t>
      </w:r>
      <w:r w:rsidR="00AC7A5F" w:rsidRPr="005C19C9">
        <w:rPr>
          <w:rStyle w:val="tlArial"/>
        </w:rPr>
        <w:t>ýstavisku 13, 912 50 Trenčín, Slovenská republika</w:t>
      </w:r>
      <w:r w:rsidR="00B11C90" w:rsidRPr="005C19C9">
        <w:rPr>
          <w:rStyle w:val="tlArial"/>
        </w:rPr>
        <w:t xml:space="preserve"> - 100%-</w:t>
      </w:r>
      <w:proofErr w:type="spellStart"/>
      <w:r w:rsidR="00B11C90" w:rsidRPr="005C19C9">
        <w:rPr>
          <w:rStyle w:val="tlArial"/>
        </w:rPr>
        <w:t>ný</w:t>
      </w:r>
      <w:proofErr w:type="spellEnd"/>
      <w:r w:rsidR="00B11C90" w:rsidRPr="005C19C9">
        <w:rPr>
          <w:rStyle w:val="tlArial"/>
        </w:rPr>
        <w:t xml:space="preserve">  obchodný podiel.</w:t>
      </w:r>
    </w:p>
    <w:p w14:paraId="0BE54C8A" w14:textId="3467997F" w:rsidR="00C245EB" w:rsidRPr="00B74C23" w:rsidRDefault="00B83232" w:rsidP="00C245EB">
      <w:pPr>
        <w:rPr>
          <w:rStyle w:val="tlArial"/>
        </w:rPr>
      </w:pPr>
      <w:r>
        <w:rPr>
          <w:rStyle w:val="tlArial"/>
        </w:rPr>
        <w:t xml:space="preserve">-   KONŠTRUKTA - </w:t>
      </w:r>
      <w:proofErr w:type="spellStart"/>
      <w:r>
        <w:rPr>
          <w:rStyle w:val="tlArial"/>
        </w:rPr>
        <w:t>TireTech</w:t>
      </w:r>
      <w:proofErr w:type="spellEnd"/>
      <w:r w:rsidR="00654A22">
        <w:rPr>
          <w:rStyle w:val="tlArial"/>
        </w:rPr>
        <w:t>, a. s. so sídlom K v</w:t>
      </w:r>
      <w:r w:rsidRPr="005C19C9">
        <w:rPr>
          <w:rStyle w:val="tlArial"/>
        </w:rPr>
        <w:t xml:space="preserve">ýstavisku </w:t>
      </w:r>
      <w:r w:rsidR="00FB57D3">
        <w:rPr>
          <w:rStyle w:val="tlArial"/>
        </w:rPr>
        <w:t>107/</w:t>
      </w:r>
      <w:r w:rsidRPr="005C19C9">
        <w:rPr>
          <w:rStyle w:val="tlArial"/>
        </w:rPr>
        <w:t xml:space="preserve">13, </w:t>
      </w:r>
      <w:r w:rsidR="00FB57D3">
        <w:rPr>
          <w:rStyle w:val="tlArial"/>
        </w:rPr>
        <w:t>911 01</w:t>
      </w:r>
      <w:r w:rsidRPr="005C19C9">
        <w:rPr>
          <w:rStyle w:val="tlArial"/>
        </w:rPr>
        <w:t xml:space="preserve"> Trenčín, </w:t>
      </w:r>
      <w:r w:rsidRPr="00B74C23">
        <w:rPr>
          <w:rStyle w:val="tlArial"/>
        </w:rPr>
        <w:t>Slovenská republika - 100%-</w:t>
      </w:r>
      <w:proofErr w:type="spellStart"/>
      <w:r w:rsidRPr="00B74C23">
        <w:rPr>
          <w:rStyle w:val="tlArial"/>
        </w:rPr>
        <w:t>ný</w:t>
      </w:r>
      <w:proofErr w:type="spellEnd"/>
      <w:r w:rsidRPr="00B74C23">
        <w:rPr>
          <w:rStyle w:val="tlArial"/>
        </w:rPr>
        <w:t xml:space="preserve">  obchodný podiel.</w:t>
      </w:r>
      <w:r w:rsidR="00C245EB" w:rsidRPr="00B74C23">
        <w:rPr>
          <w:rStyle w:val="tlArial"/>
        </w:rPr>
        <w:t xml:space="preserve"> </w:t>
      </w:r>
    </w:p>
    <w:p w14:paraId="3FBC1144" w14:textId="03B24D48" w:rsidR="00BD2369" w:rsidRPr="00B74C23" w:rsidRDefault="00BD2369" w:rsidP="00C245EB">
      <w:pPr>
        <w:rPr>
          <w:rStyle w:val="tlArial"/>
        </w:rPr>
      </w:pPr>
      <w:r w:rsidRPr="00B74C23">
        <w:rPr>
          <w:rStyle w:val="tlArial"/>
        </w:rPr>
        <w:t>Materská spoločnosť  KONŠTRUKTA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-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Industrial, a.</w:t>
      </w:r>
      <w:r w:rsidR="00654A22">
        <w:rPr>
          <w:rStyle w:val="tlArial"/>
        </w:rPr>
        <w:t xml:space="preserve"> </w:t>
      </w:r>
      <w:r w:rsidRPr="00B74C23">
        <w:rPr>
          <w:rStyle w:val="tlArial"/>
        </w:rPr>
        <w:t>s. nemá k 31.12.2020 povinnosť zostaviť Konsolidovanú účtovnú závierku, pretože nespĺňa podmienky pre jej zostavenie definované v Zákone o účtovníctve.</w:t>
      </w:r>
    </w:p>
    <w:p w14:paraId="0CE94E28" w14:textId="7DC1E5BA" w:rsidR="00B11C90" w:rsidRPr="00B74C23" w:rsidRDefault="00BD2369" w:rsidP="00BD2369">
      <w:pPr>
        <w:rPr>
          <w:rStyle w:val="tlArial"/>
        </w:rPr>
      </w:pPr>
      <w:r w:rsidRPr="00B74C23">
        <w:rPr>
          <w:rStyle w:val="tlArial"/>
        </w:rPr>
        <w:t>Rozhodnutie nezostavovať Konsolidovanú účtovnú závierku za rok 2020  prijalo Predstavenstvo spoločnosti na svojom zasadnutí dňa 2</w:t>
      </w:r>
      <w:r w:rsidR="00DD4BC5" w:rsidRPr="00B74C23">
        <w:rPr>
          <w:rStyle w:val="tlArial"/>
        </w:rPr>
        <w:t>8</w:t>
      </w:r>
      <w:r w:rsidRPr="00B74C23">
        <w:rPr>
          <w:rStyle w:val="tlArial"/>
        </w:rPr>
        <w:t>.01.2021.</w:t>
      </w:r>
    </w:p>
    <w:p w14:paraId="2BDD3F41" w14:textId="0908973A" w:rsidR="00412A70" w:rsidRPr="00B74C23" w:rsidRDefault="002D3071" w:rsidP="00C245EB">
      <w:pPr>
        <w:rPr>
          <w:rStyle w:val="tlArial"/>
        </w:rPr>
      </w:pPr>
      <w:r w:rsidRPr="00B74C23">
        <w:rPr>
          <w:rStyle w:val="tlArial"/>
        </w:rPr>
        <w:t>Konsolidovan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účtovn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závierk</w:t>
      </w:r>
      <w:r w:rsidR="00BD2369" w:rsidRPr="00B74C23">
        <w:rPr>
          <w:rStyle w:val="tlArial"/>
        </w:rPr>
        <w:t>y za predchádzajúce účtovné obdobia sú</w:t>
      </w:r>
      <w:r w:rsidRPr="00B74C23">
        <w:rPr>
          <w:rStyle w:val="tlArial"/>
        </w:rPr>
        <w:t xml:space="preserve"> uložen</w:t>
      </w:r>
      <w:r w:rsidR="00BD2369" w:rsidRPr="00B74C23">
        <w:rPr>
          <w:rStyle w:val="tlArial"/>
        </w:rPr>
        <w:t>é</w:t>
      </w:r>
      <w:r w:rsidRPr="00B74C23">
        <w:rPr>
          <w:rStyle w:val="tlArial"/>
        </w:rPr>
        <w:t xml:space="preserve"> v Obchodnom registri  Okresného súdu Trenčín.</w:t>
      </w:r>
    </w:p>
    <w:p w14:paraId="7AC07975" w14:textId="77777777" w:rsidR="002D3071" w:rsidRPr="00B74C23" w:rsidRDefault="002D3071" w:rsidP="00D9540A">
      <w:pPr>
        <w:keepNext w:val="0"/>
        <w:spacing w:after="0"/>
        <w:rPr>
          <w:rFonts w:ascii="Arial" w:hAnsi="Arial" w:cs="Arial"/>
          <w:i/>
        </w:rPr>
      </w:pPr>
    </w:p>
    <w:p w14:paraId="45008174" w14:textId="6D7E44A3" w:rsidR="009314DE" w:rsidRDefault="00453F5B" w:rsidP="00D9540A">
      <w:pPr>
        <w:keepNext w:val="0"/>
        <w:rPr>
          <w:rStyle w:val="tlArial"/>
        </w:rPr>
      </w:pPr>
      <w:r w:rsidRPr="005C19C9">
        <w:rPr>
          <w:rStyle w:val="tlArial"/>
        </w:rPr>
        <w:t>Spoločnosť nemá organizačnú zložku v</w:t>
      </w:r>
      <w:r w:rsidR="002D3071" w:rsidRPr="005C19C9">
        <w:rPr>
          <w:rStyle w:val="tlArial"/>
        </w:rPr>
        <w:t> </w:t>
      </w:r>
      <w:r w:rsidRPr="005C19C9">
        <w:rPr>
          <w:rStyle w:val="tlArial"/>
        </w:rPr>
        <w:t>zahraničí</w:t>
      </w:r>
      <w:r w:rsidR="002D3071" w:rsidRPr="005C19C9">
        <w:rPr>
          <w:rStyle w:val="tlArial"/>
        </w:rPr>
        <w:t>.</w:t>
      </w:r>
    </w:p>
    <w:p w14:paraId="201C1B33" w14:textId="77777777" w:rsidR="00C245EB" w:rsidRPr="005C19C9" w:rsidRDefault="00C245EB" w:rsidP="00D9540A">
      <w:pPr>
        <w:keepNext w:val="0"/>
        <w:rPr>
          <w:rFonts w:ascii="Arial" w:hAnsi="Arial"/>
        </w:rPr>
      </w:pPr>
    </w:p>
    <w:p w14:paraId="3F731409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bookmarkStart w:id="2" w:name="_Toc474124190"/>
      <w:bookmarkStart w:id="3" w:name="_Toc474124302"/>
      <w:r w:rsidRPr="005C19C9">
        <w:rPr>
          <w:rFonts w:ascii="Arial" w:hAnsi="Arial" w:cs="Arial"/>
        </w:rPr>
        <w:t>ZákladnÉ východiskÁ prE ZostavenIE účTOVNEJ závIErky</w:t>
      </w:r>
      <w:bookmarkEnd w:id="2"/>
      <w:bookmarkEnd w:id="3"/>
    </w:p>
    <w:p w14:paraId="3CD46F64" w14:textId="77777777" w:rsidR="00796B59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 xml:space="preserve">Účtovná závierka bola zostavená </w:t>
      </w:r>
      <w:r w:rsidR="00BF2EF8">
        <w:rPr>
          <w:rStyle w:val="tlArial"/>
        </w:rPr>
        <w:t>k 31. dec</w:t>
      </w:r>
      <w:r w:rsidR="00F4005C">
        <w:rPr>
          <w:rStyle w:val="tlArial"/>
        </w:rPr>
        <w:t>embru 2020</w:t>
      </w:r>
      <w:r w:rsidR="00ED5461" w:rsidRPr="005C19C9">
        <w:rPr>
          <w:rStyle w:val="tlArial"/>
        </w:rPr>
        <w:t xml:space="preserve"> </w:t>
      </w:r>
      <w:r w:rsidRPr="005C19C9">
        <w:rPr>
          <w:rStyle w:val="tlArial"/>
        </w:rPr>
        <w:t xml:space="preserve">podľa Zákona č. 431/2002 </w:t>
      </w:r>
      <w:proofErr w:type="spellStart"/>
      <w:r w:rsidRPr="005C19C9">
        <w:rPr>
          <w:rStyle w:val="tlArial"/>
        </w:rPr>
        <w:t>Z.z</w:t>
      </w:r>
      <w:proofErr w:type="spellEnd"/>
      <w:r w:rsidRPr="005C19C9">
        <w:rPr>
          <w:rStyle w:val="tlArial"/>
        </w:rPr>
        <w:t>. o účtovníctve v znení neskorších predpisov za predpokladu nepretržitého trva</w:t>
      </w:r>
      <w:r w:rsidR="00ED5461" w:rsidRPr="005C19C9">
        <w:rPr>
          <w:rStyle w:val="tlArial"/>
        </w:rPr>
        <w:t xml:space="preserve">nia jej činnosti a je zostavená </w:t>
      </w:r>
      <w:r w:rsidRPr="005C19C9">
        <w:rPr>
          <w:rStyle w:val="tlArial"/>
        </w:rPr>
        <w:t xml:space="preserve">ako </w:t>
      </w:r>
      <w:r w:rsidR="00453F5B" w:rsidRPr="005C19C9">
        <w:rPr>
          <w:rStyle w:val="tlArial"/>
        </w:rPr>
        <w:t xml:space="preserve">riadna </w:t>
      </w:r>
      <w:r w:rsidRPr="005C19C9">
        <w:rPr>
          <w:rStyle w:val="tlArial"/>
        </w:rPr>
        <w:t xml:space="preserve">účtovná závierka. </w:t>
      </w:r>
    </w:p>
    <w:p w14:paraId="3CC22C2A" w14:textId="7DEDD92C" w:rsidR="00911C50" w:rsidRDefault="00796B59" w:rsidP="00D9540A">
      <w:pPr>
        <w:keepNext w:val="0"/>
        <w:rPr>
          <w:rStyle w:val="tlArial"/>
        </w:rPr>
      </w:pPr>
      <w:r w:rsidRPr="005C19C9">
        <w:rPr>
          <w:rStyle w:val="tlArial"/>
        </w:rPr>
        <w:t>Účtov</w:t>
      </w:r>
      <w:r w:rsidR="00BF2EF8">
        <w:rPr>
          <w:rStyle w:val="tlArial"/>
        </w:rPr>
        <w:t>ná závierka k 31</w:t>
      </w:r>
      <w:r w:rsidR="00B304E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F4005C">
        <w:rPr>
          <w:rStyle w:val="tlArial"/>
        </w:rPr>
        <w:t>embru 2020</w:t>
      </w:r>
      <w:r w:rsidRPr="005C19C9">
        <w:rPr>
          <w:rStyle w:val="tlArial"/>
        </w:rPr>
        <w:t xml:space="preserve"> pokrýva </w:t>
      </w:r>
      <w:r w:rsidR="00333E46">
        <w:rPr>
          <w:rStyle w:val="tlArial"/>
        </w:rPr>
        <w:t>úč</w:t>
      </w:r>
      <w:r w:rsidR="00B304E5">
        <w:rPr>
          <w:rStyle w:val="tlArial"/>
        </w:rPr>
        <w:t>tovné obdobie od 1.</w:t>
      </w:r>
      <w:r w:rsidR="00F4005C">
        <w:rPr>
          <w:rStyle w:val="tlArial"/>
        </w:rPr>
        <w:t xml:space="preserve"> januára 2020</w:t>
      </w:r>
      <w:r w:rsidR="00BF2EF8">
        <w:rPr>
          <w:rStyle w:val="tlArial"/>
        </w:rPr>
        <w:t xml:space="preserve"> do 31</w:t>
      </w:r>
      <w:r w:rsidR="00393FB5">
        <w:rPr>
          <w:rStyle w:val="tlArial"/>
        </w:rPr>
        <w:t xml:space="preserve">. </w:t>
      </w:r>
      <w:r w:rsidR="00BF2EF8">
        <w:rPr>
          <w:rStyle w:val="tlArial"/>
        </w:rPr>
        <w:t>dec</w:t>
      </w:r>
      <w:r w:rsidR="00B304E5">
        <w:rPr>
          <w:rStyle w:val="tlArial"/>
        </w:rPr>
        <w:t>emb</w:t>
      </w:r>
      <w:r w:rsidR="00F4005C">
        <w:rPr>
          <w:rStyle w:val="tlArial"/>
        </w:rPr>
        <w:t>ra 2020</w:t>
      </w:r>
      <w:r w:rsidR="003A2EE7">
        <w:rPr>
          <w:rStyle w:val="tlArial"/>
        </w:rPr>
        <w:t>.</w:t>
      </w:r>
      <w:r w:rsidR="003639E5">
        <w:rPr>
          <w:rStyle w:val="tlArial"/>
        </w:rPr>
        <w:t xml:space="preserve"> Bezprostredne predchádzajúce účtovné obdobie  </w:t>
      </w:r>
      <w:r w:rsidR="003A2EE7" w:rsidRPr="005C19C9">
        <w:rPr>
          <w:rStyle w:val="tlArial"/>
        </w:rPr>
        <w:t xml:space="preserve">pokrýva </w:t>
      </w:r>
      <w:r w:rsidR="00393FB5">
        <w:rPr>
          <w:rStyle w:val="tlArial"/>
        </w:rPr>
        <w:t>účtovné obdobie od 1. októbra</w:t>
      </w:r>
      <w:r w:rsidR="00654A22">
        <w:rPr>
          <w:rStyle w:val="tlArial"/>
        </w:rPr>
        <w:t xml:space="preserve"> 2019 do 31</w:t>
      </w:r>
      <w:r w:rsidR="00F4005C">
        <w:rPr>
          <w:rStyle w:val="tlArial"/>
        </w:rPr>
        <w:t>. decembra</w:t>
      </w:r>
      <w:r w:rsidR="00BF2EF8">
        <w:rPr>
          <w:rStyle w:val="tlArial"/>
        </w:rPr>
        <w:t xml:space="preserve"> 2019</w:t>
      </w:r>
      <w:r w:rsidR="00E41084">
        <w:rPr>
          <w:rStyle w:val="tlArial"/>
        </w:rPr>
        <w:t xml:space="preserve">. </w:t>
      </w:r>
    </w:p>
    <w:p w14:paraId="00252320" w14:textId="7C3B75BF" w:rsidR="002D3071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Účtovná závierka spoločnosti za predchádzajúc</w:t>
      </w:r>
      <w:r w:rsidR="00333E46">
        <w:rPr>
          <w:rStyle w:val="tlArial"/>
        </w:rPr>
        <w:t xml:space="preserve">e účtovné </w:t>
      </w:r>
      <w:r w:rsidR="00654A22">
        <w:rPr>
          <w:rStyle w:val="tlArial"/>
        </w:rPr>
        <w:t>obdobie k 31</w:t>
      </w:r>
      <w:r w:rsidR="00F4005C">
        <w:rPr>
          <w:rStyle w:val="tlArial"/>
        </w:rPr>
        <w:t>. decembru</w:t>
      </w:r>
      <w:r w:rsidRPr="005C19C9">
        <w:rPr>
          <w:rStyle w:val="tlArial"/>
        </w:rPr>
        <w:t xml:space="preserve"> 201</w:t>
      </w:r>
      <w:r w:rsidR="00BF2EF8">
        <w:rPr>
          <w:rStyle w:val="tlArial"/>
        </w:rPr>
        <w:t>9</w:t>
      </w:r>
      <w:r w:rsidRPr="005C19C9">
        <w:rPr>
          <w:rStyle w:val="tlArial"/>
        </w:rPr>
        <w:t xml:space="preserve"> bola schválená valným zhromaždením spoločnosti dňa </w:t>
      </w:r>
      <w:r w:rsidR="00F4005C">
        <w:rPr>
          <w:rStyle w:val="tlArial"/>
        </w:rPr>
        <w:t>31</w:t>
      </w:r>
      <w:r w:rsidR="00453F5B" w:rsidRPr="005C19C9">
        <w:rPr>
          <w:rStyle w:val="tlArial"/>
        </w:rPr>
        <w:t xml:space="preserve">. </w:t>
      </w:r>
      <w:r w:rsidR="00F4005C">
        <w:rPr>
          <w:rStyle w:val="tlArial"/>
        </w:rPr>
        <w:t>marca 2020</w:t>
      </w:r>
      <w:r w:rsidRPr="005C19C9">
        <w:rPr>
          <w:rStyle w:val="tlArial"/>
        </w:rPr>
        <w:t>.</w:t>
      </w:r>
    </w:p>
    <w:p w14:paraId="159773F7" w14:textId="77777777" w:rsidR="00C245EB" w:rsidRPr="005C19C9" w:rsidRDefault="00C245EB" w:rsidP="00D9540A">
      <w:pPr>
        <w:keepNext w:val="0"/>
        <w:rPr>
          <w:rStyle w:val="tlArial"/>
        </w:rPr>
      </w:pPr>
    </w:p>
    <w:p w14:paraId="2BC12A43" w14:textId="77777777" w:rsidR="002D3071" w:rsidRPr="005C19C9" w:rsidRDefault="002D3071" w:rsidP="00D9540A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VŠEOBECNÉ účTOVNÉ zásady A METÓDY</w:t>
      </w:r>
    </w:p>
    <w:p w14:paraId="2C7F298E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Účtovné zásady a metódy, ktoré spoločnosť používala pri zostave</w:t>
      </w:r>
      <w:r w:rsidR="008F7408">
        <w:rPr>
          <w:rStyle w:val="tlArial"/>
        </w:rPr>
        <w:t xml:space="preserve">ní účtovnej závierky za rok </w:t>
      </w:r>
      <w:r w:rsidR="003639E5">
        <w:rPr>
          <w:rStyle w:val="tlArial"/>
        </w:rPr>
        <w:t>20</w:t>
      </w:r>
      <w:r w:rsidR="00F4005C">
        <w:rPr>
          <w:rStyle w:val="tlArial"/>
        </w:rPr>
        <w:t>20</w:t>
      </w:r>
      <w:r w:rsidRPr="005C19C9">
        <w:rPr>
          <w:rStyle w:val="tlArial"/>
        </w:rPr>
        <w:t xml:space="preserve"> a</w:t>
      </w:r>
      <w:r w:rsidR="00E41084">
        <w:rPr>
          <w:rStyle w:val="tlArial"/>
        </w:rPr>
        <w:t> </w:t>
      </w:r>
      <w:r w:rsidR="008F7408">
        <w:rPr>
          <w:rStyle w:val="tlArial"/>
        </w:rPr>
        <w:t>2019</w:t>
      </w:r>
      <w:r w:rsidRPr="005C19C9">
        <w:rPr>
          <w:rStyle w:val="tlArial"/>
        </w:rPr>
        <w:t xml:space="preserve"> sú nasledovné:</w:t>
      </w:r>
    </w:p>
    <w:p w14:paraId="2569ECF4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Finančný majetok</w:t>
      </w:r>
    </w:p>
    <w:p w14:paraId="6BB4013D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Krátkodobý finančný maj</w:t>
      </w:r>
      <w:r w:rsidR="00E07EE3" w:rsidRPr="005C19C9">
        <w:rPr>
          <w:rStyle w:val="tlArial"/>
        </w:rPr>
        <w:t>etok tvoria peniaze</w:t>
      </w:r>
      <w:r w:rsidRPr="005C19C9">
        <w:rPr>
          <w:rStyle w:val="tlArial"/>
        </w:rPr>
        <w:t xml:space="preserve"> na bankových účtoch.</w:t>
      </w:r>
    </w:p>
    <w:p w14:paraId="73A06EA1" w14:textId="77777777" w:rsidR="00D95E9C" w:rsidRPr="005C19C9" w:rsidRDefault="003639E5" w:rsidP="00D9540A">
      <w:pPr>
        <w:keepNext w:val="0"/>
      </w:pPr>
      <w:r>
        <w:rPr>
          <w:rStyle w:val="tlArial"/>
        </w:rPr>
        <w:t>Dlhodobý finančný majetok tvoria</w:t>
      </w:r>
      <w:r w:rsidR="00ED5461" w:rsidRPr="005C19C9">
        <w:rPr>
          <w:rStyle w:val="tlArial"/>
        </w:rPr>
        <w:t xml:space="preserve"> podiel</w:t>
      </w:r>
      <w:r>
        <w:rPr>
          <w:rStyle w:val="tlArial"/>
        </w:rPr>
        <w:t>y v ovládaných</w:t>
      </w:r>
      <w:r w:rsidR="00ED5461" w:rsidRPr="005C19C9">
        <w:rPr>
          <w:rStyle w:val="tlArial"/>
        </w:rPr>
        <w:t xml:space="preserve"> spoločnosti</w:t>
      </w:r>
      <w:r>
        <w:rPr>
          <w:rStyle w:val="tlArial"/>
        </w:rPr>
        <w:t>ach</w:t>
      </w:r>
      <w:r w:rsidR="002D3071" w:rsidRPr="005C19C9">
        <w:rPr>
          <w:rStyle w:val="tlArial"/>
        </w:rPr>
        <w:t>.</w:t>
      </w:r>
    </w:p>
    <w:p w14:paraId="6CC0FEDC" w14:textId="77777777" w:rsidR="002D3071" w:rsidRPr="005C19C9" w:rsidRDefault="00D95E9C" w:rsidP="00D9540A">
      <w:pPr>
        <w:keepNext w:val="0"/>
        <w:rPr>
          <w:rStyle w:val="tlArial"/>
        </w:rPr>
      </w:pPr>
      <w:r w:rsidRPr="005C19C9">
        <w:rPr>
          <w:rStyle w:val="tlArial"/>
        </w:rPr>
        <w:t>Ku dňu zostavenia účtovnej závierky sa cenné pa</w:t>
      </w:r>
      <w:r w:rsidR="00ED5461" w:rsidRPr="005C19C9">
        <w:rPr>
          <w:rStyle w:val="tlArial"/>
        </w:rPr>
        <w:t>piere, ktoré predstavujú podiel</w:t>
      </w:r>
      <w:r w:rsidR="003639E5">
        <w:rPr>
          <w:rStyle w:val="tlArial"/>
        </w:rPr>
        <w:t>y</w:t>
      </w:r>
      <w:r w:rsidRPr="005C19C9">
        <w:rPr>
          <w:rStyle w:val="tlArial"/>
        </w:rPr>
        <w:t xml:space="preserve"> v</w:t>
      </w:r>
      <w:r w:rsidR="003639E5">
        <w:rPr>
          <w:rStyle w:val="tlArial"/>
        </w:rPr>
        <w:t> dcérskych</w:t>
      </w:r>
      <w:r w:rsidRPr="005C19C9">
        <w:rPr>
          <w:rStyle w:val="tlArial"/>
        </w:rPr>
        <w:t xml:space="preserve"> spoločnosti</w:t>
      </w:r>
      <w:r w:rsidR="003639E5">
        <w:rPr>
          <w:rStyle w:val="tlArial"/>
        </w:rPr>
        <w:t>ach</w:t>
      </w:r>
      <w:r w:rsidR="005C19C9" w:rsidRPr="005C19C9">
        <w:rPr>
          <w:rStyle w:val="tlArial"/>
        </w:rPr>
        <w:t>,</w:t>
      </w:r>
      <w:r w:rsidRPr="005C19C9">
        <w:rPr>
          <w:rStyle w:val="tlArial"/>
        </w:rPr>
        <w:t xml:space="preserve"> </w:t>
      </w:r>
      <w:r w:rsidR="00E416B8" w:rsidRPr="005C19C9">
        <w:rPr>
          <w:rStyle w:val="tlArial"/>
        </w:rPr>
        <w:t>o</w:t>
      </w:r>
      <w:r w:rsidRPr="005C19C9">
        <w:rPr>
          <w:rStyle w:val="tlArial"/>
        </w:rPr>
        <w:t xml:space="preserve">ceňujú </w:t>
      </w:r>
      <w:r w:rsidR="00E416B8" w:rsidRPr="005C19C9">
        <w:rPr>
          <w:rStyle w:val="tlArial"/>
        </w:rPr>
        <w:t>metódou vlastného imania.</w:t>
      </w:r>
      <w:r w:rsidR="00101CBE" w:rsidRPr="005C19C9">
        <w:rPr>
          <w:rStyle w:val="tlArial"/>
        </w:rPr>
        <w:t xml:space="preserve"> </w:t>
      </w:r>
    </w:p>
    <w:p w14:paraId="42FE3F2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4" w:name="_Toc474124195"/>
      <w:bookmarkStart w:id="5" w:name="_Toc474124307"/>
      <w:r w:rsidRPr="005C19C9">
        <w:rPr>
          <w:rFonts w:ascii="Arial" w:hAnsi="Arial" w:cs="Arial"/>
        </w:rPr>
        <w:t>Zásoby</w:t>
      </w:r>
      <w:bookmarkEnd w:id="4"/>
      <w:bookmarkEnd w:id="5"/>
    </w:p>
    <w:p w14:paraId="2ECA6190" w14:textId="5643D913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>Nakupované zásoby sú ocenené obstarávacími cenami s použitím metódy pevných cien</w:t>
      </w:r>
      <w:r w:rsidR="00654A22">
        <w:rPr>
          <w:rStyle w:val="tlArial"/>
        </w:rPr>
        <w:t>.</w:t>
      </w:r>
      <w:r w:rsidRPr="005C19C9">
        <w:rPr>
          <w:rStyle w:val="tlArial"/>
        </w:rPr>
        <w:t xml:space="preserve">  Obstarávacia cena zásob zahŕňa cenu obstarania a náklady súvisiace s ich obstaraním (náklady na prepravu, clo, provízie, atď.). Prijaté zľavy, diskonty, rabaty znižujú obstarávaciu cenu zásob.</w:t>
      </w:r>
    </w:p>
    <w:p w14:paraId="250D9E57" w14:textId="77777777" w:rsidR="009314DE" w:rsidRPr="005C19C9" w:rsidRDefault="002D3071" w:rsidP="00D9540A">
      <w:pPr>
        <w:keepNext w:val="0"/>
      </w:pPr>
      <w:r w:rsidRPr="005C19C9">
        <w:rPr>
          <w:rStyle w:val="tlArial"/>
        </w:rPr>
        <w:t>Spoločnosť nemá zásoby vytvorené vlastnou činnosťou.</w:t>
      </w:r>
    </w:p>
    <w:p w14:paraId="16803EF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6" w:name="_Toc474124196"/>
      <w:bookmarkStart w:id="7" w:name="_Toc474124308"/>
      <w:r w:rsidRPr="005C19C9">
        <w:rPr>
          <w:rFonts w:ascii="Arial" w:hAnsi="Arial" w:cs="Arial"/>
        </w:rPr>
        <w:t>Pohľadávky</w:t>
      </w:r>
      <w:bookmarkEnd w:id="6"/>
      <w:bookmarkEnd w:id="7"/>
    </w:p>
    <w:p w14:paraId="50FBFE31" w14:textId="77777777" w:rsidR="002D3071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E5378B0" w14:textId="77777777" w:rsidR="002D3071" w:rsidRPr="005C19C9" w:rsidRDefault="002D3071" w:rsidP="00D9540A">
      <w:pPr>
        <w:pStyle w:val="odstavecbezcisla"/>
        <w:spacing w:after="240"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Ak je zostatková doba splatnosti pohľadávky dlhšia ako jeden rok, tvorí sa opravná položka, ktorá predstavuje rozdiel medzi menovitou a súčasnou hodnotou pohľadávky.</w:t>
      </w:r>
    </w:p>
    <w:p w14:paraId="1349DE71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Náklady budúcich období a príjmy budúcich období</w:t>
      </w:r>
    </w:p>
    <w:p w14:paraId="13E75B1D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D9F14A5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Záväzky </w:t>
      </w:r>
    </w:p>
    <w:p w14:paraId="4AE7BEC1" w14:textId="77777777" w:rsidR="002D3071" w:rsidRPr="005C19C9" w:rsidRDefault="002D3071" w:rsidP="00D9540A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</w:rPr>
      </w:pPr>
      <w:r w:rsidRPr="005C19C9">
        <w:rPr>
          <w:rFonts w:ascii="Arial" w:hAnsi="Arial" w:cs="Arial"/>
          <w:b w:val="0"/>
        </w:rPr>
        <w:t>Dlhodobé i krátkodobé záväzky sa vykazujú v menovitých hodnotách.</w:t>
      </w:r>
    </w:p>
    <w:p w14:paraId="378DD086" w14:textId="77777777" w:rsidR="001E1910" w:rsidRPr="005C19C9" w:rsidRDefault="001E1910" w:rsidP="00D9540A">
      <w:r w:rsidRPr="005C19C9">
        <w:rPr>
          <w:rFonts w:ascii="Arial" w:hAnsi="Arial" w:cs="Arial"/>
        </w:rPr>
        <w:t>Krátkodobé úvery sa vykazujú v menovitej hodnote.</w:t>
      </w:r>
    </w:p>
    <w:p w14:paraId="5685796C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Rezervy </w:t>
      </w:r>
    </w:p>
    <w:p w14:paraId="59900EC8" w14:textId="77777777" w:rsidR="003F0C5C" w:rsidRPr="005C19C9" w:rsidRDefault="002D3071" w:rsidP="00D9540A">
      <w:pPr>
        <w:keepNext w:val="0"/>
        <w:rPr>
          <w:rStyle w:val="tlArial"/>
        </w:rPr>
      </w:pPr>
      <w:r w:rsidRPr="005C19C9">
        <w:rPr>
          <w:rStyle w:val="tlArial"/>
        </w:rPr>
        <w:t>Rezervy sú záväzky s neurčitým časovým vymedzením alebo výškou, tvoria sa na krytie  známych rizík alebo strát z podnikania. Oceňujú sa v očakávanej výške záväzku.</w:t>
      </w:r>
    </w:p>
    <w:p w14:paraId="0693F3BD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Výdavky budúcich období a výnosy budúcich období</w:t>
      </w:r>
    </w:p>
    <w:p w14:paraId="74FA4E68" w14:textId="77777777" w:rsidR="009314DE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419EE73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0817FC93" w14:textId="77777777" w:rsidR="00C63ACA" w:rsidRPr="005C19C9" w:rsidRDefault="002D3071" w:rsidP="00D9540A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Vlastné imanie sa skladá zo základného imania,</w:t>
      </w:r>
      <w:r w:rsidRPr="005C19C9">
        <w:rPr>
          <w:rFonts w:ascii="Arial" w:hAnsi="Arial" w:cs="Arial"/>
          <w:i/>
        </w:rPr>
        <w:t xml:space="preserve"> </w:t>
      </w:r>
      <w:r w:rsidRPr="005C19C9">
        <w:rPr>
          <w:rStyle w:val="tlArial"/>
        </w:rPr>
        <w:t>kapitálových fondov, zákonného rezervného fondu a  výsledku hospodárenia minulých rokov a v schvaľovacom konaní</w:t>
      </w:r>
      <w:r w:rsidRPr="005C19C9">
        <w:rPr>
          <w:rFonts w:ascii="Arial" w:hAnsi="Arial" w:cs="Arial"/>
          <w:i/>
        </w:rPr>
        <w:t xml:space="preserve">. </w:t>
      </w:r>
    </w:p>
    <w:p w14:paraId="1B41489B" w14:textId="77777777" w:rsidR="00C63ACA" w:rsidRPr="005C19C9" w:rsidRDefault="002D3071" w:rsidP="00D9540A">
      <w:pPr>
        <w:keepNext w:val="0"/>
        <w:rPr>
          <w:rStyle w:val="tlArial"/>
          <w:rFonts w:cs="Arial"/>
          <w:iCs/>
          <w:color w:val="000000"/>
        </w:rPr>
      </w:pPr>
      <w:r w:rsidRPr="005C19C9">
        <w:rPr>
          <w:rStyle w:val="tlArial"/>
        </w:rPr>
        <w:t>Základné imanie spoločnosti sa vykazuje vo výške zapísanej v obchodnom registri okresného</w:t>
      </w:r>
      <w:r w:rsidRPr="005C19C9">
        <w:rPr>
          <w:rFonts w:ascii="Arial" w:hAnsi="Arial" w:cs="Arial"/>
          <w:i/>
          <w:iCs/>
        </w:rPr>
        <w:t xml:space="preserve"> </w:t>
      </w:r>
      <w:r w:rsidRPr="005C19C9">
        <w:rPr>
          <w:rStyle w:val="tlArial"/>
        </w:rPr>
        <w:t xml:space="preserve"> súdu. Ostatné kapitálové fondy sú </w:t>
      </w:r>
      <w:r w:rsidRPr="005C19C9">
        <w:rPr>
          <w:rFonts w:ascii="Arial" w:hAnsi="Arial" w:cs="Arial"/>
          <w:color w:val="000000"/>
        </w:rPr>
        <w:t>tvorené</w:t>
      </w:r>
      <w:r w:rsidRPr="005C19C9">
        <w:rPr>
          <w:rFonts w:ascii="Arial" w:hAnsi="Arial" w:cs="Arial"/>
          <w:iCs/>
          <w:color w:val="000000"/>
        </w:rPr>
        <w:t xml:space="preserve"> peňažnými či nepeňažnými vkladmi nad hodnotu základného imania.</w:t>
      </w:r>
    </w:p>
    <w:p w14:paraId="328B1470" w14:textId="77777777" w:rsidR="00C63ACA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Transakcie v cudzích menách</w:t>
      </w:r>
    </w:p>
    <w:p w14:paraId="1C9BD406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21219AA9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21370CE1" w14:textId="77777777" w:rsidR="00C63ACA" w:rsidRPr="005C19C9" w:rsidRDefault="002D3071" w:rsidP="00D9540A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lastRenderedPageBreak/>
        <w:t xml:space="preserve">Kúpa a predaj cudzej meny sa prepočítava na euro kurzom, za ktorý boli tieto hodnoty nakúpené alebo predané.  </w:t>
      </w:r>
    </w:p>
    <w:p w14:paraId="57F5D22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Výnosy</w:t>
      </w:r>
    </w:p>
    <w:p w14:paraId="0C8C07C6" w14:textId="77777777" w:rsidR="002D3071" w:rsidRPr="005C19C9" w:rsidRDefault="002D3071" w:rsidP="00D9540A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5C19C9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  <w:r w:rsidR="00D95E9C" w:rsidRPr="005C19C9">
        <w:rPr>
          <w:rFonts w:ascii="Arial" w:hAnsi="Arial" w:cs="Arial"/>
          <w:lang w:val="sk-SK"/>
        </w:rPr>
        <w:t xml:space="preserve"> </w:t>
      </w:r>
      <w:r w:rsidRPr="005C19C9">
        <w:rPr>
          <w:rFonts w:ascii="Arial" w:hAnsi="Arial" w:cs="Arial"/>
          <w:lang w:val="sk-SK"/>
        </w:rPr>
        <w:t>Výnosy sú účtované v zmluvne dohodnutých cenách.</w:t>
      </w:r>
    </w:p>
    <w:p w14:paraId="7312F617" w14:textId="77777777" w:rsidR="002D3071" w:rsidRPr="005C19C9" w:rsidRDefault="002D3071" w:rsidP="00D9540A">
      <w:pPr>
        <w:pStyle w:val="Nadpis2"/>
        <w:keepNext w:val="0"/>
        <w:rPr>
          <w:rFonts w:ascii="Arial" w:hAnsi="Arial" w:cs="Arial"/>
        </w:rPr>
      </w:pPr>
      <w:bookmarkStart w:id="8" w:name="_Toc474124202"/>
      <w:bookmarkStart w:id="9" w:name="_Toc474124314"/>
      <w:r w:rsidRPr="005C19C9">
        <w:rPr>
          <w:rFonts w:ascii="Arial" w:hAnsi="Arial" w:cs="Arial"/>
        </w:rPr>
        <w:t>Daň z príjm</w:t>
      </w:r>
      <w:bookmarkEnd w:id="8"/>
      <w:bookmarkEnd w:id="9"/>
      <w:r w:rsidRPr="005C19C9">
        <w:rPr>
          <w:rFonts w:ascii="Arial" w:hAnsi="Arial" w:cs="Arial"/>
        </w:rPr>
        <w:t>u</w:t>
      </w:r>
    </w:p>
    <w:p w14:paraId="3977D547" w14:textId="77777777" w:rsidR="002D3071" w:rsidRPr="005C19C9" w:rsidRDefault="002D3071" w:rsidP="00D9540A">
      <w:pPr>
        <w:rPr>
          <w:rStyle w:val="tlArial"/>
        </w:rPr>
      </w:pPr>
      <w:r w:rsidRPr="005C19C9">
        <w:rPr>
          <w:rStyle w:val="tl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453DE7A0" w14:textId="77777777" w:rsidR="00776455" w:rsidRPr="005C19C9" w:rsidRDefault="002D3071" w:rsidP="00D9540A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5C19C9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72EBAF00" w14:textId="77777777" w:rsidR="00D95E9C" w:rsidRPr="005C19C9" w:rsidRDefault="00D95E9C" w:rsidP="00D9540A">
      <w:pPr>
        <w:keepNext w:val="0"/>
        <w:spacing w:after="0"/>
        <w:rPr>
          <w:rFonts w:ascii="Arial" w:hAnsi="Arial" w:cs="Arial"/>
        </w:rPr>
      </w:pPr>
    </w:p>
    <w:p w14:paraId="56A596F3" w14:textId="77777777" w:rsidR="00A34F2D" w:rsidRPr="005C19C9" w:rsidRDefault="00A34F2D" w:rsidP="00D9540A">
      <w:pPr>
        <w:keepNext w:val="0"/>
        <w:spacing w:after="0"/>
        <w:rPr>
          <w:rFonts w:ascii="Arial" w:hAnsi="Arial" w:cs="Arial"/>
          <w:iCs/>
          <w:szCs w:val="24"/>
          <w:lang w:eastAsia="sk-SK"/>
        </w:rPr>
      </w:pPr>
    </w:p>
    <w:p w14:paraId="299CBD2C" w14:textId="77777777" w:rsidR="00FC3CC1" w:rsidRPr="005C19C9" w:rsidRDefault="00FC3CC1" w:rsidP="00D9540A">
      <w:pPr>
        <w:pStyle w:val="Nadpis1"/>
        <w:keepNext w:val="0"/>
        <w:rPr>
          <w:rFonts w:ascii="Arial" w:hAnsi="Arial" w:cs="Arial"/>
        </w:rPr>
        <w:sectPr w:rsidR="00FC3CC1" w:rsidRPr="005C19C9" w:rsidSect="00412A70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08"/>
        </w:sectPr>
      </w:pPr>
      <w:bookmarkStart w:id="10" w:name="_Toc474124203"/>
      <w:bookmarkStart w:id="11" w:name="_Toc474124315"/>
    </w:p>
    <w:p w14:paraId="7D12131A" w14:textId="77777777" w:rsidR="009314DE" w:rsidRPr="005C19C9" w:rsidRDefault="00707ED0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Dlhodobý majetok</w:t>
      </w:r>
      <w:bookmarkEnd w:id="10"/>
      <w:bookmarkEnd w:id="11"/>
    </w:p>
    <w:p w14:paraId="3973CFA5" w14:textId="77777777" w:rsidR="002D3071" w:rsidRPr="005C19C9" w:rsidRDefault="002D3071" w:rsidP="0025037A">
      <w:pPr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Dlhodobý finančný majetok</w:t>
      </w:r>
    </w:p>
    <w:p w14:paraId="2AF1C8E1" w14:textId="77777777" w:rsidR="002D3071" w:rsidRPr="005C19C9" w:rsidRDefault="002D3071" w:rsidP="0025037A">
      <w:pPr>
        <w:rPr>
          <w:rStyle w:val="tlArial"/>
        </w:rPr>
      </w:pPr>
      <w:r w:rsidRPr="005C19C9">
        <w:rPr>
          <w:rStyle w:val="tlArial"/>
        </w:rPr>
        <w:t>Informácie o dlhodobom finančnom majetku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750"/>
        <w:gridCol w:w="831"/>
        <w:gridCol w:w="832"/>
        <w:gridCol w:w="969"/>
        <w:gridCol w:w="832"/>
        <w:gridCol w:w="831"/>
        <w:gridCol w:w="1192"/>
      </w:tblGrid>
      <w:tr w:rsidR="002D3071" w:rsidRPr="005C19C9" w14:paraId="23632330" w14:textId="77777777" w:rsidTr="00DA5486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18B434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8221" w:type="dxa"/>
            <w:gridSpan w:val="9"/>
            <w:vAlign w:val="center"/>
          </w:tcPr>
          <w:p w14:paraId="5456DCD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5452E916" w14:textId="77777777" w:rsidTr="002702F2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2D499E50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C4B2D8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B1EF61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vAlign w:val="center"/>
          </w:tcPr>
          <w:p w14:paraId="1DD41DBC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6D858A7D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71ECB6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336E212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2F9F2B7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69E1166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pred-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7B24F83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14:paraId="0780835D" w14:textId="77777777" w:rsidTr="002702F2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0BC4D71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7D89D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1DE52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EDFB0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C3921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C9133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F32F9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75DBC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7CF09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nil"/>
            </w:tcBorders>
            <w:vAlign w:val="center"/>
          </w:tcPr>
          <w:p w14:paraId="5A2639B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05D1922A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683C3982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9772F4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1C5E9F9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51C94E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4886AB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0727C0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30D871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9054A8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B0A46C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44A6A0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3B0C38" w:rsidRPr="005C19C9" w14:paraId="1ADAD65F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3E11B0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7DD64669" w14:textId="77777777" w:rsidR="003B0C38" w:rsidRPr="005C19C9" w:rsidRDefault="00CE33B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  <w:tc>
          <w:tcPr>
            <w:tcW w:w="850" w:type="dxa"/>
            <w:vAlign w:val="center"/>
          </w:tcPr>
          <w:p w14:paraId="205821C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015B8D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C603A17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2A14A1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0A5187E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38A9916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C3D2C3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31D6DCA1" w14:textId="77777777" w:rsidR="003B0C38" w:rsidRPr="005C19C9" w:rsidRDefault="00CE33B3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</w:tr>
      <w:tr w:rsidR="003B0C38" w:rsidRPr="005C19C9" w14:paraId="144B3390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85EB1B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43D54E1E" w14:textId="77777777" w:rsidR="003B0C38" w:rsidRPr="005C19C9" w:rsidRDefault="00CE33B3" w:rsidP="004424D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922A00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062F3A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F2B35B3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B7E5A0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4F0FD8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6C3BB63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9C9DAA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5FD54880" w14:textId="77777777" w:rsidR="003B0C38" w:rsidRPr="005C19C9" w:rsidRDefault="00CE33B3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0C38" w:rsidRPr="005C19C9" w14:paraId="74CFD826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2405E5B8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114A857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2EF9E04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6D8DF397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9C6D6A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C267733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AB7BCF6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5D9169E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445586D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235E542C" w14:textId="77777777" w:rsidR="003B0C38" w:rsidRPr="005C19C9" w:rsidRDefault="003B0C38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B0C38" w:rsidRPr="005C19C9" w14:paraId="6C306350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64A42489" w14:textId="77777777" w:rsidR="003B0C38" w:rsidRPr="005C19C9" w:rsidRDefault="003B0C38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081A89FE" w14:textId="77777777" w:rsidR="003B0C38" w:rsidRPr="005C19C9" w:rsidRDefault="00CE33B3" w:rsidP="00B801E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7D2C902A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1A3929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B3C9ED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FA7CB4C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332EE6DF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95BBEB2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FAF89A8" w14:textId="77777777" w:rsidR="003B0C38" w:rsidRPr="005C19C9" w:rsidRDefault="003B0C38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4C40C773" w14:textId="77777777" w:rsidR="003B0C38" w:rsidRPr="005C19C9" w:rsidRDefault="00CE33B3" w:rsidP="0078298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  <w:tr w:rsidR="002D3071" w:rsidRPr="005C19C9" w14:paraId="146BF5D5" w14:textId="77777777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175EDA6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F32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95BA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DEC1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785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8BFA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B36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A8D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784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14:paraId="2DAB01AC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C5C" w:rsidRPr="005C19C9" w14:paraId="214C7147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0CC2B7C3" w14:textId="77777777" w:rsidR="003F0C5C" w:rsidRPr="005C19C9" w:rsidRDefault="003F0C5C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25105CFA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FCBB1F1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4476638F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CD64C4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43905C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A9F6FC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190AA0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5D8460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7503792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2D9C1A65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0CA27C66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508B131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26868D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7A8AFA3C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0AED2D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DDBB3C4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08C0D04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DC2FBD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52044F8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3202B9B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75DDB8C3" w14:textId="77777777" w:rsidTr="002702F2">
        <w:trPr>
          <w:trHeight w:hRule="exact" w:val="425"/>
        </w:trPr>
        <w:tc>
          <w:tcPr>
            <w:tcW w:w="1526" w:type="dxa"/>
            <w:vAlign w:val="center"/>
          </w:tcPr>
          <w:p w14:paraId="58AD57E7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0D12102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901D2AE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25FC0706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0A6324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2E43B2B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8BEA4E1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4C837C9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010F10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4FAD583" w14:textId="77777777" w:rsidR="003F0C5C" w:rsidRPr="005C19C9" w:rsidRDefault="003F0C5C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34F2D" w:rsidRPr="005C19C9" w14:paraId="565A5F2E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5605F731" w14:textId="77777777" w:rsidR="00A34F2D" w:rsidRPr="005C19C9" w:rsidRDefault="00A34F2D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3DE8F170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C8318FA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C61E6A4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2DA07C9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1695434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0D032D8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E3B6E25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8FD6DF0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1D6F6AA1" w14:textId="77777777" w:rsidR="00A34F2D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F0C5C" w:rsidRPr="005C19C9" w14:paraId="344DAABA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6402467E" w14:textId="77777777"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4657475C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D596A5E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0A5258BD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423142B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0C9705E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AE8893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5E4A5E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FBD34E8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78A385B7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3071" w:rsidRPr="005C19C9" w14:paraId="1D0C5F64" w14:textId="77777777" w:rsidTr="002702F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229B751E" w14:textId="77777777" w:rsidR="002D3071" w:rsidRPr="005C19C9" w:rsidRDefault="00A34F2D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Účtovná </w:t>
            </w:r>
            <w:r w:rsidR="002D3071" w:rsidRPr="005C19C9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C7AE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388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15B9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A36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D1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5886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F67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927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left w:val="nil"/>
            </w:tcBorders>
            <w:vAlign w:val="center"/>
          </w:tcPr>
          <w:p w14:paraId="5E73D70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3C20A350" w14:textId="77777777" w:rsidTr="002702F2">
        <w:trPr>
          <w:trHeight w:hRule="exact" w:val="430"/>
        </w:trPr>
        <w:tc>
          <w:tcPr>
            <w:tcW w:w="1526" w:type="dxa"/>
            <w:vAlign w:val="center"/>
          </w:tcPr>
          <w:p w14:paraId="7EB44CE0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5F62D8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303C78B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1AEFEFE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01D4431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71DD99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F3042D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981985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BBEE23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44F9BEF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3F0C5C" w:rsidRPr="005C19C9" w14:paraId="4217E836" w14:textId="77777777" w:rsidTr="002702F2">
        <w:trPr>
          <w:trHeight w:hRule="exact" w:val="433"/>
        </w:trPr>
        <w:tc>
          <w:tcPr>
            <w:tcW w:w="1526" w:type="dxa"/>
            <w:vAlign w:val="center"/>
          </w:tcPr>
          <w:p w14:paraId="4B25FEC4" w14:textId="77777777" w:rsidR="003F0C5C" w:rsidRPr="005C19C9" w:rsidRDefault="003F0C5C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0BAB82B8" w14:textId="77777777" w:rsidR="003F0C5C" w:rsidRPr="005C19C9" w:rsidRDefault="00CE33B3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  <w:tc>
          <w:tcPr>
            <w:tcW w:w="850" w:type="dxa"/>
            <w:vAlign w:val="center"/>
          </w:tcPr>
          <w:p w14:paraId="4DC27455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0" w:type="dxa"/>
            <w:vAlign w:val="center"/>
          </w:tcPr>
          <w:p w14:paraId="37F5B027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773A8C0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B1DACC2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1C79749B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A7B27E3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61B6178A" w14:textId="77777777" w:rsidR="003F0C5C" w:rsidRPr="005C19C9" w:rsidRDefault="003F0C5C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2" w:type="dxa"/>
            <w:vAlign w:val="center"/>
          </w:tcPr>
          <w:p w14:paraId="21B1EE83" w14:textId="77777777" w:rsidR="003F0C5C" w:rsidRPr="005C19C9" w:rsidRDefault="00CE33B3" w:rsidP="002262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12 486 540</w:t>
            </w:r>
          </w:p>
        </w:tc>
      </w:tr>
    </w:tbl>
    <w:p w14:paraId="2A344A8B" w14:textId="77777777" w:rsidR="002D3071" w:rsidRPr="005C19C9" w:rsidRDefault="002D3071" w:rsidP="00FE08DA">
      <w:pPr>
        <w:pStyle w:val="Normalitalic"/>
        <w:keepNext w:val="0"/>
        <w:spacing w:after="0"/>
        <w:rPr>
          <w:rStyle w:val="tlArial"/>
        </w:rPr>
      </w:pPr>
    </w:p>
    <w:p w14:paraId="331C71B1" w14:textId="77777777" w:rsidR="006109C9" w:rsidRPr="005C19C9" w:rsidRDefault="006109C9" w:rsidP="00EB2080">
      <w:pPr>
        <w:spacing w:after="0"/>
        <w:rPr>
          <w:rStyle w:val="tlArial"/>
        </w:rPr>
      </w:pPr>
    </w:p>
    <w:p w14:paraId="654259CE" w14:textId="77777777" w:rsidR="00A125A3" w:rsidRDefault="00785A9E" w:rsidP="00A125A3">
      <w:pPr>
        <w:spacing w:after="0"/>
        <w:rPr>
          <w:rStyle w:val="tlArial"/>
        </w:rPr>
      </w:pPr>
      <w:r>
        <w:rPr>
          <w:rStyle w:val="tlArial"/>
        </w:rPr>
        <w:t>Prírastky predstavujú zvýšenie ocenenia podielu v spoločnosti KONŠTRUKTA</w:t>
      </w:r>
      <w:r w:rsidRPr="005C19C9">
        <w:rPr>
          <w:rStyle w:val="tlArial"/>
        </w:rPr>
        <w:t xml:space="preserve"> - Industry, akciová spoločnosť v dôsledku oc</w:t>
      </w:r>
      <w:r>
        <w:rPr>
          <w:rStyle w:val="tlArial"/>
        </w:rPr>
        <w:t>enenia metódou vla</w:t>
      </w:r>
      <w:r w:rsidR="00CE33B3">
        <w:rPr>
          <w:rStyle w:val="tlArial"/>
        </w:rPr>
        <w:t>stného imania, v hodnote 360 854</w:t>
      </w:r>
      <w:r>
        <w:rPr>
          <w:rStyle w:val="tlArial"/>
        </w:rPr>
        <w:t xml:space="preserve"> EUR</w:t>
      </w:r>
    </w:p>
    <w:p w14:paraId="3D7C311E" w14:textId="77777777" w:rsidR="00785A9E" w:rsidRDefault="00785A9E" w:rsidP="00A125A3">
      <w:pPr>
        <w:spacing w:after="0"/>
        <w:rPr>
          <w:rStyle w:val="tlArial"/>
        </w:rPr>
      </w:pPr>
    </w:p>
    <w:p w14:paraId="60751A59" w14:textId="77777777" w:rsidR="004128DF" w:rsidRPr="005C19C9" w:rsidRDefault="00BB2AE6" w:rsidP="004128DF">
      <w:pPr>
        <w:rPr>
          <w:rStyle w:val="tlArial"/>
        </w:rPr>
      </w:pPr>
      <w:r>
        <w:rPr>
          <w:rStyle w:val="tlArial"/>
        </w:rPr>
        <w:t>a zvýšenie</w:t>
      </w:r>
      <w:r w:rsidR="004128DF">
        <w:rPr>
          <w:rStyle w:val="tlArial"/>
        </w:rPr>
        <w:t xml:space="preserve"> </w:t>
      </w:r>
      <w:r w:rsidR="004128DF" w:rsidRPr="005C19C9">
        <w:rPr>
          <w:rStyle w:val="tlArial"/>
        </w:rPr>
        <w:t xml:space="preserve">ocenenia </w:t>
      </w:r>
      <w:r w:rsidR="004128DF">
        <w:rPr>
          <w:rStyle w:val="tlArial"/>
        </w:rPr>
        <w:t xml:space="preserve">podielu v spoločnosti KONŠTRUKTA - </w:t>
      </w:r>
      <w:proofErr w:type="spellStart"/>
      <w:r w:rsidR="004128DF">
        <w:rPr>
          <w:rStyle w:val="tlArial"/>
        </w:rPr>
        <w:t>TireTech</w:t>
      </w:r>
      <w:proofErr w:type="spellEnd"/>
      <w:r w:rsidR="004128DF" w:rsidRPr="005C19C9">
        <w:rPr>
          <w:rStyle w:val="tlArial"/>
        </w:rPr>
        <w:t>, akciová spoločnosť v dôsledku oc</w:t>
      </w:r>
      <w:r w:rsidR="004128DF">
        <w:rPr>
          <w:rStyle w:val="tlArial"/>
        </w:rPr>
        <w:t>enenia metódou v</w:t>
      </w:r>
      <w:r w:rsidR="003B0C38">
        <w:rPr>
          <w:rStyle w:val="tlArial"/>
        </w:rPr>
        <w:t>la</w:t>
      </w:r>
      <w:r>
        <w:rPr>
          <w:rStyle w:val="tlArial"/>
        </w:rPr>
        <w:t>stného imania, v hodnote 1 028 335</w:t>
      </w:r>
      <w:r w:rsidR="004128DF">
        <w:rPr>
          <w:rStyle w:val="tlArial"/>
        </w:rPr>
        <w:t xml:space="preserve"> </w:t>
      </w:r>
      <w:r w:rsidR="00E114EB">
        <w:rPr>
          <w:rStyle w:val="tlArial"/>
        </w:rPr>
        <w:t>EUR</w:t>
      </w:r>
      <w:r w:rsidR="004128DF">
        <w:rPr>
          <w:rStyle w:val="tlArial"/>
        </w:rPr>
        <w:t>.</w:t>
      </w:r>
    </w:p>
    <w:p w14:paraId="0780A8FE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6DDFD7E3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3F6A0179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60C748E9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p w14:paraId="5844F732" w14:textId="77777777" w:rsidR="002D3071" w:rsidRPr="005C19C9" w:rsidRDefault="002D3071" w:rsidP="00FE08DA">
      <w:pPr>
        <w:pStyle w:val="Normalitalic"/>
        <w:keepNext w:val="0"/>
        <w:spacing w:after="0"/>
        <w:rPr>
          <w:rFonts w:ascii="Arial" w:hAnsi="Arial" w:cs="Arial"/>
          <w:highlight w:val="yellow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134"/>
        <w:gridCol w:w="850"/>
        <w:gridCol w:w="851"/>
        <w:gridCol w:w="850"/>
        <w:gridCol w:w="712"/>
        <w:gridCol w:w="969"/>
        <w:gridCol w:w="832"/>
        <w:gridCol w:w="831"/>
        <w:gridCol w:w="1051"/>
      </w:tblGrid>
      <w:tr w:rsidR="002D3071" w:rsidRPr="005C19C9" w14:paraId="7A1B8704" w14:textId="77777777" w:rsidTr="00DA5486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68CC3039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8080" w:type="dxa"/>
            <w:gridSpan w:val="9"/>
            <w:vAlign w:val="center"/>
          </w:tcPr>
          <w:p w14:paraId="7C62EC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14:paraId="1C52520B" w14:textId="77777777" w:rsidTr="003A2EE7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0D1791C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40335E" w14:textId="77777777" w:rsidR="00C63ACA" w:rsidRPr="005C19C9" w:rsidRDefault="002D307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 DÚJ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5FF803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Podielové CP a podiely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spoloč-nosti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s podstatným vplyvom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5E629A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9D9A311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ÚJ v 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kons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>. celku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2D51BF7C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342BB8B6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0C59EE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Obsta-rávaný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7122F3D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Poskyt-nuté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pred-</w:t>
            </w:r>
            <w:proofErr w:type="spellStart"/>
            <w:r w:rsidRPr="005C19C9">
              <w:rPr>
                <w:rFonts w:ascii="Arial" w:hAnsi="Arial" w:cs="Arial"/>
                <w:b/>
                <w:sz w:val="16"/>
                <w:szCs w:val="16"/>
              </w:rPr>
              <w:t>davky</w:t>
            </w:r>
            <w:proofErr w:type="spellEnd"/>
            <w:r w:rsidRPr="005C19C9">
              <w:rPr>
                <w:rFonts w:ascii="Arial" w:hAnsi="Arial" w:cs="Arial"/>
                <w:b/>
                <w:sz w:val="16"/>
                <w:szCs w:val="16"/>
              </w:rPr>
              <w:t xml:space="preserve"> na DFM</w:t>
            </w:r>
          </w:p>
        </w:tc>
        <w:tc>
          <w:tcPr>
            <w:tcW w:w="1051" w:type="dxa"/>
            <w:tcBorders>
              <w:bottom w:val="single" w:sz="12" w:space="0" w:color="auto"/>
            </w:tcBorders>
            <w:vAlign w:val="center"/>
          </w:tcPr>
          <w:p w14:paraId="64F168E7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</w:tr>
      <w:tr w:rsidR="002D3071" w:rsidRPr="005C19C9" w14:paraId="2D4491F6" w14:textId="77777777" w:rsidTr="003A2EE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1D222798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55C384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3A7BDD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AEB01E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A738DB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B3CE7C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938172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D9E44F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1861C5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nil"/>
            </w:tcBorders>
            <w:vAlign w:val="center"/>
          </w:tcPr>
          <w:p w14:paraId="3B6BAFD0" w14:textId="77777777" w:rsidR="002D3071" w:rsidRPr="005C19C9" w:rsidRDefault="002D307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275D3DF4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3AA04436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3165AE2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14:paraId="24D6BC2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CFDD20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070366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3BE40D0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36D45F7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0C5F529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FF0361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D57AB8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A9280A" w:rsidRPr="005C19C9" w14:paraId="265E7AED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3F1E8BB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11E1B4C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  <w:tc>
          <w:tcPr>
            <w:tcW w:w="850" w:type="dxa"/>
            <w:vAlign w:val="center"/>
          </w:tcPr>
          <w:p w14:paraId="1AE222D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05E9FE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929B4B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5007A3A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01F2F2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760454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34DABE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5C875D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</w:tr>
      <w:tr w:rsidR="00A9280A" w:rsidRPr="005C19C9" w14:paraId="7E12FDCC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119E8F4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0AEB144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  <w:tc>
          <w:tcPr>
            <w:tcW w:w="850" w:type="dxa"/>
            <w:vAlign w:val="center"/>
          </w:tcPr>
          <w:p w14:paraId="777487F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C9192E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7BCB4C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D6F22F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5B9DF35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58D29B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3856A6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504EE77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</w:tr>
      <w:tr w:rsidR="00A9280A" w:rsidRPr="005C19C9" w14:paraId="3E40CB49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399F6A1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33B55B8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F862BB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477F6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6EFFC5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FB098F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64E8B28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E153EC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01552E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6D1AF54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51496B48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56C37A5F" w14:textId="77777777" w:rsidR="00A9280A" w:rsidRPr="005C19C9" w:rsidRDefault="00A9280A" w:rsidP="00A928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243A79F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726597F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8421D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E13350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1E569E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091C137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5247D2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3E1F35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7E4251C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  <w:tr w:rsidR="00A9280A" w:rsidRPr="005C19C9" w14:paraId="3AD4A419" w14:textId="77777777" w:rsidTr="002B280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08A5976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1F2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2C5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39B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AE4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95A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2D2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586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77C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6D74F47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07C955F5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0AA82595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FB6781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62984E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1DBC86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7A45D1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793A88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6B5EC5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2C3955A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2E986F9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28FCDD7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718F9390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51F35A2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7FD6E601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242B20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3B434D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335B2F6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4C35AD4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2462FA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199DE00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58A70F6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C07C7F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59EEF262" w14:textId="77777777" w:rsidTr="002B2802">
        <w:trPr>
          <w:trHeight w:hRule="exact" w:val="425"/>
        </w:trPr>
        <w:tc>
          <w:tcPr>
            <w:tcW w:w="1526" w:type="dxa"/>
            <w:vAlign w:val="center"/>
          </w:tcPr>
          <w:p w14:paraId="2C1D020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vAlign w:val="center"/>
          </w:tcPr>
          <w:p w14:paraId="6FE3DD8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3B637B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0855AC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6F752B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92CFD9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4E094BC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5AD7E9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7BDE4A8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9DD4D6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7332B0B4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3ED57983" w14:textId="77777777" w:rsidR="00A9280A" w:rsidRPr="005C19C9" w:rsidRDefault="00A9280A" w:rsidP="00A928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vAlign w:val="center"/>
          </w:tcPr>
          <w:p w14:paraId="1EA35D4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C3D1EB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D1253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58E29E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59EADBE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20354A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74D48BA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8FE437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6D6FC05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28212EA9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7AB1E731" w14:textId="77777777" w:rsidR="00A9280A" w:rsidRPr="005C19C9" w:rsidRDefault="00A9280A" w:rsidP="00A928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15FF421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C97D0A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72CCED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3D07FA3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7617610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79F2413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DBC44E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1AAB2F4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344076F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9280A" w:rsidRPr="005C19C9" w14:paraId="66ED7B2E" w14:textId="77777777" w:rsidTr="002B2802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1C07DB1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BF490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2CE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65AC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438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C69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922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1BE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C4D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5BB9187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280A" w:rsidRPr="005C19C9" w14:paraId="3CBBB516" w14:textId="77777777" w:rsidTr="002B2802">
        <w:trPr>
          <w:trHeight w:hRule="exact" w:val="430"/>
        </w:trPr>
        <w:tc>
          <w:tcPr>
            <w:tcW w:w="1526" w:type="dxa"/>
            <w:vAlign w:val="center"/>
          </w:tcPr>
          <w:p w14:paraId="3F9B72A5" w14:textId="77777777" w:rsidR="00A9280A" w:rsidRPr="005C19C9" w:rsidRDefault="00A9280A" w:rsidP="00A9280A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498A031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  <w:tc>
          <w:tcPr>
            <w:tcW w:w="850" w:type="dxa"/>
            <w:vAlign w:val="center"/>
          </w:tcPr>
          <w:p w14:paraId="4EA5CA2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948D524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A25AEE8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2B3B22D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22C7558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54289BBE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34EBAC5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503FDADA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11 762 786</w:t>
            </w:r>
          </w:p>
        </w:tc>
      </w:tr>
      <w:tr w:rsidR="00A9280A" w:rsidRPr="005C19C9" w14:paraId="6582A067" w14:textId="77777777" w:rsidTr="002B2802">
        <w:trPr>
          <w:trHeight w:hRule="exact" w:val="433"/>
        </w:trPr>
        <w:tc>
          <w:tcPr>
            <w:tcW w:w="1526" w:type="dxa"/>
            <w:vAlign w:val="center"/>
          </w:tcPr>
          <w:p w14:paraId="081EE94F" w14:textId="77777777" w:rsidR="00A9280A" w:rsidRPr="005C19C9" w:rsidRDefault="00A9280A" w:rsidP="00A9280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24E926C9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  <w:tc>
          <w:tcPr>
            <w:tcW w:w="850" w:type="dxa"/>
            <w:vAlign w:val="center"/>
          </w:tcPr>
          <w:p w14:paraId="1F81B182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D837C73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84A38C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2" w:type="dxa"/>
            <w:vAlign w:val="center"/>
          </w:tcPr>
          <w:p w14:paraId="6270B41B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14:paraId="18BA6825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2" w:type="dxa"/>
            <w:vAlign w:val="center"/>
          </w:tcPr>
          <w:p w14:paraId="423A2257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31" w:type="dxa"/>
            <w:vAlign w:val="center"/>
          </w:tcPr>
          <w:p w14:paraId="4B4447B6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1" w:type="dxa"/>
            <w:vAlign w:val="center"/>
          </w:tcPr>
          <w:p w14:paraId="157FDE5F" w14:textId="77777777" w:rsidR="00A9280A" w:rsidRPr="005C19C9" w:rsidRDefault="00A9280A" w:rsidP="00A928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11 097 351</w:t>
            </w:r>
          </w:p>
        </w:tc>
      </w:tr>
    </w:tbl>
    <w:p w14:paraId="5F506A9B" w14:textId="77777777" w:rsidR="00B801E8" w:rsidRDefault="00B801E8" w:rsidP="00B801E8">
      <w:pPr>
        <w:spacing w:after="0"/>
        <w:rPr>
          <w:rStyle w:val="tlArial"/>
        </w:rPr>
      </w:pPr>
    </w:p>
    <w:p w14:paraId="2B169852" w14:textId="77777777" w:rsidR="00785A9E" w:rsidRDefault="00785A9E" w:rsidP="003F7F00">
      <w:pPr>
        <w:spacing w:after="0"/>
        <w:rPr>
          <w:rStyle w:val="tlArial"/>
        </w:rPr>
      </w:pPr>
    </w:p>
    <w:p w14:paraId="1CDE5DBB" w14:textId="77777777" w:rsidR="003F7F00" w:rsidRDefault="003F7F00" w:rsidP="003F7F00">
      <w:pPr>
        <w:spacing w:after="0"/>
        <w:rPr>
          <w:rStyle w:val="tlArial"/>
        </w:rPr>
      </w:pPr>
    </w:p>
    <w:p w14:paraId="19BE7D8B" w14:textId="77777777" w:rsidR="003F7F00" w:rsidRDefault="003F7F00" w:rsidP="003F7F00">
      <w:pPr>
        <w:spacing w:after="0"/>
        <w:rPr>
          <w:rStyle w:val="tlArial"/>
        </w:rPr>
      </w:pPr>
    </w:p>
    <w:p w14:paraId="3BE2F039" w14:textId="77777777" w:rsidR="003B0C38" w:rsidRDefault="003B0C38" w:rsidP="003F7F00">
      <w:pPr>
        <w:rPr>
          <w:rStyle w:val="tlArial"/>
        </w:rPr>
      </w:pPr>
      <w:r>
        <w:rPr>
          <w:rStyle w:val="tlArial"/>
        </w:rPr>
        <w:t>Prírastky</w:t>
      </w:r>
      <w:r w:rsidR="003F7F00" w:rsidRPr="005C19C9">
        <w:rPr>
          <w:rStyle w:val="tlArial"/>
        </w:rPr>
        <w:t xml:space="preserve"> predstavujú</w:t>
      </w:r>
      <w:r>
        <w:rPr>
          <w:rStyle w:val="tlArial"/>
        </w:rPr>
        <w:t xml:space="preserve"> zvýšenie</w:t>
      </w:r>
      <w:r w:rsidR="003F7F00">
        <w:rPr>
          <w:rStyle w:val="tlArial"/>
        </w:rPr>
        <w:t xml:space="preserve"> </w:t>
      </w:r>
      <w:r w:rsidR="003F7F00" w:rsidRPr="005C19C9">
        <w:rPr>
          <w:rStyle w:val="tlArial"/>
        </w:rPr>
        <w:t xml:space="preserve">ocenenia </w:t>
      </w:r>
      <w:r w:rsidR="003F7F00">
        <w:rPr>
          <w:rStyle w:val="tlArial"/>
        </w:rPr>
        <w:t>podielu v spoločnosti KONŠTRUKTA</w:t>
      </w:r>
      <w:r w:rsidR="003F7F00" w:rsidRPr="005C19C9">
        <w:rPr>
          <w:rStyle w:val="tlArial"/>
        </w:rPr>
        <w:t xml:space="preserve"> - Industry, akciová spoločnosť v dôsledku oc</w:t>
      </w:r>
      <w:r w:rsidR="003F7F00">
        <w:rPr>
          <w:rStyle w:val="tlArial"/>
        </w:rPr>
        <w:t>enenia metódou vla</w:t>
      </w:r>
      <w:r>
        <w:rPr>
          <w:rStyle w:val="tlArial"/>
        </w:rPr>
        <w:t xml:space="preserve">stného </w:t>
      </w:r>
      <w:r w:rsidR="00BB2AE6">
        <w:rPr>
          <w:rStyle w:val="tlArial"/>
        </w:rPr>
        <w:t>imania, v hodnote 71 678</w:t>
      </w:r>
      <w:r w:rsidR="003F7F00">
        <w:rPr>
          <w:rStyle w:val="tlArial"/>
        </w:rPr>
        <w:t xml:space="preserve"> EUR</w:t>
      </w:r>
      <w:r>
        <w:rPr>
          <w:rStyle w:val="tlArial"/>
        </w:rPr>
        <w:t>.</w:t>
      </w:r>
    </w:p>
    <w:p w14:paraId="0C26936D" w14:textId="77777777" w:rsidR="003F7F00" w:rsidRPr="005C19C9" w:rsidRDefault="003B0C38" w:rsidP="003F7F00">
      <w:pPr>
        <w:rPr>
          <w:rStyle w:val="tlArial"/>
        </w:rPr>
      </w:pPr>
      <w:r>
        <w:rPr>
          <w:rStyle w:val="tlArial"/>
        </w:rPr>
        <w:t xml:space="preserve">Úbytky predstavujú </w:t>
      </w:r>
      <w:r w:rsidR="003F7F00">
        <w:rPr>
          <w:rStyle w:val="tlArial"/>
        </w:rPr>
        <w:t xml:space="preserve">zníženie </w:t>
      </w:r>
      <w:r w:rsidR="003F7F00" w:rsidRPr="005C19C9">
        <w:rPr>
          <w:rStyle w:val="tlArial"/>
        </w:rPr>
        <w:t xml:space="preserve">ocenenia </w:t>
      </w:r>
      <w:r w:rsidR="003F7F00">
        <w:rPr>
          <w:rStyle w:val="tlArial"/>
        </w:rPr>
        <w:t xml:space="preserve">podielu v spoločnosti KONŠTRUKTA - </w:t>
      </w:r>
      <w:proofErr w:type="spellStart"/>
      <w:r w:rsidR="003F7F00">
        <w:rPr>
          <w:rStyle w:val="tlArial"/>
        </w:rPr>
        <w:t>TireTech</w:t>
      </w:r>
      <w:proofErr w:type="spellEnd"/>
      <w:r w:rsidR="003F7F00" w:rsidRPr="005C19C9">
        <w:rPr>
          <w:rStyle w:val="tlArial"/>
        </w:rPr>
        <w:t>, akciová spoločnosť v dôsledku oc</w:t>
      </w:r>
      <w:r w:rsidR="003F7F00">
        <w:rPr>
          <w:rStyle w:val="tlArial"/>
        </w:rPr>
        <w:t>enenia metódou vlast</w:t>
      </w:r>
      <w:r w:rsidR="00BB2AE6">
        <w:rPr>
          <w:rStyle w:val="tlArial"/>
        </w:rPr>
        <w:t>ného imania, v hodnote 737 113</w:t>
      </w:r>
      <w:r w:rsidR="003F7F00">
        <w:rPr>
          <w:rStyle w:val="tlArial"/>
        </w:rPr>
        <w:t xml:space="preserve"> EUR.</w:t>
      </w:r>
    </w:p>
    <w:p w14:paraId="3EF27279" w14:textId="77777777" w:rsidR="002D3071" w:rsidRDefault="002D3071" w:rsidP="00F24923">
      <w:pPr>
        <w:rPr>
          <w:rStyle w:val="tlArial"/>
        </w:rPr>
      </w:pPr>
      <w:r w:rsidRPr="005C19C9">
        <w:rPr>
          <w:rStyle w:val="tlArial"/>
        </w:rPr>
        <w:t xml:space="preserve">Finančný majetok je ocenený </w:t>
      </w:r>
      <w:r w:rsidR="00722716" w:rsidRPr="005C19C9">
        <w:rPr>
          <w:rStyle w:val="tlArial"/>
        </w:rPr>
        <w:t>metódou vlastného imania,</w:t>
      </w:r>
      <w:r w:rsidRPr="005C19C9">
        <w:rPr>
          <w:rStyle w:val="tlArial"/>
        </w:rPr>
        <w:t xml:space="preserve"> cenných papierov a podielov, ktoré tvoria pod</w:t>
      </w:r>
      <w:r w:rsidR="00722716" w:rsidRPr="005C19C9">
        <w:rPr>
          <w:rStyle w:val="tlArial"/>
        </w:rPr>
        <w:t>iel na základnom imaní dcérskej</w:t>
      </w:r>
      <w:r w:rsidRPr="005C19C9">
        <w:rPr>
          <w:rStyle w:val="tlArial"/>
        </w:rPr>
        <w:t xml:space="preserve"> spoločností.</w:t>
      </w:r>
    </w:p>
    <w:p w14:paraId="761E566F" w14:textId="77777777" w:rsidR="00E114EB" w:rsidRDefault="00E114EB" w:rsidP="00F24923">
      <w:pPr>
        <w:rPr>
          <w:rStyle w:val="tlArial"/>
        </w:rPr>
      </w:pPr>
    </w:p>
    <w:p w14:paraId="04E6CF4C" w14:textId="77777777" w:rsidR="003B0C38" w:rsidRPr="005C19C9" w:rsidRDefault="003B0C38" w:rsidP="00F24923">
      <w:pPr>
        <w:rPr>
          <w:rStyle w:val="tlArial"/>
        </w:rPr>
      </w:pPr>
    </w:p>
    <w:tbl>
      <w:tblPr>
        <w:tblW w:w="879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4108"/>
      </w:tblGrid>
      <w:tr w:rsidR="007C1434" w:rsidRPr="005C19C9" w14:paraId="2914717E" w14:textId="77777777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AB4A89" w14:textId="77777777"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Dlhodobý finančný majetok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73EE4" w14:textId="77777777" w:rsidR="007C1434" w:rsidRPr="005C19C9" w:rsidRDefault="007C1434" w:rsidP="007C143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za bežné účtovné obdobie</w:t>
            </w:r>
          </w:p>
        </w:tc>
      </w:tr>
      <w:tr w:rsidR="007C1434" w:rsidRPr="005C19C9" w14:paraId="2AB144D0" w14:textId="77777777" w:rsidTr="00286541">
        <w:trPr>
          <w:trHeight w:val="585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2BF40" w14:textId="77777777"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na ktorý je zriadené záložné právo</w:t>
            </w:r>
          </w:p>
        </w:tc>
        <w:tc>
          <w:tcPr>
            <w:tcW w:w="41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7FB0DF" w14:textId="77777777"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7C1434" w:rsidRPr="005C19C9" w14:paraId="231A4F33" w14:textId="77777777" w:rsidTr="00286541">
        <w:trPr>
          <w:trHeight w:val="585"/>
        </w:trPr>
        <w:tc>
          <w:tcPr>
            <w:tcW w:w="4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9A551" w14:textId="77777777" w:rsidR="007C1434" w:rsidRPr="005C19C9" w:rsidRDefault="007C1434" w:rsidP="007C143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Dlhodobý finančný majetok, pri ktorom má účtovná jednotka obmedzené právo s ním nakladať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818C0" w14:textId="77777777" w:rsidR="007C1434" w:rsidRPr="005C19C9" w:rsidRDefault="007C1434" w:rsidP="007C143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</w:tbl>
    <w:p w14:paraId="435D1C03" w14:textId="77777777" w:rsidR="005C19C9" w:rsidRPr="005C19C9" w:rsidRDefault="005C19C9" w:rsidP="00E0211F">
      <w:pPr>
        <w:keepNext w:val="0"/>
        <w:rPr>
          <w:rStyle w:val="tlArial"/>
        </w:rPr>
      </w:pPr>
    </w:p>
    <w:p w14:paraId="660879AD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2D3071" w:rsidRPr="005C19C9" w14:paraId="67F6AA59" w14:textId="77777777" w:rsidTr="007F30FC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6E30D2D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58A5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0D351D03" w14:textId="77777777" w:rsidTr="007F30FC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148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0BB84B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094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37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8C0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7E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2D3071" w:rsidRPr="005C19C9" w14:paraId="1DE03A5D" w14:textId="77777777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4F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2D3071" w:rsidRPr="005C19C9" w14:paraId="343620AB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BF7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KONŠTRUKTA-Industry, </w:t>
            </w:r>
            <w:r w:rsidR="00453F5B" w:rsidRPr="005C19C9">
              <w:rPr>
                <w:rFonts w:ascii="Arial" w:hAnsi="Arial" w:cs="Arial"/>
                <w:sz w:val="16"/>
                <w:szCs w:val="16"/>
              </w:rPr>
              <w:t>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8B6D" w14:textId="77777777"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969D" w14:textId="77777777" w:rsidR="002D3071" w:rsidRPr="005C19C9" w:rsidRDefault="002D3071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B97B" w14:textId="77777777" w:rsidR="002D3071" w:rsidRPr="004128DF" w:rsidRDefault="00E025C5" w:rsidP="00577F0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BB2AE6">
              <w:rPr>
                <w:rFonts w:ascii="Arial" w:hAnsi="Arial" w:cs="Arial"/>
                <w:sz w:val="16"/>
                <w:szCs w:val="16"/>
              </w:rPr>
              <w:t> 630 536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995" w14:textId="77777777" w:rsidR="002D3071" w:rsidRPr="004128DF" w:rsidRDefault="00436F2F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479 604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8362" w14:textId="77777777" w:rsidR="002D3071" w:rsidRPr="004128DF" w:rsidRDefault="00E025C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BB2AE6">
              <w:rPr>
                <w:rFonts w:ascii="Arial" w:hAnsi="Arial" w:cs="Arial"/>
                <w:sz w:val="16"/>
                <w:szCs w:val="16"/>
              </w:rPr>
              <w:t> 630 536</w:t>
            </w:r>
          </w:p>
        </w:tc>
      </w:tr>
      <w:tr w:rsidR="00C16839" w:rsidRPr="005C19C9" w14:paraId="0C64CC64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0056" w14:textId="77777777" w:rsidR="00C16839" w:rsidRPr="005C19C9" w:rsidRDefault="00C16839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B044" w14:textId="77777777"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166B" w14:textId="77777777" w:rsidR="00C16839" w:rsidRPr="005C19C9" w:rsidRDefault="00C16839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C821" w14:textId="77777777" w:rsidR="00C16839" w:rsidRPr="004128DF" w:rsidRDefault="00BB2AE6" w:rsidP="009E2AFB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8 856 004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A236" w14:textId="2D563206" w:rsidR="00C16839" w:rsidRPr="004128DF" w:rsidRDefault="00436F2F" w:rsidP="00105D85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</w:pPr>
            <w:r>
              <w:t xml:space="preserve"> </w:t>
            </w:r>
            <w:r w:rsidR="00105D85" w:rsidRPr="00105D85">
              <w:rPr>
                <w:rFonts w:ascii="Arial" w:hAnsi="Arial" w:cs="Arial"/>
                <w:sz w:val="16"/>
                <w:szCs w:val="16"/>
              </w:rPr>
              <w:t xml:space="preserve">1 028 </w:t>
            </w:r>
            <w:r w:rsidRPr="00105D85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ADCA" w14:textId="77777777" w:rsidR="00C16839" w:rsidRPr="004128DF" w:rsidRDefault="00BB2AE6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8 856 004</w:t>
            </w:r>
          </w:p>
        </w:tc>
      </w:tr>
      <w:tr w:rsidR="002D3071" w:rsidRPr="005C19C9" w14:paraId="40CC4945" w14:textId="77777777" w:rsidTr="007F30FC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E00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8C9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5619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D72" w14:textId="77777777"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9961" w14:textId="77777777" w:rsidR="002D3071" w:rsidRPr="004128DF" w:rsidRDefault="002D3071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E558" w14:textId="77777777" w:rsidR="002D3071" w:rsidRPr="004128DF" w:rsidRDefault="004128DF" w:rsidP="001D471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 w:rsidR="00BB2AE6">
              <w:rPr>
                <w:rFonts w:ascii="Arial" w:hAnsi="Arial" w:cs="Arial"/>
                <w:sz w:val="16"/>
                <w:szCs w:val="16"/>
              </w:rPr>
              <w:t>2 486 540</w:t>
            </w:r>
          </w:p>
        </w:tc>
      </w:tr>
    </w:tbl>
    <w:p w14:paraId="7823AFE8" w14:textId="77777777" w:rsidR="009314DE" w:rsidRDefault="009314DE">
      <w:pPr>
        <w:keepNext w:val="0"/>
        <w:rPr>
          <w:rFonts w:ascii="Arial" w:hAnsi="Arial" w:cs="Arial"/>
          <w:b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5"/>
        <w:gridCol w:w="1373"/>
        <w:gridCol w:w="1393"/>
        <w:gridCol w:w="1393"/>
        <w:gridCol w:w="1399"/>
        <w:gridCol w:w="1381"/>
      </w:tblGrid>
      <w:tr w:rsidR="009B5D63" w:rsidRPr="005C19C9" w14:paraId="5B61B8A6" w14:textId="77777777" w:rsidTr="006F172E">
        <w:trPr>
          <w:trHeight w:val="285"/>
        </w:trPr>
        <w:tc>
          <w:tcPr>
            <w:tcW w:w="227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20614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6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90E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B5D63" w:rsidRPr="005C19C9" w14:paraId="5364F9F8" w14:textId="77777777" w:rsidTr="006F172E">
        <w:trPr>
          <w:trHeight w:val="285"/>
        </w:trPr>
        <w:tc>
          <w:tcPr>
            <w:tcW w:w="2275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AF5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574AD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ZI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EE48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Podiel ÚJ na hlasovacích právach v %</w:t>
            </w:r>
          </w:p>
        </w:tc>
        <w:tc>
          <w:tcPr>
            <w:tcW w:w="13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2D66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vlastného imania ÚJ, v ktorej má ÚJ umiestnený DFM</w:t>
            </w:r>
          </w:p>
        </w:tc>
        <w:tc>
          <w:tcPr>
            <w:tcW w:w="1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9BD0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ÚJ, v ktorej má ÚJ umiestnený DFM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5AD8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Účtovná hodnota DFM</w:t>
            </w:r>
          </w:p>
        </w:tc>
      </w:tr>
      <w:tr w:rsidR="009B5D63" w:rsidRPr="005C19C9" w14:paraId="347A4B0D" w14:textId="77777777" w:rsidTr="006F172E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6F57" w14:textId="77777777" w:rsidR="009B5D63" w:rsidRPr="005C19C9" w:rsidRDefault="009B5D63" w:rsidP="006F17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BB2AE6" w:rsidRPr="005C19C9" w14:paraId="7B9D748E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0185" w14:textId="77777777" w:rsidR="00BB2AE6" w:rsidRPr="005C19C9" w:rsidRDefault="00BB2AE6" w:rsidP="00BB2AE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KONŠTRUKTA-Industry,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651" w14:textId="77777777" w:rsidR="00BB2AE6" w:rsidRPr="005C19C9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8397" w14:textId="77777777" w:rsidR="00BB2AE6" w:rsidRPr="005C19C9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FA3D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3 269 682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F3D0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145 237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63ED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3 269 682</w:t>
            </w:r>
          </w:p>
        </w:tc>
      </w:tr>
      <w:tr w:rsidR="00BB2AE6" w:rsidRPr="005C19C9" w14:paraId="726045B3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565B" w14:textId="77777777" w:rsidR="00BB2AE6" w:rsidRPr="005C19C9" w:rsidRDefault="00BB2AE6" w:rsidP="00BB2AE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KONŠTRUKTA-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, akciová spoločnosť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DB1D" w14:textId="77777777" w:rsidR="00BB2AE6" w:rsidRPr="005C19C9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E39E" w14:textId="77777777" w:rsidR="00BB2AE6" w:rsidRPr="005C19C9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F672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7 827 669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4948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-737 113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2F24" w14:textId="77777777" w:rsidR="00BB2AE6" w:rsidRPr="004128DF" w:rsidRDefault="00BB2AE6" w:rsidP="00BB2AE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7 827 669</w:t>
            </w:r>
          </w:p>
        </w:tc>
      </w:tr>
      <w:tr w:rsidR="00BB2AE6" w:rsidRPr="005C19C9" w14:paraId="11AA6A7F" w14:textId="77777777" w:rsidTr="006F172E">
        <w:trPr>
          <w:trHeight w:hRule="exact" w:val="425"/>
        </w:trPr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EB1F" w14:textId="77777777" w:rsidR="00BB2AE6" w:rsidRPr="005C19C9" w:rsidRDefault="00BB2AE6" w:rsidP="00BB2AE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F148" w14:textId="77777777" w:rsidR="00BB2AE6" w:rsidRPr="005C19C9" w:rsidRDefault="00BB2AE6" w:rsidP="00BB2AE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C16" w14:textId="77777777" w:rsidR="00BB2AE6" w:rsidRPr="005C19C9" w:rsidRDefault="00BB2AE6" w:rsidP="00BB2AE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E52B" w14:textId="77777777" w:rsidR="00BB2AE6" w:rsidRPr="004128DF" w:rsidRDefault="00BB2AE6" w:rsidP="00BB2AE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FE9" w14:textId="77777777" w:rsidR="00BB2AE6" w:rsidRPr="004128DF" w:rsidRDefault="00BB2AE6" w:rsidP="00BB2AE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C698" w14:textId="77777777" w:rsidR="00BB2AE6" w:rsidRPr="004128DF" w:rsidRDefault="00BB2AE6" w:rsidP="00BB2AE6">
            <w:pPr>
              <w:tabs>
                <w:tab w:val="center" w:pos="4536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28DF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1 097 351</w:t>
            </w:r>
          </w:p>
        </w:tc>
      </w:tr>
    </w:tbl>
    <w:p w14:paraId="51C4433B" w14:textId="77777777" w:rsidR="009B5D63" w:rsidRDefault="009B5D63">
      <w:pPr>
        <w:keepNext w:val="0"/>
        <w:rPr>
          <w:rFonts w:ascii="Arial" w:hAnsi="Arial" w:cs="Arial"/>
          <w:b/>
        </w:rPr>
      </w:pPr>
    </w:p>
    <w:p w14:paraId="71541801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4229DBF1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5AE796DF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0193DF8D" w14:textId="77777777" w:rsidR="004128DF" w:rsidRDefault="004128DF">
      <w:pPr>
        <w:keepNext w:val="0"/>
        <w:rPr>
          <w:rFonts w:ascii="Arial" w:hAnsi="Arial" w:cs="Arial"/>
          <w:b/>
        </w:rPr>
      </w:pPr>
    </w:p>
    <w:p w14:paraId="20F3E556" w14:textId="77777777" w:rsidR="00E114EB" w:rsidRDefault="00E114EB">
      <w:pPr>
        <w:keepNext w:val="0"/>
        <w:rPr>
          <w:rFonts w:ascii="Arial" w:hAnsi="Arial" w:cs="Arial"/>
          <w:b/>
        </w:rPr>
      </w:pPr>
    </w:p>
    <w:p w14:paraId="47B1E82A" w14:textId="77777777" w:rsidR="00E114EB" w:rsidRDefault="00E114EB">
      <w:pPr>
        <w:keepNext w:val="0"/>
        <w:rPr>
          <w:rFonts w:ascii="Arial" w:hAnsi="Arial" w:cs="Arial"/>
          <w:b/>
        </w:rPr>
      </w:pPr>
    </w:p>
    <w:p w14:paraId="0F246306" w14:textId="77777777" w:rsidR="00E114EB" w:rsidRPr="005C19C9" w:rsidRDefault="00E114EB">
      <w:pPr>
        <w:keepNext w:val="0"/>
        <w:rPr>
          <w:rFonts w:ascii="Arial" w:hAnsi="Arial" w:cs="Arial"/>
          <w:b/>
        </w:rPr>
      </w:pPr>
    </w:p>
    <w:p w14:paraId="01F78B31" w14:textId="77777777" w:rsidR="002D3071" w:rsidRPr="005C19C9" w:rsidRDefault="002D3071" w:rsidP="00615DBD">
      <w:pPr>
        <w:pStyle w:val="Nadpis1"/>
        <w:keepNext w:val="0"/>
        <w:spacing w:before="240" w:after="120"/>
        <w:rPr>
          <w:rFonts w:ascii="Arial" w:hAnsi="Arial" w:cs="Arial"/>
        </w:rPr>
      </w:pPr>
      <w:bookmarkStart w:id="12" w:name="_Toc474124208"/>
      <w:bookmarkStart w:id="13" w:name="_Toc474124320"/>
      <w:r w:rsidRPr="005C19C9">
        <w:rPr>
          <w:rFonts w:ascii="Arial" w:hAnsi="Arial" w:cs="Arial"/>
        </w:rPr>
        <w:lastRenderedPageBreak/>
        <w:t>PohĽAdávky</w:t>
      </w:r>
      <w:bookmarkEnd w:id="12"/>
      <w:bookmarkEnd w:id="13"/>
    </w:p>
    <w:p w14:paraId="10A37826" w14:textId="77777777" w:rsidR="002D3071" w:rsidRPr="005C19C9" w:rsidRDefault="002D3071" w:rsidP="00796B1C">
      <w:pPr>
        <w:keepNext w:val="0"/>
        <w:spacing w:after="0"/>
        <w:rPr>
          <w:rFonts w:ascii="Arial" w:hAnsi="Arial" w:cs="Arial"/>
        </w:rPr>
      </w:pPr>
    </w:p>
    <w:p w14:paraId="6A44F6C3" w14:textId="77777777" w:rsidR="009314DE" w:rsidRPr="005C19C9" w:rsidRDefault="002D3071">
      <w:r w:rsidRPr="005C19C9">
        <w:rPr>
          <w:rStyle w:val="tlArial"/>
        </w:rPr>
        <w:t>Vo vykazovanom období neboli tvorené žiadne opravné položky.</w:t>
      </w:r>
    </w:p>
    <w:p w14:paraId="72BB8714" w14:textId="77777777" w:rsidR="009314DE" w:rsidRPr="005C19C9" w:rsidRDefault="001758CB">
      <w:pPr>
        <w:rPr>
          <w:rStyle w:val="tlArial"/>
          <w:iCs/>
        </w:rPr>
      </w:pPr>
      <w:r w:rsidRPr="005C19C9">
        <w:rPr>
          <w:rStyle w:val="tlArial"/>
        </w:rPr>
        <w:t>Pohľadávky voči spriazneným osobám (poznámka 1</w:t>
      </w:r>
      <w:r w:rsidR="00D33C20">
        <w:rPr>
          <w:rStyle w:val="tlArial"/>
        </w:rPr>
        <w:t>3</w:t>
      </w:r>
      <w:r w:rsidRPr="005C19C9">
        <w:rPr>
          <w:rStyle w:val="tlArial"/>
        </w:rPr>
        <w:t>)</w:t>
      </w:r>
      <w:r w:rsidR="00AC7A5F" w:rsidRPr="005C19C9">
        <w:rPr>
          <w:rStyle w:val="tlArial"/>
        </w:rPr>
        <w:t>.</w:t>
      </w:r>
    </w:p>
    <w:p w14:paraId="1F3A0E37" w14:textId="77777777" w:rsidR="002D3071" w:rsidRPr="005C19C9" w:rsidRDefault="002D3071" w:rsidP="00977DE7">
      <w:pPr>
        <w:keepNext w:val="0"/>
        <w:rPr>
          <w:rStyle w:val="tlArial"/>
        </w:rPr>
      </w:pPr>
      <w:r w:rsidRPr="005C19C9">
        <w:rPr>
          <w:rStyle w:val="tlArial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2D3071" w:rsidRPr="005C19C9" w14:paraId="25F1AECB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28E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CEB7F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43F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8352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</w:tr>
      <w:tr w:rsidR="002D3071" w:rsidRPr="005C19C9" w14:paraId="6B12978F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98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76B30" w:rsidRPr="005C19C9" w14:paraId="5BC8292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28B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 voči prepojeným účtovným jednotkám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86FE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301 525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6C9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4D58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301 525</w:t>
            </w:r>
          </w:p>
        </w:tc>
      </w:tr>
      <w:tr w:rsidR="00A76B30" w:rsidRPr="005C19C9" w14:paraId="026F3A1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4EBC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C4B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2 067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D35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EFD2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2 067</w:t>
            </w:r>
          </w:p>
        </w:tc>
      </w:tr>
      <w:tr w:rsidR="00A76B30" w:rsidRPr="005C19C9" w14:paraId="4795319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1087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C20B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303 592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F6E8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62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303 592</w:t>
            </w:r>
          </w:p>
        </w:tc>
      </w:tr>
    </w:tbl>
    <w:p w14:paraId="419CD190" w14:textId="77777777" w:rsidR="002D3071" w:rsidRPr="005C19C9" w:rsidRDefault="002D3071" w:rsidP="00977DE7">
      <w:pPr>
        <w:keepNext w:val="0"/>
        <w:rPr>
          <w:rStyle w:val="tl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2D3071" w:rsidRPr="005C19C9" w14:paraId="350F6BF9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5B61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E5874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272A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14:paraId="2467B760" w14:textId="77777777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F0A5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C4D4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F84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76B30" w:rsidRPr="005C19C9" w14:paraId="7EF028F0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15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6425" w14:textId="77777777" w:rsidR="00A76B30" w:rsidRPr="00577F06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303 592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DDB" w14:textId="77777777" w:rsidR="00A76B30" w:rsidRPr="00577F06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7F06">
              <w:rPr>
                <w:rFonts w:ascii="Arial" w:hAnsi="Arial" w:cs="Arial"/>
                <w:sz w:val="16"/>
                <w:szCs w:val="16"/>
              </w:rPr>
              <w:t>403 513</w:t>
            </w:r>
          </w:p>
        </w:tc>
      </w:tr>
      <w:tr w:rsidR="00A76B30" w:rsidRPr="005C19C9" w14:paraId="1C6321BD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69BC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687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303 592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9BBA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7F06">
              <w:rPr>
                <w:rFonts w:ascii="Arial" w:hAnsi="Arial" w:cs="Arial"/>
                <w:sz w:val="16"/>
                <w:szCs w:val="16"/>
              </w:rPr>
              <w:t>403 513</w:t>
            </w:r>
          </w:p>
        </w:tc>
      </w:tr>
      <w:tr w:rsidR="00D43B22" w:rsidRPr="005C19C9" w14:paraId="02D9165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0A2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5B3B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BC13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14:paraId="74163358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7F5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219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6C2F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43B22" w:rsidRPr="005C19C9" w14:paraId="2E724883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A2DE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7B4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C20E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154909F" w14:textId="77777777" w:rsidR="00776455" w:rsidRPr="005C19C9" w:rsidRDefault="00776455" w:rsidP="00615DBD">
      <w:pPr>
        <w:keepNext w:val="0"/>
        <w:spacing w:after="0"/>
        <w:rPr>
          <w:rFonts w:ascii="Arial" w:hAnsi="Arial" w:cs="Arial"/>
        </w:rPr>
      </w:pPr>
    </w:p>
    <w:p w14:paraId="543D0518" w14:textId="77777777" w:rsidR="002D3071" w:rsidRDefault="002D3071" w:rsidP="00776455">
      <w:pPr>
        <w:keepNext w:val="0"/>
        <w:spacing w:after="0"/>
        <w:jc w:val="left"/>
        <w:rPr>
          <w:rFonts w:ascii="Arial" w:hAnsi="Arial" w:cs="Arial"/>
        </w:rPr>
      </w:pPr>
    </w:p>
    <w:p w14:paraId="43F941C2" w14:textId="77777777"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14:paraId="4C5C99B9" w14:textId="77777777" w:rsidR="00B33F1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14:paraId="17823DC7" w14:textId="77777777" w:rsidR="00B33F19" w:rsidRPr="005C19C9" w:rsidRDefault="00B33F19" w:rsidP="00776455">
      <w:pPr>
        <w:keepNext w:val="0"/>
        <w:spacing w:after="0"/>
        <w:jc w:val="left"/>
        <w:rPr>
          <w:rFonts w:ascii="Arial" w:hAnsi="Arial" w:cs="Arial"/>
        </w:rPr>
      </w:pPr>
    </w:p>
    <w:p w14:paraId="7A88C086" w14:textId="77777777" w:rsidR="002D3071" w:rsidRPr="005C19C9" w:rsidRDefault="002075CF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FinanČn</w:t>
      </w:r>
      <w:r w:rsidR="00AC7A5F" w:rsidRPr="005C19C9">
        <w:rPr>
          <w:rFonts w:ascii="Arial" w:hAnsi="Arial" w:cs="Arial"/>
        </w:rPr>
        <w:t>É</w:t>
      </w:r>
      <w:r w:rsidR="002D3071" w:rsidRPr="005C19C9">
        <w:rPr>
          <w:rFonts w:ascii="Arial" w:hAnsi="Arial" w:cs="Arial"/>
        </w:rPr>
        <w:t xml:space="preserve"> účty</w:t>
      </w:r>
    </w:p>
    <w:p w14:paraId="6B4ECE96" w14:textId="77777777" w:rsidR="002D3071" w:rsidRPr="005C19C9" w:rsidRDefault="002D3071" w:rsidP="008D428C">
      <w:pPr>
        <w:keepNext w:val="0"/>
        <w:rPr>
          <w:rStyle w:val="tlArial"/>
        </w:rPr>
      </w:pPr>
      <w:r w:rsidRPr="005C19C9">
        <w:rPr>
          <w:rStyle w:val="tlArial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2D3071" w:rsidRPr="005C19C9" w14:paraId="7563184D" w14:textId="77777777" w:rsidTr="00AC7A5F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3EB6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AAD73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ECBE" w14:textId="77777777" w:rsidR="002D3071" w:rsidRPr="005C19C9" w:rsidRDefault="002D307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D43B22" w:rsidRPr="005C19C9" w14:paraId="080DF696" w14:textId="77777777" w:rsidTr="00AC7A5F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35BC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5F90" w14:textId="77777777" w:rsidR="00D43B22" w:rsidRPr="005C19C9" w:rsidRDefault="00D43B22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F14E" w14:textId="77777777" w:rsidR="00D43B22" w:rsidRPr="005C19C9" w:rsidRDefault="00D43B22" w:rsidP="001B36C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76B30" w:rsidRPr="005C19C9" w14:paraId="4FFA5FEC" w14:textId="77777777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347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9C4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92 676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8F47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41 453</w:t>
            </w:r>
          </w:p>
        </w:tc>
      </w:tr>
      <w:tr w:rsidR="00A76B30" w:rsidRPr="005C19C9" w14:paraId="7E3FD5AB" w14:textId="77777777" w:rsidTr="00AC7A5F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C55D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5874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92 676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218D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41 453</w:t>
            </w:r>
          </w:p>
        </w:tc>
      </w:tr>
    </w:tbl>
    <w:p w14:paraId="71F4EAD8" w14:textId="77777777" w:rsidR="009314DE" w:rsidRDefault="009314DE">
      <w:pPr>
        <w:spacing w:after="0"/>
        <w:rPr>
          <w:rStyle w:val="tlArial"/>
        </w:rPr>
      </w:pPr>
    </w:p>
    <w:p w14:paraId="5BE245B2" w14:textId="77777777" w:rsidR="004128DF" w:rsidRDefault="004128DF">
      <w:pPr>
        <w:spacing w:after="0"/>
        <w:rPr>
          <w:rStyle w:val="tlArial"/>
        </w:rPr>
      </w:pPr>
    </w:p>
    <w:p w14:paraId="1298A6CB" w14:textId="77777777" w:rsidR="004128DF" w:rsidRDefault="004128DF">
      <w:pPr>
        <w:spacing w:after="0"/>
        <w:rPr>
          <w:rStyle w:val="tlArial"/>
        </w:rPr>
      </w:pPr>
    </w:p>
    <w:p w14:paraId="05436728" w14:textId="77777777" w:rsidR="004128DF" w:rsidRDefault="004128DF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br w:type="page"/>
      </w:r>
    </w:p>
    <w:p w14:paraId="05D91FDC" w14:textId="77777777" w:rsidR="004128DF" w:rsidRPr="005C19C9" w:rsidRDefault="004128DF">
      <w:pPr>
        <w:spacing w:after="0"/>
        <w:rPr>
          <w:rStyle w:val="tlArial"/>
        </w:rPr>
      </w:pPr>
    </w:p>
    <w:p w14:paraId="75A7E27B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VlasTNÉ IMANIE</w:t>
      </w:r>
    </w:p>
    <w:p w14:paraId="44A8854A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Základné imanie spoločnosti je zložené z 8128 ks listinných akcií na meno, plne upísaných a splatených, s nominálnou hodnotou 33,19 EUR.</w:t>
      </w:r>
    </w:p>
    <w:p w14:paraId="100E446C" w14:textId="77777777" w:rsidR="002D3071" w:rsidRPr="005C19C9" w:rsidRDefault="002D3071" w:rsidP="00425254">
      <w:pPr>
        <w:keepNext w:val="0"/>
        <w:jc w:val="left"/>
        <w:rPr>
          <w:rStyle w:val="tlArial"/>
        </w:rPr>
      </w:pPr>
      <w:r w:rsidRPr="005C19C9">
        <w:rPr>
          <w:rStyle w:val="tlArial"/>
        </w:rPr>
        <w:t>Inform</w:t>
      </w:r>
      <w:r w:rsidR="0008078B">
        <w:rPr>
          <w:rStyle w:val="tlArial"/>
        </w:rPr>
        <w:t>ácie o </w:t>
      </w:r>
      <w:proofErr w:type="spellStart"/>
      <w:r w:rsidR="0008078B">
        <w:rPr>
          <w:rStyle w:val="tlArial"/>
        </w:rPr>
        <w:t>vysporiadani</w:t>
      </w:r>
      <w:proofErr w:type="spellEnd"/>
      <w:r w:rsidR="0008078B">
        <w:rPr>
          <w:rStyle w:val="tlArial"/>
        </w:rPr>
        <w:t xml:space="preserve">  účtovnej straty</w:t>
      </w:r>
      <w:r w:rsidRPr="005C19C9">
        <w:rPr>
          <w:rStyle w:val="tlArial"/>
        </w:rPr>
        <w:t>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8C442A" w:rsidRPr="005C19C9" w14:paraId="18035384" w14:textId="77777777" w:rsidTr="00DB2295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A33A" w14:textId="77777777"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79A032" w14:textId="77777777"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8C442A" w:rsidRPr="005C19C9" w14:paraId="32A5C8E0" w14:textId="77777777" w:rsidTr="00DB2295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AF04" w14:textId="77777777"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Účtovn</w:t>
            </w:r>
            <w:r w:rsidR="0008078B">
              <w:rPr>
                <w:rFonts w:ascii="Arial" w:hAnsi="Arial" w:cs="Arial"/>
                <w:b/>
                <w:sz w:val="16"/>
                <w:szCs w:val="16"/>
              </w:rPr>
              <w:t>á strata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11E9" w14:textId="77777777" w:rsidR="007E1322" w:rsidRPr="005C19C9" w:rsidRDefault="00AC7A5F" w:rsidP="002144DF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                                            </w:t>
            </w:r>
            <w:r w:rsidR="0014358F"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A76B30">
              <w:rPr>
                <w:rFonts w:ascii="Arial" w:hAnsi="Arial" w:cs="Arial"/>
                <w:sz w:val="16"/>
                <w:szCs w:val="16"/>
              </w:rPr>
              <w:t>9 822</w:t>
            </w:r>
          </w:p>
        </w:tc>
      </w:tr>
      <w:tr w:rsidR="008C442A" w:rsidRPr="005C19C9" w14:paraId="55B6051F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F9D1" w14:textId="77777777" w:rsidR="008C442A" w:rsidRPr="00B64E45" w:rsidRDefault="0008078B" w:rsidP="0008078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B64E45">
              <w:rPr>
                <w:rFonts w:ascii="Arial" w:hAnsi="Arial" w:cs="Arial"/>
                <w:b/>
                <w:sz w:val="16"/>
                <w:szCs w:val="16"/>
              </w:rPr>
              <w:t>Vysporiadanie  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827F" w14:textId="77777777"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8C442A" w:rsidRPr="005C19C9" w14:paraId="21B989A4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5EF0" w14:textId="77777777"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ED82" w14:textId="77777777" w:rsidR="008C442A" w:rsidRPr="005C19C9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D1476" w:rsidRPr="005C19C9" w14:paraId="0CC65E72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2454" w14:textId="77777777" w:rsidR="002D1476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9CDC" w14:textId="77777777" w:rsidR="002D1476" w:rsidRPr="005C19C9" w:rsidRDefault="00DD49D1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14:paraId="116C13A8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E992" w14:textId="77777777"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  <w:r w:rsidR="008C442A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5BAE" w14:textId="77777777" w:rsidR="008C442A" w:rsidRPr="005C19C9" w:rsidRDefault="00A76B30" w:rsidP="00B64E4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9 822</w:t>
            </w:r>
          </w:p>
        </w:tc>
      </w:tr>
      <w:tr w:rsidR="008C442A" w:rsidRPr="005C19C9" w14:paraId="505DD3A8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7CE" w14:textId="77777777" w:rsidR="008C442A" w:rsidRPr="005C19C9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1762" w14:textId="77777777" w:rsidR="008C442A" w:rsidRPr="005C19C9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64E45" w:rsidRPr="005C19C9" w14:paraId="74D7CC62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B1B1" w14:textId="77777777" w:rsidR="00B64E45" w:rsidRDefault="00B64E45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AF16" w14:textId="77777777" w:rsidR="00B64E45" w:rsidRDefault="00B64E45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C442A" w:rsidRPr="005C19C9" w14:paraId="5729E48D" w14:textId="77777777" w:rsidTr="00DB2295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D34D" w14:textId="77777777" w:rsidR="008C442A" w:rsidRPr="005C19C9" w:rsidRDefault="008C442A" w:rsidP="00DB22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2A6" w14:textId="77777777" w:rsidR="008C442A" w:rsidRPr="005C19C9" w:rsidRDefault="00A76B30" w:rsidP="00DB2295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9 822</w:t>
            </w:r>
          </w:p>
        </w:tc>
      </w:tr>
    </w:tbl>
    <w:p w14:paraId="7D31E4CA" w14:textId="77777777" w:rsidR="008C442A" w:rsidRPr="005C19C9" w:rsidRDefault="008C442A" w:rsidP="008C442A">
      <w:pPr>
        <w:keepNext w:val="0"/>
        <w:rPr>
          <w:rStyle w:val="tlArial"/>
        </w:rPr>
      </w:pPr>
    </w:p>
    <w:p w14:paraId="7E2304FA" w14:textId="77777777" w:rsidR="002D3071" w:rsidRPr="005C19C9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Rozdelenie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sa riadi stanovami spoločnosti.</w:t>
      </w:r>
    </w:p>
    <w:p w14:paraId="2082E4BB" w14:textId="77777777" w:rsidR="002D3071" w:rsidRDefault="002D3071" w:rsidP="00693849">
      <w:pPr>
        <w:rPr>
          <w:rStyle w:val="tlArial"/>
        </w:rPr>
      </w:pPr>
      <w:r w:rsidRPr="005C19C9">
        <w:rPr>
          <w:rStyle w:val="tlArial"/>
        </w:rPr>
        <w:t xml:space="preserve">Návrh na zúčtovanie </w:t>
      </w:r>
      <w:r w:rsidR="00AC7A5F" w:rsidRPr="005C19C9">
        <w:rPr>
          <w:rStyle w:val="tlArial"/>
        </w:rPr>
        <w:t>výsledku hospodárenia</w:t>
      </w:r>
      <w:r w:rsidRPr="005C19C9">
        <w:rPr>
          <w:rStyle w:val="tlArial"/>
        </w:rPr>
        <w:t xml:space="preserve"> predkladá predstavenstvo spoločnosti po odsúhlasení v Dozornej rade na schválenie Valnému zhromaždeniu.</w:t>
      </w:r>
    </w:p>
    <w:p w14:paraId="588DA1CA" w14:textId="77777777" w:rsidR="002D3071" w:rsidRPr="005C19C9" w:rsidRDefault="002075CF" w:rsidP="00FC3CC1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br w:type="page"/>
      </w:r>
      <w:bookmarkStart w:id="14" w:name="_Toc474124213"/>
      <w:bookmarkStart w:id="15" w:name="_Toc474124325"/>
      <w:r w:rsidR="002D3071" w:rsidRPr="005C19C9">
        <w:rPr>
          <w:rFonts w:ascii="Arial" w:hAnsi="Arial" w:cs="Arial"/>
        </w:rPr>
        <w:lastRenderedPageBreak/>
        <w:t>Rezervy</w:t>
      </w:r>
      <w:bookmarkEnd w:id="14"/>
      <w:bookmarkEnd w:id="15"/>
    </w:p>
    <w:p w14:paraId="4C84A3A4" w14:textId="77777777" w:rsidR="002D3071" w:rsidRPr="005C19C9" w:rsidRDefault="002D3071" w:rsidP="00AC3661">
      <w:pPr>
        <w:keepNext w:val="0"/>
        <w:rPr>
          <w:rStyle w:val="tlArial"/>
        </w:rPr>
      </w:pPr>
      <w:r w:rsidRPr="005C19C9">
        <w:rPr>
          <w:rStyle w:val="tlArial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9"/>
        <w:gridCol w:w="1309"/>
        <w:gridCol w:w="12"/>
        <w:gridCol w:w="1369"/>
        <w:gridCol w:w="9"/>
        <w:gridCol w:w="1371"/>
        <w:gridCol w:w="6"/>
        <w:gridCol w:w="1378"/>
        <w:gridCol w:w="1381"/>
      </w:tblGrid>
      <w:tr w:rsidR="002D3071" w:rsidRPr="005C19C9" w14:paraId="244ED4CA" w14:textId="77777777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7869B94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3DCE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D3071" w:rsidRPr="005C19C9" w14:paraId="4FA5BC32" w14:textId="77777777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11C3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45183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E92E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545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42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D7C7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2D3071" w:rsidRPr="005C19C9" w14:paraId="58EED1FD" w14:textId="77777777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9EE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14D5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EE17" w14:textId="77777777" w:rsidR="009314DE" w:rsidRPr="005C19C9" w:rsidRDefault="002D3071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E9D5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656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04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6479E" w:rsidRPr="005C19C9" w14:paraId="7ABDAD70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C175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8A96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10 622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513F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8C92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9 826 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76BC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DEE3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1 805</w:t>
            </w:r>
          </w:p>
        </w:tc>
      </w:tr>
      <w:tr w:rsidR="00B6479E" w:rsidRPr="005C19C9" w14:paraId="4D54337E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9B38F02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A2A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A051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FBD9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1 856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50E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4008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1 170</w:t>
            </w:r>
          </w:p>
        </w:tc>
      </w:tr>
      <w:tr w:rsidR="00B6479E" w:rsidRPr="005C19C9" w14:paraId="2F090344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24858A5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83B1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D74C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48B7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609C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0921" w14:textId="77777777" w:rsidR="00B6479E" w:rsidRPr="005C19C9" w:rsidRDefault="00B6479E" w:rsidP="00B6479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</w:t>
            </w:r>
          </w:p>
        </w:tc>
      </w:tr>
      <w:tr w:rsidR="00C14D64" w:rsidRPr="005C19C9" w14:paraId="74F6C058" w14:textId="77777777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14:paraId="07CF1E19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FC2691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50477B0A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14:paraId="614811FC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14:paraId="24E6EB35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14:paraId="49DA10FE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DCAB7B7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C2F" w:rsidRPr="005C19C9" w14:paraId="5B70DD80" w14:textId="77777777" w:rsidTr="00633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25"/>
        </w:trPr>
        <w:tc>
          <w:tcPr>
            <w:tcW w:w="2379" w:type="dxa"/>
          </w:tcPr>
          <w:p w14:paraId="393DDA25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9" w:type="dxa"/>
          </w:tcPr>
          <w:p w14:paraId="14E67FC2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  <w:gridSpan w:val="2"/>
          </w:tcPr>
          <w:p w14:paraId="69BFDF6F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</w:tcPr>
          <w:p w14:paraId="00EB9AB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14:paraId="699C1056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32B9E9E" w14:textId="77777777" w:rsidR="00F91C2F" w:rsidRPr="005C19C9" w:rsidRDefault="00F91C2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4D64" w:rsidRPr="005C19C9" w14:paraId="0966BB37" w14:textId="77777777" w:rsidTr="006339E4">
        <w:trPr>
          <w:trHeight w:val="420"/>
        </w:trPr>
        <w:tc>
          <w:tcPr>
            <w:tcW w:w="237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3EE69FE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6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FDBB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14D64" w:rsidRPr="005C19C9" w14:paraId="5E3E7C91" w14:textId="77777777" w:rsidTr="006339E4">
        <w:trPr>
          <w:trHeight w:val="528"/>
        </w:trPr>
        <w:tc>
          <w:tcPr>
            <w:tcW w:w="237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DD02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B3802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22C4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9C9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Použitie</w:t>
            </w:r>
          </w:p>
        </w:tc>
        <w:tc>
          <w:tcPr>
            <w:tcW w:w="13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EE3F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Zrušenie</w:t>
            </w:r>
          </w:p>
        </w:tc>
        <w:tc>
          <w:tcPr>
            <w:tcW w:w="13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A7A0" w14:textId="77777777" w:rsidR="00C14D64" w:rsidRPr="005C19C9" w:rsidRDefault="00C14D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A10867" w:rsidRPr="005C19C9" w14:paraId="06C93335" w14:textId="77777777" w:rsidTr="006339E4">
        <w:trPr>
          <w:trHeight w:hRule="exact" w:val="425"/>
        </w:trPr>
        <w:tc>
          <w:tcPr>
            <w:tcW w:w="237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9F8B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rezervy, z toho:</w:t>
            </w:r>
          </w:p>
        </w:tc>
        <w:tc>
          <w:tcPr>
            <w:tcW w:w="13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5B4F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A7EF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6B8A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86AA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196D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76B30" w:rsidRPr="005C19C9" w14:paraId="466EE598" w14:textId="77777777" w:rsidTr="006339E4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2C1A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rezervy, z toho: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5F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6 065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033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7 287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9F35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2 730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BDF9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CDE8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10 622</w:t>
            </w:r>
          </w:p>
        </w:tc>
      </w:tr>
      <w:tr w:rsidR="00A76B30" w:rsidRPr="005C19C9" w14:paraId="7CC2F98E" w14:textId="77777777" w:rsidTr="003B5DD6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6AC76B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2D7C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2 </w:t>
            </w:r>
            <w:r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D12C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911A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2 730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5FB2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13EB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2 652</w:t>
            </w:r>
          </w:p>
        </w:tc>
      </w:tr>
      <w:tr w:rsidR="00A76B30" w:rsidRPr="005C19C9" w14:paraId="36E7C658" w14:textId="77777777" w:rsidTr="002B2802">
        <w:trPr>
          <w:trHeight w:hRule="exact" w:val="425"/>
        </w:trPr>
        <w:tc>
          <w:tcPr>
            <w:tcW w:w="23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ECBEF6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Rezerva na účtovnú závierku</w:t>
            </w:r>
          </w:p>
        </w:tc>
        <w:tc>
          <w:tcPr>
            <w:tcW w:w="13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F4E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3 335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E84D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4 635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16E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1B64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882B" w14:textId="77777777" w:rsidR="00A76B30" w:rsidRPr="005C19C9" w:rsidRDefault="00A76B30" w:rsidP="00A76B3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7 970</w:t>
            </w:r>
          </w:p>
        </w:tc>
      </w:tr>
    </w:tbl>
    <w:p w14:paraId="74B0E6F2" w14:textId="77777777" w:rsidR="002D3071" w:rsidRPr="005C19C9" w:rsidRDefault="002D3071" w:rsidP="00AC3661">
      <w:pPr>
        <w:keepNext w:val="0"/>
        <w:rPr>
          <w:rStyle w:val="tlArial"/>
        </w:rPr>
      </w:pPr>
    </w:p>
    <w:p w14:paraId="4198CEF8" w14:textId="77777777" w:rsidR="002D3071" w:rsidRPr="005C19C9" w:rsidRDefault="002D3071" w:rsidP="009E1CC4">
      <w:pPr>
        <w:keepNext w:val="0"/>
        <w:rPr>
          <w:rFonts w:ascii="Arial" w:hAnsi="Arial" w:cs="Arial"/>
          <w:i/>
        </w:rPr>
      </w:pPr>
      <w:r w:rsidRPr="005C19C9">
        <w:rPr>
          <w:rStyle w:val="tlArial"/>
        </w:rPr>
        <w:t>Rezervy sú vytvorené z dôvodu:</w:t>
      </w:r>
    </w:p>
    <w:p w14:paraId="1E48E014" w14:textId="77777777"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Spoločnosť vytvorila rezervu na ročný audit</w:t>
      </w:r>
      <w:r w:rsidR="004A044A" w:rsidRPr="005C19C9">
        <w:rPr>
          <w:rStyle w:val="tlArial"/>
        </w:rPr>
        <w:t xml:space="preserve">, </w:t>
      </w:r>
      <w:r w:rsidR="00AC7A5F" w:rsidRPr="005C19C9">
        <w:rPr>
          <w:rStyle w:val="tlArial"/>
        </w:rPr>
        <w:t>zostavenie</w:t>
      </w:r>
      <w:r w:rsidRPr="005C19C9">
        <w:rPr>
          <w:rStyle w:val="tlArial"/>
        </w:rPr>
        <w:t xml:space="preserve"> </w:t>
      </w:r>
      <w:r w:rsidR="00AC7A5F" w:rsidRPr="005C19C9">
        <w:rPr>
          <w:rStyle w:val="tlArial"/>
        </w:rPr>
        <w:t xml:space="preserve">ročnej účtovnej </w:t>
      </w:r>
      <w:r w:rsidRPr="005C19C9">
        <w:rPr>
          <w:rStyle w:val="tlArial"/>
        </w:rPr>
        <w:t>závierk</w:t>
      </w:r>
      <w:r w:rsidR="00AC7A5F" w:rsidRPr="005C19C9">
        <w:rPr>
          <w:rStyle w:val="tlArial"/>
        </w:rPr>
        <w:t>y</w:t>
      </w:r>
      <w:r w:rsidR="00B6479E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spoločnosti </w:t>
      </w:r>
      <w:r w:rsidR="00C14D64" w:rsidRPr="005C19C9">
        <w:rPr>
          <w:rStyle w:val="tlArial"/>
        </w:rPr>
        <w:t>k 3</w:t>
      </w:r>
      <w:r w:rsidR="0078298B">
        <w:rPr>
          <w:rStyle w:val="tlArial"/>
        </w:rPr>
        <w:t>1</w:t>
      </w:r>
      <w:r w:rsidR="00C14D64" w:rsidRPr="005C19C9">
        <w:rPr>
          <w:rStyle w:val="tlArial"/>
        </w:rPr>
        <w:t>.</w:t>
      </w:r>
      <w:r w:rsidR="00AB057F" w:rsidRPr="005C19C9">
        <w:rPr>
          <w:rStyle w:val="tlArial"/>
        </w:rPr>
        <w:t> </w:t>
      </w:r>
      <w:r w:rsidR="0078298B">
        <w:rPr>
          <w:rStyle w:val="tlArial"/>
        </w:rPr>
        <w:t>dece</w:t>
      </w:r>
      <w:r w:rsidR="00B6479E">
        <w:rPr>
          <w:rStyle w:val="tlArial"/>
        </w:rPr>
        <w:t>mbru 2020</w:t>
      </w:r>
      <w:r w:rsidR="009D6415" w:rsidRPr="005C19C9">
        <w:rPr>
          <w:rStyle w:val="tlArial"/>
        </w:rPr>
        <w:t xml:space="preserve"> vo výške </w:t>
      </w:r>
      <w:r w:rsidR="00B6479E">
        <w:rPr>
          <w:rStyle w:val="tlArial"/>
        </w:rPr>
        <w:t>1 805</w:t>
      </w:r>
      <w:r w:rsidRPr="005C19C9">
        <w:rPr>
          <w:rStyle w:val="tlArial"/>
        </w:rPr>
        <w:t xml:space="preserve"> EUR. </w:t>
      </w:r>
      <w:r w:rsidR="00927306" w:rsidRPr="005C19C9">
        <w:rPr>
          <w:rStyle w:val="tlArial"/>
        </w:rPr>
        <w:t>Rezerva bude použitá v</w:t>
      </w:r>
      <w:r w:rsidR="00D52260" w:rsidRPr="005C19C9">
        <w:rPr>
          <w:rStyle w:val="tlArial"/>
        </w:rPr>
        <w:t xml:space="preserve"> </w:t>
      </w:r>
      <w:r w:rsidR="00B6479E">
        <w:rPr>
          <w:rStyle w:val="tlArial"/>
        </w:rPr>
        <w:t>roku 2021</w:t>
      </w:r>
      <w:r w:rsidRPr="005C19C9">
        <w:rPr>
          <w:rStyle w:val="tlArial"/>
        </w:rPr>
        <w:t>.</w:t>
      </w:r>
    </w:p>
    <w:p w14:paraId="6CC92CE4" w14:textId="77777777" w:rsidR="002D3071" w:rsidRPr="005C19C9" w:rsidRDefault="002D3071" w:rsidP="00D0480E">
      <w:pPr>
        <w:rPr>
          <w:rStyle w:val="tlArial"/>
        </w:rPr>
      </w:pPr>
      <w:r w:rsidRPr="005C19C9">
        <w:rPr>
          <w:rStyle w:val="tlArial"/>
        </w:rPr>
        <w:t>Rezerva bola z</w:t>
      </w:r>
      <w:r w:rsidR="00AC7A5F" w:rsidRPr="005C19C9">
        <w:rPr>
          <w:rStyle w:val="tlArial"/>
        </w:rPr>
        <w:t>a</w:t>
      </w:r>
      <w:r w:rsidRPr="005C19C9">
        <w:rPr>
          <w:rStyle w:val="tlArial"/>
        </w:rPr>
        <w:t xml:space="preserve">účtovaná na základe Zmluvy o audítorských službách spoločnosti </w:t>
      </w:r>
      <w:proofErr w:type="spellStart"/>
      <w:r w:rsidRPr="005C19C9">
        <w:rPr>
          <w:rStyle w:val="tlArial"/>
        </w:rPr>
        <w:t>Ernst</w:t>
      </w:r>
      <w:proofErr w:type="spellEnd"/>
      <w:r w:rsidRPr="005C19C9">
        <w:rPr>
          <w:rStyle w:val="tlArial"/>
        </w:rPr>
        <w:t xml:space="preserve"> &amp; </w:t>
      </w:r>
      <w:proofErr w:type="spellStart"/>
      <w:r w:rsidRPr="005C19C9">
        <w:rPr>
          <w:rStyle w:val="tlArial"/>
        </w:rPr>
        <w:t>Young</w:t>
      </w:r>
      <w:proofErr w:type="spellEnd"/>
      <w:r w:rsidRPr="005C19C9">
        <w:rPr>
          <w:rStyle w:val="tlArial"/>
        </w:rPr>
        <w:t xml:space="preserve"> Slovakia, spol. s </w:t>
      </w:r>
      <w:proofErr w:type="spellStart"/>
      <w:r w:rsidRPr="005C19C9">
        <w:rPr>
          <w:rStyle w:val="tlArial"/>
        </w:rPr>
        <w:t>r.o</w:t>
      </w:r>
      <w:proofErr w:type="spellEnd"/>
      <w:r w:rsidRPr="005C19C9">
        <w:rPr>
          <w:rStyle w:val="tlArial"/>
        </w:rPr>
        <w:t>.</w:t>
      </w:r>
      <w:r w:rsidR="00D52260" w:rsidRPr="005C19C9">
        <w:rPr>
          <w:rStyle w:val="tlArial"/>
        </w:rPr>
        <w:t xml:space="preserve">, </w:t>
      </w:r>
      <w:r w:rsidRPr="005C19C9">
        <w:rPr>
          <w:rStyle w:val="tlArial"/>
        </w:rPr>
        <w:t> na základe O</w:t>
      </w:r>
      <w:r w:rsidR="00EE18F4" w:rsidRPr="005C19C9">
        <w:rPr>
          <w:rStyle w:val="tlArial"/>
        </w:rPr>
        <w:t>bchodnej zmluvy so spoločnosťou</w:t>
      </w:r>
      <w:r w:rsidR="002075CF" w:rsidRPr="005C19C9">
        <w:rPr>
          <w:rStyle w:val="tlArial"/>
        </w:rPr>
        <w:t xml:space="preserve"> BENETIP</w:t>
      </w:r>
      <w:r w:rsidRPr="005C19C9">
        <w:rPr>
          <w:rStyle w:val="tlArial"/>
        </w:rPr>
        <w:t xml:space="preserve"> </w:t>
      </w:r>
      <w:proofErr w:type="spellStart"/>
      <w:r w:rsidR="00EE18F4" w:rsidRPr="005C19C9">
        <w:rPr>
          <w:rStyle w:val="tlArial"/>
        </w:rPr>
        <w:t>services</w:t>
      </w:r>
      <w:proofErr w:type="spellEnd"/>
      <w:r w:rsidR="00EE18F4" w:rsidRPr="005C19C9">
        <w:rPr>
          <w:rStyle w:val="tlArial"/>
        </w:rPr>
        <w:t xml:space="preserve"> </w:t>
      </w:r>
      <w:proofErr w:type="spellStart"/>
      <w:r w:rsidR="00B6479E">
        <w:rPr>
          <w:rStyle w:val="tlArial"/>
        </w:rPr>
        <w:t>s.r.o</w:t>
      </w:r>
      <w:proofErr w:type="spellEnd"/>
      <w:r w:rsidR="00B6479E">
        <w:rPr>
          <w:rStyle w:val="tlArial"/>
        </w:rPr>
        <w:t>.</w:t>
      </w:r>
      <w:r w:rsidR="004A044A" w:rsidRPr="005C19C9">
        <w:rPr>
          <w:rStyle w:val="tlArial"/>
        </w:rPr>
        <w:t>,</w:t>
      </w:r>
      <w:r w:rsidR="00D52260" w:rsidRPr="005C19C9">
        <w:rPr>
          <w:rStyle w:val="tlArial"/>
        </w:rPr>
        <w:t xml:space="preserve"> </w:t>
      </w:r>
      <w:r w:rsidRPr="005C19C9">
        <w:rPr>
          <w:rStyle w:val="tlArial"/>
        </w:rPr>
        <w:t>na základe ktorých KONŠTRUKTA</w:t>
      </w:r>
      <w:r w:rsidRPr="005C19C9" w:rsidDel="000A4F3E">
        <w:rPr>
          <w:rStyle w:val="tlArial"/>
        </w:rPr>
        <w:t xml:space="preserve"> </w:t>
      </w:r>
      <w:r w:rsidRPr="005C19C9">
        <w:rPr>
          <w:rStyle w:val="tlArial"/>
        </w:rPr>
        <w:t xml:space="preserve">- Industrial, </w:t>
      </w:r>
      <w:proofErr w:type="spellStart"/>
      <w:r w:rsidRPr="005C19C9">
        <w:rPr>
          <w:rStyle w:val="tlArial"/>
        </w:rPr>
        <w:t>a.s</w:t>
      </w:r>
      <w:proofErr w:type="spellEnd"/>
      <w:r w:rsidRPr="005C19C9">
        <w:rPr>
          <w:rStyle w:val="tlArial"/>
        </w:rPr>
        <w:t xml:space="preserve"> uhradí faktúru za audit in</w:t>
      </w:r>
      <w:r w:rsidR="004A044A" w:rsidRPr="005C19C9">
        <w:rPr>
          <w:rStyle w:val="tlArial"/>
        </w:rPr>
        <w:t>dividuálnej účtovnej závierky</w:t>
      </w:r>
      <w:r w:rsidR="00B6479E">
        <w:rPr>
          <w:rStyle w:val="tlArial"/>
        </w:rPr>
        <w:t xml:space="preserve"> a</w:t>
      </w:r>
      <w:r w:rsidR="004A044A" w:rsidRPr="005C19C9">
        <w:rPr>
          <w:rStyle w:val="tlArial"/>
        </w:rPr>
        <w:t xml:space="preserve"> </w:t>
      </w:r>
      <w:r w:rsidRPr="005C19C9">
        <w:rPr>
          <w:rStyle w:val="tlArial"/>
        </w:rPr>
        <w:t>faktúru za roč</w:t>
      </w:r>
      <w:r w:rsidR="00927306" w:rsidRPr="005C19C9">
        <w:rPr>
          <w:rStyle w:val="tlArial"/>
        </w:rPr>
        <w:t>nú</w:t>
      </w:r>
      <w:r w:rsidR="00C14D64" w:rsidRPr="005C19C9">
        <w:rPr>
          <w:rStyle w:val="tlArial"/>
        </w:rPr>
        <w:t xml:space="preserve"> </w:t>
      </w:r>
      <w:r w:rsidR="004A044A" w:rsidRPr="005C19C9">
        <w:rPr>
          <w:rStyle w:val="tlArial"/>
        </w:rPr>
        <w:t xml:space="preserve">účtovnú uzávierku </w:t>
      </w:r>
      <w:r w:rsidR="00FE789A">
        <w:rPr>
          <w:rStyle w:val="tlArial"/>
        </w:rPr>
        <w:t>k 31</w:t>
      </w:r>
      <w:r w:rsidR="002144DF">
        <w:rPr>
          <w:rStyle w:val="tlArial"/>
        </w:rPr>
        <w:t>. </w:t>
      </w:r>
      <w:r w:rsidR="00FE789A">
        <w:rPr>
          <w:rStyle w:val="tlArial"/>
        </w:rPr>
        <w:t>dece</w:t>
      </w:r>
      <w:r w:rsidR="00D6452D">
        <w:rPr>
          <w:rStyle w:val="tlArial"/>
        </w:rPr>
        <w:t>mbru 2020</w:t>
      </w:r>
      <w:r w:rsidRPr="005C19C9">
        <w:rPr>
          <w:rStyle w:val="tlArial"/>
        </w:rPr>
        <w:t xml:space="preserve">. </w:t>
      </w:r>
    </w:p>
    <w:p w14:paraId="7CCC078F" w14:textId="77777777" w:rsidR="002D3071" w:rsidRPr="005C19C9" w:rsidRDefault="002D3071" w:rsidP="00E0211F">
      <w:pPr>
        <w:keepNext w:val="0"/>
        <w:rPr>
          <w:rStyle w:val="tlArial"/>
        </w:rPr>
      </w:pPr>
    </w:p>
    <w:p w14:paraId="3A4AE5F8" w14:textId="77777777" w:rsidR="002D3071" w:rsidRPr="005C19C9" w:rsidRDefault="002D3071" w:rsidP="000D0DEE">
      <w:pPr>
        <w:pStyle w:val="Nadpis1"/>
        <w:keepNext w:val="0"/>
        <w:spacing w:before="120"/>
        <w:rPr>
          <w:rFonts w:ascii="Arial" w:hAnsi="Arial" w:cs="Arial"/>
        </w:rPr>
      </w:pPr>
      <w:bookmarkStart w:id="16" w:name="_Toc474124214"/>
      <w:bookmarkStart w:id="17" w:name="_Toc474124326"/>
      <w:r w:rsidRPr="005C19C9">
        <w:rPr>
          <w:rFonts w:ascii="Arial" w:hAnsi="Arial" w:cs="Arial"/>
        </w:rPr>
        <w:br w:type="page"/>
      </w:r>
      <w:r w:rsidRPr="005C19C9">
        <w:rPr>
          <w:rFonts w:ascii="Arial" w:hAnsi="Arial" w:cs="Arial"/>
        </w:rPr>
        <w:lastRenderedPageBreak/>
        <w:t>závÄzky</w:t>
      </w:r>
      <w:bookmarkEnd w:id="16"/>
      <w:bookmarkEnd w:id="17"/>
    </w:p>
    <w:p w14:paraId="66654005" w14:textId="77777777" w:rsidR="002D3071" w:rsidRPr="005C19C9" w:rsidRDefault="002D3071" w:rsidP="006C3298">
      <w:pPr>
        <w:keepNext w:val="0"/>
        <w:rPr>
          <w:rStyle w:val="tlArial"/>
        </w:rPr>
      </w:pPr>
      <w:r w:rsidRPr="005C19C9">
        <w:rPr>
          <w:rStyle w:val="tlArial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2D3071" w:rsidRPr="005C19C9" w14:paraId="439D316E" w14:textId="77777777" w:rsidTr="00C14D64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F35B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5C758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5A48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10867" w:rsidRPr="005C19C9" w14:paraId="26269C50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286C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7A73" w14:textId="77777777" w:rsidR="00A10867" w:rsidRPr="005C19C9" w:rsidRDefault="00A1086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3EA2" w14:textId="77777777" w:rsidR="00A10867" w:rsidRPr="005C19C9" w:rsidRDefault="00A10867" w:rsidP="001B36C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6452D" w:rsidRPr="005C19C9" w14:paraId="0F0AE976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70E2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8B1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303 898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648B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429 950</w:t>
            </w:r>
          </w:p>
        </w:tc>
      </w:tr>
      <w:tr w:rsidR="00D6452D" w:rsidRPr="005C19C9" w14:paraId="436A8267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19DA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8CB3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303 898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73F6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429 950</w:t>
            </w:r>
          </w:p>
        </w:tc>
      </w:tr>
      <w:tr w:rsidR="00D6452D" w:rsidRPr="005C19C9" w14:paraId="4F5BC7A1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1AE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EF5D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A5FE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42 438</w:t>
            </w:r>
          </w:p>
        </w:tc>
      </w:tr>
      <w:tr w:rsidR="00D6452D" w:rsidRPr="005C19C9" w14:paraId="4E402070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5AD6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7413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B673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6452D" w:rsidRPr="005C19C9" w14:paraId="3DEFD47B" w14:textId="77777777" w:rsidTr="00C14D64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3E2F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4E38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7636" w14:textId="77777777" w:rsidR="00D6452D" w:rsidRPr="005C19C9" w:rsidRDefault="00D6452D" w:rsidP="00D6452D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42 438</w:t>
            </w:r>
          </w:p>
        </w:tc>
      </w:tr>
    </w:tbl>
    <w:p w14:paraId="34B73B97" w14:textId="77777777" w:rsidR="002D3071" w:rsidRPr="005C19C9" w:rsidRDefault="002D3071" w:rsidP="00E106A7">
      <w:pPr>
        <w:pStyle w:val="Normalitalic"/>
        <w:keepNext w:val="0"/>
        <w:spacing w:after="0"/>
        <w:rPr>
          <w:rFonts w:ascii="Arial" w:hAnsi="Arial" w:cs="Arial"/>
        </w:rPr>
      </w:pPr>
    </w:p>
    <w:p w14:paraId="7475DF94" w14:textId="77777777" w:rsidR="002D3071" w:rsidRPr="005C19C9" w:rsidRDefault="002D3071" w:rsidP="00E106A7">
      <w:pPr>
        <w:keepNext w:val="0"/>
        <w:rPr>
          <w:rStyle w:val="tlArial"/>
        </w:rPr>
      </w:pPr>
      <w:r w:rsidRPr="005C19C9">
        <w:rPr>
          <w:rStyle w:val="tlArial"/>
        </w:rPr>
        <w:t>Záväzky voči spriazneným osobám</w:t>
      </w:r>
      <w:r w:rsidR="00676A8E" w:rsidRPr="005C19C9">
        <w:rPr>
          <w:rStyle w:val="tlArial"/>
        </w:rPr>
        <w:t xml:space="preserve"> (poznámka 1</w:t>
      </w:r>
      <w:r w:rsidR="00D33C20">
        <w:rPr>
          <w:rStyle w:val="tlArial"/>
        </w:rPr>
        <w:t>3</w:t>
      </w:r>
      <w:r w:rsidR="00AC7A5F" w:rsidRPr="005C19C9">
        <w:rPr>
          <w:rStyle w:val="tlArial"/>
        </w:rPr>
        <w:t>).</w:t>
      </w:r>
    </w:p>
    <w:p w14:paraId="690F14CB" w14:textId="77777777" w:rsidR="002D3071" w:rsidRPr="005C19C9" w:rsidRDefault="002D3071" w:rsidP="00A555DC">
      <w:pPr>
        <w:keepNext w:val="0"/>
        <w:rPr>
          <w:rStyle w:val="tlArial"/>
        </w:rPr>
      </w:pPr>
      <w:r w:rsidRPr="005C19C9">
        <w:rPr>
          <w:rStyle w:val="tlArial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2D3071" w:rsidRPr="005C19C9" w14:paraId="247F25A2" w14:textId="77777777" w:rsidTr="00AC7A5F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9C7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887092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8E19" w14:textId="77777777" w:rsidR="002D3071" w:rsidRPr="005C19C9" w:rsidRDefault="002D307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D3BEB" w:rsidRPr="005C19C9" w14:paraId="55A23F9D" w14:textId="77777777" w:rsidTr="00AC7A5F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7571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55BB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AD12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</w:t>
            </w:r>
            <w:r w:rsidR="00EE18F4" w:rsidRPr="005C19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BEB" w:rsidRPr="005C19C9" w14:paraId="48AB17EA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4D17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A23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184C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14:paraId="58D74486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5308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50BF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6602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6D3BEB" w:rsidRPr="005C19C9" w14:paraId="349FC1AC" w14:textId="77777777" w:rsidTr="00AC7A5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B4CD" w14:textId="77777777" w:rsidR="006D3BEB" w:rsidRPr="005C19C9" w:rsidRDefault="006D3BE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FA6F" w14:textId="77777777" w:rsidR="006D3BEB" w:rsidRPr="005C19C9" w:rsidRDefault="004A044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45A0" w14:textId="77777777" w:rsidR="006D3BEB" w:rsidRPr="005C19C9" w:rsidRDefault="006D3BEB" w:rsidP="00F63F8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1 804</w:t>
            </w:r>
          </w:p>
        </w:tc>
      </w:tr>
    </w:tbl>
    <w:p w14:paraId="6FD5C650" w14:textId="77777777" w:rsidR="002D3071" w:rsidRPr="005C19C9" w:rsidRDefault="002D3071" w:rsidP="00F53D1C">
      <w:pPr>
        <w:pStyle w:val="Normalitalic"/>
        <w:keepNext w:val="0"/>
        <w:spacing w:after="0"/>
        <w:rPr>
          <w:rFonts w:ascii="Arial" w:hAnsi="Arial" w:cs="Arial"/>
        </w:rPr>
      </w:pPr>
    </w:p>
    <w:p w14:paraId="7725DB4D" w14:textId="77777777" w:rsidR="002D3071" w:rsidRPr="005C19C9" w:rsidRDefault="002D3071" w:rsidP="000D0DEE">
      <w:pPr>
        <w:keepNext w:val="0"/>
        <w:spacing w:after="0"/>
        <w:rPr>
          <w:rFonts w:ascii="Arial" w:hAnsi="Arial" w:cs="Arial"/>
        </w:rPr>
      </w:pPr>
    </w:p>
    <w:p w14:paraId="025B1D13" w14:textId="77777777" w:rsidR="005D1077" w:rsidRPr="002E10BE" w:rsidRDefault="005D1077" w:rsidP="005D1077">
      <w:pPr>
        <w:pStyle w:val="Nadpis1"/>
        <w:keepNext w:val="0"/>
        <w:spacing w:before="120"/>
        <w:rPr>
          <w:rFonts w:ascii="Arial" w:hAnsi="Arial" w:cs="Arial"/>
        </w:rPr>
      </w:pPr>
      <w:bookmarkStart w:id="18" w:name="_Toc474124216"/>
      <w:bookmarkStart w:id="19" w:name="_Toc474124328"/>
      <w:r w:rsidRPr="002E10BE">
        <w:rPr>
          <w:rFonts w:ascii="Arial" w:hAnsi="Arial" w:cs="Arial"/>
        </w:rPr>
        <w:t>BankovÉ úvEry a FINANčNÉ výpomoci</w:t>
      </w:r>
      <w:bookmarkEnd w:id="18"/>
      <w:bookmarkEnd w:id="19"/>
    </w:p>
    <w:p w14:paraId="7C771E5E" w14:textId="77777777" w:rsidR="005D1077" w:rsidRPr="002E10BE" w:rsidRDefault="005D1077" w:rsidP="005D1077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</w:rPr>
        <w:t>Informácie o bankových úveroch, pôžičkách a krátkodobých finančných výpomociach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353"/>
        <w:gridCol w:w="1352"/>
        <w:gridCol w:w="1353"/>
        <w:gridCol w:w="1352"/>
        <w:gridCol w:w="1353"/>
      </w:tblGrid>
      <w:tr w:rsidR="005D1077" w:rsidRPr="002E10BE" w14:paraId="2C21DC05" w14:textId="77777777" w:rsidTr="005D1077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EC66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DACF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5F0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 xml:space="preserve">Úrok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</w:rPr>
              <w:t>p.a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</w:rPr>
              <w:t>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2FFD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E532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6483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5D1077" w:rsidRPr="002E10BE" w14:paraId="39CC1DE0" w14:textId="77777777" w:rsidTr="005D1077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6AE8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Krátkodobé bankové úvery</w:t>
            </w:r>
          </w:p>
        </w:tc>
      </w:tr>
      <w:tr w:rsidR="005D1077" w:rsidRPr="002E10BE" w14:paraId="3E888726" w14:textId="77777777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DAD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3F7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AE1F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C3F0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E95" w14:textId="77777777" w:rsidR="005D1077" w:rsidRPr="002E10BE" w:rsidRDefault="005D1077" w:rsidP="00CD7731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B683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1077" w:rsidRPr="002E10BE" w14:paraId="6C8CE431" w14:textId="77777777" w:rsidTr="005D1077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8231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CEB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B946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8D79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02AB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E4D" w14:textId="77777777" w:rsidR="005D1077" w:rsidRPr="002E10BE" w:rsidRDefault="005D1077" w:rsidP="005D107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1B0BEE" w14:textId="77777777" w:rsidR="00DE0CCB" w:rsidRDefault="00DE0CCB">
      <w:pPr>
        <w:keepNext w:val="0"/>
        <w:spacing w:after="0"/>
        <w:jc w:val="left"/>
        <w:rPr>
          <w:rStyle w:val="tlArial"/>
        </w:rPr>
      </w:pPr>
    </w:p>
    <w:p w14:paraId="4CA5AB76" w14:textId="77777777" w:rsidR="002075CF" w:rsidRPr="005C19C9" w:rsidRDefault="00DE0CCB">
      <w:pPr>
        <w:keepNext w:val="0"/>
        <w:spacing w:after="0"/>
        <w:jc w:val="left"/>
        <w:rPr>
          <w:rStyle w:val="tlArial"/>
        </w:rPr>
      </w:pPr>
      <w:r>
        <w:rPr>
          <w:rStyle w:val="tlArial"/>
        </w:rPr>
        <w:t>Spoločnosť nemá v bežnom období žiadnu úverovú zmluvu.</w:t>
      </w:r>
      <w:r w:rsidR="002075CF" w:rsidRPr="005C19C9">
        <w:rPr>
          <w:rStyle w:val="tlArial"/>
        </w:rPr>
        <w:br w:type="page"/>
      </w:r>
    </w:p>
    <w:p w14:paraId="0AAFAD68" w14:textId="77777777" w:rsidR="002D3071" w:rsidRPr="005C19C9" w:rsidRDefault="002D3071" w:rsidP="00E106A7">
      <w:pPr>
        <w:pStyle w:val="Nadpis1"/>
        <w:keepNext w:val="0"/>
        <w:spacing w:before="12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OdloŽenÁ Daň z príjmov</w:t>
      </w:r>
    </w:p>
    <w:p w14:paraId="109C129A" w14:textId="77777777" w:rsidR="002D3071" w:rsidRPr="005C19C9" w:rsidRDefault="002D3071" w:rsidP="00F75835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70"/>
        <w:gridCol w:w="2795"/>
      </w:tblGrid>
      <w:tr w:rsidR="002D3071" w:rsidRPr="005C19C9" w14:paraId="31850089" w14:textId="77777777" w:rsidTr="006D3BE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4AAD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7B98B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FC83" w14:textId="77777777" w:rsidR="002D3071" w:rsidRPr="005C19C9" w:rsidRDefault="002D3071" w:rsidP="00F7583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3D438A" w:rsidRPr="005C19C9" w14:paraId="26DF3B8F" w14:textId="77777777" w:rsidTr="006D3BE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6488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8A4C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7E18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76D4AB33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9272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13C7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9681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5DEDBA0D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C9A6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C489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B6CD" w14:textId="77777777" w:rsidR="003D438A" w:rsidRPr="005C19C9" w:rsidRDefault="003D438A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14:paraId="00FECDFC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6DED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D179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E786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3 050 639</w:t>
            </w:r>
          </w:p>
        </w:tc>
      </w:tr>
      <w:tr w:rsidR="00DE0CCB" w:rsidRPr="005C19C9" w14:paraId="69FEA4AA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E8E7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D423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2F6F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14:paraId="73EB294B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0AF6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6D36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565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3 050 639</w:t>
            </w:r>
          </w:p>
        </w:tc>
      </w:tr>
      <w:tr w:rsidR="00DE0CCB" w:rsidRPr="005C19C9" w14:paraId="1013A18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07C7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1590" w14:textId="77777777" w:rsidR="00DE0CCB" w:rsidRPr="005C19C9" w:rsidRDefault="008B72B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54 861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1EF7" w14:textId="77777777" w:rsidR="00DE0CCB" w:rsidRPr="005C19C9" w:rsidRDefault="008B72B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77 137</w:t>
            </w:r>
          </w:p>
        </w:tc>
      </w:tr>
      <w:tr w:rsidR="00DE0CCB" w:rsidRPr="005C19C9" w14:paraId="5E28C55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846C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1A25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E165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14:paraId="2E7E6B2E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93A5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FB60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9B4B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E0CCB" w:rsidRPr="005C19C9" w14:paraId="1111B5C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A2DF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2B7" w14:textId="77777777" w:rsidR="00DE0CCB" w:rsidRPr="005C19C9" w:rsidRDefault="008B72B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11 521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B7D2" w14:textId="77777777" w:rsidR="00DE0CCB" w:rsidRPr="005C19C9" w:rsidRDefault="008B72B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16 199</w:t>
            </w:r>
          </w:p>
        </w:tc>
      </w:tr>
      <w:tr w:rsidR="00DE0CCB" w:rsidRPr="005C19C9" w14:paraId="7201726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6502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EAE6" w14:textId="77777777" w:rsidR="00DE0CCB" w:rsidRPr="005C19C9" w:rsidRDefault="00DE0CCB" w:rsidP="00F125D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460F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E0CCB" w:rsidRPr="005C19C9" w14:paraId="043E3A0F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F7A3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08F" w14:textId="77777777" w:rsidR="00DE0CCB" w:rsidRPr="005C19C9" w:rsidRDefault="00DE0CCB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2759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14:paraId="57B79886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1D1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CAC0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E9D7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E0CCB" w:rsidRPr="005C19C9" w14:paraId="2C167875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2818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EB46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AC00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640 634</w:t>
            </w:r>
          </w:p>
        </w:tc>
      </w:tr>
      <w:tr w:rsidR="00DE0CCB" w:rsidRPr="005C19C9" w14:paraId="744C2481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EF1A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A70A" w14:textId="77777777" w:rsidR="00DE0CCB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BE1085E" w14:textId="77777777" w:rsidR="00DE0CCB" w:rsidRPr="005C19C9" w:rsidRDefault="00DE0CCB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E0E7" w14:textId="77777777" w:rsidR="00DE0CCB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3362E731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0CCB" w:rsidRPr="005C19C9" w14:paraId="1EBC6C3A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3AC" w14:textId="77777777" w:rsidR="00DE0CCB" w:rsidRPr="005C19C9" w:rsidRDefault="00DE0CCB" w:rsidP="00F7583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8C3C" w14:textId="77777777" w:rsidR="00DE0CCB" w:rsidRPr="005C19C9" w:rsidRDefault="00DE0CCB" w:rsidP="009B5D6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FF7" w14:textId="77777777" w:rsidR="00DE0CCB" w:rsidRPr="005C19C9" w:rsidRDefault="00DE0CCB" w:rsidP="002E653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D438A" w:rsidRPr="005C19C9" w14:paraId="144628A5" w14:textId="77777777" w:rsidTr="006D3BE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AA36" w14:textId="77777777" w:rsidR="003D438A" w:rsidRPr="005C19C9" w:rsidRDefault="003D438A" w:rsidP="00F7583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BBD8" w14:textId="77777777" w:rsidR="003D438A" w:rsidRPr="005C19C9" w:rsidRDefault="003D438A" w:rsidP="00F7583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52B2" w14:textId="77777777" w:rsidR="003D438A" w:rsidRPr="005C19C9" w:rsidRDefault="00270297" w:rsidP="007B75DE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6291FB56" w14:textId="77777777" w:rsidR="009B5D63" w:rsidRDefault="009B5D63" w:rsidP="00EB4863">
      <w:pPr>
        <w:keepNext w:val="0"/>
        <w:rPr>
          <w:rFonts w:ascii="Arial" w:hAnsi="Arial" w:cs="Arial"/>
        </w:rPr>
      </w:pPr>
    </w:p>
    <w:p w14:paraId="1563F154" w14:textId="77777777" w:rsidR="00EB4863" w:rsidRDefault="003D438A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A97085" w:rsidRPr="005C19C9">
        <w:rPr>
          <w:rFonts w:ascii="Arial" w:hAnsi="Arial" w:cs="Arial"/>
        </w:rPr>
        <w:t>odložený d</w:t>
      </w:r>
      <w:r w:rsidR="009772D1">
        <w:rPr>
          <w:rFonts w:ascii="Arial" w:hAnsi="Arial" w:cs="Arial"/>
        </w:rPr>
        <w:t>aňový záväzok vo výške 640 634</w:t>
      </w:r>
      <w:r w:rsidR="00EB48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ponecháva v rovnakej výške ako v predošlom roku</w:t>
      </w:r>
      <w:r w:rsidR="00EB4863">
        <w:rPr>
          <w:rFonts w:ascii="Arial" w:hAnsi="Arial" w:cs="Arial"/>
        </w:rPr>
        <w:t xml:space="preserve">. Odložený daňový záväzok, ktorý vznikol </w:t>
      </w:r>
      <w:r w:rsidR="00A97085" w:rsidRPr="005C19C9">
        <w:rPr>
          <w:rFonts w:ascii="Arial" w:hAnsi="Arial" w:cs="Arial"/>
        </w:rPr>
        <w:t>z dôvodu ocenenia dlhodobého finančného majetku metódou vlastného imania</w:t>
      </w:r>
      <w:r w:rsidR="00EB4863">
        <w:rPr>
          <w:rFonts w:ascii="Arial" w:hAnsi="Arial" w:cs="Arial"/>
        </w:rPr>
        <w:t xml:space="preserve">, bol vypočítaný sadzbou dane z príjmov </w:t>
      </w:r>
      <w:r w:rsidR="00EB4863" w:rsidRPr="00EB4863">
        <w:rPr>
          <w:rFonts w:ascii="Arial" w:hAnsi="Arial" w:cs="Arial"/>
        </w:rPr>
        <w:t xml:space="preserve">21% platnou od 1. </w:t>
      </w:r>
      <w:r w:rsidR="00EB4863">
        <w:rPr>
          <w:rFonts w:ascii="Arial" w:hAnsi="Arial" w:cs="Arial"/>
        </w:rPr>
        <w:t>januára 2017.</w:t>
      </w:r>
    </w:p>
    <w:p w14:paraId="362DEA40" w14:textId="77777777" w:rsidR="00096F4C" w:rsidRDefault="00096F4C" w:rsidP="00EB4863">
      <w:pPr>
        <w:keepNext w:val="0"/>
        <w:rPr>
          <w:rFonts w:ascii="Arial" w:hAnsi="Arial" w:cs="Arial"/>
        </w:rPr>
      </w:pPr>
      <w:r>
        <w:rPr>
          <w:rFonts w:ascii="Arial" w:hAnsi="Arial" w:cs="Arial"/>
        </w:rPr>
        <w:t>Neuplatnená daňová pohľadávka</w:t>
      </w:r>
      <w:r w:rsidR="00572C65">
        <w:rPr>
          <w:rFonts w:ascii="Arial" w:hAnsi="Arial" w:cs="Arial"/>
        </w:rPr>
        <w:t xml:space="preserve"> </w:t>
      </w:r>
      <w:r w:rsidR="008B72BB">
        <w:rPr>
          <w:rFonts w:ascii="Arial" w:hAnsi="Arial" w:cs="Arial"/>
        </w:rPr>
        <w:t>vo výške 11 521</w:t>
      </w:r>
      <w:r w:rsidR="006D4A52" w:rsidRPr="00F37545">
        <w:rPr>
          <w:rFonts w:ascii="Arial" w:hAnsi="Arial" w:cs="Arial"/>
        </w:rPr>
        <w:t xml:space="preserve"> EUR </w:t>
      </w:r>
      <w:r w:rsidR="00572C65">
        <w:rPr>
          <w:rFonts w:ascii="Arial" w:hAnsi="Arial" w:cs="Arial"/>
        </w:rPr>
        <w:t>vznikla z možnosti umorovať daňovú stratu za účtovné ob</w:t>
      </w:r>
      <w:r w:rsidR="00C02B0C">
        <w:rPr>
          <w:rFonts w:ascii="Arial" w:hAnsi="Arial" w:cs="Arial"/>
        </w:rPr>
        <w:t>dobie k 30.09.201</w:t>
      </w:r>
      <w:r w:rsidR="008B72BB">
        <w:rPr>
          <w:rFonts w:ascii="Arial" w:hAnsi="Arial" w:cs="Arial"/>
        </w:rPr>
        <w:t>8 v sume 19 265</w:t>
      </w:r>
      <w:r w:rsidR="00572C65">
        <w:rPr>
          <w:rFonts w:ascii="Arial" w:hAnsi="Arial" w:cs="Arial"/>
        </w:rPr>
        <w:t xml:space="preserve"> EUR</w:t>
      </w:r>
      <w:r w:rsidR="00270297">
        <w:rPr>
          <w:rFonts w:ascii="Arial" w:hAnsi="Arial" w:cs="Arial"/>
        </w:rPr>
        <w:t>, za účtovné o</w:t>
      </w:r>
      <w:r w:rsidR="008B72BB">
        <w:rPr>
          <w:rFonts w:ascii="Arial" w:hAnsi="Arial" w:cs="Arial"/>
        </w:rPr>
        <w:t>bdobie k 30.9.2019 v sume 10 373</w:t>
      </w:r>
      <w:r w:rsidR="00270297">
        <w:rPr>
          <w:rFonts w:ascii="Arial" w:hAnsi="Arial" w:cs="Arial"/>
        </w:rPr>
        <w:t xml:space="preserve"> EUR</w:t>
      </w:r>
      <w:r w:rsidR="00C02B0C">
        <w:rPr>
          <w:rFonts w:ascii="Arial" w:hAnsi="Arial" w:cs="Arial"/>
        </w:rPr>
        <w:t>,</w:t>
      </w:r>
      <w:r w:rsidR="00270297">
        <w:rPr>
          <w:rFonts w:ascii="Arial" w:hAnsi="Arial" w:cs="Arial"/>
        </w:rPr>
        <w:t> za účtovné ob</w:t>
      </w:r>
      <w:r w:rsidR="008B72BB">
        <w:rPr>
          <w:rFonts w:ascii="Arial" w:hAnsi="Arial" w:cs="Arial"/>
        </w:rPr>
        <w:t>dobie k 31.12.2019 v sume 7 478</w:t>
      </w:r>
      <w:r w:rsidR="00C02B0C">
        <w:rPr>
          <w:rFonts w:ascii="Arial" w:hAnsi="Arial" w:cs="Arial"/>
        </w:rPr>
        <w:t xml:space="preserve"> EUR a</w:t>
      </w:r>
      <w:r w:rsidR="008B72BB">
        <w:rPr>
          <w:rFonts w:ascii="Arial" w:hAnsi="Arial" w:cs="Arial"/>
        </w:rPr>
        <w:t> za účtovné obdobie k 31.12.2020 v sume 17 745</w:t>
      </w:r>
      <w:r w:rsidR="00C02B0C">
        <w:rPr>
          <w:rFonts w:ascii="Arial" w:hAnsi="Arial" w:cs="Arial"/>
        </w:rPr>
        <w:t xml:space="preserve"> EUR.</w:t>
      </w:r>
    </w:p>
    <w:p w14:paraId="1A805EB6" w14:textId="77777777" w:rsidR="00EB4863" w:rsidRDefault="00EB4863" w:rsidP="00EB4863">
      <w:pPr>
        <w:keepNext w:val="0"/>
        <w:rPr>
          <w:rFonts w:ascii="Arial" w:hAnsi="Arial" w:cs="Arial"/>
        </w:rPr>
      </w:pPr>
    </w:p>
    <w:p w14:paraId="49BE2E34" w14:textId="77777777" w:rsidR="00096F4C" w:rsidRPr="005C19C9" w:rsidRDefault="00096F4C" w:rsidP="00EB4863">
      <w:pPr>
        <w:keepNext w:val="0"/>
        <w:rPr>
          <w:rFonts w:ascii="Arial" w:hAnsi="Arial" w:cs="Arial"/>
        </w:rPr>
        <w:sectPr w:rsidR="00096F4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14:paraId="1FFF62AD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Výnosy A Náklady</w:t>
      </w:r>
    </w:p>
    <w:p w14:paraId="23793BE6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Tržby</w:t>
      </w:r>
    </w:p>
    <w:p w14:paraId="7CFBB11B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</w:t>
      </w:r>
      <w:r w:rsidR="00D0198F" w:rsidRPr="005C19C9">
        <w:rPr>
          <w:rStyle w:val="tlArial"/>
        </w:rPr>
        <w:t> </w:t>
      </w:r>
      <w:r w:rsidRPr="005C19C9">
        <w:rPr>
          <w:rStyle w:val="tlArial"/>
        </w:rPr>
        <w:t>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3369"/>
        <w:gridCol w:w="3675"/>
      </w:tblGrid>
      <w:tr w:rsidR="00D0198F" w:rsidRPr="005C19C9" w14:paraId="23DBBBF4" w14:textId="77777777" w:rsidTr="00B95B1C">
        <w:trPr>
          <w:trHeight w:val="548"/>
        </w:trPr>
        <w:tc>
          <w:tcPr>
            <w:tcW w:w="1115" w:type="pct"/>
            <w:vMerge w:val="restart"/>
            <w:vAlign w:val="center"/>
          </w:tcPr>
          <w:p w14:paraId="5EC64EBF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Oblasť odbytu</w:t>
            </w:r>
          </w:p>
        </w:tc>
        <w:tc>
          <w:tcPr>
            <w:tcW w:w="3885" w:type="pct"/>
            <w:gridSpan w:val="2"/>
            <w:vAlign w:val="center"/>
          </w:tcPr>
          <w:p w14:paraId="78C7CBA0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Typ výrobkov, tovarov, služieb</w:t>
            </w:r>
          </w:p>
        </w:tc>
      </w:tr>
      <w:tr w:rsidR="00D0198F" w:rsidRPr="005C19C9" w14:paraId="715D7A98" w14:textId="77777777" w:rsidTr="00B95B1C">
        <w:trPr>
          <w:trHeight w:val="1004"/>
        </w:trPr>
        <w:tc>
          <w:tcPr>
            <w:tcW w:w="1115" w:type="pct"/>
            <w:vMerge/>
            <w:vAlign w:val="center"/>
          </w:tcPr>
          <w:p w14:paraId="3FC638D0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8" w:type="pct"/>
            <w:vAlign w:val="center"/>
          </w:tcPr>
          <w:p w14:paraId="327E4DBE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27" w:type="pct"/>
            <w:vAlign w:val="center"/>
          </w:tcPr>
          <w:p w14:paraId="3279451F" w14:textId="77777777" w:rsidR="00D0198F" w:rsidRPr="005C19C9" w:rsidRDefault="00D0198F" w:rsidP="00DB229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403C" w:rsidRPr="005C19C9" w14:paraId="52E660EA" w14:textId="77777777" w:rsidTr="00B95B1C">
        <w:trPr>
          <w:trHeight w:hRule="exact" w:val="425"/>
        </w:trPr>
        <w:tc>
          <w:tcPr>
            <w:tcW w:w="1115" w:type="pct"/>
            <w:tcBorders>
              <w:top w:val="single" w:sz="12" w:space="0" w:color="auto"/>
            </w:tcBorders>
            <w:vAlign w:val="center"/>
          </w:tcPr>
          <w:p w14:paraId="2A350C3C" w14:textId="77777777" w:rsidR="00B5403C" w:rsidRPr="005C19C9" w:rsidRDefault="00B5403C" w:rsidP="00DB22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Tuzemsko</w:t>
            </w:r>
          </w:p>
        </w:tc>
        <w:tc>
          <w:tcPr>
            <w:tcW w:w="1858" w:type="pct"/>
            <w:tcBorders>
              <w:top w:val="single" w:sz="12" w:space="0" w:color="auto"/>
            </w:tcBorders>
            <w:vAlign w:val="center"/>
          </w:tcPr>
          <w:p w14:paraId="50232CBE" w14:textId="77777777" w:rsidR="00B5403C" w:rsidRPr="005C19C9" w:rsidRDefault="008B72BB" w:rsidP="00DB229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25 153</w:t>
            </w:r>
          </w:p>
        </w:tc>
        <w:tc>
          <w:tcPr>
            <w:tcW w:w="2027" w:type="pct"/>
            <w:tcBorders>
              <w:top w:val="single" w:sz="12" w:space="0" w:color="auto"/>
            </w:tcBorders>
            <w:vAlign w:val="center"/>
          </w:tcPr>
          <w:p w14:paraId="707851C8" w14:textId="77777777" w:rsidR="00B5403C" w:rsidRPr="005C19C9" w:rsidRDefault="008B72BB" w:rsidP="002E653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14:paraId="18BDC529" w14:textId="77777777" w:rsidTr="00B95B1C">
        <w:trPr>
          <w:trHeight w:hRule="exact" w:val="425"/>
        </w:trPr>
        <w:tc>
          <w:tcPr>
            <w:tcW w:w="1115" w:type="pct"/>
            <w:vAlign w:val="center"/>
          </w:tcPr>
          <w:p w14:paraId="6B20C334" w14:textId="77777777" w:rsidR="00B5403C" w:rsidRPr="005C19C9" w:rsidRDefault="00B5403C" w:rsidP="00DB229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58" w:type="pct"/>
            <w:vAlign w:val="center"/>
          </w:tcPr>
          <w:p w14:paraId="62ED85B1" w14:textId="77777777" w:rsidR="00B5403C" w:rsidRPr="005C19C9" w:rsidRDefault="008B72BB" w:rsidP="00DB2295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25 153</w:t>
            </w:r>
          </w:p>
        </w:tc>
        <w:tc>
          <w:tcPr>
            <w:tcW w:w="2027" w:type="pct"/>
            <w:vAlign w:val="center"/>
          </w:tcPr>
          <w:p w14:paraId="4D2ED568" w14:textId="77777777" w:rsidR="00B5403C" w:rsidRPr="005C19C9" w:rsidRDefault="00ED33B0" w:rsidP="002E6534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43416938" w14:textId="77777777" w:rsidR="00D0198F" w:rsidRPr="005C19C9" w:rsidRDefault="00D0198F" w:rsidP="00D0198F">
      <w:pPr>
        <w:keepNext w:val="0"/>
        <w:spacing w:after="0"/>
        <w:rPr>
          <w:rFonts w:ascii="Arial" w:hAnsi="Arial" w:cs="Arial"/>
          <w:highlight w:val="yellow"/>
        </w:rPr>
      </w:pPr>
    </w:p>
    <w:p w14:paraId="3F6E7371" w14:textId="77777777" w:rsidR="002D3071" w:rsidRPr="005C19C9" w:rsidRDefault="002D3071" w:rsidP="00AC7950">
      <w:pPr>
        <w:keepNext w:val="0"/>
        <w:spacing w:after="0"/>
        <w:rPr>
          <w:rFonts w:ascii="Arial" w:hAnsi="Arial" w:cs="Arial"/>
          <w:highlight w:val="yellow"/>
        </w:rPr>
      </w:pPr>
    </w:p>
    <w:p w14:paraId="0B4F97B0" w14:textId="77777777"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14:paraId="077AE20E" w14:textId="77777777" w:rsidR="002D3071" w:rsidRPr="005C19C9" w:rsidRDefault="002D3071" w:rsidP="00F12E6C">
      <w:pPr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Informácie o</w:t>
      </w:r>
      <w:r w:rsidR="00AC0C3C" w:rsidRPr="005C19C9">
        <w:rPr>
          <w:rFonts w:ascii="Arial" w:hAnsi="Arial" w:cs="Arial"/>
        </w:rPr>
        <w:t> </w:t>
      </w:r>
      <w:r w:rsidRPr="005C19C9">
        <w:rPr>
          <w:rFonts w:ascii="Arial" w:hAnsi="Arial" w:cs="Arial"/>
        </w:rPr>
        <w:t>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14:paraId="5E32C95A" w14:textId="77777777" w:rsidTr="009B2CB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3EDF86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11C024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0236" w14:textId="77777777" w:rsidR="002D3071" w:rsidRPr="005C19C9" w:rsidRDefault="00453F5B" w:rsidP="009B2CBB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B5403C" w:rsidRPr="005C19C9" w14:paraId="607E0872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5D636593" w14:textId="77777777"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vAlign w:val="center"/>
          </w:tcPr>
          <w:p w14:paraId="493C971D" w14:textId="77777777" w:rsidR="00B5403C" w:rsidRPr="005C19C9" w:rsidRDefault="00ED33B0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24 358</w:t>
            </w:r>
          </w:p>
        </w:tc>
        <w:tc>
          <w:tcPr>
            <w:tcW w:w="3072" w:type="dxa"/>
            <w:vAlign w:val="center"/>
          </w:tcPr>
          <w:p w14:paraId="347DFDCA" w14:textId="77777777" w:rsidR="00B5403C" w:rsidRPr="005C19C9" w:rsidRDefault="00ED33B0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14:paraId="2C0A7A57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5E16E3FD" w14:textId="77777777"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Tržby za služby</w:t>
            </w:r>
          </w:p>
        </w:tc>
        <w:tc>
          <w:tcPr>
            <w:tcW w:w="3072" w:type="dxa"/>
            <w:vAlign w:val="center"/>
          </w:tcPr>
          <w:p w14:paraId="2F35544D" w14:textId="77777777" w:rsidR="00B5403C" w:rsidRPr="005C19C9" w:rsidRDefault="00B5403C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2BEFDD53" w14:textId="77777777"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14:paraId="0025B9AB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2904367F" w14:textId="77777777" w:rsidR="00B5403C" w:rsidRPr="005C19C9" w:rsidRDefault="00B5403C" w:rsidP="009B2CBB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14:paraId="21AB6647" w14:textId="77777777" w:rsidR="00B5403C" w:rsidRPr="005C19C9" w:rsidRDefault="00ED33B0" w:rsidP="009B2CB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3072" w:type="dxa"/>
            <w:vAlign w:val="center"/>
          </w:tcPr>
          <w:p w14:paraId="477F77DA" w14:textId="77777777" w:rsidR="00B5403C" w:rsidRPr="005C19C9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5403C" w:rsidRPr="005C19C9" w14:paraId="1BCA19DA" w14:textId="77777777" w:rsidTr="009B2CBB">
        <w:trPr>
          <w:trHeight w:hRule="exact" w:val="425"/>
        </w:trPr>
        <w:tc>
          <w:tcPr>
            <w:tcW w:w="3070" w:type="dxa"/>
            <w:vAlign w:val="center"/>
          </w:tcPr>
          <w:p w14:paraId="425095EF" w14:textId="77777777" w:rsidR="00B5403C" w:rsidRPr="005C19C9" w:rsidRDefault="00B5403C" w:rsidP="009B2CB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2894D03D" w14:textId="77777777" w:rsidR="00B5403C" w:rsidRPr="005C19C9" w:rsidRDefault="00ED33B0" w:rsidP="00AF1E2C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25 153</w:t>
            </w:r>
          </w:p>
        </w:tc>
        <w:tc>
          <w:tcPr>
            <w:tcW w:w="3072" w:type="dxa"/>
            <w:vAlign w:val="center"/>
          </w:tcPr>
          <w:p w14:paraId="700570ED" w14:textId="77777777" w:rsidR="00B5403C" w:rsidRPr="005C19C9" w:rsidRDefault="00ED33B0" w:rsidP="002E653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</w:tbl>
    <w:p w14:paraId="334E8D73" w14:textId="77777777" w:rsidR="002D3071" w:rsidRPr="005C19C9" w:rsidRDefault="002D3071">
      <w:pPr>
        <w:keepNext w:val="0"/>
        <w:spacing w:after="0"/>
        <w:jc w:val="left"/>
        <w:rPr>
          <w:rFonts w:ascii="Arial" w:hAnsi="Arial" w:cs="Arial"/>
          <w:b/>
          <w:iCs/>
        </w:rPr>
      </w:pPr>
    </w:p>
    <w:p w14:paraId="679532AB" w14:textId="77777777" w:rsidR="003F0C5C" w:rsidRPr="005C19C9" w:rsidRDefault="00776455" w:rsidP="00776455">
      <w:pPr>
        <w:keepNext w:val="0"/>
        <w:spacing w:after="0"/>
        <w:jc w:val="left"/>
        <w:rPr>
          <w:rFonts w:ascii="Arial" w:hAnsi="Arial" w:cs="Arial"/>
          <w:i/>
        </w:rPr>
      </w:pPr>
      <w:r w:rsidRPr="005C19C9">
        <w:rPr>
          <w:rFonts w:ascii="Arial" w:hAnsi="Arial" w:cs="Arial"/>
          <w:i/>
        </w:rPr>
        <w:br w:type="page"/>
      </w:r>
    </w:p>
    <w:p w14:paraId="61C5A54F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lastRenderedPageBreak/>
        <w:t>Náklady</w:t>
      </w:r>
    </w:p>
    <w:p w14:paraId="7663A3B5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2D3071" w:rsidRPr="005C19C9" w14:paraId="726885F3" w14:textId="77777777" w:rsidTr="00F30D7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8C590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414322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B9290B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D33B0" w:rsidRPr="005C19C9" w14:paraId="01274E9A" w14:textId="77777777" w:rsidTr="00F30D7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EE7BE54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B7D6A85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18 583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656C2729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11 225</w:t>
            </w:r>
          </w:p>
        </w:tc>
      </w:tr>
      <w:tr w:rsidR="00ED33B0" w:rsidRPr="005C19C9" w14:paraId="476DBAF1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BFF2357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14:paraId="65FB9FB0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2 643</w:t>
            </w:r>
          </w:p>
        </w:tc>
        <w:tc>
          <w:tcPr>
            <w:tcW w:w="3072" w:type="dxa"/>
            <w:vAlign w:val="center"/>
          </w:tcPr>
          <w:p w14:paraId="012A1B80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3 802</w:t>
            </w:r>
          </w:p>
        </w:tc>
      </w:tr>
      <w:tr w:rsidR="00ED33B0" w:rsidRPr="005C19C9" w14:paraId="78FB8E25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7A9874B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1DB82216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2 340</w:t>
            </w:r>
          </w:p>
        </w:tc>
        <w:tc>
          <w:tcPr>
            <w:tcW w:w="3072" w:type="dxa"/>
            <w:vAlign w:val="center"/>
          </w:tcPr>
          <w:p w14:paraId="3C0077AA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2652</w:t>
            </w:r>
          </w:p>
        </w:tc>
      </w:tr>
      <w:tr w:rsidR="00ED33B0" w:rsidRPr="005C19C9" w14:paraId="6BEE3C6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65891607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14:paraId="571EFCA8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ACFAB5F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4C942802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2D8FC336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14:paraId="7F40C442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3072" w:type="dxa"/>
            <w:vAlign w:val="center"/>
          </w:tcPr>
          <w:p w14:paraId="72B6096A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1 150</w:t>
            </w:r>
          </w:p>
        </w:tc>
      </w:tr>
      <w:tr w:rsidR="00ED33B0" w:rsidRPr="005C19C9" w14:paraId="40D861B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6ACFC258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72" w:type="dxa"/>
            <w:vAlign w:val="center"/>
          </w:tcPr>
          <w:p w14:paraId="3F5FA035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291DD01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2E4F17E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48291746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14:paraId="6B6EACF2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0FEDBBEC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18330D64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2B54406C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14:paraId="5A384AB8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15 940</w:t>
            </w:r>
          </w:p>
        </w:tc>
        <w:tc>
          <w:tcPr>
            <w:tcW w:w="3072" w:type="dxa"/>
            <w:vAlign w:val="center"/>
          </w:tcPr>
          <w:p w14:paraId="3C976CBB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7 423</w:t>
            </w:r>
          </w:p>
        </w:tc>
      </w:tr>
      <w:tr w:rsidR="00ED33B0" w:rsidRPr="005C19C9" w14:paraId="655BFE71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7995656E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Účtovné a právne</w:t>
            </w:r>
          </w:p>
        </w:tc>
        <w:tc>
          <w:tcPr>
            <w:tcW w:w="3072" w:type="dxa"/>
            <w:vAlign w:val="center"/>
          </w:tcPr>
          <w:p w14:paraId="73611E53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11 813</w:t>
            </w:r>
          </w:p>
        </w:tc>
        <w:tc>
          <w:tcPr>
            <w:tcW w:w="3072" w:type="dxa"/>
            <w:vAlign w:val="center"/>
          </w:tcPr>
          <w:p w14:paraId="6FD54F9C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5 937</w:t>
            </w:r>
          </w:p>
        </w:tc>
      </w:tr>
      <w:tr w:rsidR="00ED33B0" w:rsidRPr="005C19C9" w14:paraId="741B5D3D" w14:textId="77777777" w:rsidTr="009F5DC5">
        <w:trPr>
          <w:trHeight w:hRule="exact" w:val="425"/>
        </w:trPr>
        <w:tc>
          <w:tcPr>
            <w:tcW w:w="3070" w:type="dxa"/>
            <w:vAlign w:val="center"/>
          </w:tcPr>
          <w:p w14:paraId="153D2F1D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nájomné</w:t>
            </w:r>
          </w:p>
        </w:tc>
        <w:tc>
          <w:tcPr>
            <w:tcW w:w="3072" w:type="dxa"/>
            <w:vAlign w:val="center"/>
          </w:tcPr>
          <w:p w14:paraId="67451AE3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3072" w:type="dxa"/>
            <w:vAlign w:val="center"/>
          </w:tcPr>
          <w:p w14:paraId="61256EDF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</w:tr>
      <w:tr w:rsidR="00ED33B0" w:rsidRPr="005C19C9" w14:paraId="6825A0E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8D4F381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</w:t>
            </w:r>
          </w:p>
        </w:tc>
        <w:tc>
          <w:tcPr>
            <w:tcW w:w="3072" w:type="dxa"/>
            <w:vAlign w:val="center"/>
          </w:tcPr>
          <w:p w14:paraId="7C8E8FED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2 334</w:t>
            </w:r>
          </w:p>
        </w:tc>
        <w:tc>
          <w:tcPr>
            <w:tcW w:w="3072" w:type="dxa"/>
            <w:vAlign w:val="center"/>
          </w:tcPr>
          <w:p w14:paraId="04345ECD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1 038</w:t>
            </w:r>
          </w:p>
        </w:tc>
      </w:tr>
      <w:tr w:rsidR="00ED33B0" w:rsidRPr="005C19C9" w14:paraId="72417CE2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069BCF16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14:paraId="226445CD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BD695E5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ED33B0" w:rsidRPr="005C19C9" w14:paraId="4571D80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5560CC55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Osobné náklady</w:t>
            </w:r>
          </w:p>
        </w:tc>
        <w:tc>
          <w:tcPr>
            <w:tcW w:w="3072" w:type="dxa"/>
            <w:vAlign w:val="center"/>
          </w:tcPr>
          <w:p w14:paraId="7D8BB7CF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741785B8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2B5605A9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3B7A86CD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náklady</w:t>
            </w:r>
          </w:p>
        </w:tc>
        <w:tc>
          <w:tcPr>
            <w:tcW w:w="3072" w:type="dxa"/>
            <w:vAlign w:val="center"/>
          </w:tcPr>
          <w:p w14:paraId="669227A9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10085949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00415D3F" w14:textId="77777777" w:rsidTr="00F30D71">
        <w:trPr>
          <w:trHeight w:hRule="exact" w:val="425"/>
        </w:trPr>
        <w:tc>
          <w:tcPr>
            <w:tcW w:w="3070" w:type="dxa"/>
            <w:vAlign w:val="center"/>
          </w:tcPr>
          <w:p w14:paraId="1E23EA74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62E6379C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5 999</w:t>
            </w:r>
          </w:p>
        </w:tc>
        <w:tc>
          <w:tcPr>
            <w:tcW w:w="3072" w:type="dxa"/>
            <w:vAlign w:val="center"/>
          </w:tcPr>
          <w:p w14:paraId="34F042D9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2 297</w:t>
            </w:r>
          </w:p>
        </w:tc>
      </w:tr>
      <w:tr w:rsidR="00ED33B0" w:rsidRPr="005C19C9" w14:paraId="42561FCC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66A2E844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2B56341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53AD81B7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7C9B580A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7D0EB889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38CA6165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72" w:type="dxa"/>
            <w:vAlign w:val="center"/>
          </w:tcPr>
          <w:p w14:paraId="470742D2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D33B0" w:rsidRPr="005C19C9" w14:paraId="0F8DCA13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6E8D6B18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42527479" w14:textId="77777777" w:rsidR="00ED33B0" w:rsidRPr="005C19C9" w:rsidRDefault="00521FC5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5 999</w:t>
            </w:r>
          </w:p>
        </w:tc>
        <w:tc>
          <w:tcPr>
            <w:tcW w:w="3072" w:type="dxa"/>
            <w:vAlign w:val="center"/>
          </w:tcPr>
          <w:p w14:paraId="704B306D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2 297</w:t>
            </w:r>
          </w:p>
        </w:tc>
      </w:tr>
      <w:tr w:rsidR="00ED33B0" w:rsidRPr="005C19C9" w14:paraId="2F983A18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4D8DF3C6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Nákladové úroky</w:t>
            </w:r>
          </w:p>
        </w:tc>
        <w:tc>
          <w:tcPr>
            <w:tcW w:w="3072" w:type="dxa"/>
            <w:vAlign w:val="center"/>
          </w:tcPr>
          <w:p w14:paraId="59CDC799" w14:textId="77777777" w:rsidR="00ED33B0" w:rsidRPr="005C19C9" w:rsidRDefault="00521FC5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5 754</w:t>
            </w:r>
          </w:p>
        </w:tc>
        <w:tc>
          <w:tcPr>
            <w:tcW w:w="3072" w:type="dxa"/>
            <w:vAlign w:val="center"/>
          </w:tcPr>
          <w:p w14:paraId="466F1C29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2 235</w:t>
            </w:r>
          </w:p>
        </w:tc>
      </w:tr>
      <w:tr w:rsidR="00ED33B0" w:rsidRPr="005C19C9" w14:paraId="59130C91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7DF98574" w14:textId="77777777" w:rsidR="00ED33B0" w:rsidRPr="005C19C9" w:rsidRDefault="00ED33B0" w:rsidP="00ED33B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C19C9">
              <w:rPr>
                <w:rFonts w:ascii="Arial" w:hAnsi="Arial" w:cs="Arial"/>
                <w:i/>
                <w:sz w:val="16"/>
                <w:szCs w:val="16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6881B211" w14:textId="77777777" w:rsidR="00ED33B0" w:rsidRPr="005C19C9" w:rsidRDefault="00521FC5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3072" w:type="dxa"/>
            <w:vAlign w:val="center"/>
          </w:tcPr>
          <w:p w14:paraId="52992AFD" w14:textId="77777777" w:rsidR="00ED33B0" w:rsidRPr="005C19C9" w:rsidRDefault="00ED33B0" w:rsidP="00ED33B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B5403C" w:rsidRPr="005C19C9" w14:paraId="7358CF06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4AD5FCA7" w14:textId="77777777" w:rsidR="00B5403C" w:rsidRDefault="00B5403C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14:paraId="0E4A74AD" w14:textId="77777777" w:rsidR="00B5403C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14:paraId="596ADACD" w14:textId="77777777" w:rsidR="00B5403C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403C" w:rsidRPr="005C19C9" w14:paraId="56E77BAB" w14:textId="77777777" w:rsidTr="00A262BC">
        <w:trPr>
          <w:trHeight w:hRule="exact" w:val="425"/>
        </w:trPr>
        <w:tc>
          <w:tcPr>
            <w:tcW w:w="3070" w:type="dxa"/>
            <w:vAlign w:val="center"/>
          </w:tcPr>
          <w:p w14:paraId="310B103E" w14:textId="77777777" w:rsidR="00B5403C" w:rsidRDefault="00B5403C">
            <w:pPr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14:paraId="107AE621" w14:textId="77777777" w:rsidR="00B5403C" w:rsidRDefault="00B5403C" w:rsidP="00A262B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2" w:type="dxa"/>
            <w:vAlign w:val="center"/>
          </w:tcPr>
          <w:p w14:paraId="55DB3E07" w14:textId="77777777" w:rsidR="00B5403C" w:rsidRDefault="00B5403C" w:rsidP="002E653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8022E5" w14:textId="77777777" w:rsidR="007D65BC" w:rsidRPr="005C19C9" w:rsidRDefault="007D65BC" w:rsidP="00A6353C">
      <w:pPr>
        <w:keepNext w:val="0"/>
        <w:spacing w:after="0"/>
        <w:jc w:val="left"/>
        <w:sectPr w:rsidR="007D65BC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tbl>
      <w:tblPr>
        <w:tblW w:w="1205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526"/>
        <w:gridCol w:w="261"/>
        <w:gridCol w:w="361"/>
        <w:gridCol w:w="361"/>
        <w:gridCol w:w="160"/>
        <w:gridCol w:w="1408"/>
        <w:gridCol w:w="154"/>
        <w:gridCol w:w="361"/>
        <w:gridCol w:w="361"/>
        <w:gridCol w:w="361"/>
        <w:gridCol w:w="361"/>
        <w:gridCol w:w="361"/>
        <w:gridCol w:w="361"/>
        <w:gridCol w:w="361"/>
        <w:gridCol w:w="160"/>
      </w:tblGrid>
      <w:tr w:rsidR="00A6353C" w:rsidRPr="005C19C9" w14:paraId="62F4D2E0" w14:textId="77777777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6184" w14:textId="77777777" w:rsidR="00A6353C" w:rsidRPr="005C19C9" w:rsidRDefault="007D65BC" w:rsidP="00A635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5C19C9">
              <w:lastRenderedPageBreak/>
              <w:br w:type="page"/>
            </w:r>
            <w:r w:rsidR="00776455" w:rsidRPr="005C19C9">
              <w:rPr>
                <w:rFonts w:ascii="Arial" w:hAnsi="Arial" w:cs="Arial"/>
                <w:b/>
              </w:rPr>
              <w:br w:type="page"/>
            </w:r>
            <w:r w:rsidR="00A6353C" w:rsidRPr="005C19C9">
              <w:rPr>
                <w:rFonts w:ascii="Arial" w:hAnsi="Arial" w:cs="Arial"/>
                <w:b/>
                <w:bCs/>
                <w:color w:val="000000"/>
                <w:lang w:eastAsia="sk-SK"/>
              </w:rPr>
              <w:t>Dane z príjmov</w:t>
            </w:r>
          </w:p>
        </w:tc>
      </w:tr>
      <w:tr w:rsidR="00A6353C" w:rsidRPr="005C19C9" w14:paraId="071A0202" w14:textId="77777777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D7FB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94A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5D5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BC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D3D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9CE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AEB9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9E7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EC7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516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95B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4BC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DC2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62E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8A7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BAB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B1A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563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7FA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DC9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CD3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53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788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ADCF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D05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7F6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737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53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FC3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FC5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22234985" w14:textId="77777777" w:rsidTr="00A6353C">
        <w:trPr>
          <w:gridAfter w:val="9"/>
          <w:wAfter w:w="2841" w:type="dxa"/>
          <w:trHeight w:val="2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BBD2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lang w:eastAsia="sk-SK"/>
              </w:rPr>
              <w:t>Informácie o daniach z príjmov</w:t>
            </w:r>
          </w:p>
        </w:tc>
      </w:tr>
      <w:tr w:rsidR="00A6353C" w:rsidRPr="005C19C9" w14:paraId="28CBC41D" w14:textId="77777777" w:rsidTr="00A6353C">
        <w:trPr>
          <w:trHeight w:val="28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457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B68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0E8A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B87F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BD6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78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2B2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96D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CE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7EE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AC8C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47C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A41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D78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3ED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82F6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14C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BE09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36A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D1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697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E275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6F62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C404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96E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63E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AFC8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5B87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3C03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FD21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110FDB0E" w14:textId="77777777" w:rsidTr="00A6353C">
        <w:trPr>
          <w:gridAfter w:val="9"/>
          <w:wAfter w:w="2841" w:type="dxa"/>
          <w:trHeight w:val="57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F604E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E6D06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4D1A" w14:textId="77777777" w:rsidR="00A6353C" w:rsidRPr="005C19C9" w:rsidRDefault="00A6353C" w:rsidP="00A6353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6353C" w:rsidRPr="005C19C9" w14:paraId="6A757C82" w14:textId="77777777" w:rsidTr="00A6353C">
        <w:trPr>
          <w:gridAfter w:val="9"/>
          <w:wAfter w:w="2841" w:type="dxa"/>
          <w:trHeight w:val="930"/>
        </w:trPr>
        <w:tc>
          <w:tcPr>
            <w:tcW w:w="4332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35E30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33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11076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13B1C" w14:textId="77777777" w:rsidR="00A6353C" w:rsidRPr="005C19C9" w:rsidRDefault="00A6353C" w:rsidP="00531B73">
            <w:pPr>
              <w:pStyle w:val="Odsekzoznamu"/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353C" w:rsidRPr="005C19C9" w14:paraId="7D2CC486" w14:textId="77777777" w:rsidTr="00A6353C">
        <w:trPr>
          <w:gridAfter w:val="9"/>
          <w:wAfter w:w="2841" w:type="dxa"/>
          <w:trHeight w:val="915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712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9F0C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3EB6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14:paraId="7B975782" w14:textId="77777777" w:rsidTr="00A6353C">
        <w:trPr>
          <w:gridAfter w:val="9"/>
          <w:wAfter w:w="2841" w:type="dxa"/>
          <w:trHeight w:val="144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C44FD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F5E92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BFDE1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14:paraId="3456E890" w14:textId="77777777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50DF5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7A65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616B" w14:textId="77777777" w:rsidR="00A6353C" w:rsidRPr="005C19C9" w:rsidRDefault="00A6353C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6353C" w:rsidRPr="005C19C9" w14:paraId="3C8C3CB4" w14:textId="77777777" w:rsidTr="00A6353C">
        <w:trPr>
          <w:gridAfter w:val="9"/>
          <w:wAfter w:w="2841" w:type="dxa"/>
          <w:trHeight w:val="1110"/>
        </w:trPr>
        <w:tc>
          <w:tcPr>
            <w:tcW w:w="43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4B9FA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F613E" w14:textId="77777777" w:rsidR="00A6353C" w:rsidRPr="00D97A77" w:rsidRDefault="00521FC5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40 021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274EC" w14:textId="77777777" w:rsidR="00A6353C" w:rsidRPr="00D97A77" w:rsidRDefault="0059201F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37 528</w:t>
            </w:r>
          </w:p>
        </w:tc>
      </w:tr>
      <w:tr w:rsidR="00A6353C" w:rsidRPr="005C19C9" w14:paraId="60CB7A8D" w14:textId="77777777" w:rsidTr="00A6353C">
        <w:trPr>
          <w:gridAfter w:val="9"/>
          <w:wAfter w:w="2841" w:type="dxa"/>
          <w:trHeight w:val="885"/>
        </w:trPr>
        <w:tc>
          <w:tcPr>
            <w:tcW w:w="4332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19D5B" w14:textId="77777777" w:rsidR="00A6353C" w:rsidRPr="005C19C9" w:rsidRDefault="00A6353C" w:rsidP="00A635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8F57" w14:textId="77777777" w:rsidR="00A6353C" w:rsidRPr="005C19C9" w:rsidRDefault="006D2C2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 w:rsidR="00F50E1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CA02" w14:textId="77777777" w:rsidR="00A6353C" w:rsidRPr="005C19C9" w:rsidRDefault="00C44C3D" w:rsidP="00A6353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40 634</w:t>
            </w:r>
          </w:p>
        </w:tc>
      </w:tr>
    </w:tbl>
    <w:p w14:paraId="79296C87" w14:textId="77777777" w:rsidR="00A6353C" w:rsidRPr="005C19C9" w:rsidRDefault="00A6353C" w:rsidP="00E0211F">
      <w:pPr>
        <w:keepNext w:val="0"/>
        <w:rPr>
          <w:rStyle w:val="tlArial"/>
        </w:rPr>
      </w:pPr>
    </w:p>
    <w:p w14:paraId="45357A2B" w14:textId="77777777" w:rsidR="00AA2FA5" w:rsidRPr="005C19C9" w:rsidRDefault="00AA2FA5" w:rsidP="00E0211F">
      <w:pPr>
        <w:keepNext w:val="0"/>
        <w:rPr>
          <w:rStyle w:val="tlArial"/>
        </w:rPr>
      </w:pPr>
    </w:p>
    <w:p w14:paraId="2F9C98AB" w14:textId="77777777" w:rsidR="00AA2FA5" w:rsidRPr="005C19C9" w:rsidRDefault="00AA2FA5" w:rsidP="00E0211F">
      <w:pPr>
        <w:keepNext w:val="0"/>
        <w:rPr>
          <w:rStyle w:val="tlArial"/>
        </w:rPr>
      </w:pPr>
    </w:p>
    <w:p w14:paraId="259991D1" w14:textId="77777777" w:rsidR="00AA2FA5" w:rsidRPr="005C19C9" w:rsidRDefault="00AA2FA5" w:rsidP="00E0211F">
      <w:pPr>
        <w:keepNext w:val="0"/>
        <w:rPr>
          <w:rStyle w:val="tlArial"/>
        </w:rPr>
      </w:pPr>
    </w:p>
    <w:p w14:paraId="0F7BD386" w14:textId="77777777" w:rsidR="00AA2FA5" w:rsidRPr="005C19C9" w:rsidRDefault="00AA2FA5" w:rsidP="00E0211F">
      <w:pPr>
        <w:keepNext w:val="0"/>
        <w:rPr>
          <w:rStyle w:val="tlArial"/>
        </w:rPr>
      </w:pPr>
    </w:p>
    <w:p w14:paraId="1C6E71EE" w14:textId="77777777" w:rsidR="00AA2FA5" w:rsidRPr="005C19C9" w:rsidRDefault="00AA2FA5" w:rsidP="00E0211F">
      <w:pPr>
        <w:keepNext w:val="0"/>
        <w:rPr>
          <w:rStyle w:val="tlArial"/>
        </w:rPr>
      </w:pPr>
    </w:p>
    <w:p w14:paraId="54157E6B" w14:textId="77777777" w:rsidR="007D65BC" w:rsidRPr="005C19C9" w:rsidRDefault="007D65BC" w:rsidP="00E0211F">
      <w:pPr>
        <w:keepNext w:val="0"/>
        <w:rPr>
          <w:rStyle w:val="tlArial"/>
        </w:rPr>
      </w:pPr>
    </w:p>
    <w:p w14:paraId="579FA93C" w14:textId="77777777" w:rsidR="00AA2FA5" w:rsidRPr="005C19C9" w:rsidRDefault="00AA2FA5" w:rsidP="00E0211F">
      <w:pPr>
        <w:keepNext w:val="0"/>
        <w:rPr>
          <w:rStyle w:val="tlArial"/>
        </w:rPr>
      </w:pPr>
    </w:p>
    <w:p w14:paraId="232C3EE3" w14:textId="77777777" w:rsidR="00AA2FA5" w:rsidRPr="005C19C9" w:rsidRDefault="00AA2FA5" w:rsidP="00E0211F">
      <w:pPr>
        <w:keepNext w:val="0"/>
        <w:rPr>
          <w:rStyle w:val="tlArial"/>
        </w:rPr>
      </w:pPr>
    </w:p>
    <w:p w14:paraId="73754701" w14:textId="77777777" w:rsidR="00AA2FA5" w:rsidRPr="005C19C9" w:rsidRDefault="00AA2FA5" w:rsidP="00E0211F">
      <w:pPr>
        <w:keepNext w:val="0"/>
        <w:rPr>
          <w:rStyle w:val="tlArial"/>
        </w:rPr>
      </w:pPr>
    </w:p>
    <w:p w14:paraId="7531E892" w14:textId="77777777" w:rsidR="00AA2FA5" w:rsidRPr="005C19C9" w:rsidRDefault="00AA2FA5" w:rsidP="00E0211F">
      <w:pPr>
        <w:keepNext w:val="0"/>
        <w:rPr>
          <w:rStyle w:val="tlArial"/>
        </w:rPr>
      </w:pPr>
    </w:p>
    <w:p w14:paraId="16B428F2" w14:textId="77777777" w:rsidR="002D3071" w:rsidRPr="005C19C9" w:rsidRDefault="002D3071" w:rsidP="00E0211F">
      <w:pPr>
        <w:keepNext w:val="0"/>
        <w:rPr>
          <w:rStyle w:val="tlArial"/>
        </w:rPr>
      </w:pPr>
      <w:r w:rsidRPr="005C19C9">
        <w:rPr>
          <w:rStyle w:val="tlArial"/>
        </w:rPr>
        <w:lastRenderedPageBreak/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45"/>
        <w:gridCol w:w="1050"/>
        <w:gridCol w:w="1234"/>
        <w:gridCol w:w="1097"/>
        <w:gridCol w:w="1023"/>
      </w:tblGrid>
      <w:tr w:rsidR="002D3071" w:rsidRPr="005C19C9" w14:paraId="647D1B7A" w14:textId="77777777" w:rsidTr="00A24EB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89381C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E6ECDC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  <w:p w14:paraId="4F19A2E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8ADF1E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9E570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D3071" w:rsidRPr="005C19C9" w14:paraId="2DAC5949" w14:textId="77777777" w:rsidTr="006D4A52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940E28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18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3EC1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7E0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4F79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B4E7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EAB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Daň v %</w:t>
            </w:r>
          </w:p>
        </w:tc>
      </w:tr>
      <w:tr w:rsidR="00521FC5" w:rsidRPr="005C19C9" w14:paraId="7A31B90E" w14:textId="77777777" w:rsidTr="006D4A52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7EA0C54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E7BEF0" w14:textId="77777777" w:rsidR="00521FC5" w:rsidRPr="005C19C9" w:rsidRDefault="0059201F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9507E1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5C24F9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031D0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7D74B4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F2EB1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521FC5" w:rsidRPr="005C19C9" w14:paraId="58526F9F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9536E9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6866F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4378F5" w14:textId="77777777" w:rsidR="00521FC5" w:rsidRPr="005C19C9" w:rsidRDefault="0059201F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18 096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843DA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3ED43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F141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91E03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521FC5" w:rsidRPr="005C19C9" w14:paraId="40785E92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D910CF6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AB3047" w14:textId="77777777" w:rsidR="00521FC5" w:rsidRPr="005C19C9" w:rsidRDefault="0059201F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3 601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67F7D2" w14:textId="77777777" w:rsidR="00521FC5" w:rsidRPr="005C19C9" w:rsidRDefault="0059201F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9B2003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27DC24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7 582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35551A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1 592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0EA263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521FC5" w:rsidRPr="005C19C9" w14:paraId="1F5B4DA2" w14:textId="77777777" w:rsidTr="006D4A52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4D0E020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332AB4" w14:textId="77777777" w:rsidR="00521FC5" w:rsidRPr="005C19C9" w:rsidRDefault="0059201F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-107 517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FA17A1" w14:textId="77777777" w:rsidR="00521FC5" w:rsidRPr="005C19C9" w:rsidRDefault="0059201F" w:rsidP="00521FC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-22 578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6945F8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AE03B3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-7 730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D0C43E" w14:textId="77777777" w:rsidR="00521FC5" w:rsidRPr="005C19C9" w:rsidRDefault="00521FC5" w:rsidP="00521FC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-1 623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054CAD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21FC5" w:rsidRPr="005C19C9" w14:paraId="29A0EF4B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CBE0FF4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76BDC8" w14:textId="77777777" w:rsidR="00521FC5" w:rsidRPr="005C19C9" w:rsidRDefault="0059201F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17 745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5BA00F" w14:textId="77777777" w:rsidR="00521FC5" w:rsidRDefault="00436F2F" w:rsidP="00521FC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3 726</w:t>
            </w:r>
            <w:r w:rsidR="00521FC5"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1849C5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3011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9 970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DE29EC" w14:textId="77777777" w:rsidR="00521FC5" w:rsidRDefault="00521FC5" w:rsidP="00521FC5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2 094</w:t>
            </w:r>
            <w:r w:rsidRPr="005C19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FB16A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21FC5" w:rsidRPr="005C19C9" w14:paraId="426F76E5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E08D5EF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03E274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13518F" w14:textId="77777777" w:rsidR="00521FC5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2CB77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87F66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04858A" w14:textId="77777777" w:rsidR="00521FC5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83DAD9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1FC5" w:rsidRPr="005C19C9" w14:paraId="3B3D1625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93114A5" w14:textId="77777777" w:rsidR="00521FC5" w:rsidRPr="005C19C9" w:rsidRDefault="00521FC5" w:rsidP="00521FC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F1D588" w14:textId="77777777" w:rsidR="00521FC5" w:rsidRPr="00345C6C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99A936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FD382F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614C6D" w14:textId="77777777" w:rsidR="00521FC5" w:rsidRPr="00345C6C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BDB3E9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ABC1F8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21FC5" w:rsidRPr="005C19C9" w14:paraId="731EBFCA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87551F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Iné - Zrážková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D94B4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297B12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6335AF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0F53B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0C5957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CC5D29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21FC5" w:rsidRPr="005C19C9" w14:paraId="39DBD550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DB096AC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915312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2CCCDB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BBB604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4283B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C4735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8921A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521FC5" w:rsidRPr="005C19C9" w14:paraId="5D84B38A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1931DE7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EEF777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98742F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AE14C1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EF640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19A954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1B835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521FC5" w:rsidRPr="005C19C9" w14:paraId="45EE8C6B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6E8951E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AD6D8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4F8E6A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173F16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DC333D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A69BED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B8BB1A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21FC5" w:rsidRPr="005C19C9" w14:paraId="7EFB3E5C" w14:textId="77777777" w:rsidTr="00345C6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8DB2A5" w14:textId="77777777" w:rsidR="00521FC5" w:rsidRPr="005C19C9" w:rsidRDefault="00521FC5" w:rsidP="00521FC5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0B529D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6D0F7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F69461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A732C3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5367C3" w14:textId="77777777" w:rsidR="00521FC5" w:rsidRPr="005C19C9" w:rsidRDefault="00521FC5" w:rsidP="00521FC5">
            <w:pPr>
              <w:spacing w:after="0"/>
              <w:ind w:right="15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C086AC" w14:textId="77777777" w:rsidR="00521FC5" w:rsidRPr="005C19C9" w:rsidRDefault="00521FC5" w:rsidP="00521FC5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C19C9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314649" w:rsidRPr="005C19C9" w14:paraId="51D19BD7" w14:textId="77777777" w:rsidTr="006D4A52">
        <w:trPr>
          <w:trHeight w:hRule="exact" w:val="425"/>
        </w:trPr>
        <w:tc>
          <w:tcPr>
            <w:tcW w:w="2431" w:type="dxa"/>
          </w:tcPr>
          <w:p w14:paraId="07945360" w14:textId="77777777" w:rsidR="00314649" w:rsidRPr="005C19C9" w:rsidRDefault="00314649" w:rsidP="00A24E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14:paraId="604F3867" w14:textId="77777777"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</w:tcPr>
          <w:p w14:paraId="5A33BFE7" w14:textId="77777777" w:rsidR="00314649" w:rsidRPr="005C19C9" w:rsidRDefault="00314649" w:rsidP="00A24EB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0E55DDC2" w14:textId="77777777"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</w:tcPr>
          <w:p w14:paraId="0F2910FB" w14:textId="77777777"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</w:tcPr>
          <w:p w14:paraId="357D14D2" w14:textId="77777777" w:rsidR="00314649" w:rsidRPr="005C19C9" w:rsidRDefault="00314649" w:rsidP="002E6534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</w:tcPr>
          <w:p w14:paraId="1A949981" w14:textId="77777777" w:rsidR="00314649" w:rsidRPr="005C19C9" w:rsidRDefault="00314649" w:rsidP="00D134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5466DC" w14:textId="77777777" w:rsidR="002D390E" w:rsidRPr="005C19C9" w:rsidRDefault="002D390E" w:rsidP="00DF42B2">
      <w:pPr>
        <w:keepNext w:val="0"/>
        <w:rPr>
          <w:rFonts w:ascii="Arial" w:hAnsi="Arial" w:cs="Arial"/>
          <w:b/>
        </w:rPr>
      </w:pPr>
    </w:p>
    <w:p w14:paraId="4DFB0B5E" w14:textId="77777777" w:rsidR="002D3071" w:rsidRPr="005C19C9" w:rsidRDefault="002D3071" w:rsidP="00DF42B2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t>Údaje o príjmoch a výhodách členov štatutárnych, dozorných a iných orgánov</w:t>
      </w:r>
    </w:p>
    <w:p w14:paraId="32F00252" w14:textId="77777777" w:rsidR="002D3071" w:rsidRPr="005C19C9" w:rsidRDefault="002D3071" w:rsidP="00DF42B2">
      <w:pPr>
        <w:keepNext w:val="0"/>
        <w:rPr>
          <w:rStyle w:val="tlArial"/>
        </w:rPr>
      </w:pPr>
      <w:r w:rsidRPr="005C19C9">
        <w:rPr>
          <w:rStyle w:val="tlArial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2D3071" w:rsidRPr="005C19C9" w14:paraId="03974374" w14:textId="77777777" w:rsidTr="00A24EB1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95D037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A61B24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0262D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2D3071" w:rsidRPr="005C19C9" w14:paraId="1ED1CFC1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36F2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CC76AC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F18B36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76719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F0283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446E1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4088E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iných</w:t>
            </w:r>
          </w:p>
        </w:tc>
      </w:tr>
      <w:tr w:rsidR="002D3071" w:rsidRPr="005C19C9" w14:paraId="4A88ACF9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1BE8E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C355FD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C6A3D9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1 – Bežné účtovné obdobie</w:t>
            </w:r>
          </w:p>
        </w:tc>
      </w:tr>
      <w:tr w:rsidR="002D3071" w:rsidRPr="005C19C9" w14:paraId="26F457E1" w14:textId="77777777" w:rsidTr="00A24EB1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60B0E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70B0EB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3FF70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Časť 2 – Bezprostredne predchádzajúce účtovné obdobie</w:t>
            </w:r>
          </w:p>
        </w:tc>
      </w:tr>
      <w:tr w:rsidR="00676A8E" w:rsidRPr="005C19C9" w14:paraId="0943B53D" w14:textId="77777777" w:rsidTr="00A24EB1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06DC1D4C" w14:textId="77777777" w:rsidR="00676A8E" w:rsidRPr="005C19C9" w:rsidRDefault="00676A8E" w:rsidP="00A24EB1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455C95D2" w14:textId="77777777" w:rsidR="00676A8E" w:rsidRPr="005C19C9" w:rsidRDefault="0003410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0BEC6F63" w14:textId="77777777" w:rsidR="00676A8E" w:rsidRPr="005C19C9" w:rsidRDefault="0003410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0879D121" w14:textId="77777777"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4458A040" w14:textId="77777777"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1708991C" w14:textId="77777777" w:rsidR="00676A8E" w:rsidRPr="005C19C9" w:rsidRDefault="00E00C57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E68331" w14:textId="77777777" w:rsidR="00676A8E" w:rsidRPr="005C19C9" w:rsidRDefault="00676A8E" w:rsidP="00A24EB1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36F2F" w:rsidRPr="005C19C9" w14:paraId="70A18D3D" w14:textId="77777777" w:rsidTr="002B2802">
        <w:trPr>
          <w:trHeight w:hRule="exact" w:val="425"/>
        </w:trPr>
        <w:tc>
          <w:tcPr>
            <w:tcW w:w="2064" w:type="dxa"/>
            <w:vMerge/>
            <w:vAlign w:val="center"/>
          </w:tcPr>
          <w:p w14:paraId="058C8EC0" w14:textId="77777777" w:rsidR="00436F2F" w:rsidRPr="005C19C9" w:rsidRDefault="00436F2F" w:rsidP="00436F2F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7C4D07F4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19 800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3237224A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4 950</w:t>
            </w:r>
          </w:p>
        </w:tc>
        <w:tc>
          <w:tcPr>
            <w:tcW w:w="1183" w:type="dxa"/>
            <w:vAlign w:val="center"/>
          </w:tcPr>
          <w:p w14:paraId="082B3419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8" w:type="dxa"/>
            <w:gridSpan w:val="2"/>
            <w:vAlign w:val="center"/>
          </w:tcPr>
          <w:p w14:paraId="7C7A53EF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94" w:type="dxa"/>
            <w:gridSpan w:val="2"/>
            <w:vAlign w:val="center"/>
          </w:tcPr>
          <w:p w14:paraId="7BF2E225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83" w:type="dxa"/>
            <w:vAlign w:val="center"/>
          </w:tcPr>
          <w:p w14:paraId="2FDA9C0E" w14:textId="77777777" w:rsidR="00436F2F" w:rsidRPr="005C19C9" w:rsidRDefault="00436F2F" w:rsidP="00436F2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00B45A4B" w14:textId="77777777" w:rsidR="002D3071" w:rsidRPr="005C19C9" w:rsidRDefault="002D3071" w:rsidP="00DF42B2">
      <w:pPr>
        <w:keepNext w:val="0"/>
        <w:rPr>
          <w:rFonts w:ascii="Arial" w:hAnsi="Arial" w:cs="Arial"/>
          <w:b/>
        </w:rPr>
      </w:pPr>
    </w:p>
    <w:p w14:paraId="21F8AFE9" w14:textId="77777777" w:rsidR="002D3071" w:rsidRPr="005C19C9" w:rsidRDefault="002D3071" w:rsidP="00E0211F">
      <w:pPr>
        <w:keepNext w:val="0"/>
        <w:rPr>
          <w:rFonts w:ascii="Arial" w:hAnsi="Arial" w:cs="Arial"/>
          <w:b/>
        </w:rPr>
      </w:pPr>
      <w:r w:rsidRPr="005C19C9">
        <w:rPr>
          <w:rFonts w:ascii="Arial" w:hAnsi="Arial" w:cs="Arial"/>
          <w:b/>
        </w:rPr>
        <w:br w:type="page"/>
      </w:r>
    </w:p>
    <w:p w14:paraId="5C814E1E" w14:textId="77777777" w:rsidR="002D3071" w:rsidRPr="005C19C9" w:rsidRDefault="002D3071" w:rsidP="00E0211F">
      <w:pPr>
        <w:pStyle w:val="Nadpis1"/>
        <w:keepNext w:val="0"/>
        <w:spacing w:before="0"/>
        <w:rPr>
          <w:rFonts w:ascii="Arial" w:hAnsi="Arial" w:cs="Arial"/>
        </w:rPr>
      </w:pPr>
      <w:r w:rsidRPr="005C19C9">
        <w:rPr>
          <w:rFonts w:ascii="Arial" w:hAnsi="Arial" w:cs="Arial"/>
        </w:rPr>
        <w:lastRenderedPageBreak/>
        <w:t>Informácie o spriaznených osobách</w:t>
      </w:r>
    </w:p>
    <w:p w14:paraId="679EBD62" w14:textId="77777777" w:rsidR="002D3071" w:rsidRPr="005C19C9" w:rsidRDefault="002D3071" w:rsidP="00DF42B2">
      <w:pPr>
        <w:rPr>
          <w:rStyle w:val="tlArial"/>
        </w:rPr>
      </w:pPr>
      <w:r w:rsidRPr="005C19C9">
        <w:rPr>
          <w:rStyle w:val="tlArial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2D3071" w:rsidRPr="005C19C9" w14:paraId="50C9A2BD" w14:textId="77777777" w:rsidTr="00A24EB1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D45116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3795D5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7BC1E1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Hodnotové vyjadrenie obchodu</w:t>
            </w:r>
          </w:p>
        </w:tc>
      </w:tr>
      <w:tr w:rsidR="002D3071" w:rsidRPr="005C19C9" w14:paraId="51C1F8CD" w14:textId="77777777" w:rsidTr="00A24EB1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7509DF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08885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63C474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74753A" w14:textId="77777777" w:rsidR="002D3071" w:rsidRPr="005C19C9" w:rsidRDefault="002D3071" w:rsidP="00A24EB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410E" w:rsidRPr="005C19C9" w14:paraId="32417292" w14:textId="77777777" w:rsidTr="00A24EB1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1972BC4C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61AE71B2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  pôžičky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7C4C9B71" w14:textId="77777777" w:rsidR="0003410E" w:rsidRPr="005C19C9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9 598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21F43FD4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3 700</w:t>
            </w:r>
          </w:p>
        </w:tc>
      </w:tr>
      <w:tr w:rsidR="0003410E" w:rsidRPr="005C19C9" w14:paraId="2BBAAFD7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13D51A9E" w14:textId="77777777" w:rsidR="0003410E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716ACF20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služieb</w:t>
            </w:r>
          </w:p>
        </w:tc>
        <w:tc>
          <w:tcPr>
            <w:tcW w:w="2417" w:type="dxa"/>
            <w:vAlign w:val="center"/>
          </w:tcPr>
          <w:p w14:paraId="2998F384" w14:textId="77777777" w:rsidR="0003410E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1 793</w:t>
            </w:r>
          </w:p>
        </w:tc>
        <w:tc>
          <w:tcPr>
            <w:tcW w:w="2422" w:type="dxa"/>
            <w:vAlign w:val="center"/>
          </w:tcPr>
          <w:p w14:paraId="6BC2D037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</w:t>
            </w:r>
          </w:p>
        </w:tc>
      </w:tr>
      <w:tr w:rsidR="0003410E" w:rsidRPr="005C19C9" w14:paraId="1F233026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33F88746" w14:textId="77777777" w:rsidR="0003410E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606A5CCC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Predaj tovaru</w:t>
            </w:r>
          </w:p>
        </w:tc>
        <w:tc>
          <w:tcPr>
            <w:tcW w:w="2417" w:type="dxa"/>
            <w:vAlign w:val="center"/>
          </w:tcPr>
          <w:p w14:paraId="6B76EC2D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4C4F7408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3410E" w:rsidRPr="005C19C9" w14:paraId="665C42A6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23FAE218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Industry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6AC086B6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 z pôžičky</w:t>
            </w:r>
          </w:p>
        </w:tc>
        <w:tc>
          <w:tcPr>
            <w:tcW w:w="2417" w:type="dxa"/>
            <w:vAlign w:val="center"/>
          </w:tcPr>
          <w:p w14:paraId="76FCE5B5" w14:textId="77777777" w:rsidR="0003410E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5 754</w:t>
            </w:r>
          </w:p>
        </w:tc>
        <w:tc>
          <w:tcPr>
            <w:tcW w:w="2422" w:type="dxa"/>
            <w:vAlign w:val="center"/>
          </w:tcPr>
          <w:p w14:paraId="5F0538AE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2 235</w:t>
            </w:r>
          </w:p>
        </w:tc>
      </w:tr>
      <w:tr w:rsidR="000524E9" w:rsidRPr="005C19C9" w14:paraId="00D17AEE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7C75D988" w14:textId="77777777" w:rsidR="000524E9" w:rsidRPr="005C19C9" w:rsidRDefault="000524E9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14:paraId="50272094" w14:textId="77777777"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14:paraId="0819B672" w14:textId="77777777" w:rsidR="000524E9" w:rsidRPr="005C19C9" w:rsidRDefault="000524E9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14:paraId="5D78DD5F" w14:textId="77777777" w:rsidR="000524E9" w:rsidRPr="005C19C9" w:rsidRDefault="000524E9" w:rsidP="002E6534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10A1" w:rsidRPr="005C19C9" w14:paraId="62087DE4" w14:textId="77777777" w:rsidTr="00A24EB1">
        <w:trPr>
          <w:trHeight w:val="425"/>
        </w:trPr>
        <w:tc>
          <w:tcPr>
            <w:tcW w:w="2679" w:type="dxa"/>
            <w:vAlign w:val="center"/>
          </w:tcPr>
          <w:p w14:paraId="7F65A1C6" w14:textId="77777777" w:rsidR="00EB10A1" w:rsidRPr="005C19C9" w:rsidRDefault="00EB10A1" w:rsidP="00A24EB1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vAlign w:val="center"/>
          </w:tcPr>
          <w:p w14:paraId="78FC144D" w14:textId="77777777"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7" w:type="dxa"/>
            <w:vAlign w:val="center"/>
          </w:tcPr>
          <w:p w14:paraId="79A3BE96" w14:textId="77777777" w:rsidR="00EB10A1" w:rsidRPr="005C19C9" w:rsidRDefault="00EB10A1" w:rsidP="00A24EB1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2" w:type="dxa"/>
            <w:vAlign w:val="center"/>
          </w:tcPr>
          <w:p w14:paraId="19D380FF" w14:textId="77777777" w:rsidR="00EB10A1" w:rsidRPr="005C19C9" w:rsidRDefault="00EB10A1" w:rsidP="00AA675F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D28A10" w14:textId="77777777" w:rsidR="009C49D1" w:rsidRDefault="009C49D1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  <w:bookmarkStart w:id="20" w:name="_Toc474124227"/>
      <w:bookmarkStart w:id="21" w:name="_Toc474124339"/>
    </w:p>
    <w:p w14:paraId="7A0779C6" w14:textId="77777777" w:rsidR="00E649B3" w:rsidRPr="005C19C9" w:rsidRDefault="00E649B3" w:rsidP="00810C0F">
      <w:pPr>
        <w:keepNext w:val="0"/>
        <w:tabs>
          <w:tab w:val="left" w:pos="567"/>
        </w:tabs>
        <w:spacing w:before="12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B010ED" w:rsidRPr="005C19C9" w14:paraId="30E6D7F3" w14:textId="77777777" w:rsidTr="003F0C5C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D7ABC6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E594BB" w14:textId="77777777" w:rsidR="00C63ACA" w:rsidRPr="005C19C9" w:rsidRDefault="00B010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Pohľadávka / záväzok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87C6EA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Zostatok</w:t>
            </w:r>
          </w:p>
        </w:tc>
      </w:tr>
      <w:tr w:rsidR="00B010ED" w:rsidRPr="005C19C9" w14:paraId="4204EF06" w14:textId="77777777" w:rsidTr="003F0C5C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2F7500F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C70D92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603D67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E208E6D" w14:textId="77777777" w:rsidR="00B010ED" w:rsidRPr="005C19C9" w:rsidRDefault="00B010ED" w:rsidP="003F0C5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410E" w:rsidRPr="005C19C9" w14:paraId="21D9B982" w14:textId="77777777" w:rsidTr="003F0C5C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525283BC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429492DF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58D34B1A" w14:textId="77777777" w:rsidR="0003410E" w:rsidRPr="005C19C9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301 525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3CF51955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402 408</w:t>
            </w:r>
          </w:p>
        </w:tc>
      </w:tr>
      <w:tr w:rsidR="0003410E" w:rsidRPr="005C19C9" w14:paraId="068B2523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38AE6BB8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KONŠTRUKTA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TireTech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1667543A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14:paraId="1516FB81" w14:textId="77777777" w:rsidR="0003410E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2422" w:type="dxa"/>
            <w:vAlign w:val="center"/>
          </w:tcPr>
          <w:p w14:paraId="2DBB53D0" w14:textId="77777777" w:rsidR="0003410E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3410E" w:rsidRPr="005C19C9" w14:paraId="07125A70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231C69A3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Industry,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140D555B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Pohľadávka</w:t>
            </w:r>
          </w:p>
        </w:tc>
        <w:tc>
          <w:tcPr>
            <w:tcW w:w="2417" w:type="dxa"/>
            <w:vAlign w:val="center"/>
          </w:tcPr>
          <w:p w14:paraId="5E902DF1" w14:textId="77777777" w:rsidR="0003410E" w:rsidRPr="005C19C9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22" w:type="dxa"/>
            <w:vAlign w:val="center"/>
          </w:tcPr>
          <w:p w14:paraId="5C3F64FE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3410E" w:rsidRPr="005C19C9" w14:paraId="4A918C7D" w14:textId="77777777" w:rsidTr="003F0C5C">
        <w:trPr>
          <w:trHeight w:val="425"/>
        </w:trPr>
        <w:tc>
          <w:tcPr>
            <w:tcW w:w="2679" w:type="dxa"/>
            <w:vAlign w:val="center"/>
          </w:tcPr>
          <w:p w14:paraId="66243F52" w14:textId="77777777" w:rsidR="0003410E" w:rsidRPr="005C19C9" w:rsidRDefault="0003410E" w:rsidP="000341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 xml:space="preserve">KONŠTRUKTA – Industry, </w:t>
            </w:r>
            <w:proofErr w:type="spellStart"/>
            <w:r w:rsidRPr="005C19C9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5C19C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96" w:type="dxa"/>
            <w:vAlign w:val="center"/>
          </w:tcPr>
          <w:p w14:paraId="179E1551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Záväzok</w:t>
            </w:r>
          </w:p>
        </w:tc>
        <w:tc>
          <w:tcPr>
            <w:tcW w:w="2417" w:type="dxa"/>
            <w:vAlign w:val="center"/>
          </w:tcPr>
          <w:p w14:paraId="26A486D0" w14:textId="77777777" w:rsidR="0003410E" w:rsidRPr="005C19C9" w:rsidRDefault="003461BD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300 915</w:t>
            </w:r>
          </w:p>
        </w:tc>
        <w:tc>
          <w:tcPr>
            <w:tcW w:w="2422" w:type="dxa"/>
            <w:vAlign w:val="center"/>
          </w:tcPr>
          <w:p w14:paraId="10D4B0DB" w14:textId="77777777" w:rsidR="0003410E" w:rsidRPr="005C19C9" w:rsidRDefault="0003410E" w:rsidP="0003410E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400 710</w:t>
            </w:r>
          </w:p>
        </w:tc>
      </w:tr>
    </w:tbl>
    <w:p w14:paraId="4CC76376" w14:textId="77777777" w:rsidR="002075CF" w:rsidRPr="005C19C9" w:rsidRDefault="002075CF">
      <w:pPr>
        <w:keepNext w:val="0"/>
        <w:spacing w:after="0"/>
        <w:jc w:val="left"/>
        <w:rPr>
          <w:rStyle w:val="tlArial"/>
        </w:rPr>
      </w:pPr>
    </w:p>
    <w:p w14:paraId="183F8DB8" w14:textId="77777777" w:rsidR="00484F5E" w:rsidRPr="005C19C9" w:rsidRDefault="00484F5E" w:rsidP="00286541">
      <w:pPr>
        <w:pStyle w:val="Nadpis1"/>
        <w:keepNext w:val="0"/>
        <w:jc w:val="left"/>
        <w:rPr>
          <w:rFonts w:ascii="Arial" w:hAnsi="Arial" w:cs="Arial"/>
          <w:caps w:val="0"/>
        </w:rPr>
        <w:sectPr w:rsidR="00484F5E" w:rsidRPr="005C19C9" w:rsidSect="007C4D67">
          <w:pgSz w:w="11907" w:h="16840" w:code="9"/>
          <w:pgMar w:top="2127" w:right="1134" w:bottom="1134" w:left="1701" w:header="1134" w:footer="454" w:gutter="0"/>
          <w:cols w:space="708"/>
        </w:sectPr>
      </w:pPr>
    </w:p>
    <w:p w14:paraId="592C9C3E" w14:textId="77777777" w:rsidR="004F0B65" w:rsidRPr="005C19C9" w:rsidRDefault="004F0B65" w:rsidP="00286541">
      <w:pPr>
        <w:pStyle w:val="Nadpis1"/>
        <w:keepNext w:val="0"/>
        <w:jc w:val="left"/>
        <w:rPr>
          <w:rFonts w:ascii="Arial" w:hAnsi="Arial" w:cs="Arial"/>
          <w:caps w:val="0"/>
        </w:rPr>
      </w:pPr>
      <w:r w:rsidRPr="005C19C9">
        <w:rPr>
          <w:rFonts w:ascii="Arial" w:hAnsi="Arial" w:cs="Arial"/>
          <w:caps w:val="0"/>
        </w:rPr>
        <w:lastRenderedPageBreak/>
        <w:t>INFORMÁCIE O ZMENÁCH VLASTNÉHO IMANIA</w:t>
      </w:r>
    </w:p>
    <w:tbl>
      <w:tblPr>
        <w:tblW w:w="9204" w:type="dxa"/>
        <w:tblInd w:w="1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216"/>
        <w:gridCol w:w="1217"/>
        <w:gridCol w:w="1217"/>
        <w:gridCol w:w="1217"/>
        <w:gridCol w:w="1396"/>
      </w:tblGrid>
      <w:tr w:rsidR="004F0B65" w:rsidRPr="005C19C9" w14:paraId="1EFAEDCF" w14:textId="77777777" w:rsidTr="009D3544">
        <w:trPr>
          <w:trHeight w:val="540"/>
        </w:trPr>
        <w:tc>
          <w:tcPr>
            <w:tcW w:w="2941" w:type="dxa"/>
            <w:vMerge w:val="restart"/>
            <w:vAlign w:val="center"/>
          </w:tcPr>
          <w:p w14:paraId="1F72CC8B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263" w:type="dxa"/>
            <w:gridSpan w:val="5"/>
            <w:vAlign w:val="center"/>
          </w:tcPr>
          <w:p w14:paraId="121DB80E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2AB67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  <w:p w14:paraId="16A6FB14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14:paraId="520CF48E" w14:textId="77777777" w:rsidTr="009D3544">
        <w:trPr>
          <w:trHeight w:val="964"/>
        </w:trPr>
        <w:tc>
          <w:tcPr>
            <w:tcW w:w="2941" w:type="dxa"/>
            <w:vMerge/>
            <w:vAlign w:val="center"/>
          </w:tcPr>
          <w:p w14:paraId="1B81D2E0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14:paraId="5E83A973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17" w:type="dxa"/>
            <w:vAlign w:val="center"/>
          </w:tcPr>
          <w:p w14:paraId="7C0884F4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17" w:type="dxa"/>
            <w:vAlign w:val="center"/>
          </w:tcPr>
          <w:p w14:paraId="6DE17F3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17" w:type="dxa"/>
            <w:vAlign w:val="center"/>
          </w:tcPr>
          <w:p w14:paraId="7EDA8DD6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396" w:type="dxa"/>
            <w:vAlign w:val="center"/>
          </w:tcPr>
          <w:p w14:paraId="21804CB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3461BD" w:rsidRPr="005C19C9" w14:paraId="2EDD4EB1" w14:textId="77777777" w:rsidTr="009D3544">
        <w:trPr>
          <w:trHeight w:hRule="exact" w:val="425"/>
        </w:trPr>
        <w:tc>
          <w:tcPr>
            <w:tcW w:w="2941" w:type="dxa"/>
            <w:tcBorders>
              <w:top w:val="single" w:sz="12" w:space="0" w:color="auto"/>
            </w:tcBorders>
            <w:vAlign w:val="center"/>
          </w:tcPr>
          <w:p w14:paraId="560EDC21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131FB116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1D95D54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ADE2C2B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12" w:space="0" w:color="auto"/>
            </w:tcBorders>
            <w:vAlign w:val="center"/>
          </w:tcPr>
          <w:p w14:paraId="4851407E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14:paraId="7023F790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3461BD" w:rsidRPr="005C19C9" w14:paraId="3736AFD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7B20AE0B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16" w:type="dxa"/>
            <w:vAlign w:val="center"/>
          </w:tcPr>
          <w:p w14:paraId="2FC1E2B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17" w:type="dxa"/>
            <w:vAlign w:val="center"/>
          </w:tcPr>
          <w:p w14:paraId="3C237719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379CD426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16837605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4C536AD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3461BD" w:rsidRPr="005C19C9" w14:paraId="06DF0566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4803CC7A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16" w:type="dxa"/>
            <w:vAlign w:val="center"/>
          </w:tcPr>
          <w:p w14:paraId="54C83F35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17" w:type="dxa"/>
            <w:vAlign w:val="center"/>
          </w:tcPr>
          <w:p w14:paraId="212DBAC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2626A8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449DDD3D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773D547C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3461BD" w:rsidRPr="005C19C9" w14:paraId="65FA5F36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34DEC058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16" w:type="dxa"/>
            <w:vAlign w:val="center"/>
          </w:tcPr>
          <w:p w14:paraId="6085C2D6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17" w:type="dxa"/>
            <w:vAlign w:val="center"/>
          </w:tcPr>
          <w:p w14:paraId="069087E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1BA5B9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1557C1CA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62B21C73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3461BD" w:rsidRPr="005C19C9" w14:paraId="3C73F5ED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512388FC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16" w:type="dxa"/>
            <w:vAlign w:val="center"/>
          </w:tcPr>
          <w:p w14:paraId="5B4B1ABD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5 493 523</w:t>
            </w:r>
          </w:p>
        </w:tc>
        <w:tc>
          <w:tcPr>
            <w:tcW w:w="1217" w:type="dxa"/>
            <w:vAlign w:val="center"/>
          </w:tcPr>
          <w:p w14:paraId="6B4DB3C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1 389 189</w:t>
            </w:r>
          </w:p>
        </w:tc>
        <w:tc>
          <w:tcPr>
            <w:tcW w:w="1217" w:type="dxa"/>
            <w:vAlign w:val="center"/>
          </w:tcPr>
          <w:p w14:paraId="1EF6C17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7B67F87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5EB40D6D" w14:textId="77777777" w:rsidR="003461BD" w:rsidRPr="005C19C9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6 882 712</w:t>
            </w:r>
          </w:p>
        </w:tc>
      </w:tr>
      <w:tr w:rsidR="003461BD" w:rsidRPr="005C19C9" w14:paraId="033264C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47AE4B15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16" w:type="dxa"/>
            <w:vAlign w:val="center"/>
          </w:tcPr>
          <w:p w14:paraId="0483312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4 126 928</w:t>
            </w:r>
          </w:p>
        </w:tc>
        <w:tc>
          <w:tcPr>
            <w:tcW w:w="1217" w:type="dxa"/>
            <w:vAlign w:val="center"/>
          </w:tcPr>
          <w:p w14:paraId="3800AA49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0C91908F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47636FDA" w14:textId="77777777" w:rsidR="003461BD" w:rsidRPr="0086692B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396" w:type="dxa"/>
            <w:vAlign w:val="center"/>
          </w:tcPr>
          <w:p w14:paraId="4CC6D6FC" w14:textId="77777777" w:rsidR="003461BD" w:rsidRPr="005C19C9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4 117 106</w:t>
            </w:r>
          </w:p>
        </w:tc>
      </w:tr>
      <w:tr w:rsidR="003461BD" w:rsidRPr="005C19C9" w14:paraId="4D4EEF32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3F500679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16" w:type="dxa"/>
            <w:vAlign w:val="center"/>
          </w:tcPr>
          <w:p w14:paraId="7C1518F0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506A9CE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251160F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26C0EB66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5213667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61BD" w:rsidRPr="005C19C9" w14:paraId="10B52371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683B36B1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16" w:type="dxa"/>
            <w:vAlign w:val="center"/>
          </w:tcPr>
          <w:p w14:paraId="42AE02DC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217" w:type="dxa"/>
            <w:vAlign w:val="center"/>
          </w:tcPr>
          <w:p w14:paraId="28B0949B" w14:textId="77777777" w:rsidR="003461BD" w:rsidRPr="005C19C9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  <w:tc>
          <w:tcPr>
            <w:tcW w:w="1217" w:type="dxa"/>
            <w:vAlign w:val="center"/>
          </w:tcPr>
          <w:p w14:paraId="1941BA4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17" w:type="dxa"/>
            <w:vAlign w:val="center"/>
          </w:tcPr>
          <w:p w14:paraId="09930F15" w14:textId="77777777" w:rsidR="003461BD" w:rsidRPr="005C19C9" w:rsidDel="00724853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9 822</w:t>
            </w:r>
          </w:p>
        </w:tc>
        <w:tc>
          <w:tcPr>
            <w:tcW w:w="1396" w:type="dxa"/>
            <w:vAlign w:val="center"/>
          </w:tcPr>
          <w:p w14:paraId="69B64655" w14:textId="77777777" w:rsidR="003461BD" w:rsidRPr="005C19C9" w:rsidDel="00517C0E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86 171</w:t>
            </w:r>
          </w:p>
        </w:tc>
      </w:tr>
      <w:tr w:rsidR="003461BD" w:rsidRPr="005C19C9" w14:paraId="20594AF9" w14:textId="77777777" w:rsidTr="009D3544">
        <w:trPr>
          <w:trHeight w:hRule="exact" w:val="425"/>
        </w:trPr>
        <w:tc>
          <w:tcPr>
            <w:tcW w:w="2941" w:type="dxa"/>
            <w:vAlign w:val="center"/>
          </w:tcPr>
          <w:p w14:paraId="101D637F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  <w:r>
              <w:rPr>
                <w:rFonts w:ascii="Arial" w:hAnsi="Arial" w:cs="Arial"/>
                <w:sz w:val="16"/>
                <w:szCs w:val="16"/>
              </w:rPr>
              <w:t xml:space="preserve"> a tantiémy</w:t>
            </w:r>
          </w:p>
        </w:tc>
        <w:tc>
          <w:tcPr>
            <w:tcW w:w="1216" w:type="dxa"/>
            <w:vAlign w:val="center"/>
          </w:tcPr>
          <w:p w14:paraId="527EB083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61468654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699C1E34" w14:textId="77777777" w:rsidR="003461BD" w:rsidRPr="005C19C9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17" w:type="dxa"/>
            <w:vAlign w:val="center"/>
          </w:tcPr>
          <w:p w14:paraId="253F9AFE" w14:textId="77777777" w:rsidR="003461BD" w:rsidRPr="005C19C9" w:rsidDel="00724853" w:rsidRDefault="002B2802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96" w:type="dxa"/>
            <w:vAlign w:val="center"/>
          </w:tcPr>
          <w:p w14:paraId="1429BD8B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C9E0541" w14:textId="77777777" w:rsidR="004F0B65" w:rsidRPr="005C19C9" w:rsidRDefault="004F0B65" w:rsidP="004F0B65">
      <w:pPr>
        <w:rPr>
          <w:rStyle w:val="tlArial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4F0B65" w:rsidRPr="005C19C9" w14:paraId="6D17000C" w14:textId="77777777" w:rsidTr="009D3544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14:paraId="753C5D6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27D96ED3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7D6619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  <w:p w14:paraId="74C2B7E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0B65" w:rsidRPr="005C19C9" w14:paraId="133965C2" w14:textId="77777777" w:rsidTr="009D3544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14:paraId="2669BD6E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4194DC2F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06CFCBE6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6CCDDB58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240" w:type="dxa"/>
            <w:vAlign w:val="center"/>
          </w:tcPr>
          <w:p w14:paraId="30649FE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Presuny</w:t>
            </w:r>
          </w:p>
        </w:tc>
        <w:tc>
          <w:tcPr>
            <w:tcW w:w="1240" w:type="dxa"/>
            <w:vAlign w:val="center"/>
          </w:tcPr>
          <w:p w14:paraId="1F5822BD" w14:textId="77777777" w:rsidR="004F0B65" w:rsidRPr="005C19C9" w:rsidRDefault="004F0B65" w:rsidP="009D354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19C9">
              <w:rPr>
                <w:rFonts w:ascii="Arial" w:hAnsi="Arial" w:cs="Arial"/>
                <w:b/>
                <w:sz w:val="16"/>
                <w:szCs w:val="16"/>
              </w:rPr>
              <w:t>Stav na konci účtovného obdobia</w:t>
            </w:r>
          </w:p>
        </w:tc>
      </w:tr>
      <w:tr w:rsidR="003461BD" w:rsidRPr="005C19C9" w14:paraId="347CCFC8" w14:textId="77777777" w:rsidTr="009D3544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14:paraId="1C0186B1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198E52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619BF37D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6D8F8F3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CD34EDB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1184F37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269 768</w:t>
            </w:r>
          </w:p>
        </w:tc>
      </w:tr>
      <w:tr w:rsidR="003461BD" w:rsidRPr="005C19C9" w14:paraId="4ED5CAAD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333C044C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39" w:type="dxa"/>
            <w:vAlign w:val="center"/>
          </w:tcPr>
          <w:p w14:paraId="207DACE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  <w:tc>
          <w:tcPr>
            <w:tcW w:w="1240" w:type="dxa"/>
            <w:vAlign w:val="center"/>
          </w:tcPr>
          <w:p w14:paraId="105E025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18C8BD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7DD6E7B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4E42113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331 906</w:t>
            </w:r>
          </w:p>
        </w:tc>
      </w:tr>
      <w:tr w:rsidR="003461BD" w:rsidRPr="005C19C9" w14:paraId="7C61C74A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ACD3F3D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39" w:type="dxa"/>
            <w:vAlign w:val="center"/>
          </w:tcPr>
          <w:p w14:paraId="2EFFF2AF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240" w:type="dxa"/>
            <w:vAlign w:val="center"/>
          </w:tcPr>
          <w:p w14:paraId="2C0DF03A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2DC5B3F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1494FA59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254DAFC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3461BD" w:rsidRPr="005C19C9" w14:paraId="2FA54FB9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4E27689A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58E4CC90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  <w:tc>
          <w:tcPr>
            <w:tcW w:w="1240" w:type="dxa"/>
            <w:vAlign w:val="center"/>
          </w:tcPr>
          <w:p w14:paraId="5C888A60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7D316B73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6BF40E2A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0CD056F9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246 972</w:t>
            </w:r>
          </w:p>
        </w:tc>
      </w:tr>
      <w:tr w:rsidR="003461BD" w:rsidRPr="005C19C9" w14:paraId="7A3C783A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3F027B2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Oceňovacie rozdiely z precenenia</w:t>
            </w:r>
          </w:p>
        </w:tc>
        <w:tc>
          <w:tcPr>
            <w:tcW w:w="1239" w:type="dxa"/>
            <w:vAlign w:val="center"/>
          </w:tcPr>
          <w:p w14:paraId="5F2FE06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6 158 958</w:t>
            </w:r>
          </w:p>
        </w:tc>
        <w:tc>
          <w:tcPr>
            <w:tcW w:w="1240" w:type="dxa"/>
            <w:vAlign w:val="center"/>
          </w:tcPr>
          <w:p w14:paraId="4AC0E2A7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71 678</w:t>
            </w:r>
          </w:p>
        </w:tc>
        <w:tc>
          <w:tcPr>
            <w:tcW w:w="1240" w:type="dxa"/>
            <w:vAlign w:val="center"/>
          </w:tcPr>
          <w:p w14:paraId="64C3F795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737 113</w:t>
            </w:r>
          </w:p>
        </w:tc>
        <w:tc>
          <w:tcPr>
            <w:tcW w:w="1240" w:type="dxa"/>
            <w:vAlign w:val="center"/>
          </w:tcPr>
          <w:p w14:paraId="4CFE03F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47EA1535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5 493 523</w:t>
            </w:r>
          </w:p>
        </w:tc>
      </w:tr>
      <w:tr w:rsidR="003461BD" w:rsidRPr="005C19C9" w14:paraId="70CCB849" w14:textId="77777777" w:rsidTr="009D3544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14:paraId="7CDD5170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518A260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4 167 638</w:t>
            </w:r>
          </w:p>
        </w:tc>
        <w:tc>
          <w:tcPr>
            <w:tcW w:w="1240" w:type="dxa"/>
            <w:vAlign w:val="center"/>
          </w:tcPr>
          <w:p w14:paraId="3BE0D8FE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BF15FF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35FA67F5" w14:textId="77777777" w:rsidR="003461BD" w:rsidRPr="0086692B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-40 710</w:t>
            </w:r>
          </w:p>
        </w:tc>
        <w:tc>
          <w:tcPr>
            <w:tcW w:w="1240" w:type="dxa"/>
            <w:vAlign w:val="center"/>
          </w:tcPr>
          <w:p w14:paraId="6272FFD0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4 126 928</w:t>
            </w:r>
          </w:p>
        </w:tc>
      </w:tr>
      <w:tr w:rsidR="003461BD" w:rsidRPr="005C19C9" w14:paraId="38E6A7F0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2" w:space="0" w:color="auto"/>
            </w:tcBorders>
            <w:vAlign w:val="center"/>
          </w:tcPr>
          <w:p w14:paraId="78C6ADAB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790181B6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49DA286A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14D49BE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1D12D2B2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7629B3E1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461BD" w:rsidRPr="005C19C9" w14:paraId="477DD6C8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3C57CEE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4A5668AA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-15 960</w:t>
            </w:r>
          </w:p>
        </w:tc>
        <w:tc>
          <w:tcPr>
            <w:tcW w:w="1240" w:type="dxa"/>
            <w:vAlign w:val="center"/>
          </w:tcPr>
          <w:p w14:paraId="6FFA100E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  <w:tc>
          <w:tcPr>
            <w:tcW w:w="1240" w:type="dxa"/>
            <w:vAlign w:val="center"/>
          </w:tcPr>
          <w:p w14:paraId="6746E22B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240" w:type="dxa"/>
            <w:vAlign w:val="center"/>
          </w:tcPr>
          <w:p w14:paraId="255F79D8" w14:textId="77777777" w:rsidR="003461BD" w:rsidRPr="005C19C9" w:rsidDel="00724853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15 960</w:t>
            </w:r>
          </w:p>
        </w:tc>
        <w:tc>
          <w:tcPr>
            <w:tcW w:w="1240" w:type="dxa"/>
            <w:vAlign w:val="center"/>
          </w:tcPr>
          <w:p w14:paraId="5AD20E5C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-9 822</w:t>
            </w:r>
          </w:p>
        </w:tc>
      </w:tr>
      <w:tr w:rsidR="003461BD" w:rsidRPr="005C19C9" w14:paraId="660C309A" w14:textId="77777777" w:rsidTr="002B2802">
        <w:trPr>
          <w:gridBefore w:val="1"/>
          <w:wBefore w:w="6" w:type="dxa"/>
          <w:trHeight w:hRule="exact" w:val="425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41A59E0F" w14:textId="77777777" w:rsidR="003461BD" w:rsidRPr="005C19C9" w:rsidRDefault="003461BD" w:rsidP="003461B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39" w:type="dxa"/>
            <w:vAlign w:val="center"/>
          </w:tcPr>
          <w:p w14:paraId="09AD7267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E0AA1CC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vAlign w:val="center"/>
          </w:tcPr>
          <w:p w14:paraId="58EDFAC8" w14:textId="77777777" w:rsidR="003461BD" w:rsidRPr="005C19C9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24 750</w:t>
            </w:r>
          </w:p>
        </w:tc>
        <w:tc>
          <w:tcPr>
            <w:tcW w:w="1240" w:type="dxa"/>
            <w:vAlign w:val="center"/>
          </w:tcPr>
          <w:p w14:paraId="3CBAA52C" w14:textId="77777777" w:rsidR="003461BD" w:rsidRPr="005C19C9" w:rsidDel="00724853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24 750</w:t>
            </w:r>
          </w:p>
        </w:tc>
        <w:tc>
          <w:tcPr>
            <w:tcW w:w="1240" w:type="dxa"/>
            <w:vAlign w:val="center"/>
          </w:tcPr>
          <w:p w14:paraId="5F5F4CA5" w14:textId="77777777" w:rsidR="003461BD" w:rsidRPr="005C19C9" w:rsidDel="00517C0E" w:rsidRDefault="003461BD" w:rsidP="003461B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19C9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7CB17BE7" w14:textId="77777777" w:rsidR="004F0B65" w:rsidRPr="005C19C9" w:rsidRDefault="004F0B65" w:rsidP="004F0B65">
      <w:pPr>
        <w:keepNext w:val="0"/>
        <w:rPr>
          <w:rFonts w:ascii="Arial" w:hAnsi="Arial" w:cs="Arial"/>
          <w:i/>
          <w:highlight w:val="yellow"/>
        </w:rPr>
      </w:pPr>
    </w:p>
    <w:p w14:paraId="3FEB45B4" w14:textId="77777777"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 xml:space="preserve">Ostatné kapitálové fondy sú tvorené peňažnými vkladmi akcionárov, nezvyšujúcimi základné imanie z roku 2008. </w:t>
      </w:r>
    </w:p>
    <w:p w14:paraId="3FDDDCBD" w14:textId="77777777" w:rsidR="004F0B65" w:rsidRPr="005C19C9" w:rsidRDefault="004F0B65" w:rsidP="004F0B65">
      <w:pPr>
        <w:keepNext w:val="0"/>
        <w:rPr>
          <w:rStyle w:val="tlArial"/>
        </w:rPr>
      </w:pPr>
      <w:r w:rsidRPr="005C19C9">
        <w:rPr>
          <w:rStyle w:val="tlArial"/>
        </w:rPr>
        <w:t>Fondy zo zisku predstavujú zákonný rezervný fond.</w:t>
      </w:r>
    </w:p>
    <w:p w14:paraId="7CC98005" w14:textId="5DB4A82D" w:rsidR="0087393F" w:rsidRPr="00D97A77" w:rsidRDefault="0087393F" w:rsidP="0087393F">
      <w:pPr>
        <w:pStyle w:val="Normalitalic"/>
        <w:keepNext w:val="0"/>
        <w:rPr>
          <w:rFonts w:ascii="Arial" w:hAnsi="Arial" w:cs="Arial"/>
          <w:i w:val="0"/>
        </w:rPr>
      </w:pPr>
      <w:r w:rsidRPr="00CD7112">
        <w:rPr>
          <w:rFonts w:ascii="Arial" w:hAnsi="Arial" w:cs="Arial"/>
          <w:i w:val="0"/>
        </w:rPr>
        <w:lastRenderedPageBreak/>
        <w:t xml:space="preserve">Vedenie spoločnosti navrhuje rozdeliť </w:t>
      </w:r>
      <w:r w:rsidRPr="00D97A77">
        <w:rPr>
          <w:rFonts w:ascii="Arial" w:hAnsi="Arial" w:cs="Arial"/>
          <w:i w:val="0"/>
        </w:rPr>
        <w:t xml:space="preserve">zisk </w:t>
      </w:r>
      <w:r>
        <w:rPr>
          <w:rFonts w:ascii="Arial" w:hAnsi="Arial" w:cs="Arial"/>
          <w:i w:val="0"/>
        </w:rPr>
        <w:t>86 171,30</w:t>
      </w:r>
      <w:r w:rsidRPr="00EB7FAC">
        <w:rPr>
          <w:rFonts w:ascii="Arial" w:hAnsi="Arial" w:cs="Arial"/>
          <w:i w:val="0"/>
        </w:rPr>
        <w:t xml:space="preserve"> EUR</w:t>
      </w:r>
      <w:r w:rsidRPr="00D97A77">
        <w:rPr>
          <w:rFonts w:ascii="Arial" w:hAnsi="Arial" w:cs="Arial"/>
          <w:i w:val="0"/>
        </w:rPr>
        <w:t xml:space="preserve"> za obdobie </w:t>
      </w:r>
      <w:r>
        <w:rPr>
          <w:rFonts w:ascii="Arial" w:hAnsi="Arial" w:cs="Arial"/>
          <w:i w:val="0"/>
        </w:rPr>
        <w:t>končiace 31</w:t>
      </w:r>
      <w:r w:rsidRPr="00D97A77">
        <w:rPr>
          <w:rFonts w:ascii="Arial" w:hAnsi="Arial" w:cs="Arial"/>
          <w:i w:val="0"/>
        </w:rPr>
        <w:t>.</w:t>
      </w:r>
      <w:r>
        <w:rPr>
          <w:rFonts w:ascii="Arial" w:hAnsi="Arial" w:cs="Arial"/>
          <w:i w:val="0"/>
        </w:rPr>
        <w:t xml:space="preserve"> decembra 2020</w:t>
      </w:r>
      <w:r w:rsidRPr="00D97A77">
        <w:rPr>
          <w:rFonts w:ascii="Arial" w:hAnsi="Arial" w:cs="Arial"/>
          <w:i w:val="0"/>
        </w:rPr>
        <w:t xml:space="preserve"> nasledovne:</w:t>
      </w:r>
    </w:p>
    <w:p w14:paraId="59413441" w14:textId="0CD961F7" w:rsidR="0087393F" w:rsidRDefault="0087393F" w:rsidP="0087393F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>
        <w:rPr>
          <w:rStyle w:val="tlArial"/>
        </w:rPr>
        <w:t xml:space="preserve">Tantiémy  </w:t>
      </w:r>
      <w:r w:rsidRPr="00EB7FAC">
        <w:rPr>
          <w:rStyle w:val="tlArial"/>
        </w:rPr>
        <w:tab/>
        <w:t xml:space="preserve">      25</w:t>
      </w:r>
      <w:r>
        <w:rPr>
          <w:rStyle w:val="tlArial"/>
        </w:rPr>
        <w:t> 850</w:t>
      </w:r>
      <w:r w:rsidRPr="00EB7FAC">
        <w:rPr>
          <w:rStyle w:val="tlArial"/>
        </w:rPr>
        <w:t xml:space="preserve">   EUR</w:t>
      </w:r>
    </w:p>
    <w:p w14:paraId="24CFFDF0" w14:textId="065B84AA" w:rsidR="0087393F" w:rsidRPr="00D97A77" w:rsidRDefault="0087393F" w:rsidP="0087393F">
      <w:pPr>
        <w:numPr>
          <w:ilvl w:val="0"/>
          <w:numId w:val="4"/>
        </w:numPr>
        <w:tabs>
          <w:tab w:val="right" w:pos="7371"/>
        </w:tabs>
        <w:spacing w:after="0"/>
        <w:rPr>
          <w:rStyle w:val="tlArial"/>
        </w:rPr>
      </w:pPr>
      <w:r>
        <w:rPr>
          <w:rStyle w:val="tlArial"/>
        </w:rPr>
        <w:t>Dividendy</w:t>
      </w:r>
      <w:r>
        <w:rPr>
          <w:rStyle w:val="tlArial"/>
        </w:rPr>
        <w:tab/>
        <w:t>39 150   EUR</w:t>
      </w:r>
    </w:p>
    <w:p w14:paraId="357E85F1" w14:textId="1BCBB632" w:rsidR="0087393F" w:rsidRPr="00D97A77" w:rsidRDefault="0087393F" w:rsidP="0087393F">
      <w:pPr>
        <w:numPr>
          <w:ilvl w:val="0"/>
          <w:numId w:val="4"/>
        </w:numPr>
        <w:tabs>
          <w:tab w:val="right" w:pos="7371"/>
        </w:tabs>
        <w:rPr>
          <w:rStyle w:val="tlArial"/>
        </w:rPr>
      </w:pPr>
      <w:r w:rsidRPr="00EB7FAC">
        <w:rPr>
          <w:rStyle w:val="tlArial"/>
        </w:rPr>
        <w:t xml:space="preserve">Nerozdelený zisk minulých rokov                               </w:t>
      </w:r>
      <w:r w:rsidRPr="00EB7FAC">
        <w:rPr>
          <w:rStyle w:val="tlArial"/>
        </w:rPr>
        <w:tab/>
        <w:t xml:space="preserve">       </w:t>
      </w:r>
      <w:r>
        <w:rPr>
          <w:rStyle w:val="tlArial"/>
        </w:rPr>
        <w:t>21 171,30</w:t>
      </w:r>
      <w:r w:rsidRPr="00EB7FAC">
        <w:rPr>
          <w:rStyle w:val="tlArial"/>
        </w:rPr>
        <w:t xml:space="preserve">   EUR</w:t>
      </w:r>
    </w:p>
    <w:p w14:paraId="51E550B5" w14:textId="478AE1CC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  <w:r w:rsidRPr="00672235">
        <w:rPr>
          <w:rFonts w:ascii="Arial" w:hAnsi="Arial" w:cs="Arial"/>
          <w:i w:val="0"/>
        </w:rPr>
        <w:t>Zisk na akc</w:t>
      </w:r>
      <w:r>
        <w:rPr>
          <w:rFonts w:ascii="Arial" w:hAnsi="Arial" w:cs="Arial"/>
          <w:i w:val="0"/>
        </w:rPr>
        <w:t>iu na základnom imaní za rok 2020</w:t>
      </w:r>
      <w:r w:rsidRPr="00672235">
        <w:rPr>
          <w:rFonts w:ascii="Arial" w:hAnsi="Arial" w:cs="Arial"/>
          <w:i w:val="0"/>
        </w:rPr>
        <w:t xml:space="preserve"> predstavuje </w:t>
      </w:r>
      <w:r>
        <w:rPr>
          <w:rFonts w:ascii="Arial" w:hAnsi="Arial" w:cs="Arial"/>
          <w:i w:val="0"/>
        </w:rPr>
        <w:t>10,60</w:t>
      </w:r>
      <w:r w:rsidRPr="00672235">
        <w:rPr>
          <w:rFonts w:ascii="Arial" w:hAnsi="Arial" w:cs="Arial"/>
          <w:i w:val="0"/>
        </w:rPr>
        <w:t xml:space="preserve"> EUR.</w:t>
      </w:r>
    </w:p>
    <w:p w14:paraId="36051B76" w14:textId="7C0ED11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F7769F1" w14:textId="666935A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D3BDD8B" w14:textId="2C68A82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6082AA0" w14:textId="532039C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655D5CC" w14:textId="35E473D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83C66E8" w14:textId="568FE67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989957C" w14:textId="2AC9E11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DCCA864" w14:textId="29E07B1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3DF2B4D" w14:textId="2103761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CD7195E" w14:textId="51EEBBE0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EAA62AE" w14:textId="2123971A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D687318" w14:textId="629080F0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CAF63D6" w14:textId="7DA2D14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A44614B" w14:textId="59C6450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653041F" w14:textId="7973477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689ACF2" w14:textId="41482C4C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8D83555" w14:textId="2099476F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3562705" w14:textId="67643BC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B555314" w14:textId="3562DCE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CC11263" w14:textId="62B560E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532CE5" w14:textId="631244A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EE0B89F" w14:textId="6891269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3817506" w14:textId="1EC6468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78D45D9" w14:textId="2FEC368F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3F5D6F5" w14:textId="3DA60CC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644842F" w14:textId="3E0DE9A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6C988BB" w14:textId="5CDC046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FA1FA3F" w14:textId="42A0A69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824BFA9" w14:textId="0D49CC32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2B50A3" w14:textId="6334055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5DBCEBC9" w14:textId="171AB1C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62270D6" w14:textId="49EEA38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303F87C" w14:textId="74DE2645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96F0EDE" w14:textId="56B8B45B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06EBF894" w14:textId="0BA1750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C13917E" w14:textId="2A48D8C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7B13537" w14:textId="0E533FC1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AC19A91" w14:textId="317F303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7690A89" w14:textId="208BEAFD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32C2C1B4" w14:textId="0C36585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BE7E4BD" w14:textId="226F345B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F3859B5" w14:textId="6244983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7C916FEA" w14:textId="2DC060C8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484D9A85" w14:textId="109B32E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CFC12B8" w14:textId="3A8DB799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69C9293E" w14:textId="6B28DB6E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977058C" w14:textId="67E6A9A4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1706D4BE" w14:textId="77777777" w:rsidR="0087393F" w:rsidRDefault="0087393F" w:rsidP="0087393F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p w14:paraId="280FF122" w14:textId="77777777" w:rsidR="00B74777" w:rsidRDefault="00B74777" w:rsidP="00765385">
      <w:pPr>
        <w:pStyle w:val="Nadpis1"/>
        <w:keepNext w:val="0"/>
        <w:spacing w:after="0"/>
        <w:jc w:val="left"/>
        <w:rPr>
          <w:rFonts w:ascii="Arial" w:hAnsi="Arial" w:cs="Arial"/>
          <w:caps w:val="0"/>
        </w:rPr>
      </w:pPr>
      <w:r>
        <w:rPr>
          <w:rFonts w:ascii="Arial" w:hAnsi="Arial" w:cs="Arial"/>
          <w:caps w:val="0"/>
        </w:rPr>
        <w:lastRenderedPageBreak/>
        <w:t>PREHĽAD O PEŇAŽNÝCH TOKOCH</w:t>
      </w:r>
    </w:p>
    <w:p w14:paraId="06A2747B" w14:textId="77777777" w:rsidR="00765385" w:rsidRDefault="00765385" w:rsidP="00765385">
      <w:pPr>
        <w:spacing w:after="0"/>
      </w:pPr>
    </w:p>
    <w:p w14:paraId="215B3EF8" w14:textId="77777777" w:rsidR="00765385" w:rsidRPr="00765385" w:rsidRDefault="00765385" w:rsidP="00765385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6093"/>
        <w:gridCol w:w="1130"/>
        <w:gridCol w:w="1185"/>
      </w:tblGrid>
      <w:tr w:rsidR="00B74777" w:rsidRPr="00A93A97" w14:paraId="4A6251BF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448B70FB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proofErr w:type="spellStart"/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Ozna-čenie</w:t>
            </w:r>
            <w:proofErr w:type="spellEnd"/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347A3290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Názov položky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8EEF" w14:textId="77777777" w:rsidR="00B74777" w:rsidRPr="00A93A97" w:rsidRDefault="00B74777" w:rsidP="007653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Skutočnosť v EUR</w:t>
            </w:r>
          </w:p>
        </w:tc>
      </w:tr>
      <w:tr w:rsidR="00B74777" w:rsidRPr="00A93A97" w14:paraId="7A6E410D" w14:textId="77777777" w:rsidTr="002B2802">
        <w:trPr>
          <w:trHeight w:val="170"/>
        </w:trPr>
        <w:tc>
          <w:tcPr>
            <w:tcW w:w="35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38E6EDF2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0E43236D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B2BD27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Bežné účtovné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0F4F9F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Minulé účtovné</w:t>
            </w:r>
          </w:p>
        </w:tc>
      </w:tr>
      <w:tr w:rsidR="00B74777" w:rsidRPr="00A93A97" w14:paraId="688F2E0E" w14:textId="77777777" w:rsidTr="002B2802">
        <w:trPr>
          <w:trHeight w:val="170"/>
        </w:trPr>
        <w:tc>
          <w:tcPr>
            <w:tcW w:w="35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2C29C1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EE9F3E5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3E693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5563DD6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obdobie</w:t>
            </w:r>
          </w:p>
        </w:tc>
      </w:tr>
      <w:tr w:rsidR="00B74777" w:rsidRPr="00A93A97" w14:paraId="312A18CD" w14:textId="77777777" w:rsidTr="002B2802">
        <w:trPr>
          <w:trHeight w:val="170"/>
        </w:trPr>
        <w:tc>
          <w:tcPr>
            <w:tcW w:w="37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vAlign w:val="center"/>
          </w:tcPr>
          <w:p w14:paraId="57E6BDD4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</w:t>
            </w:r>
          </w:p>
        </w:tc>
        <w:tc>
          <w:tcPr>
            <w:tcW w:w="62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0D59B0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368F73" w14:textId="77777777" w:rsidR="00B74777" w:rsidRPr="00A93A97" w:rsidRDefault="00B74777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55E74270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7064B3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Z/S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7802F3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Výsledok hospodárenia z bežnej činnosti pred zdanením daňou z príjmov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B9EEC5F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86 171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ADEF198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-9 822</w:t>
            </w:r>
          </w:p>
        </w:tc>
      </w:tr>
      <w:tr w:rsidR="002B2802" w:rsidRPr="00A93A97" w14:paraId="3AAE8AD0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A40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BC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7AF0" w14:textId="3E3356E3" w:rsidR="002B2802" w:rsidRPr="00A93A97" w:rsidRDefault="00821985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-112 661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168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3 092</w:t>
            </w:r>
          </w:p>
        </w:tc>
      </w:tr>
      <w:tr w:rsidR="002B2802" w:rsidRPr="00A93A97" w14:paraId="657FCA22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4A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10D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Odpisy dlhodobého nehmotného majetku a dlhodobého hmotného majetku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39C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E11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71DAEE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67F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8B5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7A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DD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727BD6F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821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E88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Odpis opravnej položky k nadobudnutému majetku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0DE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8A2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6941717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638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E28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rezerv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629" w14:textId="77777777" w:rsidR="002B2802" w:rsidRPr="00A93A97" w:rsidRDefault="00EF05E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-8 817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67A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4 557</w:t>
            </w:r>
          </w:p>
        </w:tc>
      </w:tr>
      <w:tr w:rsidR="002B2802" w:rsidRPr="00A93A97" w14:paraId="28DC6D28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8C8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A.1.5.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A8E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opravných položiek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7C0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076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EE14EEB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6B9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A.1.6.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C52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položiek časového rozlíšenia nákladov a výnosov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D9E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8AD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0648DA5E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6E0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A.1.7.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E88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Dividendy a iné podiely na zisku účtované do výnosov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1852" w14:textId="6AC37A42" w:rsidR="002B2802" w:rsidRPr="00A93A97" w:rsidRDefault="00821985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-100 000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F21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6135794E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27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A.1.8.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4A9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nákladov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C6D7" w14:textId="77777777" w:rsidR="002B2802" w:rsidRPr="00A93A97" w:rsidRDefault="00EF05E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5 754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CF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2 235</w:t>
            </w:r>
          </w:p>
        </w:tc>
      </w:tr>
      <w:tr w:rsidR="002B2802" w:rsidRPr="00A93A97" w14:paraId="67D9BFCC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858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A.1.9.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080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Úroky účtované do výnosov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8E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 w:rsidR="00EF05E2">
              <w:rPr>
                <w:rFonts w:ascii="Arial" w:hAnsi="Arial" w:cs="Arial"/>
                <w:color w:val="000000"/>
                <w:sz w:val="16"/>
                <w:szCs w:val="28"/>
              </w:rPr>
              <w:t>9 598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80B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3 700</w:t>
            </w:r>
          </w:p>
        </w:tc>
      </w:tr>
      <w:tr w:rsidR="002B2802" w:rsidRPr="00A93A97" w14:paraId="72980A0E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4B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A.1.10.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D0C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E99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48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F0AD957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B8D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FBF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555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312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66E27B7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BF5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33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Výsledok z predaja dlhodobého finančného majetku, s výnimkou majetku, ktorý sa považuje za peňažný ekvivalent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65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B87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689F9013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79F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A.1.13.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B99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A1A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898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057F3464" w14:textId="77777777" w:rsidTr="002B2802">
        <w:trPr>
          <w:trHeight w:val="51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242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B04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754A" w14:textId="77777777" w:rsidR="002B2802" w:rsidRPr="00A93A97" w:rsidRDefault="00EF05E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-26 131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73B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25 130</w:t>
            </w:r>
          </w:p>
        </w:tc>
      </w:tr>
      <w:tr w:rsidR="002B2802" w:rsidRPr="00A93A97" w14:paraId="07EA2187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972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A.2.1.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71B1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Zmena stavu pohľadávok z prevádzkovej činnosti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4CC4" w14:textId="77777777" w:rsidR="002B2802" w:rsidRPr="00A93A97" w:rsidRDefault="00EF05E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99 921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079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101 539</w:t>
            </w:r>
          </w:p>
        </w:tc>
      </w:tr>
      <w:tr w:rsidR="002B2802" w:rsidRPr="00A93A97" w14:paraId="2A66F46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E57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A.2.2.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497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záväzkov z prevádzkovej činnosti (+/-)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2827" w14:textId="77777777" w:rsidR="002B2802" w:rsidRPr="00A93A97" w:rsidRDefault="00EF05E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-126 052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5CC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-76 409</w:t>
            </w:r>
          </w:p>
        </w:tc>
      </w:tr>
      <w:tr w:rsidR="002B2802" w:rsidRPr="00A93A97" w14:paraId="771A79FA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7FB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BB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Zmena stavu zásob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D38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658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2B8AF3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63C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A.2.4.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C22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2B7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FB4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26D1AD1C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763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89226B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9E55683" w14:textId="5A900004" w:rsidR="002B2802" w:rsidRPr="00817076" w:rsidRDefault="00686A25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-52 621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E34B35C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18 400</w:t>
            </w:r>
          </w:p>
        </w:tc>
      </w:tr>
      <w:tr w:rsidR="002B2802" w:rsidRPr="00A93A97" w14:paraId="4237B77A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D91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A.3.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6A5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investičnej činnosti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CE9D" w14:textId="77777777" w:rsidR="002B2802" w:rsidRPr="00A93A97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9 598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3C6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3 700</w:t>
            </w:r>
          </w:p>
        </w:tc>
      </w:tr>
      <w:tr w:rsidR="002B2802" w:rsidRPr="00A93A97" w14:paraId="7833C354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9EA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A.4.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7CF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finančnej činnosti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7D08" w14:textId="77777777" w:rsidR="002B2802" w:rsidRPr="00A93A97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-5 754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93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-2 235</w:t>
            </w:r>
          </w:p>
        </w:tc>
      </w:tr>
      <w:tr w:rsidR="002B2802" w:rsidRPr="00A93A97" w14:paraId="253E26F1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6A7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A.5.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631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C11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875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A1B5386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BBA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A.6.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AFD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investičnej činnosti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969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7C3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27F4C684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E87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CEB6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prevádzkovej činnosti (+/-) (súčet Z/S + A.1. až A.6.)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0B02" w14:textId="7B48E684" w:rsidR="002B2802" w:rsidRPr="00A93A97" w:rsidRDefault="00686A25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-48 777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455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19 865</w:t>
            </w:r>
          </w:p>
        </w:tc>
      </w:tr>
      <w:tr w:rsidR="002B2802" w:rsidRPr="00A93A97" w14:paraId="7943C4E4" w14:textId="77777777" w:rsidTr="002B2802">
        <w:trPr>
          <w:trHeight w:val="341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A5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A.7.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1568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 príjmov účtovnej jednotky s výnimkou tých, ktoré sa začleňujú do investičných činností alebo finančných činností (-/+)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058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089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07E56293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68B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A.8.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56E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prevádzkovú činnosť (+)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6E0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C10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620FB3F5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5A4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A.9.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041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prevádzkovú činnosť (-)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6A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3A9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C049803" w14:textId="77777777" w:rsidTr="002B2802">
        <w:trPr>
          <w:trHeight w:val="170"/>
        </w:trPr>
        <w:tc>
          <w:tcPr>
            <w:tcW w:w="3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96A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A.</w:t>
            </w:r>
          </w:p>
        </w:tc>
        <w:tc>
          <w:tcPr>
            <w:tcW w:w="3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9DB0D3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prevádzkovej činnosti (+/-) (súčet Z/S + A.1. až A.9.)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3969F37" w14:textId="07D6B756" w:rsidR="002B2802" w:rsidRPr="00817076" w:rsidRDefault="00686A25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-48 777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466EFA7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19 865</w:t>
            </w:r>
          </w:p>
        </w:tc>
      </w:tr>
    </w:tbl>
    <w:p w14:paraId="7748635C" w14:textId="77777777" w:rsidR="001248BE" w:rsidRDefault="001248BE" w:rsidP="001248BE">
      <w:pPr>
        <w:pStyle w:val="Normalitalic"/>
        <w:keepNext w:val="0"/>
        <w:spacing w:after="0"/>
        <w:rPr>
          <w:rFonts w:ascii="Arial" w:hAnsi="Arial" w:cs="Arial"/>
          <w:i w:val="0"/>
        </w:rPr>
      </w:pPr>
    </w:p>
    <w:bookmarkEnd w:id="20"/>
    <w:bookmarkEnd w:id="21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6085"/>
        <w:gridCol w:w="1128"/>
        <w:gridCol w:w="1180"/>
      </w:tblGrid>
      <w:tr w:rsidR="0031136C" w:rsidRPr="00A93A97" w14:paraId="288557AA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F18AA1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4152DF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investičnej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15292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D88579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45BDC34C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CD0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F3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nehmotného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88F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11C0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46AD86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1E9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5FF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dlhodobého hmotného majetku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596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C538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E786D03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FD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C5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887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774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</w:tr>
      <w:tr w:rsidR="0031136C" w:rsidRPr="00A93A97" w14:paraId="21B5659D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C6D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C2C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nehmotného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221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540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3B8F0E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F7F3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FCC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dlhodobého hmotného majetku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D79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2ED1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3D39B28F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93C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11A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0D6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C40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8A92B79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F39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A0F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73D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496A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CE47FB9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6AC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 xml:space="preserve">B.8. 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C8A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8F2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CF9C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41E02B33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A3E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1B55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3EC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58C5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F3F0D7D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0EC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EA0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590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26E6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3BBF872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364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B.11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E84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prenájmu súboru hnuteľného a nehnuteľného majetku používaného a odpisovaného nájomcom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E01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8D6D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E290C5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ED5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D3F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úroky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38E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8F6C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6903FD4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FA83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411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 dividend a iných podielov na zisku s výnimkou tých, ktoré sa začleňujú do prevádzkových činností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BF8" w14:textId="4B3642B1" w:rsidR="0031136C" w:rsidRPr="00A93A97" w:rsidRDefault="00821985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28"/>
              </w:rPr>
              <w:t>100 000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4E48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D8729F7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F79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4C4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1E8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051E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AD00D92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A8F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18F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 s výnimkou, ak sú určené na predaj alebo na obchodovanie alebo ak sa tieto výdavky považujú za peňažné toky z finančnej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A4E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F32D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6DA4A4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563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03A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je ju možné začleniť do investičných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8D5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6B3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220354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F95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EC0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A05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04FE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6D71F1D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B6B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6C3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FBA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F45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4714170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B4F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B.19.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95A5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príjmy vzťahujúce sa na investičnú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7E9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EBD5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55C9D5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60C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B.20.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881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Ostatné výdavky vzťahujúce sa na investičnú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8D0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577A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383A1CBA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F68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B.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EFD8B8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investičnej činnosti (súčet B.1. až B.20.)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FDECF3A" w14:textId="0D29B47B" w:rsidR="0031136C" w:rsidRPr="00817076" w:rsidRDefault="00821985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100 000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1C0B058" w14:textId="77777777" w:rsidR="0031136C" w:rsidRPr="00817076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31136C" w:rsidRPr="00A93A97" w14:paraId="2259C7C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86CCF9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1654473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FFD32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5393CB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F5571A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52395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6FB2B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22757E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649283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2D4449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C0C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531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vo vlastnom imaní (súčet C.1.1. až C.1.8.)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113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616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1C1BF9C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272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077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upísaných akcií a obchodných podielov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26C3E1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D961574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D216A0E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8D8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37C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DA0D50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E18EBF9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5550E461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503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F92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Prijaté peňažné dary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56DA58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7428DF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9D49AD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305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1793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úhrady straty spoločníkmi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5A556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68BBCBD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3D8136A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1CF2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C.1.5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1B4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obstaranie alebo spätné odkúpenie vlastných akcií a vlastných obchodných podielov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D7F12F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077E32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5107742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937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EEB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spojené so znížením fondov vytvorených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D09AC5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724FCEA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EA8EF45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B92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E3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4BCE8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3F5B92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6BD6A7A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EE08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C.1.8.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52B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z iných dôvodov, ktoré súvisia so znížením vlastného imania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F11DF6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172AED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A1381C3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9E8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EB20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Peňažné toky vznikajúce z dlhodobých záväzkov a krátkodobých záväzkov z 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D9000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E38289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360169B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CDF5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321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emisie dlhových cenných papierov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9DD0FB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AFDEC1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E16A89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0531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C.2.2.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0AB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dlhových cenných papierov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7B5915D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B963FB3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149C782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9EA5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E81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95CDDD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AB7B4B6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06A2AC31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40B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E37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BCEDF6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5DAC2A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356234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7A9E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B653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prijatých pôžičiek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EF471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8765B8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23C98E27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2A8C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1414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pôžičiek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A5073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130C3F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31136C" w:rsidRPr="00A93A97" w14:paraId="5EE22DF6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9AA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AC7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 používania majetku, ktorý je predmetom zmluvy o kúpe prenajatej veci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CE60AB9" w14:textId="77777777" w:rsidR="0031136C" w:rsidRPr="00A93A97" w:rsidRDefault="0031136C" w:rsidP="0031505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0365185" w14:textId="77777777" w:rsidR="0031136C" w:rsidRPr="00A93A97" w:rsidRDefault="0031136C" w:rsidP="002E65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76A77404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1D9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lastRenderedPageBreak/>
              <w:t>C.2.8.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1BC6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7971E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1408E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77AAFFD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A5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092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z ostatných dlhodobých záväzkov a krátkodobých záväzkov vyplývajúcich z finančnej činnosti účtovnej jednotky s výnimkou tých, ktoré sa uvádzajú osobitne v inej časti prehľadu peňažných tokov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73CA5D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3C57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B6C3CF2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530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C.2.10.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A8C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splácanie ostatných dlhodobých záväzkov a krátkodobých záväzkov vyplývajúcich z finančnej činnosti účtovnej jednotky s výnimkou tých, ktoré sa uvádzajú osobitne v inej časti prehľadu peňažných tokov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2F3EE2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0329E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0E944AE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CD3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C.3.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340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zaplatené úroky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8CFA1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62371D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6E0B9EA7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855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C.4.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B13E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038D8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599DE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28"/>
              </w:rPr>
              <w:t>24 750</w:t>
            </w:r>
          </w:p>
        </w:tc>
      </w:tr>
      <w:tr w:rsidR="002B2802" w:rsidRPr="00A93A97" w14:paraId="511B387A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08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C.5.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E9A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súvisiace s derivátmi, s výnimkou, ak sú určené na predaj alebo na obchodovanie alebo ak sa považujú za peňažné toky z investičnej činnosti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D8302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4BC913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D27DFA8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9031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C.6.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628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súvisiace s derivátmi, s výnimkou, ak sú určené na predaj alebo na obchodovanie alebo na obchodovanie alebo ak sa považujú za peňažné toky z investičnej činnosti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D3B57E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A8C20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28E1E64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FF7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C.7.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3A8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color w:val="000000"/>
                <w:sz w:val="16"/>
                <w:szCs w:val="28"/>
              </w:rPr>
              <w:t>Výdavky na daň z príjmov účtovnej jednotky, ak ich možno začleniť do finančných činností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9E7712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ED18EC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28219575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3C1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C.8.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E3D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Príjmy mimoriadneho charakteru vzťahujúce sa na finančnú činnosť (+)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6F3E86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2798E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35474751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848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C.9.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69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color w:val="000000"/>
                <w:sz w:val="16"/>
                <w:szCs w:val="28"/>
              </w:rPr>
              <w:t>Výdavky mimoriadneho charakteru vzťahujúce sa na finančnú činnosť (-)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69433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4448FA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28"/>
              </w:rPr>
            </w:pPr>
          </w:p>
        </w:tc>
      </w:tr>
      <w:tr w:rsidR="002B2802" w:rsidRPr="00A93A97" w14:paraId="11273E69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C5DF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C.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15BEAE84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peňažné toky z finančnej činnosti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F39C1C3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5CB3E70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24 750</w:t>
            </w:r>
          </w:p>
        </w:tc>
      </w:tr>
      <w:tr w:rsidR="002B2802" w:rsidRPr="00A93A97" w14:paraId="6E66C608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91EF07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8BB1D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0316356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1BCADDC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2B2802" w:rsidRPr="00A93A97" w14:paraId="74F3F2F0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1D82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D.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321072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51B3D0E" w14:textId="77777777" w:rsidR="002B2802" w:rsidRPr="00817076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51 223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102012C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-4 885</w:t>
            </w:r>
          </w:p>
        </w:tc>
      </w:tr>
      <w:tr w:rsidR="002B2802" w:rsidRPr="00A93A97" w14:paraId="2FD682D2" w14:textId="77777777" w:rsidTr="002B2802">
        <w:trPr>
          <w:trHeight w:val="170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C810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E.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37F6F6C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začiatku účtovného obdobia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18666938" w14:textId="77777777" w:rsidR="002B2802" w:rsidRPr="00817076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41 453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2BDF47E9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46 338</w:t>
            </w:r>
          </w:p>
        </w:tc>
      </w:tr>
      <w:tr w:rsidR="002B2802" w:rsidRPr="00A93A97" w14:paraId="6F268F7B" w14:textId="77777777" w:rsidTr="002B2802">
        <w:trPr>
          <w:trHeight w:val="51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F9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F.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7A41D9B5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B49F6C1" w14:textId="77777777" w:rsidR="002B2802" w:rsidRPr="00817076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92 676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F8C29A5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1 453</w:t>
            </w:r>
          </w:p>
        </w:tc>
      </w:tr>
      <w:tr w:rsidR="002B2802" w:rsidRPr="00A93A97" w14:paraId="2633D5C1" w14:textId="77777777" w:rsidTr="002B2802">
        <w:trPr>
          <w:trHeight w:val="341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5B4B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G.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CCA1E99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41047899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3935514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</w:tr>
      <w:tr w:rsidR="002B2802" w:rsidRPr="00A93A97" w14:paraId="6CAB847A" w14:textId="77777777" w:rsidTr="002B2802">
        <w:trPr>
          <w:trHeight w:val="348"/>
        </w:trPr>
        <w:tc>
          <w:tcPr>
            <w:tcW w:w="3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1FC3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H.</w:t>
            </w:r>
          </w:p>
        </w:tc>
        <w:tc>
          <w:tcPr>
            <w:tcW w:w="33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597B3CBA" w14:textId="77777777" w:rsidR="002B2802" w:rsidRPr="00A93A97" w:rsidRDefault="002B2802" w:rsidP="002B280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</w:pPr>
            <w:r w:rsidRPr="00A93A97">
              <w:rPr>
                <w:rFonts w:ascii="Arial" w:hAnsi="Arial" w:cs="Arial"/>
                <w:b/>
                <w:bCs/>
                <w:color w:val="000000"/>
                <w:sz w:val="16"/>
                <w:szCs w:val="28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67D590F2" w14:textId="77777777" w:rsidR="002B2802" w:rsidRPr="00817076" w:rsidRDefault="000A1BBE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92 676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vAlign w:val="center"/>
          </w:tcPr>
          <w:p w14:paraId="07268AE7" w14:textId="77777777" w:rsidR="002B2802" w:rsidRPr="00817076" w:rsidRDefault="002B2802" w:rsidP="002B280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817076">
              <w:rPr>
                <w:rFonts w:ascii="Arial" w:hAnsi="Arial" w:cs="Arial"/>
                <w:b/>
                <w:color w:val="000000"/>
                <w:sz w:val="16"/>
                <w:szCs w:val="28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1 453</w:t>
            </w:r>
          </w:p>
        </w:tc>
      </w:tr>
    </w:tbl>
    <w:p w14:paraId="0B061DE1" w14:textId="77777777" w:rsidR="00861613" w:rsidRPr="005C19C9" w:rsidRDefault="00861613" w:rsidP="002F7928">
      <w:pPr>
        <w:rPr>
          <w:rStyle w:val="tlArial"/>
        </w:rPr>
      </w:pPr>
    </w:p>
    <w:p w14:paraId="04B50766" w14:textId="77777777" w:rsidR="002D3071" w:rsidRPr="005C19C9" w:rsidRDefault="002D3071" w:rsidP="00E0211F">
      <w:pPr>
        <w:pStyle w:val="Nadpis1"/>
        <w:keepNext w:val="0"/>
        <w:rPr>
          <w:rFonts w:ascii="Arial" w:hAnsi="Arial" w:cs="Arial"/>
        </w:rPr>
      </w:pPr>
      <w:r w:rsidRPr="005C19C9">
        <w:rPr>
          <w:rFonts w:ascii="Arial" w:hAnsi="Arial" w:cs="Arial"/>
        </w:rPr>
        <w:t>Významné udalosti, ktoré nastali po DnI, KU KTORému sa zostavuje účtovná závierka</w:t>
      </w:r>
    </w:p>
    <w:p w14:paraId="2FE9928C" w14:textId="5A6D3348" w:rsidR="00DF1E50" w:rsidRDefault="002B2802" w:rsidP="00DF1E50">
      <w:pPr>
        <w:rPr>
          <w:rFonts w:ascii="Arial" w:hAnsi="Arial" w:cs="Arial"/>
        </w:rPr>
      </w:pPr>
      <w:r>
        <w:rPr>
          <w:rFonts w:ascii="Arial" w:hAnsi="Arial" w:cs="Arial"/>
        </w:rPr>
        <w:t>Koncom roka 2019</w:t>
      </w:r>
      <w:r w:rsidR="00DF1E50" w:rsidRPr="00DF1E50">
        <w:rPr>
          <w:rFonts w:ascii="Arial" w:hAnsi="Arial" w:cs="Arial"/>
        </w:rPr>
        <w:t xml:space="preserve"> sa prvýkrát objavili správy z Číny o </w:t>
      </w:r>
      <w:proofErr w:type="spellStart"/>
      <w:r w:rsidR="00DF1E50" w:rsidRPr="00DF1E50">
        <w:rPr>
          <w:rFonts w:ascii="Arial" w:hAnsi="Arial" w:cs="Arial"/>
        </w:rPr>
        <w:t>koronavíruse</w:t>
      </w:r>
      <w:proofErr w:type="spellEnd"/>
      <w:r w:rsidR="00DF1E50" w:rsidRPr="00DF1E50">
        <w:rPr>
          <w:rFonts w:ascii="Arial" w:hAnsi="Arial" w:cs="Arial"/>
        </w:rPr>
        <w:t xml:space="preserve">. V prvých mesiacoch roku 2020 sa vírus rozšíril do celého sveta a jeho negatívny vplyv nadobudol veľké rozmery. Aj keď v čase zverejnenia tejto účtovnej závierky vedenie účtovnej jednotky nezaznamenalo zreteľný pokles predaja, nakoľko sa však situácia stále mení, preto </w:t>
      </w:r>
      <w:r w:rsidR="00DF1E50">
        <w:rPr>
          <w:rFonts w:ascii="Arial" w:hAnsi="Arial" w:cs="Arial"/>
        </w:rPr>
        <w:t xml:space="preserve">nemožno predvídať budúce </w:t>
      </w:r>
      <w:r w:rsidR="00DF1E50" w:rsidRPr="00DF1E50">
        <w:rPr>
          <w:rFonts w:ascii="Arial" w:hAnsi="Arial" w:cs="Arial"/>
        </w:rPr>
        <w:t>dopady. Manažment bude pokračovať v monitorovaní potenciálneho dopadu a podnikne všetky možné kroky na zmiernenie akýchkoľvek negatívnych účinkov na spoločnosť.</w:t>
      </w:r>
    </w:p>
    <w:p w14:paraId="2A552873" w14:textId="26F0CAD0" w:rsidR="006F3FF2" w:rsidRPr="00DF1E50" w:rsidRDefault="006F3FF2" w:rsidP="00DF1E50">
      <w:pPr>
        <w:rPr>
          <w:rFonts w:ascii="Arial" w:hAnsi="Arial" w:cs="Arial"/>
        </w:rPr>
      </w:pPr>
      <w:r>
        <w:rPr>
          <w:rFonts w:ascii="Arial" w:hAnsi="Arial" w:cs="Arial"/>
        </w:rPr>
        <w:t>V spoločnosti nenastali po ukončení účtovného obdobia také udalosti, ktoré by vyžadovali úpravu vykazovaných informácií, alebo ktoré by mali byť zverejnené v poznámkach k účtovnej závierke.</w:t>
      </w:r>
      <w:bookmarkStart w:id="22" w:name="_GoBack"/>
      <w:bookmarkEnd w:id="22"/>
    </w:p>
    <w:p w14:paraId="2EA7CB12" w14:textId="77777777" w:rsidR="002D3071" w:rsidRPr="005C19C9" w:rsidRDefault="002D3071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2D3071" w:rsidRPr="005C19C9" w:rsidSect="007C4D67"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7F81A" w14:textId="77777777" w:rsidR="00C25410" w:rsidRDefault="00C25410">
      <w:r>
        <w:separator/>
      </w:r>
    </w:p>
  </w:endnote>
  <w:endnote w:type="continuationSeparator" w:id="0">
    <w:p w14:paraId="792024BF" w14:textId="77777777" w:rsidR="00C25410" w:rsidRDefault="00C25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9E59A" w14:textId="77777777" w:rsidR="00821985" w:rsidRDefault="00821985" w:rsidP="00DD6F3E">
    <w:pPr>
      <w:pStyle w:val="Pta"/>
      <w:jc w:val="center"/>
    </w:pPr>
  </w:p>
  <w:p w14:paraId="7E0A3DCD" w14:textId="5C17A656" w:rsidR="00821985" w:rsidRPr="00953379" w:rsidRDefault="00821985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F3FF2"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14:paraId="69F1E139" w14:textId="77777777" w:rsidR="00821985" w:rsidRPr="00953379" w:rsidRDefault="00821985" w:rsidP="00B07515">
    <w:pPr>
      <w:pStyle w:val="Pta"/>
      <w:jc w:val="center"/>
      <w:rPr>
        <w:rFonts w:ascii="Arial" w:hAnsi="Arial" w:cs="Arial"/>
      </w:rPr>
    </w:pPr>
    <w:r w:rsidRPr="005C19C9">
      <w:rPr>
        <w:rFonts w:ascii="Arial" w:hAnsi="Arial" w:cs="Arial"/>
        <w:lang w:val="sk-SK"/>
      </w:rPr>
      <w:t>Neoddeliteľnou súčasťou účtovnej závierky je súvaha, výkaz ziskov a strát a poznámky</w:t>
    </w:r>
    <w:r w:rsidRPr="00953379">
      <w:rPr>
        <w:rFonts w:ascii="Arial" w:hAnsi="Arial" w:cs="Aria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F7006" w14:textId="77777777" w:rsidR="00C25410" w:rsidRDefault="00C25410">
      <w:r>
        <w:separator/>
      </w:r>
    </w:p>
  </w:footnote>
  <w:footnote w:type="continuationSeparator" w:id="0">
    <w:p w14:paraId="38F13D4B" w14:textId="77777777" w:rsidR="00C25410" w:rsidRDefault="00C25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75582" w14:textId="77777777" w:rsidR="00821985" w:rsidRPr="007B58A4" w:rsidRDefault="00821985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>Poznámky Úč POD 3-01</w:t>
    </w:r>
    <w:r w:rsidRPr="00AB057F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ab/>
    </w:r>
    <w:r>
      <w:rPr>
        <w:rStyle w:val="tlArial"/>
        <w:rFonts w:ascii="Times New Roman" w:hAnsi="Times New Roman"/>
      </w:rPr>
      <w:tab/>
      <w:t>DIČ 2020177467           IČO</w:t>
    </w:r>
    <w:r>
      <w:rPr>
        <w:rStyle w:val="tlArial"/>
        <w:rFonts w:ascii="Times New Roman" w:hAnsi="Times New Roman"/>
        <w:lang w:val="en-US"/>
      </w:rPr>
      <w:t xml:space="preserve"> 36313289</w:t>
    </w:r>
  </w:p>
  <w:p w14:paraId="51D84640" w14:textId="77777777" w:rsidR="00821985" w:rsidRPr="00412A70" w:rsidRDefault="00821985" w:rsidP="00412A70">
    <w:pPr>
      <w:pStyle w:val="Hlavika"/>
      <w:contextualSpacing/>
      <w:rPr>
        <w:lang w:val="en-US"/>
      </w:rPr>
    </w:pPr>
    <w:r>
      <w:rPr>
        <w:rStyle w:val="tlArial"/>
        <w:rFonts w:ascii="Times New Roman" w:hAnsi="Times New Roman"/>
      </w:rPr>
      <w:t xml:space="preserve">KONŠTRUKTA - </w:t>
    </w:r>
    <w:proofErr w:type="spellStart"/>
    <w:r>
      <w:rPr>
        <w:rStyle w:val="tlArial"/>
        <w:rFonts w:ascii="Times New Roman" w:hAnsi="Times New Roman"/>
      </w:rPr>
      <w:t>Industrial</w:t>
    </w:r>
    <w:proofErr w:type="spellEnd"/>
    <w:r>
      <w:rPr>
        <w:rStyle w:val="tlArial"/>
        <w:rFonts w:ascii="Times New Roman" w:hAnsi="Times New Roman"/>
      </w:rPr>
      <w:t>, a.s.</w:t>
    </w:r>
    <w:r w:rsidRPr="00783CC6">
      <w:rPr>
        <w:rStyle w:val="tlArial"/>
        <w:rFonts w:ascii="Times New Roman" w:hAnsi="Times New Roman"/>
      </w:rPr>
      <w:t xml:space="preserve"> </w:t>
    </w:r>
    <w:r>
      <w:rPr>
        <w:rStyle w:val="tlArial"/>
        <w:rFonts w:ascii="Times New Roman" w:hAnsi="Times New Roma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313"/>
    <w:multiLevelType w:val="hybridMultilevel"/>
    <w:tmpl w:val="1466FB3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D69CF"/>
    <w:multiLevelType w:val="hybridMultilevel"/>
    <w:tmpl w:val="FAAC34CE"/>
    <w:lvl w:ilvl="0" w:tplc="003C4FD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0C70"/>
    <w:multiLevelType w:val="hybridMultilevel"/>
    <w:tmpl w:val="9B408EC0"/>
    <w:lvl w:ilvl="0" w:tplc="AAB426BC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50CE7E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auto"/>
      </w:rPr>
    </w:lvl>
  </w:abstractNum>
  <w:abstractNum w:abstractNumId="4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EF83265"/>
    <w:multiLevelType w:val="hybridMultilevel"/>
    <w:tmpl w:val="13A02C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4A81"/>
    <w:rsid w:val="000056F9"/>
    <w:rsid w:val="00007EB2"/>
    <w:rsid w:val="000108C6"/>
    <w:rsid w:val="00011135"/>
    <w:rsid w:val="00011FE1"/>
    <w:rsid w:val="00012744"/>
    <w:rsid w:val="00012F1A"/>
    <w:rsid w:val="00013564"/>
    <w:rsid w:val="000163E6"/>
    <w:rsid w:val="00016524"/>
    <w:rsid w:val="00017657"/>
    <w:rsid w:val="00020E8A"/>
    <w:rsid w:val="00020FEA"/>
    <w:rsid w:val="00024AC8"/>
    <w:rsid w:val="00025DB1"/>
    <w:rsid w:val="00027F90"/>
    <w:rsid w:val="000306E2"/>
    <w:rsid w:val="00033B76"/>
    <w:rsid w:val="0003410E"/>
    <w:rsid w:val="00034569"/>
    <w:rsid w:val="00035820"/>
    <w:rsid w:val="00035AA5"/>
    <w:rsid w:val="00035D3A"/>
    <w:rsid w:val="00040437"/>
    <w:rsid w:val="000404CF"/>
    <w:rsid w:val="0004275C"/>
    <w:rsid w:val="00043D29"/>
    <w:rsid w:val="00043E4E"/>
    <w:rsid w:val="0004475A"/>
    <w:rsid w:val="000474ED"/>
    <w:rsid w:val="0005098A"/>
    <w:rsid w:val="00052327"/>
    <w:rsid w:val="000524E9"/>
    <w:rsid w:val="0005350D"/>
    <w:rsid w:val="00054810"/>
    <w:rsid w:val="000549DD"/>
    <w:rsid w:val="000606D1"/>
    <w:rsid w:val="000614EB"/>
    <w:rsid w:val="000619B3"/>
    <w:rsid w:val="00063304"/>
    <w:rsid w:val="00063AC4"/>
    <w:rsid w:val="00064CDC"/>
    <w:rsid w:val="0006583C"/>
    <w:rsid w:val="00065AA2"/>
    <w:rsid w:val="000670E9"/>
    <w:rsid w:val="00067946"/>
    <w:rsid w:val="00071429"/>
    <w:rsid w:val="0007291D"/>
    <w:rsid w:val="00072E39"/>
    <w:rsid w:val="00072F99"/>
    <w:rsid w:val="000743F5"/>
    <w:rsid w:val="00075C0A"/>
    <w:rsid w:val="00075C53"/>
    <w:rsid w:val="00075C57"/>
    <w:rsid w:val="00077F9F"/>
    <w:rsid w:val="0008078B"/>
    <w:rsid w:val="0008298C"/>
    <w:rsid w:val="000855D2"/>
    <w:rsid w:val="0008633D"/>
    <w:rsid w:val="000903F5"/>
    <w:rsid w:val="00092183"/>
    <w:rsid w:val="000927A0"/>
    <w:rsid w:val="00093179"/>
    <w:rsid w:val="00093DBC"/>
    <w:rsid w:val="00094FBA"/>
    <w:rsid w:val="00096148"/>
    <w:rsid w:val="00096F4C"/>
    <w:rsid w:val="00097D05"/>
    <w:rsid w:val="00097DE2"/>
    <w:rsid w:val="000A09BE"/>
    <w:rsid w:val="000A1BBE"/>
    <w:rsid w:val="000A2158"/>
    <w:rsid w:val="000A44ED"/>
    <w:rsid w:val="000A4F3E"/>
    <w:rsid w:val="000A5A10"/>
    <w:rsid w:val="000A6191"/>
    <w:rsid w:val="000B01BF"/>
    <w:rsid w:val="000B04FB"/>
    <w:rsid w:val="000B2E2F"/>
    <w:rsid w:val="000B56A3"/>
    <w:rsid w:val="000B7437"/>
    <w:rsid w:val="000B7A57"/>
    <w:rsid w:val="000C19DF"/>
    <w:rsid w:val="000C220E"/>
    <w:rsid w:val="000C245C"/>
    <w:rsid w:val="000C3290"/>
    <w:rsid w:val="000C417D"/>
    <w:rsid w:val="000C4877"/>
    <w:rsid w:val="000C55A9"/>
    <w:rsid w:val="000C6B0C"/>
    <w:rsid w:val="000C6FD4"/>
    <w:rsid w:val="000C72FF"/>
    <w:rsid w:val="000C74E3"/>
    <w:rsid w:val="000D0052"/>
    <w:rsid w:val="000D0353"/>
    <w:rsid w:val="000D0DEE"/>
    <w:rsid w:val="000D149A"/>
    <w:rsid w:val="000D1DFB"/>
    <w:rsid w:val="000D301B"/>
    <w:rsid w:val="000D5E0D"/>
    <w:rsid w:val="000E180E"/>
    <w:rsid w:val="000E18FC"/>
    <w:rsid w:val="000E36EA"/>
    <w:rsid w:val="000E53C0"/>
    <w:rsid w:val="000E6331"/>
    <w:rsid w:val="000E7BC0"/>
    <w:rsid w:val="000F0D57"/>
    <w:rsid w:val="000F4F7E"/>
    <w:rsid w:val="000F5770"/>
    <w:rsid w:val="000F5F56"/>
    <w:rsid w:val="000F6B0C"/>
    <w:rsid w:val="000F7B37"/>
    <w:rsid w:val="00101CBE"/>
    <w:rsid w:val="001039A9"/>
    <w:rsid w:val="00105347"/>
    <w:rsid w:val="00105D85"/>
    <w:rsid w:val="00106D04"/>
    <w:rsid w:val="00107400"/>
    <w:rsid w:val="00110236"/>
    <w:rsid w:val="00110D4B"/>
    <w:rsid w:val="001147EA"/>
    <w:rsid w:val="00115DDD"/>
    <w:rsid w:val="0011746C"/>
    <w:rsid w:val="0012028D"/>
    <w:rsid w:val="00121072"/>
    <w:rsid w:val="00122637"/>
    <w:rsid w:val="001248BE"/>
    <w:rsid w:val="00131E39"/>
    <w:rsid w:val="00132A87"/>
    <w:rsid w:val="00134FF0"/>
    <w:rsid w:val="0013646F"/>
    <w:rsid w:val="0014004A"/>
    <w:rsid w:val="0014358F"/>
    <w:rsid w:val="001439E1"/>
    <w:rsid w:val="00144BDB"/>
    <w:rsid w:val="00146717"/>
    <w:rsid w:val="0015470E"/>
    <w:rsid w:val="00154BB3"/>
    <w:rsid w:val="00155722"/>
    <w:rsid w:val="00160011"/>
    <w:rsid w:val="00160766"/>
    <w:rsid w:val="00162614"/>
    <w:rsid w:val="001630CC"/>
    <w:rsid w:val="00163C4C"/>
    <w:rsid w:val="001652E7"/>
    <w:rsid w:val="00165865"/>
    <w:rsid w:val="0016670F"/>
    <w:rsid w:val="001711D2"/>
    <w:rsid w:val="001717EB"/>
    <w:rsid w:val="00172DE3"/>
    <w:rsid w:val="00172E9E"/>
    <w:rsid w:val="00172F99"/>
    <w:rsid w:val="0017363A"/>
    <w:rsid w:val="00174C28"/>
    <w:rsid w:val="001758CB"/>
    <w:rsid w:val="001759D3"/>
    <w:rsid w:val="00177E75"/>
    <w:rsid w:val="00180490"/>
    <w:rsid w:val="0018070E"/>
    <w:rsid w:val="001813E4"/>
    <w:rsid w:val="00181FB7"/>
    <w:rsid w:val="00182503"/>
    <w:rsid w:val="00183259"/>
    <w:rsid w:val="001857BD"/>
    <w:rsid w:val="0018619F"/>
    <w:rsid w:val="001862AF"/>
    <w:rsid w:val="001865EE"/>
    <w:rsid w:val="00191874"/>
    <w:rsid w:val="00192ADF"/>
    <w:rsid w:val="00192F4C"/>
    <w:rsid w:val="001962F7"/>
    <w:rsid w:val="00197939"/>
    <w:rsid w:val="00197F88"/>
    <w:rsid w:val="001A0194"/>
    <w:rsid w:val="001A0936"/>
    <w:rsid w:val="001A0983"/>
    <w:rsid w:val="001A09D0"/>
    <w:rsid w:val="001A0E8E"/>
    <w:rsid w:val="001A2E83"/>
    <w:rsid w:val="001A47A0"/>
    <w:rsid w:val="001A57AF"/>
    <w:rsid w:val="001A57D9"/>
    <w:rsid w:val="001A5D74"/>
    <w:rsid w:val="001A7A07"/>
    <w:rsid w:val="001B11AD"/>
    <w:rsid w:val="001B36C0"/>
    <w:rsid w:val="001B4B61"/>
    <w:rsid w:val="001B4F0A"/>
    <w:rsid w:val="001B526B"/>
    <w:rsid w:val="001B67FD"/>
    <w:rsid w:val="001B708F"/>
    <w:rsid w:val="001C0E05"/>
    <w:rsid w:val="001C5227"/>
    <w:rsid w:val="001C52FD"/>
    <w:rsid w:val="001C79A4"/>
    <w:rsid w:val="001C7B3E"/>
    <w:rsid w:val="001C7C5C"/>
    <w:rsid w:val="001D1957"/>
    <w:rsid w:val="001D4716"/>
    <w:rsid w:val="001D6A52"/>
    <w:rsid w:val="001D75F3"/>
    <w:rsid w:val="001D7B8D"/>
    <w:rsid w:val="001E1910"/>
    <w:rsid w:val="001E2A7A"/>
    <w:rsid w:val="001E50CF"/>
    <w:rsid w:val="001E5C3D"/>
    <w:rsid w:val="001F3543"/>
    <w:rsid w:val="001F75C9"/>
    <w:rsid w:val="002000F9"/>
    <w:rsid w:val="0020150E"/>
    <w:rsid w:val="0020268B"/>
    <w:rsid w:val="00203FD5"/>
    <w:rsid w:val="002044F6"/>
    <w:rsid w:val="0020455B"/>
    <w:rsid w:val="0020619A"/>
    <w:rsid w:val="00206577"/>
    <w:rsid w:val="002075CF"/>
    <w:rsid w:val="00210086"/>
    <w:rsid w:val="0021026D"/>
    <w:rsid w:val="002110AF"/>
    <w:rsid w:val="00211A4A"/>
    <w:rsid w:val="00212605"/>
    <w:rsid w:val="00213B04"/>
    <w:rsid w:val="0021433B"/>
    <w:rsid w:val="002144DF"/>
    <w:rsid w:val="0021493A"/>
    <w:rsid w:val="0021548A"/>
    <w:rsid w:val="00216C5A"/>
    <w:rsid w:val="00217087"/>
    <w:rsid w:val="00217647"/>
    <w:rsid w:val="00222321"/>
    <w:rsid w:val="002226E0"/>
    <w:rsid w:val="00222F09"/>
    <w:rsid w:val="00222F19"/>
    <w:rsid w:val="00224371"/>
    <w:rsid w:val="00224416"/>
    <w:rsid w:val="0022623E"/>
    <w:rsid w:val="002278DC"/>
    <w:rsid w:val="002302F0"/>
    <w:rsid w:val="00234A34"/>
    <w:rsid w:val="0023679A"/>
    <w:rsid w:val="00236F0C"/>
    <w:rsid w:val="00237FCF"/>
    <w:rsid w:val="0024077A"/>
    <w:rsid w:val="0024246C"/>
    <w:rsid w:val="00243473"/>
    <w:rsid w:val="00244F7E"/>
    <w:rsid w:val="00245948"/>
    <w:rsid w:val="00245D9E"/>
    <w:rsid w:val="002466FF"/>
    <w:rsid w:val="00246772"/>
    <w:rsid w:val="00247129"/>
    <w:rsid w:val="0025037A"/>
    <w:rsid w:val="00254DC4"/>
    <w:rsid w:val="00255FDF"/>
    <w:rsid w:val="00257DDB"/>
    <w:rsid w:val="00262B20"/>
    <w:rsid w:val="00263F12"/>
    <w:rsid w:val="0026515D"/>
    <w:rsid w:val="00265CDA"/>
    <w:rsid w:val="00266072"/>
    <w:rsid w:val="00266CF3"/>
    <w:rsid w:val="00266DC6"/>
    <w:rsid w:val="002673B6"/>
    <w:rsid w:val="00270297"/>
    <w:rsid w:val="002702F2"/>
    <w:rsid w:val="002706DC"/>
    <w:rsid w:val="00272490"/>
    <w:rsid w:val="00273DA1"/>
    <w:rsid w:val="0028023A"/>
    <w:rsid w:val="002818D4"/>
    <w:rsid w:val="0028420F"/>
    <w:rsid w:val="0028614C"/>
    <w:rsid w:val="00286541"/>
    <w:rsid w:val="00287D7A"/>
    <w:rsid w:val="002927F5"/>
    <w:rsid w:val="0029562F"/>
    <w:rsid w:val="00295714"/>
    <w:rsid w:val="00295730"/>
    <w:rsid w:val="002960A9"/>
    <w:rsid w:val="002960EB"/>
    <w:rsid w:val="00296518"/>
    <w:rsid w:val="00297A42"/>
    <w:rsid w:val="002A0F41"/>
    <w:rsid w:val="002A23DA"/>
    <w:rsid w:val="002A2748"/>
    <w:rsid w:val="002A293F"/>
    <w:rsid w:val="002A35B1"/>
    <w:rsid w:val="002A4E19"/>
    <w:rsid w:val="002A593B"/>
    <w:rsid w:val="002A5D07"/>
    <w:rsid w:val="002A6274"/>
    <w:rsid w:val="002A6954"/>
    <w:rsid w:val="002B046B"/>
    <w:rsid w:val="002B191E"/>
    <w:rsid w:val="002B2457"/>
    <w:rsid w:val="002B2646"/>
    <w:rsid w:val="002B2802"/>
    <w:rsid w:val="002C0964"/>
    <w:rsid w:val="002C1196"/>
    <w:rsid w:val="002C1991"/>
    <w:rsid w:val="002C1DC5"/>
    <w:rsid w:val="002C3869"/>
    <w:rsid w:val="002C44AA"/>
    <w:rsid w:val="002D0475"/>
    <w:rsid w:val="002D1476"/>
    <w:rsid w:val="002D3071"/>
    <w:rsid w:val="002D390E"/>
    <w:rsid w:val="002D3940"/>
    <w:rsid w:val="002D4F5A"/>
    <w:rsid w:val="002D5299"/>
    <w:rsid w:val="002D5C2D"/>
    <w:rsid w:val="002D6C62"/>
    <w:rsid w:val="002E10BE"/>
    <w:rsid w:val="002E3266"/>
    <w:rsid w:val="002E3EA9"/>
    <w:rsid w:val="002E44B8"/>
    <w:rsid w:val="002E461D"/>
    <w:rsid w:val="002E6534"/>
    <w:rsid w:val="002E6669"/>
    <w:rsid w:val="002E7686"/>
    <w:rsid w:val="002F075F"/>
    <w:rsid w:val="002F2E8E"/>
    <w:rsid w:val="002F3902"/>
    <w:rsid w:val="002F44FD"/>
    <w:rsid w:val="002F4CD8"/>
    <w:rsid w:val="002F5458"/>
    <w:rsid w:val="002F7928"/>
    <w:rsid w:val="002F7AF2"/>
    <w:rsid w:val="00301705"/>
    <w:rsid w:val="00301ACF"/>
    <w:rsid w:val="00302B3C"/>
    <w:rsid w:val="00303AF9"/>
    <w:rsid w:val="00304EF2"/>
    <w:rsid w:val="003059E5"/>
    <w:rsid w:val="00305AA5"/>
    <w:rsid w:val="00305D37"/>
    <w:rsid w:val="00305ED5"/>
    <w:rsid w:val="00310C0F"/>
    <w:rsid w:val="0031136C"/>
    <w:rsid w:val="003117A3"/>
    <w:rsid w:val="0031205B"/>
    <w:rsid w:val="003126BF"/>
    <w:rsid w:val="00313D7F"/>
    <w:rsid w:val="00314649"/>
    <w:rsid w:val="00314A4D"/>
    <w:rsid w:val="0031505F"/>
    <w:rsid w:val="00317A0A"/>
    <w:rsid w:val="003209A5"/>
    <w:rsid w:val="00321E3E"/>
    <w:rsid w:val="00325B07"/>
    <w:rsid w:val="00325EAF"/>
    <w:rsid w:val="003267EB"/>
    <w:rsid w:val="00333E46"/>
    <w:rsid w:val="00334625"/>
    <w:rsid w:val="00334D02"/>
    <w:rsid w:val="00335407"/>
    <w:rsid w:val="00336323"/>
    <w:rsid w:val="003414FB"/>
    <w:rsid w:val="0034369C"/>
    <w:rsid w:val="00344E58"/>
    <w:rsid w:val="00345C6C"/>
    <w:rsid w:val="003461BD"/>
    <w:rsid w:val="003465E8"/>
    <w:rsid w:val="00351315"/>
    <w:rsid w:val="00352174"/>
    <w:rsid w:val="00352AE7"/>
    <w:rsid w:val="00352EA6"/>
    <w:rsid w:val="0035407C"/>
    <w:rsid w:val="00356E7E"/>
    <w:rsid w:val="0035740C"/>
    <w:rsid w:val="00361C55"/>
    <w:rsid w:val="003639E5"/>
    <w:rsid w:val="00365C52"/>
    <w:rsid w:val="00365C60"/>
    <w:rsid w:val="00370AD0"/>
    <w:rsid w:val="00370E06"/>
    <w:rsid w:val="00372CE9"/>
    <w:rsid w:val="003748EE"/>
    <w:rsid w:val="00375A89"/>
    <w:rsid w:val="003767E4"/>
    <w:rsid w:val="0037788D"/>
    <w:rsid w:val="00377B44"/>
    <w:rsid w:val="00380FAE"/>
    <w:rsid w:val="00381FFD"/>
    <w:rsid w:val="0038241E"/>
    <w:rsid w:val="003841DB"/>
    <w:rsid w:val="003842D6"/>
    <w:rsid w:val="00384B72"/>
    <w:rsid w:val="00390235"/>
    <w:rsid w:val="003905B6"/>
    <w:rsid w:val="00391DD2"/>
    <w:rsid w:val="00392659"/>
    <w:rsid w:val="00393592"/>
    <w:rsid w:val="00393FB5"/>
    <w:rsid w:val="003979BC"/>
    <w:rsid w:val="003A040E"/>
    <w:rsid w:val="003A09B8"/>
    <w:rsid w:val="003A1374"/>
    <w:rsid w:val="003A2EE7"/>
    <w:rsid w:val="003A7DCB"/>
    <w:rsid w:val="003A7DCC"/>
    <w:rsid w:val="003B02AA"/>
    <w:rsid w:val="003B0C38"/>
    <w:rsid w:val="003B276C"/>
    <w:rsid w:val="003B31CA"/>
    <w:rsid w:val="003B3B80"/>
    <w:rsid w:val="003B4263"/>
    <w:rsid w:val="003B4605"/>
    <w:rsid w:val="003B55F2"/>
    <w:rsid w:val="003B56EB"/>
    <w:rsid w:val="003B5DD6"/>
    <w:rsid w:val="003B6D91"/>
    <w:rsid w:val="003C0E55"/>
    <w:rsid w:val="003C12BF"/>
    <w:rsid w:val="003C141C"/>
    <w:rsid w:val="003C193F"/>
    <w:rsid w:val="003C520A"/>
    <w:rsid w:val="003C6065"/>
    <w:rsid w:val="003D093E"/>
    <w:rsid w:val="003D2886"/>
    <w:rsid w:val="003D4166"/>
    <w:rsid w:val="003D438A"/>
    <w:rsid w:val="003D4520"/>
    <w:rsid w:val="003D4A12"/>
    <w:rsid w:val="003D70CA"/>
    <w:rsid w:val="003E0512"/>
    <w:rsid w:val="003E2997"/>
    <w:rsid w:val="003E2EE8"/>
    <w:rsid w:val="003E3002"/>
    <w:rsid w:val="003E4A46"/>
    <w:rsid w:val="003E4A61"/>
    <w:rsid w:val="003E53D3"/>
    <w:rsid w:val="003E659F"/>
    <w:rsid w:val="003F0C5C"/>
    <w:rsid w:val="003F393A"/>
    <w:rsid w:val="003F528D"/>
    <w:rsid w:val="003F6E60"/>
    <w:rsid w:val="003F7F00"/>
    <w:rsid w:val="003F7F5B"/>
    <w:rsid w:val="004005BB"/>
    <w:rsid w:val="00401DFD"/>
    <w:rsid w:val="00402718"/>
    <w:rsid w:val="00402AC6"/>
    <w:rsid w:val="0040319E"/>
    <w:rsid w:val="004037B7"/>
    <w:rsid w:val="004065F9"/>
    <w:rsid w:val="00411A50"/>
    <w:rsid w:val="004128DF"/>
    <w:rsid w:val="00412A70"/>
    <w:rsid w:val="00412B42"/>
    <w:rsid w:val="00413B55"/>
    <w:rsid w:val="00414E37"/>
    <w:rsid w:val="00416DDF"/>
    <w:rsid w:val="004179D9"/>
    <w:rsid w:val="00423BBC"/>
    <w:rsid w:val="00424435"/>
    <w:rsid w:val="00425254"/>
    <w:rsid w:val="00425ED3"/>
    <w:rsid w:val="004262F9"/>
    <w:rsid w:val="00427089"/>
    <w:rsid w:val="00427EF7"/>
    <w:rsid w:val="0043312F"/>
    <w:rsid w:val="0043471C"/>
    <w:rsid w:val="00434C63"/>
    <w:rsid w:val="00435877"/>
    <w:rsid w:val="00436F2F"/>
    <w:rsid w:val="00436FF3"/>
    <w:rsid w:val="00437599"/>
    <w:rsid w:val="00437BBB"/>
    <w:rsid w:val="0044047A"/>
    <w:rsid w:val="004407E1"/>
    <w:rsid w:val="00440FD5"/>
    <w:rsid w:val="004424D3"/>
    <w:rsid w:val="00442EA4"/>
    <w:rsid w:val="004449C4"/>
    <w:rsid w:val="00445597"/>
    <w:rsid w:val="004461DA"/>
    <w:rsid w:val="0044691A"/>
    <w:rsid w:val="00450038"/>
    <w:rsid w:val="00451DFD"/>
    <w:rsid w:val="00453F5B"/>
    <w:rsid w:val="0046070F"/>
    <w:rsid w:val="00460B8A"/>
    <w:rsid w:val="00461730"/>
    <w:rsid w:val="00462C96"/>
    <w:rsid w:val="004632FC"/>
    <w:rsid w:val="00463919"/>
    <w:rsid w:val="00464A5B"/>
    <w:rsid w:val="00466467"/>
    <w:rsid w:val="00466E66"/>
    <w:rsid w:val="0047167F"/>
    <w:rsid w:val="00474864"/>
    <w:rsid w:val="0047756F"/>
    <w:rsid w:val="00480B50"/>
    <w:rsid w:val="004812ED"/>
    <w:rsid w:val="00481B53"/>
    <w:rsid w:val="0048228F"/>
    <w:rsid w:val="0048274D"/>
    <w:rsid w:val="00484F5E"/>
    <w:rsid w:val="004853AD"/>
    <w:rsid w:val="00485F0B"/>
    <w:rsid w:val="004918A8"/>
    <w:rsid w:val="00492D9D"/>
    <w:rsid w:val="004949DE"/>
    <w:rsid w:val="00494F46"/>
    <w:rsid w:val="0049523C"/>
    <w:rsid w:val="004A044A"/>
    <w:rsid w:val="004A114E"/>
    <w:rsid w:val="004A2E39"/>
    <w:rsid w:val="004A3F24"/>
    <w:rsid w:val="004A4083"/>
    <w:rsid w:val="004A51F7"/>
    <w:rsid w:val="004A5B83"/>
    <w:rsid w:val="004A6286"/>
    <w:rsid w:val="004A66FE"/>
    <w:rsid w:val="004B0283"/>
    <w:rsid w:val="004B117B"/>
    <w:rsid w:val="004B259E"/>
    <w:rsid w:val="004B2BFE"/>
    <w:rsid w:val="004B6499"/>
    <w:rsid w:val="004B7FE8"/>
    <w:rsid w:val="004C0AE4"/>
    <w:rsid w:val="004C12BF"/>
    <w:rsid w:val="004C2AF6"/>
    <w:rsid w:val="004C5498"/>
    <w:rsid w:val="004C66F1"/>
    <w:rsid w:val="004C76A8"/>
    <w:rsid w:val="004D0BD2"/>
    <w:rsid w:val="004D1025"/>
    <w:rsid w:val="004D1AD3"/>
    <w:rsid w:val="004D1B1C"/>
    <w:rsid w:val="004D3181"/>
    <w:rsid w:val="004D489F"/>
    <w:rsid w:val="004D61C8"/>
    <w:rsid w:val="004E0C23"/>
    <w:rsid w:val="004E1722"/>
    <w:rsid w:val="004E1F7F"/>
    <w:rsid w:val="004E2D80"/>
    <w:rsid w:val="004E498E"/>
    <w:rsid w:val="004E6B0B"/>
    <w:rsid w:val="004F043F"/>
    <w:rsid w:val="004F0B65"/>
    <w:rsid w:val="004F1C45"/>
    <w:rsid w:val="004F44F3"/>
    <w:rsid w:val="004F4519"/>
    <w:rsid w:val="004F4CF9"/>
    <w:rsid w:val="004F5120"/>
    <w:rsid w:val="004F6A59"/>
    <w:rsid w:val="004F6EFD"/>
    <w:rsid w:val="00501E4A"/>
    <w:rsid w:val="005053FF"/>
    <w:rsid w:val="00505916"/>
    <w:rsid w:val="00506504"/>
    <w:rsid w:val="00511434"/>
    <w:rsid w:val="005138B3"/>
    <w:rsid w:val="00514524"/>
    <w:rsid w:val="00515474"/>
    <w:rsid w:val="00516001"/>
    <w:rsid w:val="005165C7"/>
    <w:rsid w:val="00517C0E"/>
    <w:rsid w:val="0052163C"/>
    <w:rsid w:val="005219BD"/>
    <w:rsid w:val="00521FC5"/>
    <w:rsid w:val="005220D9"/>
    <w:rsid w:val="005224E8"/>
    <w:rsid w:val="00524DCF"/>
    <w:rsid w:val="005267EC"/>
    <w:rsid w:val="00531B73"/>
    <w:rsid w:val="00537219"/>
    <w:rsid w:val="0054045C"/>
    <w:rsid w:val="005426C6"/>
    <w:rsid w:val="00544C7E"/>
    <w:rsid w:val="00545E49"/>
    <w:rsid w:val="005517EA"/>
    <w:rsid w:val="00552A3A"/>
    <w:rsid w:val="00555D28"/>
    <w:rsid w:val="00556F91"/>
    <w:rsid w:val="005621EC"/>
    <w:rsid w:val="00562C3F"/>
    <w:rsid w:val="005647F9"/>
    <w:rsid w:val="00565DEE"/>
    <w:rsid w:val="00566084"/>
    <w:rsid w:val="0057289A"/>
    <w:rsid w:val="00572C65"/>
    <w:rsid w:val="005767C8"/>
    <w:rsid w:val="00577F06"/>
    <w:rsid w:val="00580B75"/>
    <w:rsid w:val="00582C59"/>
    <w:rsid w:val="005862E2"/>
    <w:rsid w:val="00587197"/>
    <w:rsid w:val="0059013B"/>
    <w:rsid w:val="0059201F"/>
    <w:rsid w:val="005934F0"/>
    <w:rsid w:val="00594EEC"/>
    <w:rsid w:val="005A1F3C"/>
    <w:rsid w:val="005A3825"/>
    <w:rsid w:val="005A38B2"/>
    <w:rsid w:val="005A65B9"/>
    <w:rsid w:val="005B1627"/>
    <w:rsid w:val="005B1C8C"/>
    <w:rsid w:val="005B258F"/>
    <w:rsid w:val="005B2ABD"/>
    <w:rsid w:val="005B309F"/>
    <w:rsid w:val="005C19C9"/>
    <w:rsid w:val="005C288E"/>
    <w:rsid w:val="005C2C80"/>
    <w:rsid w:val="005C422B"/>
    <w:rsid w:val="005C4C33"/>
    <w:rsid w:val="005C59EA"/>
    <w:rsid w:val="005C7546"/>
    <w:rsid w:val="005D1077"/>
    <w:rsid w:val="005D2A23"/>
    <w:rsid w:val="005D3721"/>
    <w:rsid w:val="005E27D6"/>
    <w:rsid w:val="005E4CB2"/>
    <w:rsid w:val="005E4DCD"/>
    <w:rsid w:val="005E6CE4"/>
    <w:rsid w:val="005E7A53"/>
    <w:rsid w:val="005E7FCD"/>
    <w:rsid w:val="005F0CAA"/>
    <w:rsid w:val="005F76DD"/>
    <w:rsid w:val="006015E8"/>
    <w:rsid w:val="00604A87"/>
    <w:rsid w:val="00604F07"/>
    <w:rsid w:val="006061E5"/>
    <w:rsid w:val="0060733A"/>
    <w:rsid w:val="006076D7"/>
    <w:rsid w:val="006109C9"/>
    <w:rsid w:val="00615AC4"/>
    <w:rsid w:val="00615DBD"/>
    <w:rsid w:val="006211AC"/>
    <w:rsid w:val="00621EBE"/>
    <w:rsid w:val="0062394E"/>
    <w:rsid w:val="00623DDA"/>
    <w:rsid w:val="00624392"/>
    <w:rsid w:val="006250F1"/>
    <w:rsid w:val="00625626"/>
    <w:rsid w:val="0062579A"/>
    <w:rsid w:val="00631304"/>
    <w:rsid w:val="00631A67"/>
    <w:rsid w:val="00631E89"/>
    <w:rsid w:val="006327DF"/>
    <w:rsid w:val="00632D24"/>
    <w:rsid w:val="00633188"/>
    <w:rsid w:val="00633599"/>
    <w:rsid w:val="006339E4"/>
    <w:rsid w:val="00635154"/>
    <w:rsid w:val="006377D4"/>
    <w:rsid w:val="006400B9"/>
    <w:rsid w:val="00643756"/>
    <w:rsid w:val="00647357"/>
    <w:rsid w:val="006503F2"/>
    <w:rsid w:val="00650498"/>
    <w:rsid w:val="006509E2"/>
    <w:rsid w:val="00650A11"/>
    <w:rsid w:val="00653C24"/>
    <w:rsid w:val="00653D49"/>
    <w:rsid w:val="00654A22"/>
    <w:rsid w:val="00655986"/>
    <w:rsid w:val="006563AE"/>
    <w:rsid w:val="00657396"/>
    <w:rsid w:val="00661B7D"/>
    <w:rsid w:val="006629C8"/>
    <w:rsid w:val="00665644"/>
    <w:rsid w:val="00666C9B"/>
    <w:rsid w:val="00666CD9"/>
    <w:rsid w:val="00670026"/>
    <w:rsid w:val="006704E5"/>
    <w:rsid w:val="00672235"/>
    <w:rsid w:val="00676A8E"/>
    <w:rsid w:val="006773F0"/>
    <w:rsid w:val="0068056E"/>
    <w:rsid w:val="00680E9F"/>
    <w:rsid w:val="00681BD4"/>
    <w:rsid w:val="00681FC0"/>
    <w:rsid w:val="00682DBF"/>
    <w:rsid w:val="00684CAA"/>
    <w:rsid w:val="00686A25"/>
    <w:rsid w:val="00687036"/>
    <w:rsid w:val="00690704"/>
    <w:rsid w:val="006921D5"/>
    <w:rsid w:val="00692AB2"/>
    <w:rsid w:val="0069316D"/>
    <w:rsid w:val="00693533"/>
    <w:rsid w:val="0069363F"/>
    <w:rsid w:val="00693849"/>
    <w:rsid w:val="006962B9"/>
    <w:rsid w:val="00697FCA"/>
    <w:rsid w:val="006A17C3"/>
    <w:rsid w:val="006A193F"/>
    <w:rsid w:val="006A3EAA"/>
    <w:rsid w:val="006A46BB"/>
    <w:rsid w:val="006A5562"/>
    <w:rsid w:val="006A5E87"/>
    <w:rsid w:val="006A6602"/>
    <w:rsid w:val="006A72F3"/>
    <w:rsid w:val="006B3503"/>
    <w:rsid w:val="006B7036"/>
    <w:rsid w:val="006C0B05"/>
    <w:rsid w:val="006C2AC7"/>
    <w:rsid w:val="006C3298"/>
    <w:rsid w:val="006C36F8"/>
    <w:rsid w:val="006C3FE7"/>
    <w:rsid w:val="006C408D"/>
    <w:rsid w:val="006C447E"/>
    <w:rsid w:val="006D1569"/>
    <w:rsid w:val="006D163C"/>
    <w:rsid w:val="006D243D"/>
    <w:rsid w:val="006D2C2D"/>
    <w:rsid w:val="006D3BEB"/>
    <w:rsid w:val="006D3F5F"/>
    <w:rsid w:val="006D4A52"/>
    <w:rsid w:val="006D548D"/>
    <w:rsid w:val="006D627D"/>
    <w:rsid w:val="006D6658"/>
    <w:rsid w:val="006E0BAF"/>
    <w:rsid w:val="006E16DE"/>
    <w:rsid w:val="006E1D86"/>
    <w:rsid w:val="006E2DB2"/>
    <w:rsid w:val="006E453C"/>
    <w:rsid w:val="006E5237"/>
    <w:rsid w:val="006E6486"/>
    <w:rsid w:val="006E69E0"/>
    <w:rsid w:val="006E6DC7"/>
    <w:rsid w:val="006F0654"/>
    <w:rsid w:val="006F16A4"/>
    <w:rsid w:val="006F172E"/>
    <w:rsid w:val="006F1838"/>
    <w:rsid w:val="006F24CB"/>
    <w:rsid w:val="006F2599"/>
    <w:rsid w:val="006F2A8D"/>
    <w:rsid w:val="006F2CAE"/>
    <w:rsid w:val="006F3409"/>
    <w:rsid w:val="006F3FF2"/>
    <w:rsid w:val="006F4720"/>
    <w:rsid w:val="006F5585"/>
    <w:rsid w:val="00700F44"/>
    <w:rsid w:val="0070162F"/>
    <w:rsid w:val="00703A64"/>
    <w:rsid w:val="00703BA4"/>
    <w:rsid w:val="00703EE3"/>
    <w:rsid w:val="00704B57"/>
    <w:rsid w:val="007051A8"/>
    <w:rsid w:val="00707ED0"/>
    <w:rsid w:val="00711147"/>
    <w:rsid w:val="00713416"/>
    <w:rsid w:val="00716A71"/>
    <w:rsid w:val="00720258"/>
    <w:rsid w:val="00721B23"/>
    <w:rsid w:val="00722716"/>
    <w:rsid w:val="00723066"/>
    <w:rsid w:val="007241D0"/>
    <w:rsid w:val="007244B1"/>
    <w:rsid w:val="00724542"/>
    <w:rsid w:val="00724853"/>
    <w:rsid w:val="00726273"/>
    <w:rsid w:val="00730384"/>
    <w:rsid w:val="00732C6E"/>
    <w:rsid w:val="00733623"/>
    <w:rsid w:val="0073372A"/>
    <w:rsid w:val="007360AF"/>
    <w:rsid w:val="00736CCB"/>
    <w:rsid w:val="007372A0"/>
    <w:rsid w:val="00737645"/>
    <w:rsid w:val="00740C17"/>
    <w:rsid w:val="00742CD3"/>
    <w:rsid w:val="007431D4"/>
    <w:rsid w:val="00745B12"/>
    <w:rsid w:val="00745CB4"/>
    <w:rsid w:val="007511D6"/>
    <w:rsid w:val="00753CB3"/>
    <w:rsid w:val="00755375"/>
    <w:rsid w:val="007562DD"/>
    <w:rsid w:val="00757162"/>
    <w:rsid w:val="00757806"/>
    <w:rsid w:val="007608E9"/>
    <w:rsid w:val="007617E9"/>
    <w:rsid w:val="00761C33"/>
    <w:rsid w:val="007645E7"/>
    <w:rsid w:val="00764A2A"/>
    <w:rsid w:val="00764FE9"/>
    <w:rsid w:val="00765385"/>
    <w:rsid w:val="00765683"/>
    <w:rsid w:val="00765D1E"/>
    <w:rsid w:val="0076610F"/>
    <w:rsid w:val="007718C0"/>
    <w:rsid w:val="007728E5"/>
    <w:rsid w:val="007731E6"/>
    <w:rsid w:val="00773395"/>
    <w:rsid w:val="00774F5C"/>
    <w:rsid w:val="00776455"/>
    <w:rsid w:val="00776C69"/>
    <w:rsid w:val="00777573"/>
    <w:rsid w:val="00777F3F"/>
    <w:rsid w:val="007820F8"/>
    <w:rsid w:val="0078298B"/>
    <w:rsid w:val="00783CC6"/>
    <w:rsid w:val="00785835"/>
    <w:rsid w:val="007859CE"/>
    <w:rsid w:val="00785A9E"/>
    <w:rsid w:val="00786210"/>
    <w:rsid w:val="00790804"/>
    <w:rsid w:val="007917E1"/>
    <w:rsid w:val="00794EE4"/>
    <w:rsid w:val="00796B1C"/>
    <w:rsid w:val="00796B59"/>
    <w:rsid w:val="0079789A"/>
    <w:rsid w:val="007A0F48"/>
    <w:rsid w:val="007A3129"/>
    <w:rsid w:val="007A46BA"/>
    <w:rsid w:val="007A56E5"/>
    <w:rsid w:val="007A5847"/>
    <w:rsid w:val="007B1486"/>
    <w:rsid w:val="007B1BA8"/>
    <w:rsid w:val="007B53C9"/>
    <w:rsid w:val="007B6BC4"/>
    <w:rsid w:val="007B75DE"/>
    <w:rsid w:val="007C10D3"/>
    <w:rsid w:val="007C1434"/>
    <w:rsid w:val="007C3DEE"/>
    <w:rsid w:val="007C4D67"/>
    <w:rsid w:val="007C5792"/>
    <w:rsid w:val="007C7921"/>
    <w:rsid w:val="007C7EAB"/>
    <w:rsid w:val="007D65BC"/>
    <w:rsid w:val="007D704D"/>
    <w:rsid w:val="007E1322"/>
    <w:rsid w:val="007E2BB4"/>
    <w:rsid w:val="007E2D56"/>
    <w:rsid w:val="007E3133"/>
    <w:rsid w:val="007E34F7"/>
    <w:rsid w:val="007E42D5"/>
    <w:rsid w:val="007E467E"/>
    <w:rsid w:val="007E51FC"/>
    <w:rsid w:val="007E6897"/>
    <w:rsid w:val="007F12DB"/>
    <w:rsid w:val="007F1DB4"/>
    <w:rsid w:val="007F1EF3"/>
    <w:rsid w:val="007F2341"/>
    <w:rsid w:val="007F3073"/>
    <w:rsid w:val="007F30FC"/>
    <w:rsid w:val="007F5F95"/>
    <w:rsid w:val="007F69B3"/>
    <w:rsid w:val="007F748E"/>
    <w:rsid w:val="00804878"/>
    <w:rsid w:val="008060AA"/>
    <w:rsid w:val="00807676"/>
    <w:rsid w:val="008079D6"/>
    <w:rsid w:val="0081064A"/>
    <w:rsid w:val="00810C0F"/>
    <w:rsid w:val="00810ED7"/>
    <w:rsid w:val="008112D1"/>
    <w:rsid w:val="008115F9"/>
    <w:rsid w:val="00812F78"/>
    <w:rsid w:val="00817076"/>
    <w:rsid w:val="00820963"/>
    <w:rsid w:val="00820AD3"/>
    <w:rsid w:val="00821985"/>
    <w:rsid w:val="008235AE"/>
    <w:rsid w:val="008242C6"/>
    <w:rsid w:val="00825127"/>
    <w:rsid w:val="00825903"/>
    <w:rsid w:val="00830813"/>
    <w:rsid w:val="0083088E"/>
    <w:rsid w:val="00832565"/>
    <w:rsid w:val="00833545"/>
    <w:rsid w:val="00834556"/>
    <w:rsid w:val="0083567E"/>
    <w:rsid w:val="00835852"/>
    <w:rsid w:val="00836637"/>
    <w:rsid w:val="00836A83"/>
    <w:rsid w:val="0083731E"/>
    <w:rsid w:val="008379A9"/>
    <w:rsid w:val="00840C57"/>
    <w:rsid w:val="008448E9"/>
    <w:rsid w:val="00844B81"/>
    <w:rsid w:val="00844E57"/>
    <w:rsid w:val="00845831"/>
    <w:rsid w:val="00845C71"/>
    <w:rsid w:val="0084638C"/>
    <w:rsid w:val="008463C0"/>
    <w:rsid w:val="00847820"/>
    <w:rsid w:val="00851352"/>
    <w:rsid w:val="00854759"/>
    <w:rsid w:val="0085593C"/>
    <w:rsid w:val="0085653F"/>
    <w:rsid w:val="00861613"/>
    <w:rsid w:val="008616CC"/>
    <w:rsid w:val="008620D9"/>
    <w:rsid w:val="008637FD"/>
    <w:rsid w:val="0086692B"/>
    <w:rsid w:val="0087393F"/>
    <w:rsid w:val="0087431F"/>
    <w:rsid w:val="0087448A"/>
    <w:rsid w:val="00876725"/>
    <w:rsid w:val="00876C9F"/>
    <w:rsid w:val="00876F56"/>
    <w:rsid w:val="0087739D"/>
    <w:rsid w:val="00877F8F"/>
    <w:rsid w:val="0088006D"/>
    <w:rsid w:val="00881F02"/>
    <w:rsid w:val="00886F9B"/>
    <w:rsid w:val="008905B2"/>
    <w:rsid w:val="00891668"/>
    <w:rsid w:val="00892330"/>
    <w:rsid w:val="008924F2"/>
    <w:rsid w:val="00892F11"/>
    <w:rsid w:val="00897838"/>
    <w:rsid w:val="008A12B1"/>
    <w:rsid w:val="008A17E4"/>
    <w:rsid w:val="008A2CE3"/>
    <w:rsid w:val="008A36B6"/>
    <w:rsid w:val="008A39EF"/>
    <w:rsid w:val="008A59BF"/>
    <w:rsid w:val="008B0979"/>
    <w:rsid w:val="008B3755"/>
    <w:rsid w:val="008B390C"/>
    <w:rsid w:val="008B5BE2"/>
    <w:rsid w:val="008B72BB"/>
    <w:rsid w:val="008B7B58"/>
    <w:rsid w:val="008C08BA"/>
    <w:rsid w:val="008C38C0"/>
    <w:rsid w:val="008C415B"/>
    <w:rsid w:val="008C442A"/>
    <w:rsid w:val="008C4EE5"/>
    <w:rsid w:val="008C7A8E"/>
    <w:rsid w:val="008D2D6E"/>
    <w:rsid w:val="008D31F0"/>
    <w:rsid w:val="008D428C"/>
    <w:rsid w:val="008D444F"/>
    <w:rsid w:val="008D4AFD"/>
    <w:rsid w:val="008D5012"/>
    <w:rsid w:val="008D58B8"/>
    <w:rsid w:val="008D5AB4"/>
    <w:rsid w:val="008D643B"/>
    <w:rsid w:val="008E07D3"/>
    <w:rsid w:val="008E0906"/>
    <w:rsid w:val="008E2046"/>
    <w:rsid w:val="008E37BE"/>
    <w:rsid w:val="008E5A6C"/>
    <w:rsid w:val="008E5A8D"/>
    <w:rsid w:val="008E6D3F"/>
    <w:rsid w:val="008E79E8"/>
    <w:rsid w:val="008F15B5"/>
    <w:rsid w:val="008F2C3A"/>
    <w:rsid w:val="008F4F50"/>
    <w:rsid w:val="008F6CDD"/>
    <w:rsid w:val="008F7408"/>
    <w:rsid w:val="00901087"/>
    <w:rsid w:val="009031A1"/>
    <w:rsid w:val="00904C4E"/>
    <w:rsid w:val="00904E16"/>
    <w:rsid w:val="0090583E"/>
    <w:rsid w:val="00905A48"/>
    <w:rsid w:val="009074EE"/>
    <w:rsid w:val="00910784"/>
    <w:rsid w:val="00911573"/>
    <w:rsid w:val="00911C50"/>
    <w:rsid w:val="009144D2"/>
    <w:rsid w:val="00915443"/>
    <w:rsid w:val="00915B4B"/>
    <w:rsid w:val="009166E6"/>
    <w:rsid w:val="009169B0"/>
    <w:rsid w:val="00917284"/>
    <w:rsid w:val="00917AA7"/>
    <w:rsid w:val="00917F80"/>
    <w:rsid w:val="00924027"/>
    <w:rsid w:val="00925F6C"/>
    <w:rsid w:val="0092654C"/>
    <w:rsid w:val="00927306"/>
    <w:rsid w:val="00927849"/>
    <w:rsid w:val="009300B9"/>
    <w:rsid w:val="009312AC"/>
    <w:rsid w:val="009313FE"/>
    <w:rsid w:val="009314DE"/>
    <w:rsid w:val="00931A3C"/>
    <w:rsid w:val="009328B7"/>
    <w:rsid w:val="009328C2"/>
    <w:rsid w:val="009332A7"/>
    <w:rsid w:val="009338C4"/>
    <w:rsid w:val="00934976"/>
    <w:rsid w:val="00935827"/>
    <w:rsid w:val="00935CBC"/>
    <w:rsid w:val="00937F87"/>
    <w:rsid w:val="00941BE4"/>
    <w:rsid w:val="00942C7B"/>
    <w:rsid w:val="00943588"/>
    <w:rsid w:val="00944362"/>
    <w:rsid w:val="00944BBE"/>
    <w:rsid w:val="00944F64"/>
    <w:rsid w:val="00945844"/>
    <w:rsid w:val="00946AAC"/>
    <w:rsid w:val="0095179E"/>
    <w:rsid w:val="00953379"/>
    <w:rsid w:val="0095567D"/>
    <w:rsid w:val="00955F91"/>
    <w:rsid w:val="00956057"/>
    <w:rsid w:val="00957C12"/>
    <w:rsid w:val="00961610"/>
    <w:rsid w:val="00963669"/>
    <w:rsid w:val="009648CB"/>
    <w:rsid w:val="0096530D"/>
    <w:rsid w:val="00972579"/>
    <w:rsid w:val="0097387E"/>
    <w:rsid w:val="00973A63"/>
    <w:rsid w:val="00974155"/>
    <w:rsid w:val="00975E9C"/>
    <w:rsid w:val="00976EF4"/>
    <w:rsid w:val="0097700C"/>
    <w:rsid w:val="009772D1"/>
    <w:rsid w:val="009776D6"/>
    <w:rsid w:val="00977706"/>
    <w:rsid w:val="00977DE7"/>
    <w:rsid w:val="00980A5A"/>
    <w:rsid w:val="00982BF3"/>
    <w:rsid w:val="00982F5D"/>
    <w:rsid w:val="00983797"/>
    <w:rsid w:val="00984D5C"/>
    <w:rsid w:val="0098688B"/>
    <w:rsid w:val="009905CC"/>
    <w:rsid w:val="00990DD2"/>
    <w:rsid w:val="009920AB"/>
    <w:rsid w:val="00992438"/>
    <w:rsid w:val="009943B5"/>
    <w:rsid w:val="00994473"/>
    <w:rsid w:val="00994AD0"/>
    <w:rsid w:val="00996B1F"/>
    <w:rsid w:val="00997968"/>
    <w:rsid w:val="009A088F"/>
    <w:rsid w:val="009A0AC1"/>
    <w:rsid w:val="009A0C63"/>
    <w:rsid w:val="009A0E37"/>
    <w:rsid w:val="009A2CBF"/>
    <w:rsid w:val="009A3257"/>
    <w:rsid w:val="009A566E"/>
    <w:rsid w:val="009A6E16"/>
    <w:rsid w:val="009A7F36"/>
    <w:rsid w:val="009B11C0"/>
    <w:rsid w:val="009B1D20"/>
    <w:rsid w:val="009B1E9D"/>
    <w:rsid w:val="009B27F4"/>
    <w:rsid w:val="009B2CBB"/>
    <w:rsid w:val="009B36ED"/>
    <w:rsid w:val="009B4335"/>
    <w:rsid w:val="009B4A7F"/>
    <w:rsid w:val="009B50C5"/>
    <w:rsid w:val="009B5D63"/>
    <w:rsid w:val="009B6486"/>
    <w:rsid w:val="009B6D40"/>
    <w:rsid w:val="009C00E4"/>
    <w:rsid w:val="009C1532"/>
    <w:rsid w:val="009C15D9"/>
    <w:rsid w:val="009C1E11"/>
    <w:rsid w:val="009C2C31"/>
    <w:rsid w:val="009C49D1"/>
    <w:rsid w:val="009C5472"/>
    <w:rsid w:val="009D17CA"/>
    <w:rsid w:val="009D23DA"/>
    <w:rsid w:val="009D30B3"/>
    <w:rsid w:val="009D33B9"/>
    <w:rsid w:val="009D3544"/>
    <w:rsid w:val="009D6415"/>
    <w:rsid w:val="009D6875"/>
    <w:rsid w:val="009D7D54"/>
    <w:rsid w:val="009E1CC4"/>
    <w:rsid w:val="009E2AFB"/>
    <w:rsid w:val="009E45FC"/>
    <w:rsid w:val="009E6B58"/>
    <w:rsid w:val="009F4739"/>
    <w:rsid w:val="009F5DC5"/>
    <w:rsid w:val="009F6324"/>
    <w:rsid w:val="009F765B"/>
    <w:rsid w:val="00A0215B"/>
    <w:rsid w:val="00A02469"/>
    <w:rsid w:val="00A024D5"/>
    <w:rsid w:val="00A02E95"/>
    <w:rsid w:val="00A037EA"/>
    <w:rsid w:val="00A0444E"/>
    <w:rsid w:val="00A07985"/>
    <w:rsid w:val="00A10867"/>
    <w:rsid w:val="00A109E5"/>
    <w:rsid w:val="00A125A3"/>
    <w:rsid w:val="00A12C2C"/>
    <w:rsid w:val="00A12E8F"/>
    <w:rsid w:val="00A157FC"/>
    <w:rsid w:val="00A17279"/>
    <w:rsid w:val="00A207F4"/>
    <w:rsid w:val="00A20F70"/>
    <w:rsid w:val="00A243A1"/>
    <w:rsid w:val="00A24EB1"/>
    <w:rsid w:val="00A2516C"/>
    <w:rsid w:val="00A262BC"/>
    <w:rsid w:val="00A26DAB"/>
    <w:rsid w:val="00A274C7"/>
    <w:rsid w:val="00A275B0"/>
    <w:rsid w:val="00A30F45"/>
    <w:rsid w:val="00A31DF2"/>
    <w:rsid w:val="00A31F77"/>
    <w:rsid w:val="00A33D5F"/>
    <w:rsid w:val="00A34F2D"/>
    <w:rsid w:val="00A356B6"/>
    <w:rsid w:val="00A35B85"/>
    <w:rsid w:val="00A404B4"/>
    <w:rsid w:val="00A40886"/>
    <w:rsid w:val="00A419CD"/>
    <w:rsid w:val="00A428A5"/>
    <w:rsid w:val="00A46188"/>
    <w:rsid w:val="00A507B5"/>
    <w:rsid w:val="00A50E87"/>
    <w:rsid w:val="00A519F7"/>
    <w:rsid w:val="00A51D7D"/>
    <w:rsid w:val="00A52A72"/>
    <w:rsid w:val="00A53E4E"/>
    <w:rsid w:val="00A54290"/>
    <w:rsid w:val="00A555DC"/>
    <w:rsid w:val="00A578BC"/>
    <w:rsid w:val="00A57FBB"/>
    <w:rsid w:val="00A600B3"/>
    <w:rsid w:val="00A615A0"/>
    <w:rsid w:val="00A6353C"/>
    <w:rsid w:val="00A67F4F"/>
    <w:rsid w:val="00A72DBA"/>
    <w:rsid w:val="00A74FE4"/>
    <w:rsid w:val="00A75B8A"/>
    <w:rsid w:val="00A75BF1"/>
    <w:rsid w:val="00A761EF"/>
    <w:rsid w:val="00A767FE"/>
    <w:rsid w:val="00A76B30"/>
    <w:rsid w:val="00A76BC9"/>
    <w:rsid w:val="00A76E90"/>
    <w:rsid w:val="00A76E97"/>
    <w:rsid w:val="00A807BE"/>
    <w:rsid w:val="00A81EF5"/>
    <w:rsid w:val="00A81EFC"/>
    <w:rsid w:val="00A82F7A"/>
    <w:rsid w:val="00A84DC5"/>
    <w:rsid w:val="00A86A71"/>
    <w:rsid w:val="00A86AF9"/>
    <w:rsid w:val="00A8703F"/>
    <w:rsid w:val="00A90D91"/>
    <w:rsid w:val="00A910B5"/>
    <w:rsid w:val="00A927C8"/>
    <w:rsid w:val="00A9280A"/>
    <w:rsid w:val="00A93320"/>
    <w:rsid w:val="00A93F95"/>
    <w:rsid w:val="00A946FD"/>
    <w:rsid w:val="00A97085"/>
    <w:rsid w:val="00A97284"/>
    <w:rsid w:val="00A97FD1"/>
    <w:rsid w:val="00AA1551"/>
    <w:rsid w:val="00AA2FA5"/>
    <w:rsid w:val="00AA3481"/>
    <w:rsid w:val="00AA3B89"/>
    <w:rsid w:val="00AA4174"/>
    <w:rsid w:val="00AA4BAF"/>
    <w:rsid w:val="00AA617D"/>
    <w:rsid w:val="00AA675F"/>
    <w:rsid w:val="00AA7B08"/>
    <w:rsid w:val="00AB057F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0C3C"/>
    <w:rsid w:val="00AC0D90"/>
    <w:rsid w:val="00AC1983"/>
    <w:rsid w:val="00AC3661"/>
    <w:rsid w:val="00AC544D"/>
    <w:rsid w:val="00AC6372"/>
    <w:rsid w:val="00AC7950"/>
    <w:rsid w:val="00AC7A5F"/>
    <w:rsid w:val="00AD01A0"/>
    <w:rsid w:val="00AD32C0"/>
    <w:rsid w:val="00AD4C78"/>
    <w:rsid w:val="00AD5390"/>
    <w:rsid w:val="00AD7AE7"/>
    <w:rsid w:val="00AE1613"/>
    <w:rsid w:val="00AE27B2"/>
    <w:rsid w:val="00AE687D"/>
    <w:rsid w:val="00AE6E20"/>
    <w:rsid w:val="00AF1B4D"/>
    <w:rsid w:val="00AF1E2C"/>
    <w:rsid w:val="00AF35C2"/>
    <w:rsid w:val="00AF3B7B"/>
    <w:rsid w:val="00AF4614"/>
    <w:rsid w:val="00AF4F3D"/>
    <w:rsid w:val="00AF5C3E"/>
    <w:rsid w:val="00AF6679"/>
    <w:rsid w:val="00AF76F5"/>
    <w:rsid w:val="00AF7E91"/>
    <w:rsid w:val="00B010ED"/>
    <w:rsid w:val="00B021C4"/>
    <w:rsid w:val="00B02A1F"/>
    <w:rsid w:val="00B03427"/>
    <w:rsid w:val="00B04F20"/>
    <w:rsid w:val="00B06F81"/>
    <w:rsid w:val="00B07380"/>
    <w:rsid w:val="00B07515"/>
    <w:rsid w:val="00B1154B"/>
    <w:rsid w:val="00B11C90"/>
    <w:rsid w:val="00B13614"/>
    <w:rsid w:val="00B17F7D"/>
    <w:rsid w:val="00B20B87"/>
    <w:rsid w:val="00B20F16"/>
    <w:rsid w:val="00B2148F"/>
    <w:rsid w:val="00B22FD3"/>
    <w:rsid w:val="00B25418"/>
    <w:rsid w:val="00B26A09"/>
    <w:rsid w:val="00B304E5"/>
    <w:rsid w:val="00B32F83"/>
    <w:rsid w:val="00B33F19"/>
    <w:rsid w:val="00B35EDD"/>
    <w:rsid w:val="00B37E88"/>
    <w:rsid w:val="00B41D65"/>
    <w:rsid w:val="00B41DE5"/>
    <w:rsid w:val="00B4292B"/>
    <w:rsid w:val="00B43087"/>
    <w:rsid w:val="00B4403E"/>
    <w:rsid w:val="00B45E4A"/>
    <w:rsid w:val="00B47159"/>
    <w:rsid w:val="00B52436"/>
    <w:rsid w:val="00B531AC"/>
    <w:rsid w:val="00B539E1"/>
    <w:rsid w:val="00B5403C"/>
    <w:rsid w:val="00B550FE"/>
    <w:rsid w:val="00B55E17"/>
    <w:rsid w:val="00B56870"/>
    <w:rsid w:val="00B57BCD"/>
    <w:rsid w:val="00B57BE8"/>
    <w:rsid w:val="00B6479E"/>
    <w:rsid w:val="00B64A5B"/>
    <w:rsid w:val="00B64E45"/>
    <w:rsid w:val="00B67EFD"/>
    <w:rsid w:val="00B70EFE"/>
    <w:rsid w:val="00B73807"/>
    <w:rsid w:val="00B74777"/>
    <w:rsid w:val="00B747DB"/>
    <w:rsid w:val="00B749F2"/>
    <w:rsid w:val="00B74C23"/>
    <w:rsid w:val="00B755E8"/>
    <w:rsid w:val="00B801AC"/>
    <w:rsid w:val="00B801E8"/>
    <w:rsid w:val="00B82B59"/>
    <w:rsid w:val="00B83232"/>
    <w:rsid w:val="00B83D7F"/>
    <w:rsid w:val="00B87154"/>
    <w:rsid w:val="00B875E9"/>
    <w:rsid w:val="00B9049B"/>
    <w:rsid w:val="00B95B1C"/>
    <w:rsid w:val="00B95FBF"/>
    <w:rsid w:val="00BA1626"/>
    <w:rsid w:val="00BA18C4"/>
    <w:rsid w:val="00BA24D6"/>
    <w:rsid w:val="00BA2729"/>
    <w:rsid w:val="00BA2CF1"/>
    <w:rsid w:val="00BA34F2"/>
    <w:rsid w:val="00BA3BC0"/>
    <w:rsid w:val="00BA3C7D"/>
    <w:rsid w:val="00BA462A"/>
    <w:rsid w:val="00BB0609"/>
    <w:rsid w:val="00BB0753"/>
    <w:rsid w:val="00BB2AE6"/>
    <w:rsid w:val="00BB549B"/>
    <w:rsid w:val="00BC0C25"/>
    <w:rsid w:val="00BC1108"/>
    <w:rsid w:val="00BC17DF"/>
    <w:rsid w:val="00BC1A6F"/>
    <w:rsid w:val="00BC4980"/>
    <w:rsid w:val="00BC5BEA"/>
    <w:rsid w:val="00BC6CB2"/>
    <w:rsid w:val="00BD122F"/>
    <w:rsid w:val="00BD13C2"/>
    <w:rsid w:val="00BD2369"/>
    <w:rsid w:val="00BD2EF6"/>
    <w:rsid w:val="00BD6115"/>
    <w:rsid w:val="00BD6646"/>
    <w:rsid w:val="00BD6E00"/>
    <w:rsid w:val="00BE4ABB"/>
    <w:rsid w:val="00BE4BF6"/>
    <w:rsid w:val="00BE60FB"/>
    <w:rsid w:val="00BE63B4"/>
    <w:rsid w:val="00BE6C88"/>
    <w:rsid w:val="00BE7578"/>
    <w:rsid w:val="00BF1D59"/>
    <w:rsid w:val="00BF2722"/>
    <w:rsid w:val="00BF2EF8"/>
    <w:rsid w:val="00BF3553"/>
    <w:rsid w:val="00BF3EE9"/>
    <w:rsid w:val="00BF5831"/>
    <w:rsid w:val="00BF6E49"/>
    <w:rsid w:val="00C00C9B"/>
    <w:rsid w:val="00C01BD0"/>
    <w:rsid w:val="00C01E86"/>
    <w:rsid w:val="00C02B0C"/>
    <w:rsid w:val="00C03FD4"/>
    <w:rsid w:val="00C0563B"/>
    <w:rsid w:val="00C07B30"/>
    <w:rsid w:val="00C138FD"/>
    <w:rsid w:val="00C14D64"/>
    <w:rsid w:val="00C15823"/>
    <w:rsid w:val="00C16839"/>
    <w:rsid w:val="00C245EB"/>
    <w:rsid w:val="00C25410"/>
    <w:rsid w:val="00C254F7"/>
    <w:rsid w:val="00C267B6"/>
    <w:rsid w:val="00C275AC"/>
    <w:rsid w:val="00C27702"/>
    <w:rsid w:val="00C27AAB"/>
    <w:rsid w:val="00C30B51"/>
    <w:rsid w:val="00C3395E"/>
    <w:rsid w:val="00C33BD7"/>
    <w:rsid w:val="00C35939"/>
    <w:rsid w:val="00C40F99"/>
    <w:rsid w:val="00C42BDD"/>
    <w:rsid w:val="00C43646"/>
    <w:rsid w:val="00C44C3D"/>
    <w:rsid w:val="00C50DB0"/>
    <w:rsid w:val="00C50DE5"/>
    <w:rsid w:val="00C5104C"/>
    <w:rsid w:val="00C53073"/>
    <w:rsid w:val="00C54206"/>
    <w:rsid w:val="00C56664"/>
    <w:rsid w:val="00C5692C"/>
    <w:rsid w:val="00C57091"/>
    <w:rsid w:val="00C60905"/>
    <w:rsid w:val="00C62B04"/>
    <w:rsid w:val="00C63ACA"/>
    <w:rsid w:val="00C63DA8"/>
    <w:rsid w:val="00C64A9F"/>
    <w:rsid w:val="00C6684C"/>
    <w:rsid w:val="00C6781D"/>
    <w:rsid w:val="00C74B5A"/>
    <w:rsid w:val="00C753D1"/>
    <w:rsid w:val="00C7732B"/>
    <w:rsid w:val="00C81282"/>
    <w:rsid w:val="00C8279A"/>
    <w:rsid w:val="00C83F62"/>
    <w:rsid w:val="00C854CA"/>
    <w:rsid w:val="00C86752"/>
    <w:rsid w:val="00C870DF"/>
    <w:rsid w:val="00C932D6"/>
    <w:rsid w:val="00C934FC"/>
    <w:rsid w:val="00C943BA"/>
    <w:rsid w:val="00C96276"/>
    <w:rsid w:val="00C9659A"/>
    <w:rsid w:val="00CA0A52"/>
    <w:rsid w:val="00CA5AFF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3C8D"/>
    <w:rsid w:val="00CC4E83"/>
    <w:rsid w:val="00CC4FAD"/>
    <w:rsid w:val="00CC5DE2"/>
    <w:rsid w:val="00CC6EDE"/>
    <w:rsid w:val="00CD011B"/>
    <w:rsid w:val="00CD075C"/>
    <w:rsid w:val="00CD183F"/>
    <w:rsid w:val="00CD21BB"/>
    <w:rsid w:val="00CD2ABA"/>
    <w:rsid w:val="00CD618C"/>
    <w:rsid w:val="00CD6A3F"/>
    <w:rsid w:val="00CD70C5"/>
    <w:rsid w:val="00CD7112"/>
    <w:rsid w:val="00CD7731"/>
    <w:rsid w:val="00CE24F2"/>
    <w:rsid w:val="00CE32B3"/>
    <w:rsid w:val="00CE33B3"/>
    <w:rsid w:val="00CE5559"/>
    <w:rsid w:val="00CE56F6"/>
    <w:rsid w:val="00CE77C6"/>
    <w:rsid w:val="00CF23CE"/>
    <w:rsid w:val="00CF3DA8"/>
    <w:rsid w:val="00CF4057"/>
    <w:rsid w:val="00CF5176"/>
    <w:rsid w:val="00D00ED2"/>
    <w:rsid w:val="00D0198F"/>
    <w:rsid w:val="00D01C93"/>
    <w:rsid w:val="00D038BE"/>
    <w:rsid w:val="00D045C4"/>
    <w:rsid w:val="00D0480E"/>
    <w:rsid w:val="00D05D21"/>
    <w:rsid w:val="00D10FB5"/>
    <w:rsid w:val="00D12261"/>
    <w:rsid w:val="00D12F6A"/>
    <w:rsid w:val="00D134B7"/>
    <w:rsid w:val="00D15570"/>
    <w:rsid w:val="00D20D18"/>
    <w:rsid w:val="00D216AB"/>
    <w:rsid w:val="00D21BE5"/>
    <w:rsid w:val="00D252E2"/>
    <w:rsid w:val="00D27354"/>
    <w:rsid w:val="00D3135C"/>
    <w:rsid w:val="00D33B87"/>
    <w:rsid w:val="00D33C20"/>
    <w:rsid w:val="00D33CEA"/>
    <w:rsid w:val="00D3430E"/>
    <w:rsid w:val="00D34432"/>
    <w:rsid w:val="00D3630E"/>
    <w:rsid w:val="00D36ED1"/>
    <w:rsid w:val="00D376D6"/>
    <w:rsid w:val="00D43B22"/>
    <w:rsid w:val="00D461B8"/>
    <w:rsid w:val="00D47A59"/>
    <w:rsid w:val="00D47FB9"/>
    <w:rsid w:val="00D52169"/>
    <w:rsid w:val="00D52260"/>
    <w:rsid w:val="00D5234B"/>
    <w:rsid w:val="00D53539"/>
    <w:rsid w:val="00D53773"/>
    <w:rsid w:val="00D57C5A"/>
    <w:rsid w:val="00D63CF1"/>
    <w:rsid w:val="00D63DF4"/>
    <w:rsid w:val="00D6417B"/>
    <w:rsid w:val="00D6452D"/>
    <w:rsid w:val="00D64FA2"/>
    <w:rsid w:val="00D650B8"/>
    <w:rsid w:val="00D66281"/>
    <w:rsid w:val="00D67470"/>
    <w:rsid w:val="00D74FA0"/>
    <w:rsid w:val="00D7517C"/>
    <w:rsid w:val="00D75603"/>
    <w:rsid w:val="00D76B2B"/>
    <w:rsid w:val="00D77FC2"/>
    <w:rsid w:val="00D83E37"/>
    <w:rsid w:val="00D841AF"/>
    <w:rsid w:val="00D8587B"/>
    <w:rsid w:val="00D8667B"/>
    <w:rsid w:val="00D90356"/>
    <w:rsid w:val="00D9540A"/>
    <w:rsid w:val="00D95B4D"/>
    <w:rsid w:val="00D95E9C"/>
    <w:rsid w:val="00D97277"/>
    <w:rsid w:val="00D97508"/>
    <w:rsid w:val="00D97A77"/>
    <w:rsid w:val="00DA2758"/>
    <w:rsid w:val="00DA408A"/>
    <w:rsid w:val="00DA5486"/>
    <w:rsid w:val="00DB05AC"/>
    <w:rsid w:val="00DB0ABA"/>
    <w:rsid w:val="00DB123B"/>
    <w:rsid w:val="00DB1325"/>
    <w:rsid w:val="00DB2295"/>
    <w:rsid w:val="00DB2459"/>
    <w:rsid w:val="00DB25A4"/>
    <w:rsid w:val="00DB6514"/>
    <w:rsid w:val="00DC0807"/>
    <w:rsid w:val="00DC0DF3"/>
    <w:rsid w:val="00DC0F26"/>
    <w:rsid w:val="00DC1A87"/>
    <w:rsid w:val="00DC2422"/>
    <w:rsid w:val="00DC28AE"/>
    <w:rsid w:val="00DC5B89"/>
    <w:rsid w:val="00DD49D1"/>
    <w:rsid w:val="00DD4BC5"/>
    <w:rsid w:val="00DD4F26"/>
    <w:rsid w:val="00DD6D2E"/>
    <w:rsid w:val="00DD6F3E"/>
    <w:rsid w:val="00DD7B53"/>
    <w:rsid w:val="00DE0681"/>
    <w:rsid w:val="00DE0CCB"/>
    <w:rsid w:val="00DE32F1"/>
    <w:rsid w:val="00DE4249"/>
    <w:rsid w:val="00DE4633"/>
    <w:rsid w:val="00DE475A"/>
    <w:rsid w:val="00DE4B79"/>
    <w:rsid w:val="00DE5073"/>
    <w:rsid w:val="00DE5AEA"/>
    <w:rsid w:val="00DF123D"/>
    <w:rsid w:val="00DF1E50"/>
    <w:rsid w:val="00DF3869"/>
    <w:rsid w:val="00DF3DA0"/>
    <w:rsid w:val="00DF405E"/>
    <w:rsid w:val="00DF42B2"/>
    <w:rsid w:val="00E00622"/>
    <w:rsid w:val="00E00C57"/>
    <w:rsid w:val="00E00C6C"/>
    <w:rsid w:val="00E0211F"/>
    <w:rsid w:val="00E025C5"/>
    <w:rsid w:val="00E03163"/>
    <w:rsid w:val="00E047A4"/>
    <w:rsid w:val="00E05A84"/>
    <w:rsid w:val="00E05D73"/>
    <w:rsid w:val="00E05E53"/>
    <w:rsid w:val="00E067C6"/>
    <w:rsid w:val="00E07EE3"/>
    <w:rsid w:val="00E104A2"/>
    <w:rsid w:val="00E106A7"/>
    <w:rsid w:val="00E10C5B"/>
    <w:rsid w:val="00E114EB"/>
    <w:rsid w:val="00E116E5"/>
    <w:rsid w:val="00E1193B"/>
    <w:rsid w:val="00E17A20"/>
    <w:rsid w:val="00E22257"/>
    <w:rsid w:val="00E31185"/>
    <w:rsid w:val="00E32015"/>
    <w:rsid w:val="00E33414"/>
    <w:rsid w:val="00E3477D"/>
    <w:rsid w:val="00E3503F"/>
    <w:rsid w:val="00E350DB"/>
    <w:rsid w:val="00E359E5"/>
    <w:rsid w:val="00E35E31"/>
    <w:rsid w:val="00E367BC"/>
    <w:rsid w:val="00E372D0"/>
    <w:rsid w:val="00E41084"/>
    <w:rsid w:val="00E416B8"/>
    <w:rsid w:val="00E41B61"/>
    <w:rsid w:val="00E42518"/>
    <w:rsid w:val="00E4259A"/>
    <w:rsid w:val="00E4299D"/>
    <w:rsid w:val="00E43251"/>
    <w:rsid w:val="00E440D1"/>
    <w:rsid w:val="00E46552"/>
    <w:rsid w:val="00E4695B"/>
    <w:rsid w:val="00E5030B"/>
    <w:rsid w:val="00E52EF9"/>
    <w:rsid w:val="00E53710"/>
    <w:rsid w:val="00E54C1C"/>
    <w:rsid w:val="00E551FF"/>
    <w:rsid w:val="00E57C39"/>
    <w:rsid w:val="00E57DB8"/>
    <w:rsid w:val="00E620D6"/>
    <w:rsid w:val="00E631B2"/>
    <w:rsid w:val="00E63473"/>
    <w:rsid w:val="00E64613"/>
    <w:rsid w:val="00E649B3"/>
    <w:rsid w:val="00E6502D"/>
    <w:rsid w:val="00E6623B"/>
    <w:rsid w:val="00E662C4"/>
    <w:rsid w:val="00E7199A"/>
    <w:rsid w:val="00E7489A"/>
    <w:rsid w:val="00E74E25"/>
    <w:rsid w:val="00E76885"/>
    <w:rsid w:val="00E7723C"/>
    <w:rsid w:val="00E80E8C"/>
    <w:rsid w:val="00E831AA"/>
    <w:rsid w:val="00E86B75"/>
    <w:rsid w:val="00E86F47"/>
    <w:rsid w:val="00E86FD2"/>
    <w:rsid w:val="00E92023"/>
    <w:rsid w:val="00E95008"/>
    <w:rsid w:val="00E954EE"/>
    <w:rsid w:val="00EA2507"/>
    <w:rsid w:val="00EA427E"/>
    <w:rsid w:val="00EA4341"/>
    <w:rsid w:val="00EA4DF9"/>
    <w:rsid w:val="00EA62A1"/>
    <w:rsid w:val="00EB10A1"/>
    <w:rsid w:val="00EB1385"/>
    <w:rsid w:val="00EB2080"/>
    <w:rsid w:val="00EB2320"/>
    <w:rsid w:val="00EB2694"/>
    <w:rsid w:val="00EB3E83"/>
    <w:rsid w:val="00EB4863"/>
    <w:rsid w:val="00EB56CB"/>
    <w:rsid w:val="00EB7FAC"/>
    <w:rsid w:val="00EC015E"/>
    <w:rsid w:val="00EC1249"/>
    <w:rsid w:val="00EC28E9"/>
    <w:rsid w:val="00EC2CC3"/>
    <w:rsid w:val="00EC2EEB"/>
    <w:rsid w:val="00EC3652"/>
    <w:rsid w:val="00EC5DCD"/>
    <w:rsid w:val="00EC63CC"/>
    <w:rsid w:val="00EC6708"/>
    <w:rsid w:val="00EC6AD2"/>
    <w:rsid w:val="00ED27E3"/>
    <w:rsid w:val="00ED33B0"/>
    <w:rsid w:val="00ED4489"/>
    <w:rsid w:val="00ED5461"/>
    <w:rsid w:val="00ED7F71"/>
    <w:rsid w:val="00EE1124"/>
    <w:rsid w:val="00EE18F4"/>
    <w:rsid w:val="00EE2116"/>
    <w:rsid w:val="00EE25A1"/>
    <w:rsid w:val="00EE5578"/>
    <w:rsid w:val="00EE6975"/>
    <w:rsid w:val="00EF05E2"/>
    <w:rsid w:val="00EF1D7F"/>
    <w:rsid w:val="00EF559D"/>
    <w:rsid w:val="00F034BD"/>
    <w:rsid w:val="00F03F39"/>
    <w:rsid w:val="00F0406A"/>
    <w:rsid w:val="00F04EF6"/>
    <w:rsid w:val="00F0574B"/>
    <w:rsid w:val="00F068D8"/>
    <w:rsid w:val="00F07019"/>
    <w:rsid w:val="00F10482"/>
    <w:rsid w:val="00F106B6"/>
    <w:rsid w:val="00F10EC5"/>
    <w:rsid w:val="00F125D2"/>
    <w:rsid w:val="00F12E6C"/>
    <w:rsid w:val="00F147BB"/>
    <w:rsid w:val="00F163B2"/>
    <w:rsid w:val="00F22856"/>
    <w:rsid w:val="00F243CD"/>
    <w:rsid w:val="00F24923"/>
    <w:rsid w:val="00F2508C"/>
    <w:rsid w:val="00F26391"/>
    <w:rsid w:val="00F27174"/>
    <w:rsid w:val="00F3004C"/>
    <w:rsid w:val="00F30D71"/>
    <w:rsid w:val="00F31EB5"/>
    <w:rsid w:val="00F3348D"/>
    <w:rsid w:val="00F34366"/>
    <w:rsid w:val="00F34494"/>
    <w:rsid w:val="00F349CE"/>
    <w:rsid w:val="00F3524A"/>
    <w:rsid w:val="00F37545"/>
    <w:rsid w:val="00F37E40"/>
    <w:rsid w:val="00F4005C"/>
    <w:rsid w:val="00F400D6"/>
    <w:rsid w:val="00F40132"/>
    <w:rsid w:val="00F401CB"/>
    <w:rsid w:val="00F432B2"/>
    <w:rsid w:val="00F43AB5"/>
    <w:rsid w:val="00F453FB"/>
    <w:rsid w:val="00F45BF5"/>
    <w:rsid w:val="00F50E1B"/>
    <w:rsid w:val="00F51665"/>
    <w:rsid w:val="00F52E6B"/>
    <w:rsid w:val="00F5301A"/>
    <w:rsid w:val="00F530DD"/>
    <w:rsid w:val="00F53D1C"/>
    <w:rsid w:val="00F547F3"/>
    <w:rsid w:val="00F54922"/>
    <w:rsid w:val="00F54E60"/>
    <w:rsid w:val="00F575D6"/>
    <w:rsid w:val="00F57760"/>
    <w:rsid w:val="00F603DB"/>
    <w:rsid w:val="00F6070C"/>
    <w:rsid w:val="00F63F88"/>
    <w:rsid w:val="00F64565"/>
    <w:rsid w:val="00F705F4"/>
    <w:rsid w:val="00F75835"/>
    <w:rsid w:val="00F770D7"/>
    <w:rsid w:val="00F7753D"/>
    <w:rsid w:val="00F7774C"/>
    <w:rsid w:val="00F81CDB"/>
    <w:rsid w:val="00F83324"/>
    <w:rsid w:val="00F83A1F"/>
    <w:rsid w:val="00F850E2"/>
    <w:rsid w:val="00F87BAF"/>
    <w:rsid w:val="00F90F02"/>
    <w:rsid w:val="00F9192D"/>
    <w:rsid w:val="00F91C2F"/>
    <w:rsid w:val="00F9249E"/>
    <w:rsid w:val="00F932C3"/>
    <w:rsid w:val="00F932D7"/>
    <w:rsid w:val="00F951B5"/>
    <w:rsid w:val="00F95269"/>
    <w:rsid w:val="00FA205C"/>
    <w:rsid w:val="00FA4801"/>
    <w:rsid w:val="00FA4DE8"/>
    <w:rsid w:val="00FB091D"/>
    <w:rsid w:val="00FB18A9"/>
    <w:rsid w:val="00FB57D3"/>
    <w:rsid w:val="00FB5CB5"/>
    <w:rsid w:val="00FC1C51"/>
    <w:rsid w:val="00FC3CC1"/>
    <w:rsid w:val="00FC574A"/>
    <w:rsid w:val="00FC6C73"/>
    <w:rsid w:val="00FC743C"/>
    <w:rsid w:val="00FD0136"/>
    <w:rsid w:val="00FD14D9"/>
    <w:rsid w:val="00FD41A6"/>
    <w:rsid w:val="00FD4C49"/>
    <w:rsid w:val="00FD5205"/>
    <w:rsid w:val="00FD5763"/>
    <w:rsid w:val="00FD656F"/>
    <w:rsid w:val="00FD6ABA"/>
    <w:rsid w:val="00FD74D5"/>
    <w:rsid w:val="00FD79EF"/>
    <w:rsid w:val="00FE08DA"/>
    <w:rsid w:val="00FE1014"/>
    <w:rsid w:val="00FE1FEE"/>
    <w:rsid w:val="00FE32C3"/>
    <w:rsid w:val="00FE56D6"/>
    <w:rsid w:val="00FE728F"/>
    <w:rsid w:val="00FE789A"/>
    <w:rsid w:val="00FF0F6E"/>
    <w:rsid w:val="00FF43C3"/>
    <w:rsid w:val="00FF679A"/>
    <w:rsid w:val="00FF7782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16BEE"/>
  <w15:docId w15:val="{A5542848-5902-4991-9A96-E6DFE6B5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4ED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7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rFonts w:ascii="Cambria" w:hAnsi="Cambria"/>
      <w:b/>
      <w:bCs/>
      <w:sz w:val="26"/>
      <w:szCs w:val="26"/>
      <w:lang w:val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rFonts w:ascii="Calibri" w:hAnsi="Calibri"/>
      <w:b/>
      <w:bCs/>
      <w:lang w:val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rFonts w:ascii="Calibri" w:hAnsi="Calibri"/>
      <w:sz w:val="24"/>
      <w:szCs w:val="24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rFonts w:ascii="Calibri" w:hAnsi="Calibri"/>
      <w:i/>
      <w:iCs/>
      <w:sz w:val="24"/>
      <w:szCs w:val="24"/>
      <w:lang w:val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rFonts w:ascii="Cambria" w:hAnsi="Cambri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692C"/>
    <w:rPr>
      <w:b/>
      <w:caps/>
      <w:u w:val="single"/>
      <w:shd w:val="solid" w:color="FFFFFF" w:fill="FFFFFF"/>
      <w:lang w:eastAsia="en-US"/>
    </w:rPr>
  </w:style>
  <w:style w:type="character" w:customStyle="1" w:styleId="Nadpis2Char">
    <w:name w:val="Nadpis 2 Char"/>
    <w:link w:val="Nadpis2"/>
    <w:uiPriority w:val="99"/>
    <w:locked/>
    <w:rsid w:val="00C5692C"/>
    <w:rPr>
      <w:b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C5692C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link w:val="Nadpis4"/>
    <w:uiPriority w:val="99"/>
    <w:semiHidden/>
    <w:locked/>
    <w:rsid w:val="00C5692C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link w:val="Nadpis5"/>
    <w:uiPriority w:val="99"/>
    <w:semiHidden/>
    <w:locked/>
    <w:rsid w:val="00C5692C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link w:val="Nadpis6"/>
    <w:uiPriority w:val="99"/>
    <w:semiHidden/>
    <w:locked/>
    <w:rsid w:val="00C5692C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link w:val="Nadpis7"/>
    <w:uiPriority w:val="99"/>
    <w:semiHidden/>
    <w:locked/>
    <w:rsid w:val="00C5692C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link w:val="Nadpis8"/>
    <w:uiPriority w:val="99"/>
    <w:semiHidden/>
    <w:locked/>
    <w:rsid w:val="00C5692C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link w:val="Nadpis9"/>
    <w:uiPriority w:val="99"/>
    <w:semiHidden/>
    <w:locked/>
    <w:rsid w:val="00C5692C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lang w:val="cs-CZ"/>
    </w:rPr>
  </w:style>
  <w:style w:type="character" w:customStyle="1" w:styleId="PtaChar">
    <w:name w:val="Päta Char"/>
    <w:link w:val="Pt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link w:val="Hlavika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  <w:rPr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0A44ED"/>
    <w:rPr>
      <w:lang w:val="cs-CZ"/>
    </w:rPr>
  </w:style>
  <w:style w:type="character" w:customStyle="1" w:styleId="TextbublinyChar">
    <w:name w:val="Text bubliny Char"/>
    <w:link w:val="Textbubliny"/>
    <w:uiPriority w:val="99"/>
    <w:semiHidden/>
    <w:locked/>
    <w:rsid w:val="000A44ED"/>
    <w:rPr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lang w:val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link w:val="dotabulkyChar"/>
    <w:rsid w:val="00742CD3"/>
    <w:pPr>
      <w:keepNext w:val="0"/>
      <w:spacing w:before="40" w:after="0"/>
    </w:pPr>
    <w:rPr>
      <w:sz w:val="24"/>
      <w:szCs w:val="24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  <w:lang w:val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  <w:lang w:val="cs-CZ"/>
    </w:rPr>
  </w:style>
  <w:style w:type="character" w:customStyle="1" w:styleId="Zkladntext3Char">
    <w:name w:val="Základný text 3 Char"/>
    <w:link w:val="Zkladntext3"/>
    <w:uiPriority w:val="99"/>
    <w:semiHidden/>
    <w:locked/>
    <w:rsid w:val="00C5692C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  <w:rPr>
      <w:lang w:val="cs-CZ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C5692C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iCs w:val="0"/>
      <w:color w:val="333399"/>
    </w:rPr>
  </w:style>
  <w:style w:type="character" w:customStyle="1" w:styleId="StyleodstavecbezcislaItalicRedChar">
    <w:name w:val="Style odstavecbezcisla + Italic Red Char"/>
    <w:link w:val="StyleodstavecbezcislaItalicRed"/>
    <w:uiPriority w:val="99"/>
    <w:locked/>
    <w:rsid w:val="008B5BE2"/>
    <w:rPr>
      <w:rFonts w:cs="Times New Roman"/>
      <w:iCs w:val="0"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uiPriority w:val="99"/>
    <w:rsid w:val="00E03163"/>
    <w:rPr>
      <w:rFonts w:cs="Times New Roman"/>
    </w:rPr>
  </w:style>
  <w:style w:type="character" w:styleId="Odkaznakomentr">
    <w:name w:val="annotation reference"/>
    <w:uiPriority w:val="99"/>
    <w:semiHidden/>
    <w:rsid w:val="009C1E11"/>
    <w:rPr>
      <w:rFonts w:ascii="Arial" w:hAnsi="Arial" w:cs="Times New Roman"/>
      <w:sz w:val="24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1E11"/>
    <w:rPr>
      <w:rFonts w:ascii="Arial" w:hAnsi="Arial"/>
      <w:sz w:val="40"/>
      <w:lang w:val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9C1E11"/>
    <w:rPr>
      <w:rFonts w:ascii="Arial" w:hAnsi="Arial"/>
      <w:sz w:val="4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74C2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5692C"/>
    <w:rPr>
      <w:rFonts w:cs="Times New Roman"/>
      <w:b/>
      <w:bCs/>
      <w:sz w:val="20"/>
      <w:szCs w:val="20"/>
      <w:lang w:val="cs-CZ" w:eastAsia="en-US"/>
    </w:rPr>
  </w:style>
  <w:style w:type="character" w:customStyle="1" w:styleId="tlArial">
    <w:name w:val="Štýl Arial"/>
    <w:uiPriority w:val="99"/>
    <w:rsid w:val="00F75835"/>
    <w:rPr>
      <w:rFonts w:ascii="Arial" w:hAnsi="Arial" w:cs="Times New Roman"/>
    </w:rPr>
  </w:style>
  <w:style w:type="paragraph" w:styleId="Revzia">
    <w:name w:val="Revision"/>
    <w:hidden/>
    <w:uiPriority w:val="99"/>
    <w:semiHidden/>
    <w:rsid w:val="00C81282"/>
    <w:rPr>
      <w:lang w:eastAsia="en-US"/>
    </w:rPr>
  </w:style>
  <w:style w:type="paragraph" w:styleId="Odsekzoznamu">
    <w:name w:val="List Paragraph"/>
    <w:basedOn w:val="Normlny"/>
    <w:uiPriority w:val="99"/>
    <w:qFormat/>
    <w:rsid w:val="00D134B7"/>
    <w:pPr>
      <w:ind w:left="720"/>
      <w:contextualSpacing/>
    </w:pPr>
  </w:style>
  <w:style w:type="character" w:customStyle="1" w:styleId="dotabulkyChar">
    <w:name w:val="do tabulky Char"/>
    <w:link w:val="dotabulky"/>
    <w:rsid w:val="00B010ED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locked/>
    <w:rsid w:val="00393FB5"/>
    <w:pPr>
      <w:spacing w:after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93FB5"/>
    <w:rPr>
      <w:rFonts w:ascii="Tahoma" w:hAnsi="Tahoma" w:cs="Tahoma"/>
      <w:sz w:val="16"/>
      <w:szCs w:val="16"/>
      <w:lang w:eastAsia="en-US"/>
    </w:rPr>
  </w:style>
  <w:style w:type="paragraph" w:customStyle="1" w:styleId="Comments">
    <w:name w:val="Comments"/>
    <w:basedOn w:val="Textkomentra"/>
    <w:next w:val="Textbubliny"/>
    <w:qFormat/>
    <w:rsid w:val="00E57C39"/>
    <w:rPr>
      <w:sz w:val="16"/>
    </w:rPr>
  </w:style>
  <w:style w:type="paragraph" w:styleId="Citcia">
    <w:name w:val="Quote"/>
    <w:basedOn w:val="Normlny"/>
    <w:next w:val="Normlny"/>
    <w:link w:val="CitciaChar"/>
    <w:uiPriority w:val="29"/>
    <w:qFormat/>
    <w:rsid w:val="00436F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6F2F"/>
    <w:rPr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AAE5D-5DF8-4275-A40D-B5DBEE64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71</TotalTime>
  <Pages>1</Pages>
  <Words>5013</Words>
  <Characters>28576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33522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trnovcova</cp:lastModifiedBy>
  <cp:revision>14</cp:revision>
  <cp:lastPrinted>2016-12-16T15:27:00Z</cp:lastPrinted>
  <dcterms:created xsi:type="dcterms:W3CDTF">2021-04-06T17:33:00Z</dcterms:created>
  <dcterms:modified xsi:type="dcterms:W3CDTF">2021-04-23T07:40:00Z</dcterms:modified>
</cp:coreProperties>
</file>