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bookmarkStart w:id="0" w:name="_GoBack" w:colFirst="2" w:colLast="2"/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FF24D7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FF24D7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31. 12. 2020</w:t>
            </w:r>
            <w:r w:rsidR="00FF24D7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FF24D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>
                    <w:txbxContent>
                      <w:p w:rsidR="00D71752" w:rsidRDefault="00FF24D7" w:rsidP="000669B7">
                        <w:fldSimple w:instr=" MERGEFIELD  aDMDO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7" type="#_x0000_t202" style="position:absolute;left:0;text-align:left;margin-left:414.95pt;margin-top:11.5pt;width:38.8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>
                    <w:txbxContent>
                      <w:p w:rsidR="00D71752" w:rsidRDefault="00FF24D7" w:rsidP="000669B7">
                        <w:fldSimple w:instr=" MERGEFIELD  aDRDO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2020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8" type="#_x0000_t202" style="position:absolute;left:0;text-align:left;margin-left:276.25pt;margin-top:11.5pt;width:39.7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2020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9" type="#_x0000_t202" style="position:absolute;left:0;text-align:left;margin-left:223.2pt;margin-top:11.5pt;width:38pt;height:18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>
                    <w:txbxContent>
                      <w:p w:rsidR="00D71752" w:rsidRDefault="00FF24D7" w:rsidP="000669B7">
                        <w:fldSimple w:instr=" MERGEFIELD  aDMOD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4B1567" w:rsidRPr="00830503">
                <w:rPr>
                  <w:color w:val="FFFFFF" w:themeColor="background1"/>
                </w:rPr>
                <w:t>34122729</w:t>
              </w:r>
            </w:fldSimple>
          </w:p>
          <w:p w:rsidR="000669B7" w:rsidRDefault="00FF24D7" w:rsidP="007A6FE5">
            <w:pPr>
              <w:pStyle w:val="DIC"/>
            </w:pPr>
            <w:fldSimple w:instr=" MERGEFIELD  aSUB_DIC  \* MERGEFORMAT ">
              <w:r w:rsidR="004B1567" w:rsidRPr="00830503">
                <w:rPr>
                  <w:color w:val="FFFFFF" w:themeColor="background1"/>
                </w:rPr>
                <w:t>2021038767</w:t>
              </w:r>
            </w:fldSimple>
            <w:r>
              <w:pict>
                <v:shape id="_x0000_s1030" type="#_x0000_t202" style="position:absolute;margin-left:277.95pt;margin-top:6.65pt;width:38pt;height:18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D71752" w:rsidRDefault="00FF24D7" w:rsidP="000669B7">
                        <w:fldSimple w:instr=" MERGEFIELD  aDRODo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2019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margin-left:414.95pt;margin-top:6.65pt;width:38pt;height:18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D71752" w:rsidRDefault="00FF24D7" w:rsidP="000669B7">
                        <w:fldSimple w:instr=" MERGEFIELD  aDRDOo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2019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margin-left:350.4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D71752" w:rsidRDefault="00FF24D7" w:rsidP="000669B7">
                        <w:fldSimple w:instr=" MERGEFIELD  aDMDO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position:absolute;margin-left:223.2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D71752" w:rsidRDefault="00FF24D7" w:rsidP="000669B7">
                        <w:fldSimple w:instr=" MERGEFIELD  aDMOD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FF24D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FF24D7">
              <w:rPr>
                <w:noProof/>
                <w:lang w:eastAsia="sk-SK"/>
              </w:rPr>
              <w:pict>
                <v:shape id="_x0000_s1034" type="#_x0000_t202" style="position:absolute;margin-left:5.65pt;margin-top:1.05pt;width:124.7pt;height:1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1. 1. 2019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FF24D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FF24D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5" type="#_x0000_t202" style="position:absolute;margin-left:-1.9pt;margin-top:11.15pt;width:96.6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34122729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FF24D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FF24D7">
              <w:rPr>
                <w:noProof/>
                <w:lang w:eastAsia="sk-SK"/>
              </w:rPr>
              <w:pict>
                <v:shape id="_x0000_s1036" type="#_x0000_t202" style="position:absolute;margin-left:.3pt;margin-top:11.15pt;width:100.05pt;height:19.4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2021038767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7" type="#_x0000_t202" style="position:absolute;margin-left:4.25pt;margin-top:0;width:35.85pt;height:1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D71752" w:rsidRDefault="00FF24D7" w:rsidP="000669B7">
                        <w:r>
                          <w:fldChar w:fldCharType="begin"/>
                        </w:r>
                        <w:r>
                          <w:instrText xml:space="preserve"> MERGEFIELD  aSUB_SKNACE12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8" type="#_x0000_t202" style="position:absolute;margin-left:-3.55pt;margin-top:.05pt;width:32.25pt;height:18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D71752" w:rsidRDefault="00FF24D7" w:rsidP="000669B7">
                        <w:r>
                          <w:fldChar w:fldCharType="begin"/>
                        </w:r>
                        <w:r>
                          <w:instrText xml:space="preserve"> MERGEFIELD  aSUB_SKNACE34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9" type="#_x0000_t202" style="position:absolute;margin-left:-.7pt;margin-top:0;width:32.2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D71752" w:rsidRDefault="00FF24D7" w:rsidP="000669B7">
                        <w:r>
                          <w:fldChar w:fldCharType="begin"/>
                        </w:r>
                        <w:r>
                          <w:instrText xml:space="preserve"> MERGEFIELD  aSUB_SKNACE5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FF24D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FF24D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0" type="#_x0000_t202" style="position:absolute;margin-left:-1.9pt;margin-top:4.95pt;width:460.35pt;height:18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Občianské bytové družstvo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FF24D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FF24D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1" type="#_x0000_t202" style="position:absolute;margin-left:383.6pt;margin-top:10.7pt;width:74.85pt;height:1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D71752" w:rsidRDefault="00FF24D7" w:rsidP="000669B7">
                        <w:fldSimple w:instr=" MERGEFIELD  aSUB_ULICA_CISLO  \* MERGEFORMAT ">
                          <w:r w:rsidR="004B1567" w:rsidRPr="004B1567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2" type="#_x0000_t202" style="position:absolute;margin-left:-1.9pt;margin-top:10.7pt;width:352.3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MDŽ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FF24D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3" type="#_x0000_t202" style="position:absolute;margin-left:94.7pt;margin-top:.7pt;width:363.75pt;height:18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Šurany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4" type="#_x0000_t202" style="position:absolute;margin-left:-1.9pt;margin-top:.7pt;width:89.1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94201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FF24D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FF24D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5" type="#_x0000_t202" style="position:absolute;margin-left:-1.9pt;margin-top:.45pt;width:191.85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0356505862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6" type="#_x0000_t202" style="position:absolute;margin-left:7.4pt;margin-top:.45pt;width:263.85pt;height:18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D71752"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FF24D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FF24D7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7" type="#_x0000_t202" style="position:absolute;margin-left:-1.9pt;margin-top:-.8pt;width:460.35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D71752" w:rsidRPr="00391121" w:rsidRDefault="00FF24D7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EMAIL  \* MERGEFORMAT ">
                          <w:r w:rsidR="004B1567" w:rsidRPr="00830503">
                            <w:rPr>
                              <w:rFonts w:ascii="Arial" w:hAnsi="Arial" w:cs="Arial"/>
                              <w:noProof/>
                            </w:rPr>
                            <w:t>balazova@obdsurany.sk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bookmarkEnd w:id="0"/>
    <w:p w:rsidR="000669B7" w:rsidRPr="0073029B" w:rsidRDefault="00FF24D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FF24D7">
        <w:rPr>
          <w:rFonts w:ascii="Arial Narrow" w:hAnsi="Arial Narrow"/>
          <w:noProof/>
          <w:sz w:val="22"/>
          <w:szCs w:val="22"/>
          <w:lang w:eastAsia="sk-SK"/>
        </w:rPr>
        <w:pict>
          <v:shape id="Text Box 6" o:spid="_x0000_s1048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D71752" w:rsidRPr="007C40F2" w:rsidRDefault="00D71752" w:rsidP="000669B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4B156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4B156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4B156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4B156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4B156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4B156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19664.75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FF24D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="000669B7"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FF24D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c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FF24D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4006.64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4857.59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345077.89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374004.82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16.00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349084.53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378878.41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FF24D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="000669B7"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 w:rsidR="000669B7"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FF24D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</w:t>
      </w:r>
      <w:proofErr w:type="spellStart"/>
      <w:r w:rsidR="000669B7" w:rsidRPr="0073029B">
        <w:rPr>
          <w:rFonts w:ascii="Arial Narrow" w:hAnsi="Arial Narrow"/>
          <w:sz w:val="22"/>
          <w:szCs w:val="22"/>
        </w:rPr>
        <w:t>vysporiadaní</w:t>
      </w:r>
      <w:proofErr w:type="spellEnd"/>
      <w:r w:rsidR="000669B7" w:rsidRPr="0073029B">
        <w:rPr>
          <w:rFonts w:ascii="Arial Narrow" w:hAnsi="Arial Narrow"/>
          <w:sz w:val="22"/>
          <w:szCs w:val="22"/>
        </w:rPr>
        <w:t xml:space="preserve">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B156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3317,97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B156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3317,97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4B156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3317,97</w:t>
            </w: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FF24D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="000669B7"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FF24D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FF24D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F24D7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FF24D7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1s12  \* MERGEFORMAT ">
              <w:r w:rsidR="004B1567" w:rsidRPr="00830503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FF24D7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FF24D7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FF24D7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0s12  \* MERGEFORMAT ">
              <w:r w:rsidR="004B1567" w:rsidRPr="00830503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520.11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520.11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FF24D7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5819.54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5889.27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1164.61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224.12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542.16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293.85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6441.99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5819.54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FF24D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550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600 \* MERGEFORMAT ">
              <w:r w:rsidR="004B1567" w:rsidRPr="00830503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87672.45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90350.64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87672.45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90350.64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A0A25" w:rsidRPr="003F477D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FF24D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4B1567" w:rsidRPr="00830503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FF24D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4B156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-2188,29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4B156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B1567">
              <w:rPr>
                <w:rFonts w:ascii="Arial Narrow" w:hAnsi="Arial Narrow"/>
                <w:sz w:val="22"/>
                <w:szCs w:val="22"/>
              </w:rPr>
              <w:t>2106,78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B1567">
              <w:rPr>
                <w:rFonts w:ascii="Arial Narrow" w:hAnsi="Arial Narrow"/>
                <w:sz w:val="22"/>
                <w:szCs w:val="22"/>
              </w:rPr>
              <w:t>2106,78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B156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B156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C76" w:rsidRDefault="007C5C76">
      <w:r>
        <w:separator/>
      </w:r>
    </w:p>
  </w:endnote>
  <w:endnote w:type="continuationSeparator" w:id="0">
    <w:p w:rsidR="007C5C76" w:rsidRDefault="007C5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752" w:rsidRDefault="00FF24D7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D7175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752" w:rsidRPr="00010D38" w:rsidRDefault="00FF24D7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="00D71752"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4B1567">
      <w:rPr>
        <w:rStyle w:val="slostrany"/>
        <w:sz w:val="16"/>
        <w:szCs w:val="16"/>
      </w:rPr>
      <w:t>22</w:t>
    </w:r>
    <w:r w:rsidRPr="00010D38">
      <w:rPr>
        <w:rStyle w:val="slostrany"/>
        <w:sz w:val="16"/>
        <w:szCs w:val="16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C76" w:rsidRDefault="007C5C76">
      <w:r>
        <w:separator/>
      </w:r>
    </w:p>
  </w:footnote>
  <w:footnote w:type="continuationSeparator" w:id="0">
    <w:p w:rsidR="007C5C76" w:rsidRDefault="007C5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STYLEREF  ICO  \* MERGEFORMAT ">
            <w:r w:rsidR="004B1567">
              <w:rPr>
                <w:noProof/>
              </w:rPr>
              <w:t>34122729</w:t>
            </w:r>
          </w:fldSimple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fldSimple w:instr=" STYLEREF  DIC  \* MERGEFORMAT ">
            <w:r w:rsidR="004B1567">
              <w:rPr>
                <w:noProof/>
              </w:rPr>
              <w:t>2021038767</w:t>
            </w:r>
          </w:fldSimple>
        </w:p>
      </w:tc>
    </w:tr>
  </w:tbl>
  <w:p w:rsidR="00D71752" w:rsidRDefault="00D7175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4B1567">
              <w:rPr>
                <w:noProof/>
              </w:rPr>
              <w:t>34122729</w:t>
            </w:r>
          </w:fldSimple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 w:rsidR="004B1567">
              <w:rPr>
                <w:noProof/>
              </w:rPr>
              <w:t>2021038767</w:t>
            </w:r>
          </w:fldSimple>
        </w:p>
      </w:tc>
    </w:tr>
  </w:tbl>
  <w:p w:rsidR="00D71752" w:rsidRDefault="00D717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arg1" w:val="20202"/>
    <w:docVar w:name="arg2" w:val="driver=asa10;DBF=d:\anasoft\data\obdsurany.db;DBN=obdsurany;ENG=sql17;links=tcpip{ip=192.168.1.58};uid=Majercikova;con=finus(10.15);pwd=63a"/>
    <w:docVar w:name="arg3" w:val="0"/>
    <w:docVar w:name="arg4" w:val="C:\Users\pc\AppData\Local\Temp\1713047.doc"/>
    <w:docVar w:name="arg5" w:val="3"/>
  </w:docVars>
  <w:rsids>
    <w:rsidRoot w:val="007C5C76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567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5C76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24D7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2755B-CBCA-4BC9-8F5B-BCEBD3B37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7</TotalTime>
  <Pages>1</Pages>
  <Words>7950</Words>
  <Characters>45315</Characters>
  <Application>Microsoft Office Word</Application>
  <DocSecurity>0</DocSecurity>
  <Lines>377</Lines>
  <Paragraphs>106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pc</dc:creator>
  <cp:lastModifiedBy>pc</cp:lastModifiedBy>
  <cp:revision>2</cp:revision>
  <cp:lastPrinted>2009-07-30T10:15:00Z</cp:lastPrinted>
  <dcterms:created xsi:type="dcterms:W3CDTF">2021-05-07T08:12:00Z</dcterms:created>
  <dcterms:modified xsi:type="dcterms:W3CDTF">2021-05-07T08:19:00Z</dcterms:modified>
</cp:coreProperties>
</file>