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FE" w:rsidRPr="00E365C0" w:rsidRDefault="00691CFE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691CFE" w:rsidRPr="00567710" w:rsidRDefault="00691CFE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691CFE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691CFE" w:rsidRPr="00567710" w:rsidRDefault="00691CFE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691CFE" w:rsidRPr="00567710" w:rsidRDefault="00691CFE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JOMA SPORT s.r.o.</w:t>
            </w:r>
          </w:p>
        </w:tc>
      </w:tr>
      <w:tr w:rsidR="00691CFE" w:rsidRPr="00567710" w:rsidTr="00927FAE">
        <w:trPr>
          <w:trHeight w:val="340"/>
        </w:trPr>
        <w:tc>
          <w:tcPr>
            <w:tcW w:w="1096" w:type="pct"/>
            <w:vAlign w:val="center"/>
          </w:tcPr>
          <w:p w:rsidR="00691CFE" w:rsidRPr="00567710" w:rsidRDefault="00691CFE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691CFE" w:rsidRPr="00567710" w:rsidRDefault="00691CF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Internátna 35, 974 01 Banská Bystrica</w:t>
            </w:r>
          </w:p>
        </w:tc>
      </w:tr>
    </w:tbl>
    <w:p w:rsidR="00691CFE" w:rsidRPr="00567710" w:rsidRDefault="00691CFE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691CFE" w:rsidRDefault="00691CFE" w:rsidP="003D1D35">
      <w:pPr>
        <w:jc w:val="both"/>
        <w:rPr>
          <w:bCs/>
          <w:sz w:val="20"/>
          <w:szCs w:val="20"/>
        </w:rPr>
      </w:pPr>
    </w:p>
    <w:p w:rsidR="00691CFE" w:rsidRPr="00567710" w:rsidRDefault="00691CFE" w:rsidP="003D1D35">
      <w:pPr>
        <w:jc w:val="both"/>
        <w:rPr>
          <w:bCs/>
          <w:sz w:val="20"/>
          <w:szCs w:val="20"/>
        </w:rPr>
      </w:pPr>
    </w:p>
    <w:p w:rsidR="00691CFE" w:rsidRPr="00567710" w:rsidRDefault="00691CFE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691CF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691CFE" w:rsidRPr="00567710" w:rsidRDefault="00691CF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691CFE" w:rsidRPr="00567710" w:rsidRDefault="00691CF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691CFE" w:rsidRPr="00567710" w:rsidRDefault="00691CF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691CFE" w:rsidRPr="00567710" w:rsidRDefault="00691CF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91CFE" w:rsidRPr="00567710" w:rsidRDefault="00691CF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CFE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691CFE" w:rsidRPr="00567710" w:rsidRDefault="00691CF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691CFE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691CFE" w:rsidRPr="00567710" w:rsidRDefault="00691CFE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691CFE" w:rsidRPr="00567710" w:rsidRDefault="00691CFE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691CFE" w:rsidRPr="00567710" w:rsidRDefault="00691CFE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691CFE" w:rsidRPr="00567710" w:rsidRDefault="00691CFE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691CFE" w:rsidRPr="00567710" w:rsidRDefault="00691CFE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691CFE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691CFE" w:rsidRPr="00567710" w:rsidRDefault="00691CFE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691CFE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691CFE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691CFE" w:rsidRPr="00567710" w:rsidRDefault="00691CFE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691CFE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691CFE" w:rsidRPr="00567710" w:rsidRDefault="00691CFE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691CFE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691CFE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691CFE" w:rsidRPr="00567710" w:rsidRDefault="00691CFE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691CFE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691CFE" w:rsidRPr="00567710" w:rsidRDefault="00691CFE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691CFE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691CFE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691CFE" w:rsidRPr="00567710" w:rsidRDefault="00691CFE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691CFE" w:rsidRPr="00567710" w:rsidRDefault="00691CFE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691CFE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691CFE" w:rsidRPr="00567710" w:rsidRDefault="00691CFE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691CFE" w:rsidRPr="00567710" w:rsidRDefault="00691CFE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691CFE" w:rsidRPr="00567710" w:rsidRDefault="00691CFE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91CFE" w:rsidRPr="00567710" w:rsidRDefault="00691CFE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91CFE" w:rsidRPr="00567710" w:rsidRDefault="00691CFE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691CFE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691CFE" w:rsidRPr="00567710" w:rsidRDefault="00691CFE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691CFE" w:rsidRPr="00567710" w:rsidRDefault="00691CFE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691CFE" w:rsidRPr="00567710" w:rsidRDefault="00691CFE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91CFE" w:rsidRPr="00567710" w:rsidRDefault="00691CFE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91CFE" w:rsidRPr="00567710" w:rsidRDefault="00691CFE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1CFE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91CFE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691CFE" w:rsidRPr="00567710" w:rsidRDefault="00691CFE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691CFE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691CFE" w:rsidRPr="00567710" w:rsidRDefault="00691CF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691CFE" w:rsidRPr="00567710" w:rsidRDefault="00691CFE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691CFE" w:rsidRPr="00567710" w:rsidRDefault="00691CFE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691CFE" w:rsidRPr="00567710" w:rsidRDefault="00691CFE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691CFE" w:rsidRPr="00567710" w:rsidRDefault="00691CFE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691CFE" w:rsidRPr="00567710" w:rsidRDefault="00691CFE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691CFE" w:rsidRPr="00567710" w:rsidRDefault="00691CFE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691CFE" w:rsidRPr="00567710" w:rsidRDefault="00691CFE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91CFE" w:rsidRPr="00567710" w:rsidRDefault="00691CFE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91CFE" w:rsidRPr="00567710" w:rsidRDefault="00691CFE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91CFE" w:rsidRPr="00E365C0" w:rsidRDefault="00691CFE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691CFE" w:rsidRPr="00567710" w:rsidRDefault="00691CFE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691CFE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691CFE" w:rsidRPr="00567710" w:rsidRDefault="00691CFE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691CFE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1CFE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691CFE" w:rsidRPr="00567710" w:rsidTr="00EE3219">
        <w:trPr>
          <w:trHeight w:val="340"/>
        </w:trPr>
        <w:tc>
          <w:tcPr>
            <w:tcW w:w="9072" w:type="dxa"/>
            <w:gridSpan w:val="7"/>
          </w:tcPr>
          <w:p w:rsidR="00691CFE" w:rsidRPr="00567710" w:rsidRDefault="00691CFE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691CF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691CFE" w:rsidRPr="00567710" w:rsidRDefault="00691CF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1CFE" w:rsidRPr="00567710" w:rsidTr="00EE3219">
        <w:trPr>
          <w:trHeight w:val="340"/>
        </w:trPr>
        <w:tc>
          <w:tcPr>
            <w:tcW w:w="9072" w:type="dxa"/>
            <w:gridSpan w:val="7"/>
          </w:tcPr>
          <w:p w:rsidR="00691CFE" w:rsidRPr="00567710" w:rsidRDefault="00691CF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691CFE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EE3219">
        <w:trPr>
          <w:trHeight w:val="340"/>
        </w:trPr>
        <w:tc>
          <w:tcPr>
            <w:tcW w:w="9072" w:type="dxa"/>
            <w:gridSpan w:val="7"/>
          </w:tcPr>
          <w:p w:rsidR="00691CFE" w:rsidRPr="00567710" w:rsidRDefault="00691CFE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691CFE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EE3219">
        <w:trPr>
          <w:trHeight w:val="340"/>
        </w:trPr>
        <w:tc>
          <w:tcPr>
            <w:tcW w:w="9072" w:type="dxa"/>
            <w:gridSpan w:val="7"/>
          </w:tcPr>
          <w:p w:rsidR="00691CFE" w:rsidRPr="00567710" w:rsidRDefault="00691CFE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691CFE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691CFE" w:rsidRPr="00567710" w:rsidTr="00EE3219">
        <w:trPr>
          <w:trHeight w:val="340"/>
        </w:trPr>
        <w:tc>
          <w:tcPr>
            <w:tcW w:w="9072" w:type="dxa"/>
            <w:gridSpan w:val="4"/>
          </w:tcPr>
          <w:p w:rsidR="00691CFE" w:rsidRPr="00567710" w:rsidRDefault="00691CFE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91CFE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1CFE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91CFE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91CFE" w:rsidRDefault="00691CFE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91CFE" w:rsidRPr="00567710" w:rsidRDefault="00691CFE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91CFE" w:rsidRPr="00E365C0" w:rsidRDefault="00691CFE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691CFE" w:rsidRPr="00567710" w:rsidRDefault="00691CFE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691CFE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691CFE" w:rsidRPr="00567710" w:rsidRDefault="00691CFE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691CFE" w:rsidRPr="00567710" w:rsidRDefault="00691CFE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691CFE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691CFE" w:rsidRPr="00567710" w:rsidRDefault="00691CFE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691CFE" w:rsidRPr="00567710" w:rsidRDefault="00691CFE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691CFE" w:rsidRPr="00567710" w:rsidRDefault="00691CFE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691CFE" w:rsidRPr="00567710" w:rsidRDefault="00691CFE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691CFE" w:rsidRPr="00567710" w:rsidRDefault="00691CFE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691CFE" w:rsidRPr="00567710" w:rsidRDefault="00691CFE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691CFE" w:rsidRPr="00567710" w:rsidRDefault="00691CFE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691CFE" w:rsidRPr="00567710" w:rsidRDefault="00691CFE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691CFE" w:rsidRPr="00567710" w:rsidRDefault="00691CFE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691CFE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691CFE" w:rsidRPr="00567710" w:rsidRDefault="00691CFE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691CFE" w:rsidRPr="00567710" w:rsidRDefault="00691CFE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91CFE" w:rsidRPr="00567710" w:rsidRDefault="00691CFE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691CFE" w:rsidRPr="00567710" w:rsidRDefault="00691CFE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691CFE" w:rsidRPr="00567710" w:rsidRDefault="00691CFE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691CFE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91CFE" w:rsidRPr="00567710" w:rsidRDefault="00691CFE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91CFE" w:rsidRPr="00567710" w:rsidRDefault="00691CFE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91CFE" w:rsidRDefault="00691CFE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1CFE" w:rsidRPr="00567710" w:rsidRDefault="00691CFE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91CFE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91CFE" w:rsidRPr="00567710" w:rsidRDefault="00691CFE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91CFE" w:rsidRPr="00567710" w:rsidRDefault="00691CFE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91CFE" w:rsidRPr="00567710" w:rsidRDefault="00691CFE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91CFE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91CFE" w:rsidRPr="00567710" w:rsidRDefault="00691CFE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91CFE" w:rsidRPr="00567710" w:rsidRDefault="00691CFE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91CFE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91CFE" w:rsidRPr="00567710" w:rsidRDefault="00691CFE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91CFE" w:rsidRPr="00567710" w:rsidTr="002C1383">
        <w:trPr>
          <w:trHeight w:val="283"/>
        </w:trPr>
        <w:tc>
          <w:tcPr>
            <w:tcW w:w="9072" w:type="dxa"/>
            <w:gridSpan w:val="2"/>
          </w:tcPr>
          <w:p w:rsidR="00691CFE" w:rsidRPr="00567710" w:rsidRDefault="00691CFE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91CFE" w:rsidRPr="00567710" w:rsidRDefault="00691CFE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91CFE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91CFE" w:rsidRPr="00567710" w:rsidRDefault="00691CFE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91CFE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91CFE" w:rsidRPr="00567710" w:rsidRDefault="00691CFE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91CFE" w:rsidRPr="00567710" w:rsidRDefault="00691CF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91CFE" w:rsidRPr="00567710" w:rsidRDefault="00691CFE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91CFE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91CFE" w:rsidRPr="00567710" w:rsidRDefault="00691CFE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91CFE" w:rsidRPr="00567710" w:rsidRDefault="00691CFE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691CFE" w:rsidRPr="00567710" w:rsidRDefault="00691CFE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91CFE" w:rsidRPr="00567710" w:rsidRDefault="00691CFE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691CFE" w:rsidRPr="00567710" w:rsidRDefault="00691CFE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2C1383">
        <w:trPr>
          <w:trHeight w:val="397"/>
        </w:trPr>
        <w:tc>
          <w:tcPr>
            <w:tcW w:w="8789" w:type="dxa"/>
          </w:tcPr>
          <w:p w:rsidR="00691CFE" w:rsidRPr="00567710" w:rsidRDefault="00691CFE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691CFE" w:rsidRPr="00567710" w:rsidRDefault="00691CFE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91CFE" w:rsidRPr="00567710" w:rsidRDefault="00691CFE" w:rsidP="00197838">
      <w:pPr>
        <w:spacing w:after="0"/>
        <w:jc w:val="both"/>
        <w:rPr>
          <w:sz w:val="20"/>
          <w:szCs w:val="20"/>
        </w:rPr>
      </w:pPr>
    </w:p>
    <w:p w:rsidR="00691CFE" w:rsidRPr="00567710" w:rsidRDefault="00691CFE" w:rsidP="00197838">
      <w:pPr>
        <w:spacing w:after="0"/>
        <w:jc w:val="both"/>
        <w:rPr>
          <w:sz w:val="20"/>
          <w:szCs w:val="20"/>
        </w:rPr>
      </w:pPr>
    </w:p>
    <w:p w:rsidR="00691CFE" w:rsidRPr="00567710" w:rsidRDefault="00691CFE" w:rsidP="00197838">
      <w:pPr>
        <w:spacing w:after="0"/>
        <w:jc w:val="both"/>
        <w:rPr>
          <w:sz w:val="20"/>
          <w:szCs w:val="20"/>
        </w:rPr>
      </w:pPr>
    </w:p>
    <w:p w:rsidR="00691CFE" w:rsidRPr="00567710" w:rsidRDefault="00691CFE" w:rsidP="00197838">
      <w:pPr>
        <w:spacing w:after="0"/>
        <w:jc w:val="both"/>
        <w:rPr>
          <w:sz w:val="20"/>
          <w:szCs w:val="20"/>
        </w:rPr>
      </w:pPr>
    </w:p>
    <w:p w:rsidR="00691CFE" w:rsidRPr="00567710" w:rsidRDefault="00691CFE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691CFE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691CFE" w:rsidRPr="00567710" w:rsidRDefault="00691CFE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691CF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691CFE" w:rsidRPr="00567710" w:rsidRDefault="00691CF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1CFE" w:rsidRPr="00567710" w:rsidRDefault="00691CFE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691CFE" w:rsidRPr="00567710" w:rsidRDefault="00691CFE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1CFE" w:rsidRPr="00567710" w:rsidRDefault="00691CFE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1CFE" w:rsidRPr="00567710" w:rsidRDefault="00691CFE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1CFE" w:rsidRPr="00567710" w:rsidRDefault="00691CFE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691CFE" w:rsidRPr="00567710" w:rsidRDefault="00691CFE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1CFE" w:rsidRPr="00567710" w:rsidRDefault="00691CFE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1CFE" w:rsidRPr="00567710" w:rsidRDefault="00691CFE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1CFE" w:rsidRPr="00567710" w:rsidRDefault="00691CFE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1CFE" w:rsidRPr="00567710" w:rsidRDefault="00691CFE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691CFE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1CFE" w:rsidRPr="00567710" w:rsidRDefault="00691CFE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1CFE" w:rsidRPr="00567710" w:rsidRDefault="00691CFE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1CFE" w:rsidRPr="00567710" w:rsidRDefault="00691CFE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1CFE" w:rsidRPr="00567710" w:rsidRDefault="00691CFE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1CFE" w:rsidRPr="00567710" w:rsidRDefault="00691CFE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1CFE" w:rsidRPr="00567710" w:rsidRDefault="00691CFE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1CFE" w:rsidRPr="00567710" w:rsidRDefault="00691CFE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1CFE" w:rsidRPr="00567710" w:rsidRDefault="00691CFE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1CFE" w:rsidRPr="00567710" w:rsidRDefault="00691CFE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1CFE" w:rsidRPr="00567710" w:rsidRDefault="00691CFE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691CFE" w:rsidRPr="00567710" w:rsidRDefault="00691CFE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1CFE" w:rsidRPr="00567710" w:rsidRDefault="00691CF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197838">
      <w:pPr>
        <w:spacing w:after="0"/>
        <w:jc w:val="both"/>
        <w:rPr>
          <w:sz w:val="20"/>
          <w:szCs w:val="20"/>
        </w:rPr>
      </w:pPr>
    </w:p>
    <w:p w:rsidR="00691CFE" w:rsidRPr="00567710" w:rsidRDefault="00691CFE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691CFE" w:rsidRPr="00567710" w:rsidRDefault="00691CF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691CFE" w:rsidRPr="00567710" w:rsidRDefault="00691CF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691CFE" w:rsidRPr="00567710" w:rsidRDefault="00691CF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691CFE" w:rsidRPr="00567710" w:rsidRDefault="00691CFE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691CFE" w:rsidRPr="00567710" w:rsidRDefault="00691CFE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691CFE" w:rsidRPr="00567710" w:rsidRDefault="00691CF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691CFE" w:rsidRPr="00567710" w:rsidRDefault="00691CF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691CFE" w:rsidRPr="00567710" w:rsidRDefault="00691CF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691CFE" w:rsidRPr="00567710" w:rsidRDefault="00691CF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691CFE" w:rsidRPr="00567710" w:rsidRDefault="00691CFE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691CFE" w:rsidRPr="00567710" w:rsidRDefault="00691CFE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691CFE" w:rsidRPr="00567710" w:rsidRDefault="00691CFE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91CFE" w:rsidRDefault="00691CFE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91CFE" w:rsidRDefault="00691CFE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91CFE" w:rsidRDefault="00691CFE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91CFE" w:rsidRDefault="00691CFE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91CFE" w:rsidRDefault="00691CFE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91CFE" w:rsidRPr="006B43DF" w:rsidRDefault="00691CFE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91CFE" w:rsidRPr="00567710" w:rsidRDefault="00691CFE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91CFE" w:rsidRPr="00567710" w:rsidRDefault="00691CFE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91CFE" w:rsidRPr="00567710" w:rsidRDefault="00691CFE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691CFE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691CFE" w:rsidRPr="00567710" w:rsidRDefault="00691CFE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691CF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691CFE" w:rsidRPr="00567710" w:rsidRDefault="00691CF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691CFE" w:rsidRPr="00567710" w:rsidRDefault="00691CF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91CFE" w:rsidRPr="00567710" w:rsidRDefault="00691CF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91CFE" w:rsidRPr="00567710" w:rsidRDefault="00691CF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691CFE" w:rsidRPr="00567710" w:rsidRDefault="00691CF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691CFE" w:rsidRPr="00567710" w:rsidRDefault="00691CF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91CFE" w:rsidRPr="00567710" w:rsidRDefault="00691CF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91CFE" w:rsidRPr="00567710" w:rsidRDefault="00691CF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691CFE" w:rsidRPr="00567710" w:rsidRDefault="00691CF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691CFE" w:rsidRPr="00567710" w:rsidRDefault="00691CF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691CFE" w:rsidRPr="00567710" w:rsidRDefault="00691CF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691CFE" w:rsidRPr="00567710" w:rsidRDefault="00691CF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691CFE" w:rsidRPr="00567710" w:rsidRDefault="00691CF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691CFE" w:rsidRPr="00567710" w:rsidRDefault="00691CF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691CFE" w:rsidRPr="00567710" w:rsidRDefault="00691CF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691CFE" w:rsidRPr="00567710" w:rsidRDefault="00691CF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691CFE" w:rsidRPr="00567710" w:rsidRDefault="00691CF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691CFE" w:rsidRPr="00567710" w:rsidRDefault="00691CF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691CFE" w:rsidRPr="00567710" w:rsidRDefault="00691CF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691CFE" w:rsidRPr="00567710" w:rsidRDefault="00691CF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691CFE" w:rsidRPr="00567710" w:rsidRDefault="00691CF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691CFE" w:rsidRPr="00567710" w:rsidRDefault="00691CF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691CF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91CF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91CF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91CF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91CF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91CF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91CF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91CFE" w:rsidRPr="00423603" w:rsidRDefault="00691CF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691CFE" w:rsidRPr="00567710" w:rsidRDefault="00691CF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691CFE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691CFE" w:rsidRPr="00567710" w:rsidRDefault="00691CFE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691CFE" w:rsidRPr="00567710" w:rsidRDefault="00691CFE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691CFE" w:rsidRPr="00567710" w:rsidRDefault="00691CFE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691CFE" w:rsidRPr="00567710" w:rsidRDefault="00691CFE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691CFE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691CFE" w:rsidRPr="00567710" w:rsidRDefault="00691CF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691CFE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691CFE" w:rsidRPr="00567710" w:rsidRDefault="00691CFE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691CFE" w:rsidRPr="00567710" w:rsidRDefault="00691CFE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691CFE" w:rsidRPr="00567710" w:rsidRDefault="00691CFE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691CFE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691CFE" w:rsidRPr="00567710" w:rsidRDefault="00691CFE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1CFE" w:rsidRPr="00567710" w:rsidRDefault="00691CFE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91CFE" w:rsidRPr="00567710" w:rsidRDefault="00691CFE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91CFE" w:rsidRPr="00567710" w:rsidRDefault="00691CFE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691CFE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B06C2C">
      <w:pPr>
        <w:rPr>
          <w:sz w:val="20"/>
          <w:szCs w:val="20"/>
        </w:rPr>
      </w:pPr>
    </w:p>
    <w:p w:rsidR="00691CFE" w:rsidRDefault="00691CFE" w:rsidP="00B06C2C">
      <w:pPr>
        <w:rPr>
          <w:sz w:val="20"/>
          <w:szCs w:val="20"/>
        </w:rPr>
      </w:pPr>
    </w:p>
    <w:p w:rsidR="00691CFE" w:rsidRDefault="00691CFE" w:rsidP="00B06C2C">
      <w:pPr>
        <w:rPr>
          <w:sz w:val="20"/>
          <w:szCs w:val="20"/>
        </w:rPr>
      </w:pPr>
    </w:p>
    <w:p w:rsidR="00691CFE" w:rsidRPr="00567710" w:rsidRDefault="00691CFE" w:rsidP="00B06C2C">
      <w:pPr>
        <w:rPr>
          <w:sz w:val="20"/>
          <w:szCs w:val="20"/>
        </w:rPr>
      </w:pPr>
    </w:p>
    <w:p w:rsidR="00691CFE" w:rsidRPr="00567710" w:rsidRDefault="00691CFE" w:rsidP="00B06C2C">
      <w:pPr>
        <w:rPr>
          <w:sz w:val="20"/>
          <w:szCs w:val="20"/>
        </w:rPr>
      </w:pPr>
    </w:p>
    <w:p w:rsidR="00691CFE" w:rsidRPr="00E365C0" w:rsidRDefault="00691CFE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691CFE" w:rsidRPr="00567710" w:rsidRDefault="00691CFE" w:rsidP="0067732B">
      <w:pPr>
        <w:spacing w:after="0"/>
        <w:rPr>
          <w:sz w:val="20"/>
          <w:szCs w:val="20"/>
        </w:rPr>
      </w:pPr>
    </w:p>
    <w:p w:rsidR="00691CFE" w:rsidRPr="00567710" w:rsidRDefault="00691CFE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91CFE" w:rsidRPr="00567710" w:rsidRDefault="00691CFE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691CFE" w:rsidRPr="00567710" w:rsidRDefault="00691CFE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691CFE" w:rsidRPr="00567710" w:rsidRDefault="00691CF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691CFE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691CFE" w:rsidRPr="00567710" w:rsidRDefault="00691CFE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691CFE" w:rsidRPr="00567710" w:rsidRDefault="00691CFE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691CFE" w:rsidRPr="00567710" w:rsidRDefault="00691CFE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691CFE" w:rsidRPr="00567710" w:rsidRDefault="00691CFE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691CFE" w:rsidRPr="00567710" w:rsidRDefault="00691CFE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691CFE" w:rsidRPr="00567710" w:rsidRDefault="00691CFE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691CFE" w:rsidRPr="00567710" w:rsidRDefault="00691CFE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691CFE" w:rsidRPr="00567710" w:rsidRDefault="00691CFE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91CFE" w:rsidRPr="00567710" w:rsidRDefault="00691CFE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691CFE" w:rsidRPr="00567710" w:rsidRDefault="00691CFE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691CFE" w:rsidRPr="00567710" w:rsidRDefault="00691CFE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91CFE" w:rsidRPr="00567710" w:rsidRDefault="00691CFE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691CFE" w:rsidRPr="00567710" w:rsidRDefault="00691CFE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691CFE" w:rsidRPr="00567710" w:rsidRDefault="00691CFE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91CFE" w:rsidRPr="00567710" w:rsidRDefault="00691CFE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691CFE" w:rsidRPr="00567710" w:rsidRDefault="00691CFE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91CFE" w:rsidRPr="00567710" w:rsidRDefault="00691CFE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691CFE" w:rsidRPr="00567710" w:rsidRDefault="00691CF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691CFE" w:rsidRPr="00567710" w:rsidRDefault="00691CF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91CFE" w:rsidRPr="00567710" w:rsidRDefault="00691CFE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691CFE" w:rsidRPr="00567710" w:rsidRDefault="00691CF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691CFE" w:rsidRPr="00567710" w:rsidRDefault="00691CF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691CFE" w:rsidRPr="00567710" w:rsidRDefault="00691CFE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691CFE" w:rsidRPr="00567710" w:rsidRDefault="00691CF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691CFE" w:rsidRPr="00567710" w:rsidRDefault="00691CF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691CFE" w:rsidRPr="00567710" w:rsidRDefault="00691CFE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691CFE" w:rsidRPr="00567710" w:rsidRDefault="00691CFE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691CFE" w:rsidRPr="00567710" w:rsidRDefault="00691CFE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691CFE" w:rsidRPr="00567710" w:rsidRDefault="00691CFE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91CFE" w:rsidRPr="00567710" w:rsidRDefault="00691CFE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691CFE" w:rsidRPr="00567710" w:rsidRDefault="00691CFE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691CFE" w:rsidRPr="00567710" w:rsidRDefault="00691CF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691CFE" w:rsidRPr="00567710" w:rsidRDefault="00691CF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691CFE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691CFE" w:rsidRPr="00567710" w:rsidRDefault="00691CFE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691CFE" w:rsidRPr="00567710" w:rsidRDefault="00691CFE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691CFE" w:rsidRPr="00567710" w:rsidRDefault="00691CFE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691CFE" w:rsidRPr="00567710" w:rsidRDefault="00691CFE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691CFE" w:rsidRPr="00567710" w:rsidRDefault="00691CFE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91CFE" w:rsidRPr="00567710" w:rsidRDefault="00691CFE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91CFE" w:rsidRPr="00567710" w:rsidRDefault="00691CFE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91CFE" w:rsidRPr="00567710" w:rsidRDefault="00691C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1CFE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691CFE" w:rsidRPr="00567710" w:rsidRDefault="00691CFE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691CFE" w:rsidRPr="00567710" w:rsidRDefault="00691CFE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691CFE" w:rsidRPr="00567710" w:rsidRDefault="00691CFE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691CFE" w:rsidRPr="00567710" w:rsidRDefault="00691CFE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91CFE" w:rsidRPr="00567710" w:rsidRDefault="00691CFE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91CFE" w:rsidRPr="00567710" w:rsidRDefault="00691CFE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91CFE" w:rsidRPr="00567710" w:rsidRDefault="00691C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91CFE" w:rsidRPr="00567710" w:rsidRDefault="00691CFE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691CFE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691CFE" w:rsidRPr="00567710" w:rsidRDefault="00691CFE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691CFE" w:rsidRPr="00567710" w:rsidRDefault="00691CFE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691CFE" w:rsidRPr="00567710" w:rsidRDefault="00691CFE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691CFE" w:rsidRPr="00567710" w:rsidRDefault="00691CFE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691CFE" w:rsidRPr="00567710" w:rsidRDefault="00691CFE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691CFE" w:rsidRPr="00567710" w:rsidRDefault="00691CFE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691CFE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91CFE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91CFE" w:rsidRPr="00567710" w:rsidRDefault="00691CF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691CFE" w:rsidRPr="00567710" w:rsidRDefault="00691CF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FE" w:rsidRPr="00567710" w:rsidRDefault="00691CF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691CFE" w:rsidRPr="00567710" w:rsidRDefault="00691CF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91CFE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91CFE" w:rsidRPr="00567710" w:rsidRDefault="00691CF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91CFE" w:rsidRPr="00567710" w:rsidRDefault="00691CF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CFE" w:rsidRPr="00567710" w:rsidRDefault="00691CF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691CFE" w:rsidRPr="00567710" w:rsidRDefault="00691CFE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691CFE" w:rsidRPr="00567710" w:rsidRDefault="00691CFE" w:rsidP="000E349D">
      <w:pPr>
        <w:rPr>
          <w:sz w:val="20"/>
          <w:szCs w:val="20"/>
        </w:rPr>
      </w:pPr>
    </w:p>
    <w:p w:rsidR="00691CFE" w:rsidRDefault="00691CFE" w:rsidP="000E349D">
      <w:pPr>
        <w:rPr>
          <w:sz w:val="20"/>
          <w:szCs w:val="20"/>
        </w:rPr>
      </w:pPr>
    </w:p>
    <w:p w:rsidR="00691CFE" w:rsidRPr="00567710" w:rsidRDefault="00691CFE" w:rsidP="000E349D">
      <w:pPr>
        <w:rPr>
          <w:sz w:val="20"/>
          <w:szCs w:val="20"/>
        </w:rPr>
      </w:pPr>
    </w:p>
    <w:p w:rsidR="00691CFE" w:rsidRDefault="00691CFE" w:rsidP="000E349D">
      <w:pPr>
        <w:rPr>
          <w:sz w:val="20"/>
          <w:szCs w:val="20"/>
        </w:rPr>
      </w:pPr>
    </w:p>
    <w:p w:rsidR="00691CFE" w:rsidRPr="00E365C0" w:rsidRDefault="00691CFE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691CFE" w:rsidRPr="00567710" w:rsidRDefault="00691CFE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691CFE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691CFE" w:rsidRPr="00567710" w:rsidRDefault="00691CFE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691CFE" w:rsidRPr="00567710" w:rsidRDefault="00691CFE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91CFE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691CFE" w:rsidRPr="00884643" w:rsidRDefault="00691CFE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91CFE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691CFE" w:rsidRPr="00567710" w:rsidRDefault="00691CFE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691CFE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691CFE" w:rsidRPr="00567710" w:rsidRDefault="00691CFE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691CFE" w:rsidRPr="00567710" w:rsidRDefault="00691CFE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691CFE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691CFE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691CFE" w:rsidRPr="00567710" w:rsidRDefault="00691CFE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691CFE" w:rsidRPr="00567710" w:rsidRDefault="00691CFE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691CFE" w:rsidRPr="00567710" w:rsidRDefault="00691CFE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691CFE" w:rsidRPr="00567710" w:rsidRDefault="00691CFE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1CFE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697C0B" w:rsidRDefault="00691CFE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1CFE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1CFE" w:rsidRPr="00697C0B" w:rsidRDefault="00691CFE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697C0B" w:rsidRDefault="00691CFE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697C0B" w:rsidRDefault="00691CFE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697C0B" w:rsidRDefault="00691CFE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697C0B" w:rsidRDefault="00691CFE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697C0B" w:rsidRDefault="00691CFE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697C0B" w:rsidRDefault="00691CFE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697C0B" w:rsidRDefault="00691CFE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1CFE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697C0B" w:rsidRDefault="00691CFE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1CFE" w:rsidRPr="00567710" w:rsidRDefault="00691CFE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91CFE" w:rsidRPr="00567710" w:rsidRDefault="00691CFE" w:rsidP="000E349D">
      <w:pPr>
        <w:rPr>
          <w:sz w:val="20"/>
          <w:szCs w:val="20"/>
        </w:rPr>
      </w:pPr>
    </w:p>
    <w:p w:rsidR="00691CFE" w:rsidRPr="00567710" w:rsidRDefault="00691CFE" w:rsidP="000E349D">
      <w:pPr>
        <w:rPr>
          <w:sz w:val="20"/>
          <w:szCs w:val="20"/>
        </w:rPr>
      </w:pPr>
    </w:p>
    <w:p w:rsidR="00691CFE" w:rsidRPr="00567710" w:rsidRDefault="00691CFE" w:rsidP="000E349D">
      <w:pPr>
        <w:rPr>
          <w:sz w:val="20"/>
          <w:szCs w:val="20"/>
        </w:rPr>
      </w:pPr>
    </w:p>
    <w:p w:rsidR="00691CFE" w:rsidRPr="00567710" w:rsidRDefault="00691CFE" w:rsidP="000E349D">
      <w:pPr>
        <w:rPr>
          <w:sz w:val="20"/>
          <w:szCs w:val="20"/>
        </w:rPr>
      </w:pPr>
    </w:p>
    <w:p w:rsidR="00691CFE" w:rsidRPr="00567710" w:rsidRDefault="00691CFE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91CFE" w:rsidRPr="00567710" w:rsidRDefault="00691CFE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691CFE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691CFE" w:rsidRPr="00567710" w:rsidRDefault="00691CFE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91CF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91CFE" w:rsidRPr="00567710" w:rsidRDefault="00691CF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91CFE" w:rsidRPr="00567710" w:rsidRDefault="00691CF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691CFE" w:rsidRPr="00567710" w:rsidRDefault="00691CFE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691CFE" w:rsidRPr="00567710" w:rsidRDefault="00691CFE" w:rsidP="003F4447"/>
    <w:p w:rsidR="00691CFE" w:rsidRPr="00E365C0" w:rsidRDefault="00691CFE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91CFE" w:rsidRPr="00567710" w:rsidRDefault="00691CFE" w:rsidP="0067732B">
      <w:pPr>
        <w:spacing w:after="0"/>
        <w:rPr>
          <w:sz w:val="20"/>
          <w:szCs w:val="20"/>
        </w:rPr>
      </w:pPr>
    </w:p>
    <w:p w:rsidR="00691CFE" w:rsidRPr="00567710" w:rsidRDefault="00691CFE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91CFE" w:rsidRPr="00567710" w:rsidRDefault="00691CFE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91CFE" w:rsidRPr="00567710" w:rsidRDefault="00691CFE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91CFE" w:rsidRPr="00567710" w:rsidRDefault="00691CFE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91CFE" w:rsidRPr="00567710" w:rsidRDefault="00691CFE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91CFE" w:rsidRPr="00567710" w:rsidRDefault="00691CFE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691CFE" w:rsidRPr="00567710" w:rsidRDefault="00691CFE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691CFE" w:rsidRDefault="00691CFE" w:rsidP="004268D2">
      <w:pPr>
        <w:spacing w:after="0" w:line="240" w:lineRule="auto"/>
        <w:rPr>
          <w:sz w:val="20"/>
          <w:szCs w:val="20"/>
        </w:rPr>
      </w:pPr>
    </w:p>
    <w:p w:rsidR="00691CFE" w:rsidRPr="00567710" w:rsidRDefault="00691CFE" w:rsidP="004268D2">
      <w:pPr>
        <w:spacing w:after="0" w:line="240" w:lineRule="auto"/>
        <w:rPr>
          <w:sz w:val="20"/>
          <w:szCs w:val="20"/>
        </w:rPr>
      </w:pPr>
    </w:p>
    <w:p w:rsidR="00691CFE" w:rsidRPr="00567710" w:rsidRDefault="00691CFE" w:rsidP="004268D2">
      <w:pPr>
        <w:spacing w:after="0" w:line="240" w:lineRule="auto"/>
        <w:rPr>
          <w:sz w:val="20"/>
          <w:szCs w:val="20"/>
        </w:rPr>
      </w:pPr>
    </w:p>
    <w:p w:rsidR="00691CFE" w:rsidRPr="00567710" w:rsidRDefault="00691CFE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691CFE" w:rsidRPr="00567710" w:rsidRDefault="00691CFE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691CFE" w:rsidRPr="00567710" w:rsidRDefault="00691CFE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691CFE" w:rsidRPr="00567710" w:rsidRDefault="00691CFE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691CFE" w:rsidRPr="00567710" w:rsidRDefault="00691CFE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691CFE" w:rsidRPr="00567710" w:rsidRDefault="00691CFE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691CFE" w:rsidRPr="00567710" w:rsidRDefault="00691CFE" w:rsidP="0003344F">
      <w:pPr>
        <w:spacing w:after="0" w:line="240" w:lineRule="auto"/>
        <w:rPr>
          <w:i/>
          <w:sz w:val="20"/>
          <w:szCs w:val="20"/>
        </w:rPr>
      </w:pPr>
    </w:p>
    <w:p w:rsidR="00691CFE" w:rsidRPr="00567710" w:rsidRDefault="00691CFE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691CFE" w:rsidRPr="00567710" w:rsidRDefault="00691CFE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691CFE" w:rsidRPr="00567710" w:rsidRDefault="00691CFE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691CFE" w:rsidRPr="00567710" w:rsidRDefault="00691CFE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691CFE" w:rsidRPr="00567710" w:rsidRDefault="00691CFE" w:rsidP="0003344F">
      <w:pPr>
        <w:spacing w:after="0" w:line="240" w:lineRule="auto"/>
        <w:rPr>
          <w:sz w:val="20"/>
          <w:szCs w:val="20"/>
        </w:rPr>
      </w:pPr>
    </w:p>
    <w:sectPr w:rsidR="00691CFE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CFE" w:rsidRDefault="00691CFE" w:rsidP="00107589">
      <w:pPr>
        <w:spacing w:after="0" w:line="240" w:lineRule="auto"/>
      </w:pPr>
      <w:r>
        <w:separator/>
      </w:r>
    </w:p>
  </w:endnote>
  <w:endnote w:type="continuationSeparator" w:id="0">
    <w:p w:rsidR="00691CFE" w:rsidRDefault="00691C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CFE" w:rsidRDefault="00691CFE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691CFE" w:rsidRDefault="00691C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CFE" w:rsidRDefault="00691CFE" w:rsidP="00107589">
      <w:pPr>
        <w:spacing w:after="0" w:line="240" w:lineRule="auto"/>
      </w:pPr>
      <w:r>
        <w:separator/>
      </w:r>
    </w:p>
  </w:footnote>
  <w:footnote w:type="continuationSeparator" w:id="0">
    <w:p w:rsidR="00691CFE" w:rsidRDefault="00691C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CFE" w:rsidRDefault="00691CFE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691CFE" w:rsidTr="00F53E2A">
      <w:trPr>
        <w:trHeight w:val="326"/>
      </w:trPr>
      <w:tc>
        <w:tcPr>
          <w:tcW w:w="2529" w:type="dxa"/>
          <w:vAlign w:val="center"/>
        </w:tcPr>
        <w:p w:rsidR="00691CFE" w:rsidRDefault="00691CFE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691CFE" w:rsidRDefault="00691CFE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691CFE" w:rsidRDefault="00691CFE" w:rsidP="002D6908">
          <w:pPr>
            <w:spacing w:after="0" w:line="240" w:lineRule="auto"/>
          </w:pPr>
          <w:r>
            <w:t>IČO:36645711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691CFE" w:rsidRDefault="00691CFE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691CFE" w:rsidRDefault="00691CFE" w:rsidP="002D6908">
          <w:pPr>
            <w:spacing w:after="0" w:line="240" w:lineRule="auto"/>
          </w:pPr>
          <w:r>
            <w:t>DIČ:2022126865</w:t>
          </w:r>
        </w:p>
      </w:tc>
    </w:tr>
  </w:tbl>
  <w:p w:rsidR="00691CFE" w:rsidRPr="004268D2" w:rsidRDefault="00691CFE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12A4F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1CFE"/>
    <w:rsid w:val="00692917"/>
    <w:rsid w:val="006973BC"/>
    <w:rsid w:val="00697C0B"/>
    <w:rsid w:val="006A4709"/>
    <w:rsid w:val="006A5428"/>
    <w:rsid w:val="006B42EC"/>
    <w:rsid w:val="006B43DF"/>
    <w:rsid w:val="006B5F4E"/>
    <w:rsid w:val="006C6BA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284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48E2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2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27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28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29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30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2374</Words>
  <Characters>13534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4</cp:revision>
  <cp:lastPrinted>2019-01-11T06:48:00Z</cp:lastPrinted>
  <dcterms:created xsi:type="dcterms:W3CDTF">2019-03-21T14:00:00Z</dcterms:created>
  <dcterms:modified xsi:type="dcterms:W3CDTF">2019-06-23T11:25:00Z</dcterms:modified>
</cp:coreProperties>
</file>