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F631D" w14:textId="77777777" w:rsidR="00681BD4" w:rsidRPr="00977374" w:rsidRDefault="00681BD4" w:rsidP="007F1DB4">
      <w:pPr>
        <w:pStyle w:val="Title"/>
        <w:spacing w:before="240" w:beforeAutospacing="0" w:after="0"/>
        <w:jc w:val="left"/>
        <w:rPr>
          <w:lang w:val="pl-PL"/>
        </w:rPr>
      </w:pP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</w:tblGrid>
      <w:tr w:rsidR="00681BD4" w:rsidRPr="002E10BE" w14:paraId="322C4D94" w14:textId="77777777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A556F" w14:textId="77777777"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691AB98" w14:textId="77777777" w:rsidR="000B04FB" w:rsidRPr="001D4F05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1D4F05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0D70B340" w14:textId="77777777" w:rsidR="002927F5" w:rsidRPr="001D4F05" w:rsidRDefault="00322C2A" w:rsidP="00E0211F">
      <w:pPr>
        <w:keepNext w:val="0"/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H &amp; M Hennes &amp; Mauritz SK s.r.o. (ďalej len „spoločnosť”) je spoločnosť s ručením obmedzeným, ktorá bola založená dňa 28. Novembra 2006</w:t>
      </w:r>
      <w:r w:rsidRPr="001D4F05">
        <w:rPr>
          <w:rFonts w:ascii="Arial" w:hAnsi="Arial" w:cs="Arial"/>
          <w:i/>
          <w:lang w:val="sk-SK"/>
        </w:rPr>
        <w:t xml:space="preserve">. </w:t>
      </w:r>
      <w:r w:rsidRPr="001D4F05">
        <w:rPr>
          <w:rFonts w:ascii="Arial" w:hAnsi="Arial" w:cs="Arial"/>
          <w:lang w:val="sk-SK"/>
        </w:rPr>
        <w:t xml:space="preserve">Dňa 28. </w:t>
      </w:r>
      <w:r w:rsidR="00D1459D" w:rsidRPr="001D4F05">
        <w:rPr>
          <w:rFonts w:ascii="Arial" w:hAnsi="Arial" w:cs="Arial"/>
          <w:lang w:val="sk-SK"/>
        </w:rPr>
        <w:t xml:space="preserve">Decembra </w:t>
      </w:r>
      <w:r w:rsidRPr="001D4F05">
        <w:rPr>
          <w:rFonts w:ascii="Arial" w:hAnsi="Arial" w:cs="Arial"/>
          <w:lang w:val="sk-SK"/>
        </w:rPr>
        <w:t>2006 bola zapísaná do Obchodného registra vedenom na Okresnom súde Bratislava I, oddiel SRO, vložka 43837/B. Spoločnosť sídli  v Bratislave, v Zochove</w:t>
      </w:r>
      <w:r w:rsidR="00B05A40" w:rsidRPr="001D4F05">
        <w:rPr>
          <w:rFonts w:ascii="Arial" w:hAnsi="Arial" w:cs="Arial"/>
          <w:lang w:val="sk-SK"/>
        </w:rPr>
        <w:t>j</w:t>
      </w:r>
      <w:r w:rsidRPr="001D4F05">
        <w:rPr>
          <w:rFonts w:ascii="Arial" w:hAnsi="Arial" w:cs="Arial"/>
          <w:lang w:val="sk-SK"/>
        </w:rPr>
        <w:t xml:space="preserve"> ulici 754/6-8, 811 03</w:t>
      </w:r>
      <w:r w:rsidRPr="001D4F05">
        <w:rPr>
          <w:rFonts w:ascii="Arial" w:hAnsi="Arial" w:cs="Arial"/>
          <w:i/>
          <w:lang w:val="sk-SK"/>
        </w:rPr>
        <w:t>,</w:t>
      </w:r>
      <w:r w:rsidRPr="001D4F05">
        <w:rPr>
          <w:rFonts w:ascii="Arial" w:hAnsi="Arial" w:cs="Arial"/>
          <w:lang w:val="sk-SK"/>
        </w:rPr>
        <w:t xml:space="preserve"> Slovenská republika, identifikačné číslo (IČO) 36718271.</w:t>
      </w:r>
      <w:r w:rsidR="000B04FB" w:rsidRPr="001D4F05">
        <w:rPr>
          <w:rFonts w:ascii="Arial" w:hAnsi="Arial" w:cs="Arial"/>
          <w:lang w:val="sk-SK"/>
        </w:rPr>
        <w:t xml:space="preserve"> </w:t>
      </w:r>
    </w:p>
    <w:p w14:paraId="3799473D" w14:textId="593EB103" w:rsidR="000B04FB" w:rsidRPr="001D4F05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8041B8">
        <w:rPr>
          <w:rFonts w:ascii="Arial" w:hAnsi="Arial" w:cs="Arial"/>
          <w:lang w:val="sk-SK"/>
        </w:rPr>
        <w:t xml:space="preserve">V roku </w:t>
      </w:r>
      <w:r w:rsidR="00CD6E57">
        <w:rPr>
          <w:rFonts w:ascii="Arial" w:hAnsi="Arial" w:cs="Arial"/>
          <w:lang w:val="sk-SK"/>
        </w:rPr>
        <w:t>2020</w:t>
      </w:r>
      <w:r w:rsidR="00196FF5" w:rsidRPr="008041B8">
        <w:rPr>
          <w:rFonts w:ascii="Arial" w:hAnsi="Arial" w:cs="Arial"/>
          <w:lang w:val="sk-SK"/>
        </w:rPr>
        <w:t xml:space="preserve"> </w:t>
      </w:r>
      <w:r w:rsidR="00FC4426" w:rsidRPr="008041B8">
        <w:rPr>
          <w:rFonts w:ascii="Arial" w:hAnsi="Arial" w:cs="Arial"/>
          <w:lang w:val="sk-SK"/>
        </w:rPr>
        <w:t>ne</w:t>
      </w:r>
      <w:r w:rsidRPr="008041B8">
        <w:rPr>
          <w:rFonts w:ascii="Arial" w:hAnsi="Arial" w:cs="Arial"/>
          <w:lang w:val="sk-SK"/>
        </w:rPr>
        <w:t>boli</w:t>
      </w:r>
      <w:r w:rsidRPr="001D4F05">
        <w:rPr>
          <w:rFonts w:ascii="Arial" w:hAnsi="Arial" w:cs="Arial"/>
          <w:lang w:val="sk-SK"/>
        </w:rPr>
        <w:t xml:space="preserve"> uskutočnené žiadne významné zmeny v zápise do </w:t>
      </w:r>
      <w:r w:rsidR="00745B12" w:rsidRPr="001D4F05">
        <w:rPr>
          <w:rFonts w:ascii="Arial" w:hAnsi="Arial" w:cs="Arial"/>
          <w:lang w:val="sk-SK"/>
        </w:rPr>
        <w:t>O</w:t>
      </w:r>
      <w:r w:rsidRPr="001D4F05">
        <w:rPr>
          <w:rFonts w:ascii="Arial" w:hAnsi="Arial" w:cs="Arial"/>
          <w:lang w:val="sk-SK"/>
        </w:rPr>
        <w:t>bchodného registra.</w:t>
      </w:r>
    </w:p>
    <w:p w14:paraId="0E4EB05A" w14:textId="77777777" w:rsidR="00FC4426" w:rsidRPr="001D4F05" w:rsidRDefault="00FC4426" w:rsidP="00FC4426">
      <w:pPr>
        <w:keepNext w:val="0"/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Hlavným predmetom činnosti je:</w:t>
      </w:r>
    </w:p>
    <w:p w14:paraId="7BD02137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kúpa tovaru rôzneho druhu za účelom jeho predaja konečnému spotrebiteľovi (maloobchod) v rozsahu voľnej živnosti</w:t>
      </w:r>
    </w:p>
    <w:p w14:paraId="7A9747D8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kúpa tovaru rôzneho druhu za účelom jeho predaja iným prevádzkovateľom živnosti (veľkoobchod) v rozsahu voľnej živnosti</w:t>
      </w:r>
    </w:p>
    <w:p w14:paraId="18AC15E5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sprostredkovateľská činnosť v oblasti obchodu, výroby a služieb v rozsahu voľnej živnosti</w:t>
      </w:r>
    </w:p>
    <w:p w14:paraId="1CD09F60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poradenská a konzultačná činnosť v oblasti obchodu, výroby a služieb v rozsahu voľnej živnosti</w:t>
      </w:r>
    </w:p>
    <w:p w14:paraId="0A7EEDA9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reklamná a propagačná činnosť</w:t>
      </w:r>
    </w:p>
    <w:p w14:paraId="42702052" w14:textId="77777777" w:rsidR="00A72DBA" w:rsidRPr="001D4F05" w:rsidRDefault="00C57091" w:rsidP="00E0211F">
      <w:pPr>
        <w:keepNext w:val="0"/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Informácie o počte zamestnancov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0D5E3F" w:rsidRPr="00D278B0" w14:paraId="75D6191E" w14:textId="77777777" w:rsidTr="000D5E3F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4BEE8" w14:textId="77777777" w:rsidR="000D5E3F" w:rsidRPr="00840BF5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bookmarkStart w:id="2" w:name="_Hlk514071784"/>
            <w:r w:rsidRPr="00840B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CB14E" w14:textId="77777777" w:rsidR="000D5E3F" w:rsidRPr="00840BF5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AF42D" w14:textId="77777777" w:rsidR="000D5E3F" w:rsidRPr="00840BF5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105DB" w:rsidRPr="00D278B0" w14:paraId="62F5DCFA" w14:textId="77777777" w:rsidTr="008041B8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E8BA3" w14:textId="77777777" w:rsidR="000105DB" w:rsidRPr="00840BF5" w:rsidRDefault="000105DB" w:rsidP="000105D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8FA9E2" w14:textId="5EB3EB34" w:rsidR="000105DB" w:rsidRPr="008041B8" w:rsidRDefault="004C712C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750962" w14:textId="3C5288ED" w:rsidR="000105DB" w:rsidRPr="008041B8" w:rsidRDefault="00CD6E57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518</w:t>
            </w:r>
          </w:p>
        </w:tc>
      </w:tr>
      <w:tr w:rsidR="000105DB" w:rsidRPr="00D278B0" w14:paraId="75948589" w14:textId="77777777" w:rsidTr="008041B8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B3DA3" w14:textId="77777777" w:rsidR="000105DB" w:rsidRPr="00840BF5" w:rsidRDefault="000105DB" w:rsidP="000105D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Stav zamestnancov ku dňu, ku ktorému sa zostavuje účtovná závierka, z toho: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84F62" w14:textId="0A4F13C1" w:rsidR="000105DB" w:rsidRPr="008041B8" w:rsidRDefault="0073525D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A5325" w14:textId="0DD96636" w:rsidR="000105DB" w:rsidRPr="008041B8" w:rsidRDefault="000105DB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41B8">
              <w:rPr>
                <w:rFonts w:ascii="Arial" w:hAnsi="Arial" w:cs="Arial"/>
                <w:sz w:val="16"/>
                <w:szCs w:val="16"/>
              </w:rPr>
              <w:t>5</w:t>
            </w:r>
            <w:r w:rsidR="00CD6E5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0105DB" w:rsidRPr="00D278B0" w14:paraId="7B801644" w14:textId="77777777" w:rsidTr="008041B8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3C377" w14:textId="77777777" w:rsidR="000105DB" w:rsidRPr="00840BF5" w:rsidRDefault="000105DB" w:rsidP="000105D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Počet vedúcich zamestnancov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E9F3F" w14:textId="4E15B3B9" w:rsidR="000105DB" w:rsidRPr="008041B8" w:rsidRDefault="0073525D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3006C3" w14:textId="04B33D62" w:rsidR="000105DB" w:rsidRPr="008041B8" w:rsidRDefault="000105DB" w:rsidP="000105DB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41B8">
              <w:rPr>
                <w:rFonts w:ascii="Arial" w:hAnsi="Arial" w:cs="Arial"/>
                <w:sz w:val="16"/>
                <w:szCs w:val="16"/>
              </w:rPr>
              <w:t>8</w:t>
            </w:r>
            <w:r w:rsidR="00CD6E57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bookmarkEnd w:id="2"/>
    </w:tbl>
    <w:p w14:paraId="7BE32E14" w14:textId="77777777" w:rsidR="00C57091" w:rsidRPr="00D278B0" w:rsidRDefault="00C57091" w:rsidP="00810C0F">
      <w:pPr>
        <w:keepNext w:val="0"/>
        <w:spacing w:after="120"/>
        <w:rPr>
          <w:rFonts w:ascii="Arial" w:hAnsi="Arial" w:cs="Arial"/>
          <w:b/>
          <w:highlight w:val="yellow"/>
          <w:lang w:val="sk-SK"/>
        </w:rPr>
      </w:pPr>
    </w:p>
    <w:p w14:paraId="556BAD60" w14:textId="77777777" w:rsidR="00C57091" w:rsidRPr="00951753" w:rsidRDefault="00C57091" w:rsidP="00E0211F">
      <w:pPr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p w14:paraId="1EE71C4F" w14:textId="77777777" w:rsidR="00D55610" w:rsidRPr="00951753" w:rsidRDefault="00D55610" w:rsidP="002026FB">
      <w:pPr>
        <w:rPr>
          <w:rFonts w:ascii="Arial" w:hAnsi="Arial" w:cs="Arial"/>
        </w:rPr>
      </w:pPr>
      <w:bookmarkStart w:id="3" w:name="_Hlk515278021"/>
      <w:r w:rsidRPr="00951753">
        <w:rPr>
          <w:rFonts w:ascii="Arial" w:hAnsi="Arial" w:cs="Arial"/>
          <w:lang w:val="sk-SK"/>
        </w:rPr>
        <w:t xml:space="preserve">Dňa 26.10.2017  sa zmenila materská spoločnosť z H &amp; M Hennes &amp; Mauritz Holding B.V. na H &amp; M Hennes &amp; Mauritz GBC AB a H &amp; M Hennes &amp; Mauritz International AB. </w:t>
      </w:r>
      <w:r w:rsidR="00B05A40" w:rsidRPr="00951753">
        <w:rPr>
          <w:rFonts w:ascii="Arial" w:hAnsi="Arial" w:cs="Arial"/>
          <w:lang w:val="sk-SK"/>
        </w:rPr>
        <w:t>Táto zmena bola zapísaná do obchodného registra dňa 19.12.2017.</w:t>
      </w: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360"/>
        <w:gridCol w:w="1360"/>
      </w:tblGrid>
      <w:tr w:rsidR="000D5E3F" w:rsidRPr="00951753" w14:paraId="49C67330" w14:textId="77777777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5D3C6" w14:textId="77777777" w:rsidR="000D5E3F" w:rsidRPr="00951753" w:rsidRDefault="000D5E3F" w:rsidP="00FC442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A1AEF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3205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63B292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951753" w14:paraId="1B8FCF77" w14:textId="77777777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D3DE4B5" w14:textId="77777777" w:rsidR="000D5E3F" w:rsidRPr="00951753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BDFA7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3FD2B8" w14:textId="77777777" w:rsidR="000D5E3F" w:rsidRPr="00951753" w:rsidRDefault="000D5E3F" w:rsidP="002A4B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83E0DE" w14:textId="77777777" w:rsidR="000D5E3F" w:rsidRPr="00951753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568097" w14:textId="77777777" w:rsidR="000D5E3F" w:rsidRPr="00951753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61078" w:rsidRPr="00951753" w14:paraId="05480A96" w14:textId="77777777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6BAF4" w14:textId="77777777" w:rsidR="00E61078" w:rsidRPr="00951753" w:rsidRDefault="00D55610" w:rsidP="00E777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H&amp;M Hennes &amp; Mauritz GBC AB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F21B8" w14:textId="77777777" w:rsidR="00E61078" w:rsidRPr="00951753" w:rsidRDefault="00D55610" w:rsidP="002026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5 889 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D6C14" w14:textId="77777777" w:rsidR="00E61078" w:rsidRPr="00951753" w:rsidRDefault="00D55610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82C1B" w14:textId="77777777" w:rsidR="00E61078" w:rsidRPr="00951753" w:rsidRDefault="00D55610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0F6C8" w14:textId="77777777" w:rsidR="00E61078" w:rsidRPr="00951753" w:rsidRDefault="00E61078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C4426" w:rsidRPr="00951753" w14:paraId="52CAFA46" w14:textId="77777777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ACB40" w14:textId="77777777" w:rsidR="00FC4426" w:rsidRPr="00951753" w:rsidRDefault="00FC4426" w:rsidP="00E777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 xml:space="preserve">H&amp;M Hennes &amp; Mauritz </w:t>
            </w:r>
            <w:r w:rsidR="00D55610"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International AB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416E9" w14:textId="77777777" w:rsidR="00FC4426" w:rsidRPr="00951753" w:rsidRDefault="00D55610" w:rsidP="002026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FDF7B" w14:textId="77777777" w:rsidR="00FC4426" w:rsidRPr="00951753" w:rsidRDefault="00D55610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D4ED2" w14:textId="77777777" w:rsidR="00FC4426" w:rsidRPr="00951753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D55610"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59FA9" w14:textId="77777777" w:rsidR="00FC4426" w:rsidRPr="00951753" w:rsidRDefault="002E3CD7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FC4426" w:rsidRPr="00D278B0" w14:paraId="30DDD2CE" w14:textId="77777777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02E23" w14:textId="77777777" w:rsidR="00FC4426" w:rsidRPr="00951753" w:rsidRDefault="00FC442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E555" w14:textId="77777777" w:rsidR="00FC4426" w:rsidRPr="00951753" w:rsidRDefault="00FC4426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</w:t>
            </w:r>
            <w:r w:rsidR="00D55610"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639</w:t>
            </w:r>
            <w:r w:rsidR="00D55610"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8C7F2" w14:textId="77777777" w:rsidR="00FC4426" w:rsidRPr="00951753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B4F21" w14:textId="77777777" w:rsidR="00FC4426" w:rsidRPr="00951753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F77203" w14:textId="77777777" w:rsidR="00FC4426" w:rsidRPr="00951753" w:rsidRDefault="002E3CD7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48ECEA19" w14:textId="7AE29B08" w:rsidR="00C57091" w:rsidRDefault="00C57091" w:rsidP="00AB2DD4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62627D76" w14:textId="669EA377" w:rsidR="00E83823" w:rsidRDefault="00E83823" w:rsidP="00AB2DD4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6EF1F2E1" w14:textId="77777777" w:rsidR="00E83823" w:rsidRPr="00D278B0" w:rsidRDefault="00E83823" w:rsidP="00AB2DD4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5"/>
        <w:gridCol w:w="1075"/>
        <w:gridCol w:w="1810"/>
        <w:gridCol w:w="1074"/>
        <w:gridCol w:w="1133"/>
        <w:gridCol w:w="1345"/>
      </w:tblGrid>
      <w:tr w:rsidR="00E77717" w:rsidRPr="00D278B0" w14:paraId="6A4EC1DA" w14:textId="77777777" w:rsidTr="002026FB">
        <w:trPr>
          <w:trHeight w:val="495"/>
        </w:trPr>
        <w:tc>
          <w:tcPr>
            <w:tcW w:w="3700" w:type="dxa"/>
            <w:gridSpan w:val="2"/>
            <w:hideMark/>
          </w:tcPr>
          <w:bookmarkEnd w:id="3"/>
          <w:p w14:paraId="43DDA2F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Spoločník, do dňa zmeny  v štruktúre spoločníkov</w:t>
            </w:r>
          </w:p>
        </w:tc>
        <w:tc>
          <w:tcPr>
            <w:tcW w:w="2884" w:type="dxa"/>
            <w:gridSpan w:val="2"/>
            <w:hideMark/>
          </w:tcPr>
          <w:p w14:paraId="28C0B392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133" w:type="dxa"/>
            <w:vMerge w:val="restart"/>
            <w:hideMark/>
          </w:tcPr>
          <w:p w14:paraId="03B5AE7A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345" w:type="dxa"/>
            <w:vMerge w:val="restart"/>
            <w:hideMark/>
          </w:tcPr>
          <w:p w14:paraId="6BF327E7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 v %</w:t>
            </w:r>
          </w:p>
        </w:tc>
      </w:tr>
      <w:tr w:rsidR="00E77717" w:rsidRPr="00D278B0" w14:paraId="6E3038B7" w14:textId="77777777" w:rsidTr="002026FB">
        <w:trPr>
          <w:trHeight w:val="495"/>
        </w:trPr>
        <w:tc>
          <w:tcPr>
            <w:tcW w:w="2625" w:type="dxa"/>
            <w:hideMark/>
          </w:tcPr>
          <w:p w14:paraId="6A6FA8A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Spoločník</w:t>
            </w:r>
          </w:p>
        </w:tc>
        <w:tc>
          <w:tcPr>
            <w:tcW w:w="1075" w:type="dxa"/>
            <w:hideMark/>
          </w:tcPr>
          <w:p w14:paraId="58A4F98F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810" w:type="dxa"/>
            <w:hideMark/>
          </w:tcPr>
          <w:p w14:paraId="4C06D151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074" w:type="dxa"/>
            <w:hideMark/>
          </w:tcPr>
          <w:p w14:paraId="3C98FF9F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3" w:type="dxa"/>
            <w:vMerge/>
            <w:hideMark/>
          </w:tcPr>
          <w:p w14:paraId="54933F84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5" w:type="dxa"/>
            <w:vMerge/>
            <w:hideMark/>
          </w:tcPr>
          <w:p w14:paraId="2FF8931B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7717" w:rsidRPr="00D278B0" w14:paraId="3644037A" w14:textId="77777777" w:rsidTr="002026FB">
        <w:trPr>
          <w:trHeight w:val="315"/>
        </w:trPr>
        <w:tc>
          <w:tcPr>
            <w:tcW w:w="2625" w:type="dxa"/>
            <w:noWrap/>
            <w:vAlign w:val="center"/>
            <w:hideMark/>
          </w:tcPr>
          <w:p w14:paraId="4AFCB06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H &amp; M Hennes &amp; Mauritz Holding B.V.</w:t>
            </w:r>
          </w:p>
        </w:tc>
        <w:tc>
          <w:tcPr>
            <w:tcW w:w="1075" w:type="dxa"/>
            <w:noWrap/>
            <w:hideMark/>
          </w:tcPr>
          <w:p w14:paraId="5B07424B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26.10.2017</w:t>
            </w:r>
          </w:p>
        </w:tc>
        <w:tc>
          <w:tcPr>
            <w:tcW w:w="1810" w:type="dxa"/>
            <w:noWrap/>
            <w:vAlign w:val="center"/>
            <w:hideMark/>
          </w:tcPr>
          <w:p w14:paraId="408714E8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074" w:type="dxa"/>
            <w:noWrap/>
            <w:vAlign w:val="center"/>
            <w:hideMark/>
          </w:tcPr>
          <w:p w14:paraId="1939E412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 100</w:t>
            </w:r>
          </w:p>
        </w:tc>
        <w:tc>
          <w:tcPr>
            <w:tcW w:w="1133" w:type="dxa"/>
            <w:noWrap/>
            <w:vAlign w:val="center"/>
            <w:hideMark/>
          </w:tcPr>
          <w:p w14:paraId="5CEF4D92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 100</w:t>
            </w:r>
          </w:p>
        </w:tc>
        <w:tc>
          <w:tcPr>
            <w:tcW w:w="1345" w:type="dxa"/>
            <w:noWrap/>
            <w:hideMark/>
          </w:tcPr>
          <w:p w14:paraId="637FBB5E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77717" w:rsidRPr="00D278B0" w14:paraId="0DA660A9" w14:textId="77777777" w:rsidTr="002026FB">
        <w:trPr>
          <w:trHeight w:val="315"/>
        </w:trPr>
        <w:tc>
          <w:tcPr>
            <w:tcW w:w="2625" w:type="dxa"/>
            <w:noWrap/>
            <w:hideMark/>
          </w:tcPr>
          <w:p w14:paraId="6A464299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75" w:type="dxa"/>
            <w:noWrap/>
            <w:hideMark/>
          </w:tcPr>
          <w:p w14:paraId="2475DB46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10" w:type="dxa"/>
            <w:noWrap/>
            <w:vAlign w:val="center"/>
            <w:hideMark/>
          </w:tcPr>
          <w:p w14:paraId="5869D14A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sz w:val="16"/>
                <w:szCs w:val="16"/>
              </w:rPr>
              <w:t>6 639</w:t>
            </w:r>
          </w:p>
        </w:tc>
        <w:tc>
          <w:tcPr>
            <w:tcW w:w="1074" w:type="dxa"/>
            <w:noWrap/>
            <w:vAlign w:val="center"/>
            <w:hideMark/>
          </w:tcPr>
          <w:p w14:paraId="6E8EDAF2" w14:textId="6D20E7FD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133" w:type="dxa"/>
            <w:noWrap/>
            <w:vAlign w:val="center"/>
            <w:hideMark/>
          </w:tcPr>
          <w:p w14:paraId="797278A9" w14:textId="74F24329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sz w:val="16"/>
                <w:szCs w:val="16"/>
              </w:rPr>
              <w:t>10</w:t>
            </w:r>
            <w:r w:rsidR="008041B8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345" w:type="dxa"/>
            <w:noWrap/>
            <w:hideMark/>
          </w:tcPr>
          <w:p w14:paraId="378BEA4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2D6EAD7" w14:textId="77777777" w:rsidR="002E3CD7" w:rsidRPr="00D278B0" w:rsidRDefault="002E3CD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14:paraId="49FC23D4" w14:textId="77777777" w:rsidR="00A207F4" w:rsidRPr="00301E77" w:rsidRDefault="00A207F4" w:rsidP="00E0211F">
      <w:pPr>
        <w:keepNext w:val="0"/>
        <w:rPr>
          <w:rFonts w:ascii="Arial" w:hAnsi="Arial" w:cs="Arial"/>
          <w:i/>
          <w:lang w:val="sk-SK"/>
        </w:rPr>
      </w:pPr>
      <w:r w:rsidRPr="00301E77">
        <w:rPr>
          <w:rFonts w:ascii="Arial" w:hAnsi="Arial" w:cs="Arial"/>
          <w:lang w:val="sk-SK"/>
        </w:rPr>
        <w:t>Spoločnosť je súčasťou skupiny</w:t>
      </w:r>
      <w:r w:rsidR="00FC4426" w:rsidRPr="00301E77">
        <w:rPr>
          <w:rFonts w:ascii="Arial" w:hAnsi="Arial" w:cs="Arial"/>
          <w:lang w:val="sk-SK"/>
        </w:rPr>
        <w:t xml:space="preserve"> Hennes &amp; Mauritz</w:t>
      </w:r>
      <w:r w:rsidRPr="00301E77">
        <w:rPr>
          <w:rFonts w:ascii="Arial" w:hAnsi="Arial" w:cs="Arial"/>
          <w:i/>
          <w:lang w:val="sk-SK"/>
        </w:rPr>
        <w:t>.</w:t>
      </w:r>
      <w:r w:rsidRPr="00301E77">
        <w:rPr>
          <w:rFonts w:ascii="Arial" w:hAnsi="Arial" w:cs="Arial"/>
          <w:lang w:val="sk-SK"/>
        </w:rPr>
        <w:t xml:space="preserve"> </w:t>
      </w:r>
      <w:r w:rsidR="00FC4426" w:rsidRPr="00301E77">
        <w:rPr>
          <w:rFonts w:ascii="Arial" w:hAnsi="Arial" w:cs="Arial"/>
          <w:lang w:val="sk-SK"/>
        </w:rPr>
        <w:t>Materskou spoločnosťou spoločnosti je H&amp;M Hennes &amp; Mauritz Holding B.V. a materskou spoločnosťou celej skupiny je H&amp;M Hennes &amp; Mauritz AB, Stockholm</w:t>
      </w:r>
      <w:r w:rsidR="003D093E" w:rsidRPr="00301E77">
        <w:rPr>
          <w:rFonts w:ascii="Arial" w:hAnsi="Arial" w:cs="Arial"/>
          <w:lang w:val="sk-SK"/>
        </w:rPr>
        <w:t>. Konsolidovanú účtovnú závierku za najväčšiu skupinu podnikov zostavuje spoločnosť</w:t>
      </w:r>
      <w:r w:rsidRPr="00301E77">
        <w:rPr>
          <w:rFonts w:ascii="Arial" w:hAnsi="Arial" w:cs="Arial"/>
          <w:lang w:val="sk-SK"/>
        </w:rPr>
        <w:t xml:space="preserve"> </w:t>
      </w:r>
      <w:r w:rsidR="00FC4426" w:rsidRPr="00301E77">
        <w:rPr>
          <w:rFonts w:ascii="Arial" w:hAnsi="Arial" w:cs="Arial"/>
          <w:lang w:val="sk-SK"/>
        </w:rPr>
        <w:t xml:space="preserve">je H&amp;M Hennes &amp; Mauritz AB, Stockholm. </w:t>
      </w:r>
      <w:r w:rsidR="003D70CA" w:rsidRPr="00301E77">
        <w:rPr>
          <w:rFonts w:ascii="Arial" w:hAnsi="Arial" w:cs="Arial"/>
          <w:lang w:val="sk-SK"/>
        </w:rPr>
        <w:t xml:space="preserve">Táto </w:t>
      </w:r>
      <w:r w:rsidR="003D093E" w:rsidRPr="00301E77">
        <w:rPr>
          <w:rFonts w:ascii="Arial" w:hAnsi="Arial" w:cs="Arial"/>
          <w:lang w:val="sk-SK"/>
        </w:rPr>
        <w:t>účtovn</w:t>
      </w:r>
      <w:r w:rsidR="003D70CA" w:rsidRPr="00301E77">
        <w:rPr>
          <w:rFonts w:ascii="Arial" w:hAnsi="Arial" w:cs="Arial"/>
          <w:lang w:val="sk-SK"/>
        </w:rPr>
        <w:t>á</w:t>
      </w:r>
      <w:r w:rsidR="003D093E" w:rsidRPr="00301E77">
        <w:rPr>
          <w:rFonts w:ascii="Arial" w:hAnsi="Arial" w:cs="Arial"/>
          <w:lang w:val="sk-SK"/>
        </w:rPr>
        <w:t xml:space="preserve"> závierk</w:t>
      </w:r>
      <w:r w:rsidR="003D70CA" w:rsidRPr="00301E77">
        <w:rPr>
          <w:rFonts w:ascii="Arial" w:hAnsi="Arial" w:cs="Arial"/>
          <w:lang w:val="sk-SK"/>
        </w:rPr>
        <w:t>a</w:t>
      </w:r>
      <w:r w:rsidR="003D093E" w:rsidRPr="00301E77">
        <w:rPr>
          <w:rFonts w:ascii="Arial" w:hAnsi="Arial" w:cs="Arial"/>
          <w:lang w:val="sk-SK"/>
        </w:rPr>
        <w:t xml:space="preserve"> </w:t>
      </w:r>
      <w:r w:rsidR="003D70CA" w:rsidRPr="00301E77">
        <w:rPr>
          <w:rFonts w:ascii="Arial" w:hAnsi="Arial" w:cs="Arial"/>
          <w:lang w:val="sk-SK"/>
        </w:rPr>
        <w:t>je</w:t>
      </w:r>
      <w:r w:rsidR="003D093E" w:rsidRPr="00301E77">
        <w:rPr>
          <w:rFonts w:ascii="Arial" w:hAnsi="Arial" w:cs="Arial"/>
          <w:lang w:val="sk-SK"/>
        </w:rPr>
        <w:t xml:space="preserve"> k nahliadnutiu v sídle uvedenej spoločnosti</w:t>
      </w:r>
      <w:r w:rsidRPr="00301E77">
        <w:rPr>
          <w:rFonts w:ascii="Arial" w:hAnsi="Arial" w:cs="Arial"/>
          <w:lang w:val="sk-SK"/>
        </w:rPr>
        <w:t xml:space="preserve">, </w:t>
      </w:r>
      <w:r w:rsidR="00FC4426" w:rsidRPr="00301E77">
        <w:rPr>
          <w:rFonts w:ascii="Arial" w:hAnsi="Arial" w:cs="Arial"/>
          <w:lang w:val="sk-SK"/>
        </w:rPr>
        <w:t>Master Samuelsgatan 46 A, SE-111-57 Stockholm.</w:t>
      </w:r>
    </w:p>
    <w:p w14:paraId="68F7612B" w14:textId="37B2B102" w:rsidR="000B04FB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Členovia šta</w:t>
      </w:r>
      <w:r w:rsidR="00F94C4D" w:rsidRPr="00301E77">
        <w:rPr>
          <w:rFonts w:ascii="Arial" w:hAnsi="Arial" w:cs="Arial"/>
          <w:lang w:val="sk-SK"/>
        </w:rPr>
        <w:t xml:space="preserve">tutárnych orgánov k 30. </w:t>
      </w:r>
      <w:r w:rsidR="00F94C4D" w:rsidRPr="008041B8">
        <w:rPr>
          <w:rFonts w:ascii="Arial" w:hAnsi="Arial" w:cs="Arial"/>
          <w:lang w:val="sk-SK"/>
        </w:rPr>
        <w:t>novembru</w:t>
      </w:r>
      <w:r w:rsidRPr="008041B8">
        <w:rPr>
          <w:rFonts w:ascii="Arial" w:hAnsi="Arial" w:cs="Arial"/>
          <w:lang w:val="sk-SK"/>
        </w:rPr>
        <w:t xml:space="preserve"> </w:t>
      </w:r>
      <w:r w:rsidR="00EC2EEB" w:rsidRPr="008041B8">
        <w:rPr>
          <w:rFonts w:ascii="Arial" w:hAnsi="Arial" w:cs="Arial"/>
          <w:lang w:val="sk-SK"/>
        </w:rPr>
        <w:t>20</w:t>
      </w:r>
      <w:r w:rsidR="00814C99">
        <w:rPr>
          <w:rFonts w:ascii="Arial" w:hAnsi="Arial" w:cs="Arial"/>
          <w:lang w:val="sk-SK"/>
        </w:rPr>
        <w:t>20</w:t>
      </w:r>
      <w:r w:rsidRPr="008041B8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0B04FB" w:rsidRPr="00301E77" w14:paraId="3B571A50" w14:textId="77777777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755790B3" w14:textId="77777777" w:rsidR="000B04FB" w:rsidRPr="00301E77" w:rsidRDefault="00FC4426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i/>
                <w:iCs/>
                <w:lang w:val="sk-SK"/>
              </w:rPr>
              <w:t>Konatelia</w:t>
            </w:r>
          </w:p>
        </w:tc>
      </w:tr>
      <w:tr w:rsidR="000B04FB" w:rsidRPr="00301E77" w14:paraId="578EBB9F" w14:textId="77777777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17994F7F" w14:textId="77777777" w:rsidR="000B04FB" w:rsidRPr="00301E77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6F8B8C35" w14:textId="77777777" w:rsidR="000B04FB" w:rsidRPr="00301E77" w:rsidRDefault="00FC442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Karl-Johan Erling Göran Perrson</w:t>
            </w:r>
          </w:p>
        </w:tc>
      </w:tr>
      <w:tr w:rsidR="000B04FB" w:rsidRPr="00301E77" w14:paraId="4D3D8084" w14:textId="77777777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19C0B208" w14:textId="77777777" w:rsidR="000B04FB" w:rsidRPr="00301E77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107AACA2" w14:textId="77777777" w:rsidR="000B04FB" w:rsidRPr="00301E77" w:rsidRDefault="00FC442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Jyrki Peter Tervonen</w:t>
            </w:r>
          </w:p>
        </w:tc>
      </w:tr>
      <w:tr w:rsidR="000B04FB" w:rsidRPr="00D278B0" w14:paraId="1498C6D2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83499" w14:textId="77777777" w:rsidR="000B04FB" w:rsidRPr="00301E77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6B9F5" w14:textId="77777777" w:rsidR="000B04FB" w:rsidRPr="00301E77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EC2CC3" w:rsidRPr="00D278B0" w14:paraId="73A1EB74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01F76" w14:textId="77777777" w:rsidR="00EC2CC3" w:rsidRPr="00D278B0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3BC0C" w14:textId="77777777" w:rsidR="00EC2CC3" w:rsidRPr="00D278B0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14:paraId="25D2ABD7" w14:textId="77777777" w:rsidR="000B04FB" w:rsidRPr="00951753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4" w:name="_Toc474124190"/>
      <w:bookmarkStart w:id="5" w:name="_Toc474124302"/>
      <w:r w:rsidRPr="00951753">
        <w:rPr>
          <w:rFonts w:ascii="Arial" w:hAnsi="Arial" w:cs="Arial"/>
          <w:lang w:val="sk-SK"/>
        </w:rPr>
        <w:t xml:space="preserve">ZákladnÉ východiskÁ prE </w:t>
      </w:r>
      <w:r w:rsidR="00C138FD" w:rsidRPr="00951753">
        <w:rPr>
          <w:rFonts w:ascii="Arial" w:hAnsi="Arial" w:cs="Arial"/>
          <w:lang w:val="sk-SK"/>
        </w:rPr>
        <w:t xml:space="preserve">ZostavenIE </w:t>
      </w:r>
      <w:r w:rsidRPr="00951753">
        <w:rPr>
          <w:rFonts w:ascii="Arial" w:hAnsi="Arial" w:cs="Arial"/>
          <w:lang w:val="sk-SK"/>
        </w:rPr>
        <w:t>účTOVNEJ závIErky</w:t>
      </w:r>
      <w:bookmarkEnd w:id="4"/>
      <w:bookmarkEnd w:id="5"/>
    </w:p>
    <w:p w14:paraId="1E1723C2" w14:textId="77777777" w:rsidR="003D093E" w:rsidRPr="00951753" w:rsidRDefault="00C138FD" w:rsidP="00E0211F">
      <w:pPr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Ú</w:t>
      </w:r>
      <w:r w:rsidR="000B04FB" w:rsidRPr="00951753">
        <w:rPr>
          <w:rFonts w:ascii="Arial" w:hAnsi="Arial" w:cs="Arial"/>
          <w:lang w:val="sk-SK"/>
        </w:rPr>
        <w:t xml:space="preserve">čtovná závierka bola </w:t>
      </w:r>
      <w:r w:rsidRPr="00951753">
        <w:rPr>
          <w:rFonts w:ascii="Arial" w:hAnsi="Arial" w:cs="Arial"/>
          <w:lang w:val="sk-SK"/>
        </w:rPr>
        <w:t xml:space="preserve">zostavená </w:t>
      </w:r>
      <w:r w:rsidR="000B04FB" w:rsidRPr="00951753">
        <w:rPr>
          <w:rFonts w:ascii="Arial" w:hAnsi="Arial" w:cs="Arial"/>
          <w:lang w:val="sk-SK"/>
        </w:rPr>
        <w:t xml:space="preserve">podľa </w:t>
      </w:r>
      <w:r w:rsidR="008E0906" w:rsidRPr="00951753">
        <w:rPr>
          <w:rFonts w:ascii="Arial" w:hAnsi="Arial" w:cs="Arial"/>
          <w:lang w:val="sk-SK"/>
        </w:rPr>
        <w:t xml:space="preserve">Zákona č. 431/2002 Z.z. </w:t>
      </w:r>
      <w:r w:rsidR="000B04FB" w:rsidRPr="00951753">
        <w:rPr>
          <w:rFonts w:ascii="Arial" w:hAnsi="Arial" w:cs="Arial"/>
          <w:lang w:val="sk-SK"/>
        </w:rPr>
        <w:t>o</w:t>
      </w:r>
      <w:r w:rsidR="003D093E" w:rsidRPr="00951753">
        <w:rPr>
          <w:rFonts w:ascii="Arial" w:hAnsi="Arial" w:cs="Arial"/>
          <w:lang w:val="sk-SK"/>
        </w:rPr>
        <w:t> </w:t>
      </w:r>
      <w:r w:rsidR="000B04FB" w:rsidRPr="00951753">
        <w:rPr>
          <w:rFonts w:ascii="Arial" w:hAnsi="Arial" w:cs="Arial"/>
          <w:lang w:val="sk-SK"/>
        </w:rPr>
        <w:t>účtovníctve</w:t>
      </w:r>
      <w:r w:rsidR="003D093E" w:rsidRPr="00951753">
        <w:rPr>
          <w:rFonts w:ascii="Arial" w:hAnsi="Arial" w:cs="Arial"/>
          <w:lang w:val="sk-SK"/>
        </w:rPr>
        <w:t xml:space="preserve"> </w:t>
      </w:r>
      <w:r w:rsidRPr="00951753">
        <w:rPr>
          <w:rFonts w:ascii="Arial" w:hAnsi="Arial" w:cs="Arial"/>
          <w:lang w:val="sk-SK"/>
        </w:rPr>
        <w:t>v znení</w:t>
      </w:r>
      <w:r w:rsidR="008E0906" w:rsidRPr="00951753">
        <w:rPr>
          <w:rFonts w:ascii="Arial" w:hAnsi="Arial" w:cs="Arial"/>
          <w:lang w:val="sk-SK"/>
        </w:rPr>
        <w:t xml:space="preserve"> neskorších predpisov </w:t>
      </w:r>
      <w:r w:rsidR="003D093E" w:rsidRPr="00951753">
        <w:rPr>
          <w:rFonts w:ascii="Arial" w:hAnsi="Arial" w:cs="Arial"/>
          <w:lang w:val="sk-SK"/>
        </w:rPr>
        <w:t xml:space="preserve">za </w:t>
      </w:r>
      <w:r w:rsidR="00E10C5B" w:rsidRPr="00951753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951753">
        <w:rPr>
          <w:rFonts w:ascii="Arial" w:hAnsi="Arial" w:cs="Arial"/>
          <w:lang w:val="sk-SK"/>
        </w:rPr>
        <w:t xml:space="preserve">a je zostavená ako </w:t>
      </w:r>
      <w:r w:rsidR="00FC4426" w:rsidRPr="00951753">
        <w:rPr>
          <w:rFonts w:ascii="Arial" w:hAnsi="Arial" w:cs="Arial"/>
          <w:lang w:val="sk-SK"/>
        </w:rPr>
        <w:t xml:space="preserve">riadna </w:t>
      </w:r>
      <w:r w:rsidR="003D093E" w:rsidRPr="00951753">
        <w:rPr>
          <w:rFonts w:ascii="Arial" w:hAnsi="Arial" w:cs="Arial"/>
          <w:lang w:val="sk-SK"/>
        </w:rPr>
        <w:t xml:space="preserve">účtovná závierka. </w:t>
      </w:r>
    </w:p>
    <w:p w14:paraId="78C39C58" w14:textId="778396CE" w:rsidR="003D093E" w:rsidRPr="00951753" w:rsidRDefault="00845C71" w:rsidP="00E0211F">
      <w:pPr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Účtovná závierka spoločnosti za pre</w:t>
      </w:r>
      <w:r w:rsidR="0058711E" w:rsidRPr="00951753">
        <w:rPr>
          <w:rFonts w:ascii="Arial" w:hAnsi="Arial" w:cs="Arial"/>
          <w:lang w:val="sk-SK"/>
        </w:rPr>
        <w:t>dchádzajúce</w:t>
      </w:r>
      <w:r w:rsidR="0058711E" w:rsidRPr="000B64C2">
        <w:rPr>
          <w:rFonts w:ascii="Arial" w:hAnsi="Arial" w:cs="Arial"/>
          <w:lang w:val="sk-SK"/>
        </w:rPr>
        <w:t xml:space="preserve"> účtovné </w:t>
      </w:r>
      <w:r w:rsidR="0058711E" w:rsidRPr="008041B8">
        <w:rPr>
          <w:rFonts w:ascii="Arial" w:hAnsi="Arial" w:cs="Arial"/>
          <w:lang w:val="sk-SK"/>
        </w:rPr>
        <w:t>obdobie k 30</w:t>
      </w:r>
      <w:r w:rsidRPr="008041B8">
        <w:rPr>
          <w:rFonts w:ascii="Arial" w:hAnsi="Arial" w:cs="Arial"/>
          <w:lang w:val="sk-SK"/>
        </w:rPr>
        <w:t xml:space="preserve">. </w:t>
      </w:r>
      <w:r w:rsidR="0058711E" w:rsidRPr="008041B8">
        <w:rPr>
          <w:rFonts w:ascii="Arial" w:hAnsi="Arial" w:cs="Arial"/>
          <w:lang w:val="sk-SK"/>
        </w:rPr>
        <w:t>novembru</w:t>
      </w:r>
      <w:r w:rsidR="00297A42" w:rsidRPr="008041B8">
        <w:rPr>
          <w:rFonts w:ascii="Arial" w:hAnsi="Arial" w:cs="Arial"/>
          <w:lang w:val="sk-SK"/>
        </w:rPr>
        <w:t xml:space="preserve"> </w:t>
      </w:r>
      <w:r w:rsidR="002A593B" w:rsidRPr="008041B8">
        <w:rPr>
          <w:rFonts w:ascii="Arial" w:hAnsi="Arial" w:cs="Arial"/>
          <w:lang w:val="sk-SK"/>
        </w:rPr>
        <w:t>20</w:t>
      </w:r>
      <w:r w:rsidR="00027F90" w:rsidRPr="008041B8">
        <w:rPr>
          <w:rFonts w:ascii="Arial" w:hAnsi="Arial" w:cs="Arial"/>
          <w:lang w:val="sk-SK"/>
        </w:rPr>
        <w:t>1</w:t>
      </w:r>
      <w:r w:rsidR="00814C99">
        <w:rPr>
          <w:rFonts w:ascii="Arial" w:hAnsi="Arial" w:cs="Arial"/>
          <w:lang w:val="sk-SK"/>
        </w:rPr>
        <w:t>9</w:t>
      </w:r>
      <w:r w:rsidR="00297A42" w:rsidRPr="008041B8">
        <w:rPr>
          <w:rFonts w:ascii="Arial" w:hAnsi="Arial" w:cs="Arial"/>
          <w:i/>
          <w:lang w:val="sk-SK"/>
        </w:rPr>
        <w:t xml:space="preserve"> </w:t>
      </w:r>
      <w:r w:rsidRPr="008041B8">
        <w:rPr>
          <w:rFonts w:ascii="Arial" w:hAnsi="Arial" w:cs="Arial"/>
          <w:lang w:val="sk-SK"/>
        </w:rPr>
        <w:t xml:space="preserve">bola schválená valným zhromaždením </w:t>
      </w:r>
      <w:r w:rsidR="00AA1551" w:rsidRPr="008041B8">
        <w:rPr>
          <w:rFonts w:ascii="Arial" w:hAnsi="Arial" w:cs="Arial"/>
          <w:lang w:val="sk-SK"/>
        </w:rPr>
        <w:t xml:space="preserve">spoločnosti </w:t>
      </w:r>
      <w:r w:rsidRPr="008041B8">
        <w:rPr>
          <w:rFonts w:ascii="Arial" w:hAnsi="Arial" w:cs="Arial"/>
          <w:lang w:val="sk-SK"/>
        </w:rPr>
        <w:t>dňa</w:t>
      </w:r>
      <w:r w:rsidR="00225EF3" w:rsidRPr="008041B8">
        <w:rPr>
          <w:rFonts w:ascii="Arial" w:hAnsi="Arial" w:cs="Arial"/>
          <w:lang w:val="sk-SK"/>
        </w:rPr>
        <w:t xml:space="preserve"> </w:t>
      </w:r>
      <w:r w:rsidR="003637EB">
        <w:rPr>
          <w:rFonts w:ascii="Arial" w:hAnsi="Arial" w:cs="Arial"/>
          <w:lang w:val="sk-SK"/>
        </w:rPr>
        <w:t>29</w:t>
      </w:r>
      <w:r w:rsidR="008662B3" w:rsidRPr="008041B8">
        <w:rPr>
          <w:rFonts w:ascii="Arial" w:hAnsi="Arial" w:cs="Arial"/>
          <w:lang w:val="sk-SK"/>
        </w:rPr>
        <w:t xml:space="preserve">. </w:t>
      </w:r>
      <w:r w:rsidR="000649BF" w:rsidRPr="008041B8">
        <w:rPr>
          <w:rFonts w:ascii="Arial" w:hAnsi="Arial" w:cs="Arial"/>
          <w:lang w:val="sk-SK"/>
        </w:rPr>
        <w:t>má</w:t>
      </w:r>
      <w:r w:rsidR="004067A6" w:rsidRPr="008041B8">
        <w:rPr>
          <w:rFonts w:ascii="Arial" w:hAnsi="Arial" w:cs="Arial"/>
          <w:lang w:val="sk-SK"/>
        </w:rPr>
        <w:t>ja 20</w:t>
      </w:r>
      <w:r w:rsidR="00814C99">
        <w:rPr>
          <w:rFonts w:ascii="Arial" w:hAnsi="Arial" w:cs="Arial"/>
          <w:lang w:val="sk-SK"/>
        </w:rPr>
        <w:t>20</w:t>
      </w:r>
      <w:r w:rsidR="004B21C9" w:rsidRPr="008041B8">
        <w:rPr>
          <w:rFonts w:ascii="Arial" w:hAnsi="Arial" w:cs="Arial"/>
          <w:lang w:val="sk-SK"/>
        </w:rPr>
        <w:t>.</w:t>
      </w:r>
    </w:p>
    <w:p w14:paraId="0351D821" w14:textId="77777777" w:rsidR="002E3CD7" w:rsidRPr="00951753" w:rsidRDefault="002E3CD7" w:rsidP="00E0211F">
      <w:pPr>
        <w:keepNext w:val="0"/>
        <w:rPr>
          <w:rFonts w:ascii="Arial" w:hAnsi="Arial" w:cs="Arial"/>
          <w:lang w:val="sk-SK"/>
        </w:rPr>
      </w:pPr>
    </w:p>
    <w:p w14:paraId="75DD1CB6" w14:textId="77777777" w:rsidR="000B04FB" w:rsidRPr="00951753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VŠEOBECNÉ účTOVNÉ zásady</w:t>
      </w:r>
      <w:r w:rsidR="008E0906" w:rsidRPr="00951753">
        <w:rPr>
          <w:rFonts w:ascii="Arial" w:hAnsi="Arial" w:cs="Arial"/>
          <w:lang w:val="sk-SK"/>
        </w:rPr>
        <w:t xml:space="preserve"> A METÓDY</w:t>
      </w:r>
    </w:p>
    <w:p w14:paraId="3EA37133" w14:textId="1A6A400E" w:rsidR="000B04FB" w:rsidRPr="00951753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951753">
        <w:rPr>
          <w:rFonts w:ascii="Arial" w:hAnsi="Arial" w:cs="Arial"/>
          <w:lang w:val="sk-SK"/>
        </w:rPr>
        <w:t>Účtovné zásady</w:t>
      </w:r>
      <w:r w:rsidR="001A47A0" w:rsidRPr="00951753">
        <w:rPr>
          <w:rFonts w:ascii="Arial" w:hAnsi="Arial" w:cs="Arial"/>
          <w:lang w:val="sk-SK"/>
        </w:rPr>
        <w:t xml:space="preserve"> a metódy</w:t>
      </w:r>
      <w:r w:rsidR="000B04FB" w:rsidRPr="00951753">
        <w:rPr>
          <w:rFonts w:ascii="Arial" w:hAnsi="Arial" w:cs="Arial"/>
          <w:lang w:val="sk-SK"/>
        </w:rPr>
        <w:t xml:space="preserve">, ktoré </w:t>
      </w:r>
      <w:r w:rsidR="00AA1551" w:rsidRPr="00951753">
        <w:rPr>
          <w:rFonts w:ascii="Arial" w:hAnsi="Arial" w:cs="Arial"/>
          <w:lang w:val="sk-SK"/>
        </w:rPr>
        <w:t xml:space="preserve">spoločnosť </w:t>
      </w:r>
      <w:r w:rsidR="000B04FB" w:rsidRPr="00951753">
        <w:rPr>
          <w:rFonts w:ascii="Arial" w:hAnsi="Arial" w:cs="Arial"/>
          <w:lang w:val="sk-SK"/>
        </w:rPr>
        <w:t>používala pri zostavení</w:t>
      </w:r>
      <w:r w:rsidR="00733623" w:rsidRPr="00951753">
        <w:rPr>
          <w:rFonts w:ascii="Arial" w:hAnsi="Arial" w:cs="Arial"/>
          <w:lang w:val="sk-SK"/>
        </w:rPr>
        <w:t xml:space="preserve"> účtovnej závierky </w:t>
      </w:r>
      <w:r w:rsidR="00733623" w:rsidRPr="008041B8">
        <w:rPr>
          <w:rFonts w:ascii="Arial" w:hAnsi="Arial" w:cs="Arial"/>
          <w:lang w:val="sk-SK"/>
        </w:rPr>
        <w:t xml:space="preserve">za rok </w:t>
      </w:r>
      <w:r w:rsidR="00EC2EEB" w:rsidRPr="008041B8">
        <w:rPr>
          <w:rFonts w:ascii="Arial" w:hAnsi="Arial" w:cs="Arial"/>
          <w:lang w:val="sk-SK"/>
        </w:rPr>
        <w:t>20</w:t>
      </w:r>
      <w:r w:rsidR="00814C99">
        <w:rPr>
          <w:rFonts w:ascii="Arial" w:hAnsi="Arial" w:cs="Arial"/>
          <w:lang w:val="sk-SK"/>
        </w:rPr>
        <w:t>20</w:t>
      </w:r>
      <w:r w:rsidR="00B81AA6" w:rsidRPr="008041B8">
        <w:rPr>
          <w:rFonts w:ascii="Arial" w:hAnsi="Arial" w:cs="Arial"/>
          <w:lang w:val="sk-SK"/>
        </w:rPr>
        <w:t xml:space="preserve"> </w:t>
      </w:r>
      <w:r w:rsidR="00733623" w:rsidRPr="008041B8">
        <w:rPr>
          <w:rFonts w:ascii="Arial" w:hAnsi="Arial" w:cs="Arial"/>
          <w:lang w:val="sk-SK"/>
        </w:rPr>
        <w:t>a</w:t>
      </w:r>
      <w:r w:rsidR="00DD6F3E" w:rsidRPr="008041B8">
        <w:rPr>
          <w:rFonts w:ascii="Arial" w:hAnsi="Arial" w:cs="Arial"/>
          <w:lang w:val="sk-SK"/>
        </w:rPr>
        <w:t> </w:t>
      </w:r>
      <w:r w:rsidR="00EC2EEB" w:rsidRPr="008041B8">
        <w:rPr>
          <w:rFonts w:ascii="Arial" w:hAnsi="Arial" w:cs="Arial"/>
          <w:lang w:val="sk-SK"/>
        </w:rPr>
        <w:t>201</w:t>
      </w:r>
      <w:r w:rsidR="005A44F3">
        <w:rPr>
          <w:rFonts w:ascii="Arial" w:hAnsi="Arial" w:cs="Arial"/>
          <w:lang w:val="sk-SK"/>
        </w:rPr>
        <w:t>9</w:t>
      </w:r>
      <w:r w:rsidR="00CF4057" w:rsidRPr="008041B8">
        <w:rPr>
          <w:rFonts w:ascii="Arial" w:hAnsi="Arial" w:cs="Arial"/>
          <w:lang w:val="sk-SK"/>
        </w:rPr>
        <w:t xml:space="preserve"> sú nasledovné</w:t>
      </w:r>
      <w:r w:rsidR="000B04FB" w:rsidRPr="008041B8">
        <w:rPr>
          <w:rFonts w:ascii="Arial" w:hAnsi="Arial" w:cs="Arial"/>
          <w:lang w:val="sk-SK"/>
        </w:rPr>
        <w:t>:</w:t>
      </w:r>
      <w:r w:rsidR="000B04FB" w:rsidRPr="00951753">
        <w:rPr>
          <w:rFonts w:ascii="Arial" w:hAnsi="Arial" w:cs="Arial"/>
          <w:lang w:val="sk-SK"/>
        </w:rPr>
        <w:t xml:space="preserve"> </w:t>
      </w:r>
    </w:p>
    <w:p w14:paraId="1F3A7E7B" w14:textId="77777777" w:rsidR="000B04FB" w:rsidRPr="00951753" w:rsidRDefault="000B04FB" w:rsidP="00E0211F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6" w:name="_Toc474124192"/>
      <w:bookmarkStart w:id="7" w:name="_Toc474124304"/>
      <w:r w:rsidRPr="00951753">
        <w:rPr>
          <w:rFonts w:ascii="Arial" w:hAnsi="Arial" w:cs="Arial"/>
          <w:lang w:val="sk-SK"/>
        </w:rPr>
        <w:t>Dlhodobý nehmotný majetok</w:t>
      </w:r>
      <w:bookmarkEnd w:id="6"/>
      <w:bookmarkEnd w:id="7"/>
    </w:p>
    <w:p w14:paraId="2212FD11" w14:textId="77777777" w:rsidR="000B04FB" w:rsidRPr="00301E77" w:rsidRDefault="00B32F83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Nakupovaný d</w:t>
      </w:r>
      <w:r w:rsidR="0008298C" w:rsidRPr="00301E77">
        <w:rPr>
          <w:rFonts w:ascii="Arial" w:hAnsi="Arial" w:cs="Arial"/>
          <w:lang w:val="sk-SK"/>
        </w:rPr>
        <w:t>lhodobý nehmotný majetok sa</w:t>
      </w:r>
      <w:r w:rsidR="000B04FB" w:rsidRPr="00301E77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301E77">
        <w:rPr>
          <w:rFonts w:ascii="Arial" w:hAnsi="Arial" w:cs="Arial"/>
          <w:lang w:val="sk-SK"/>
        </w:rPr>
        <w:t>súvisiace</w:t>
      </w:r>
      <w:r w:rsidR="000B04FB" w:rsidRPr="00301E77">
        <w:rPr>
          <w:rFonts w:ascii="Arial" w:hAnsi="Arial" w:cs="Arial"/>
          <w:lang w:val="sk-SK"/>
        </w:rPr>
        <w:t xml:space="preserve"> s</w:t>
      </w:r>
      <w:r w:rsidR="009B4A7F" w:rsidRPr="00301E77">
        <w:rPr>
          <w:rFonts w:ascii="Arial" w:hAnsi="Arial" w:cs="Arial"/>
          <w:lang w:val="sk-SK"/>
        </w:rPr>
        <w:t> jeho obstaraním</w:t>
      </w:r>
      <w:r w:rsidR="000B04FB" w:rsidRPr="00301E77">
        <w:rPr>
          <w:rFonts w:ascii="Arial" w:hAnsi="Arial" w:cs="Arial"/>
          <w:lang w:val="sk-SK"/>
        </w:rPr>
        <w:t>.</w:t>
      </w:r>
    </w:p>
    <w:p w14:paraId="4D833A7C" w14:textId="77777777" w:rsidR="002E6669" w:rsidRPr="00301E77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301E77">
        <w:rPr>
          <w:rFonts w:ascii="Arial" w:hAnsi="Arial" w:cs="Arial"/>
          <w:b/>
          <w:i/>
          <w:lang w:val="sk-SK"/>
        </w:rPr>
        <w:t>Odpisovanie</w:t>
      </w:r>
    </w:p>
    <w:p w14:paraId="3E678190" w14:textId="77777777" w:rsidR="00DD6F3E" w:rsidRPr="00301E77" w:rsidRDefault="00402AC6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Dlhodobý nehmotný majetok</w:t>
      </w:r>
      <w:r w:rsidR="00D33CEA" w:rsidRPr="00301E77">
        <w:rPr>
          <w:rFonts w:ascii="Arial" w:hAnsi="Arial" w:cs="Arial"/>
          <w:lang w:val="sk-SK"/>
        </w:rPr>
        <w:t xml:space="preserve"> sa odpisuje </w:t>
      </w:r>
      <w:r w:rsidRPr="00301E77">
        <w:rPr>
          <w:rFonts w:ascii="Arial" w:hAnsi="Arial" w:cs="Arial"/>
          <w:lang w:val="sk-SK"/>
        </w:rPr>
        <w:t xml:space="preserve">do nákladov </w:t>
      </w:r>
      <w:r w:rsidR="001A47A0" w:rsidRPr="00301E77">
        <w:rPr>
          <w:rFonts w:ascii="Arial" w:hAnsi="Arial" w:cs="Arial"/>
          <w:lang w:val="sk-SK"/>
        </w:rPr>
        <w:t>počas</w:t>
      </w:r>
      <w:r w:rsidRPr="00301E77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301E77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301E77">
        <w:rPr>
          <w:rFonts w:ascii="Arial" w:hAnsi="Arial" w:cs="Arial"/>
          <w:lang w:val="sk-SK"/>
        </w:rPr>
        <w:t xml:space="preserve"> </w:t>
      </w:r>
      <w:r w:rsidR="00DD6F3E" w:rsidRPr="00301E77">
        <w:rPr>
          <w:rFonts w:ascii="Arial" w:hAnsi="Arial" w:cs="Arial"/>
          <w:lang w:val="sk-SK"/>
        </w:rPr>
        <w:t>sadzba sú  stanovené</w:t>
      </w:r>
      <w:r w:rsidR="002E6669" w:rsidRPr="00301E77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301E77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301E77" w14:paraId="6EB75550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23E234FA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38170F1F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7ABE9DB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9376F58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301E77" w14:paraId="679D6267" w14:textId="77777777">
        <w:trPr>
          <w:cantSplit/>
        </w:trPr>
        <w:tc>
          <w:tcPr>
            <w:tcW w:w="3261" w:type="dxa"/>
            <w:vAlign w:val="bottom"/>
          </w:tcPr>
          <w:p w14:paraId="0A50CFCF" w14:textId="77777777" w:rsidR="00DD6F3E" w:rsidRPr="00301E77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5940E17C" w14:textId="77777777" w:rsidR="00DD6F3E" w:rsidRPr="00301E77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14:paraId="29172F1C" w14:textId="77777777" w:rsidR="00DD6F3E" w:rsidRPr="00301E77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14:paraId="79770F93" w14:textId="77777777" w:rsidR="00DD6F3E" w:rsidRPr="00301E77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1BD4E7C1" w14:textId="77777777" w:rsidR="00DE4249" w:rsidRPr="00301E77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5E58A761" w14:textId="77777777" w:rsidR="00E83823" w:rsidRDefault="00E83823" w:rsidP="00AA7B08">
      <w:pPr>
        <w:keepNext w:val="0"/>
        <w:rPr>
          <w:rFonts w:ascii="Arial" w:hAnsi="Arial" w:cs="Arial"/>
          <w:lang w:val="sk-SK"/>
        </w:rPr>
      </w:pPr>
      <w:bookmarkStart w:id="8" w:name="_Toc474124193"/>
      <w:bookmarkStart w:id="9" w:name="_Toc474124305"/>
    </w:p>
    <w:p w14:paraId="51CBA4E3" w14:textId="29773C7F" w:rsidR="00AA7B08" w:rsidRPr="00301E77" w:rsidRDefault="00AA7B08" w:rsidP="00AA7B08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0C818723" w14:textId="77777777" w:rsidR="000B04FB" w:rsidRPr="00301E77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Dlhodobý hmotný majetok</w:t>
      </w:r>
      <w:bookmarkEnd w:id="8"/>
      <w:bookmarkEnd w:id="9"/>
    </w:p>
    <w:p w14:paraId="602A080E" w14:textId="77777777" w:rsidR="00876725" w:rsidRPr="00301E77" w:rsidRDefault="00B32F83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Nakupovaný dl</w:t>
      </w:r>
      <w:r w:rsidR="000B04FB" w:rsidRPr="00301E77">
        <w:rPr>
          <w:rFonts w:ascii="Arial" w:hAnsi="Arial" w:cs="Arial"/>
          <w:lang w:val="sk-SK"/>
        </w:rPr>
        <w:t xml:space="preserve">hodobý hmotný majetok </w:t>
      </w:r>
      <w:r w:rsidR="004449C4" w:rsidRPr="00301E77">
        <w:rPr>
          <w:rFonts w:ascii="Arial" w:hAnsi="Arial" w:cs="Arial"/>
          <w:lang w:val="sk-SK"/>
        </w:rPr>
        <w:t>sa</w:t>
      </w:r>
      <w:r w:rsidR="000B04FB" w:rsidRPr="00301E77">
        <w:rPr>
          <w:rFonts w:ascii="Arial" w:hAnsi="Arial" w:cs="Arial"/>
          <w:lang w:val="sk-SK"/>
        </w:rPr>
        <w:t xml:space="preserve"> oceňuje v obstarávací</w:t>
      </w:r>
      <w:r w:rsidR="009A566E" w:rsidRPr="00301E77">
        <w:rPr>
          <w:rFonts w:ascii="Arial" w:hAnsi="Arial" w:cs="Arial"/>
          <w:lang w:val="sk-SK"/>
        </w:rPr>
        <w:t>c</w:t>
      </w:r>
      <w:r w:rsidR="000B04FB" w:rsidRPr="00301E77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301E77">
        <w:rPr>
          <w:rFonts w:ascii="Arial" w:hAnsi="Arial" w:cs="Arial"/>
          <w:lang w:val="sk-SK"/>
        </w:rPr>
        <w:t xml:space="preserve">súvisiace </w:t>
      </w:r>
      <w:r w:rsidR="000B04FB" w:rsidRPr="00301E77">
        <w:rPr>
          <w:rFonts w:ascii="Arial" w:hAnsi="Arial" w:cs="Arial"/>
          <w:lang w:val="sk-SK"/>
        </w:rPr>
        <w:t>s obstaraním.</w:t>
      </w:r>
    </w:p>
    <w:p w14:paraId="4783DFB8" w14:textId="77777777" w:rsidR="000B04FB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301E77">
        <w:rPr>
          <w:rFonts w:ascii="Arial" w:hAnsi="Arial" w:cs="Arial"/>
          <w:lang w:val="sk-SK"/>
        </w:rPr>
        <w:t>u cenu. Opravy a</w:t>
      </w:r>
      <w:r w:rsidR="000474ED" w:rsidRPr="00301E77">
        <w:rPr>
          <w:rFonts w:ascii="Arial" w:hAnsi="Arial" w:cs="Arial"/>
          <w:lang w:val="sk-SK"/>
        </w:rPr>
        <w:t> </w:t>
      </w:r>
      <w:r w:rsidR="006400B9" w:rsidRPr="00301E77">
        <w:rPr>
          <w:rFonts w:ascii="Arial" w:hAnsi="Arial" w:cs="Arial"/>
          <w:lang w:val="sk-SK"/>
        </w:rPr>
        <w:t>údržba sa účtu</w:t>
      </w:r>
      <w:r w:rsidRPr="00301E77">
        <w:rPr>
          <w:rFonts w:ascii="Arial" w:hAnsi="Arial" w:cs="Arial"/>
          <w:lang w:val="sk-SK"/>
        </w:rPr>
        <w:t>jú do nákladov.</w:t>
      </w:r>
    </w:p>
    <w:p w14:paraId="292A7F7F" w14:textId="77777777" w:rsidR="000B04FB" w:rsidRPr="00301E77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301E77">
        <w:rPr>
          <w:rFonts w:ascii="Arial" w:hAnsi="Arial" w:cs="Arial"/>
          <w:b/>
          <w:i/>
          <w:lang w:val="sk-SK"/>
        </w:rPr>
        <w:t>Odpisovanie</w:t>
      </w:r>
    </w:p>
    <w:p w14:paraId="5E69E2F5" w14:textId="77777777" w:rsidR="000B04FB" w:rsidRPr="00301E77" w:rsidRDefault="00AE1613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Dlhodobý hmotný majetok </w:t>
      </w:r>
      <w:r w:rsidR="00D33CEA" w:rsidRPr="00301E77">
        <w:rPr>
          <w:rFonts w:ascii="Arial" w:hAnsi="Arial" w:cs="Arial"/>
          <w:lang w:val="sk-SK"/>
        </w:rPr>
        <w:t xml:space="preserve">sa </w:t>
      </w:r>
      <w:r w:rsidRPr="00301E77">
        <w:rPr>
          <w:rFonts w:ascii="Arial" w:hAnsi="Arial" w:cs="Arial"/>
          <w:lang w:val="sk-SK"/>
        </w:rPr>
        <w:t>odpis</w:t>
      </w:r>
      <w:r w:rsidR="00D33CEA" w:rsidRPr="00301E77">
        <w:rPr>
          <w:rFonts w:ascii="Arial" w:hAnsi="Arial" w:cs="Arial"/>
          <w:lang w:val="sk-SK"/>
        </w:rPr>
        <w:t>uje</w:t>
      </w:r>
      <w:r w:rsidRPr="00301E77">
        <w:rPr>
          <w:rFonts w:ascii="Arial" w:hAnsi="Arial" w:cs="Arial"/>
          <w:lang w:val="sk-SK"/>
        </w:rPr>
        <w:t xml:space="preserve"> do nákladov </w:t>
      </w:r>
      <w:r w:rsidR="00035820" w:rsidRPr="00301E77">
        <w:rPr>
          <w:rFonts w:ascii="Arial" w:hAnsi="Arial" w:cs="Arial"/>
          <w:lang w:val="sk-SK"/>
        </w:rPr>
        <w:t>počas</w:t>
      </w:r>
      <w:r w:rsidRPr="00301E77">
        <w:rPr>
          <w:rFonts w:ascii="Arial" w:hAnsi="Arial" w:cs="Arial"/>
          <w:lang w:val="sk-SK"/>
        </w:rPr>
        <w:t xml:space="preserve"> predpokladanej doby životnosti prís</w:t>
      </w:r>
      <w:r w:rsidR="00035820" w:rsidRPr="00301E77">
        <w:rPr>
          <w:rFonts w:ascii="Arial" w:hAnsi="Arial" w:cs="Arial"/>
          <w:lang w:val="sk-SK"/>
        </w:rPr>
        <w:t xml:space="preserve">lušného majetku. Predpokladaná </w:t>
      </w:r>
      <w:r w:rsidRPr="00301E77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301E77">
        <w:rPr>
          <w:rFonts w:ascii="Arial" w:hAnsi="Arial" w:cs="Arial"/>
          <w:lang w:val="sk-SK"/>
        </w:rPr>
        <w:t xml:space="preserve">sadzba sú </w:t>
      </w:r>
      <w:r w:rsidRPr="00301E77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301E77" w14:paraId="17BB8101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F34B735" w14:textId="77777777" w:rsidR="00DB123B" w:rsidRPr="00301E77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4653CCD" w14:textId="77777777" w:rsidR="00DB123B" w:rsidRPr="00301E7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P</w:t>
            </w:r>
            <w:r w:rsidR="00DB123B" w:rsidRPr="00301E77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301E77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7ADA686C" w14:textId="77777777" w:rsidR="00DB123B" w:rsidRPr="00301E7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7E50347" w14:textId="77777777" w:rsidR="00DB123B" w:rsidRPr="00301E7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301E77" w14:paraId="269F0D7F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0F50BE69" w14:textId="77777777" w:rsidR="00DB123B" w:rsidRPr="00301E7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27A57AB8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4-10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2619DA4" w14:textId="77777777" w:rsidR="00DB123B" w:rsidRPr="00301E77" w:rsidRDefault="00F94C4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20</w:t>
            </w:r>
            <w:r w:rsidR="00185BC9" w:rsidRPr="00301E77">
              <w:rPr>
                <w:rFonts w:ascii="Arial" w:hAnsi="Arial" w:cs="Arial"/>
                <w:lang w:val="sk-SK"/>
              </w:rPr>
              <w:t>%-10%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45E96A47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DB123B" w:rsidRPr="00301E77" w14:paraId="164BEFAD" w14:textId="7777777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3ED58399" w14:textId="77777777" w:rsidR="00DB123B" w:rsidRPr="00301E7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02662D8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4-</w:t>
            </w:r>
            <w:r w:rsidR="00CF5462" w:rsidRPr="00301E77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7BAABF46" w14:textId="77777777" w:rsidR="00DB123B" w:rsidRPr="00301E77" w:rsidRDefault="00F94C4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25%-17</w:t>
            </w:r>
            <w:r w:rsidR="00185BC9" w:rsidRPr="00301E77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078D338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7A367BA3" w14:textId="77777777" w:rsidR="006A3EAA" w:rsidRPr="00301E77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17321A79" w14:textId="77777777" w:rsidR="00321E3E" w:rsidRPr="00301E77" w:rsidRDefault="00C50DB0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301E77">
        <w:rPr>
          <w:rFonts w:ascii="Arial" w:hAnsi="Arial" w:cs="Arial"/>
          <w:lang w:val="sk-SK"/>
        </w:rPr>
        <w:t>sa</w:t>
      </w:r>
      <w:r w:rsidR="00035820" w:rsidRPr="00301E77">
        <w:rPr>
          <w:rFonts w:ascii="Arial" w:hAnsi="Arial" w:cs="Arial"/>
          <w:lang w:val="sk-SK"/>
        </w:rPr>
        <w:t xml:space="preserve"> </w:t>
      </w:r>
      <w:r w:rsidR="00236F0C" w:rsidRPr="00301E77">
        <w:rPr>
          <w:rFonts w:ascii="Arial" w:hAnsi="Arial" w:cs="Arial"/>
          <w:lang w:val="sk-SK"/>
        </w:rPr>
        <w:t>tvorí</w:t>
      </w:r>
      <w:r w:rsidRPr="00301E77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14:paraId="782E49FA" w14:textId="77777777" w:rsidR="000B04FB" w:rsidRPr="00301E77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F</w:t>
      </w:r>
      <w:r w:rsidR="000B04FB" w:rsidRPr="00301E77">
        <w:rPr>
          <w:rFonts w:ascii="Arial" w:hAnsi="Arial" w:cs="Arial"/>
          <w:lang w:val="sk-SK"/>
        </w:rPr>
        <w:t>inančný majetok</w:t>
      </w:r>
    </w:p>
    <w:p w14:paraId="22D8FA9A" w14:textId="77777777" w:rsidR="000B04FB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Krátkodobý finančný majetok tvor</w:t>
      </w:r>
      <w:r w:rsidR="00941BE4" w:rsidRPr="00301E77">
        <w:rPr>
          <w:rFonts w:ascii="Arial" w:hAnsi="Arial" w:cs="Arial"/>
          <w:lang w:val="sk-SK"/>
        </w:rPr>
        <w:t>ia</w:t>
      </w:r>
      <w:r w:rsidRPr="00301E77">
        <w:rPr>
          <w:rFonts w:ascii="Arial" w:hAnsi="Arial" w:cs="Arial"/>
          <w:lang w:val="sk-SK"/>
        </w:rPr>
        <w:t xml:space="preserve"> peniaze v hotovosti a na bankových účtoch.</w:t>
      </w:r>
    </w:p>
    <w:p w14:paraId="7912A64E" w14:textId="77777777" w:rsidR="000B04FB" w:rsidRPr="00301E7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0" w:name="_Toc474124195"/>
      <w:bookmarkStart w:id="11" w:name="_Toc474124307"/>
      <w:r w:rsidRPr="00301E77">
        <w:rPr>
          <w:rFonts w:ascii="Arial" w:hAnsi="Arial" w:cs="Arial"/>
          <w:lang w:val="sk-SK"/>
        </w:rPr>
        <w:t>Zásoby</w:t>
      </w:r>
      <w:bookmarkEnd w:id="10"/>
      <w:bookmarkEnd w:id="11"/>
    </w:p>
    <w:p w14:paraId="5B82FFA9" w14:textId="64908BF4" w:rsidR="000B04FB" w:rsidRDefault="000B04FB" w:rsidP="00E0211F">
      <w:pPr>
        <w:keepNext w:val="0"/>
        <w:rPr>
          <w:lang w:val="sk-SK"/>
        </w:rPr>
      </w:pPr>
      <w:r w:rsidRPr="00301E77">
        <w:rPr>
          <w:rFonts w:ascii="Arial" w:hAnsi="Arial" w:cs="Arial"/>
          <w:lang w:val="sk-SK"/>
        </w:rPr>
        <w:t xml:space="preserve">Nakupované zásoby sú ocenené </w:t>
      </w:r>
      <w:r w:rsidR="00DE5AEA" w:rsidRPr="00301E77">
        <w:rPr>
          <w:rFonts w:ascii="Arial" w:hAnsi="Arial" w:cs="Arial"/>
          <w:lang w:val="sk-SK"/>
        </w:rPr>
        <w:t xml:space="preserve">obstarávacími </w:t>
      </w:r>
      <w:r w:rsidRPr="00301E77">
        <w:rPr>
          <w:rFonts w:ascii="Arial" w:hAnsi="Arial" w:cs="Arial"/>
          <w:lang w:val="sk-SK"/>
        </w:rPr>
        <w:t>cenami</w:t>
      </w:r>
      <w:r w:rsidR="00B218D3" w:rsidRPr="00301E77">
        <w:rPr>
          <w:rFonts w:ascii="Arial" w:hAnsi="Arial" w:cs="Arial"/>
          <w:lang w:val="sk-SK"/>
        </w:rPr>
        <w:t>, ktoré predstavujú predajnú cenu zníženú o obchodnú prirážku</w:t>
      </w:r>
      <w:r w:rsidR="00185BC9" w:rsidRPr="00301E77">
        <w:rPr>
          <w:rFonts w:ascii="Arial" w:hAnsi="Arial" w:cs="Arial"/>
          <w:lang w:val="sk-SK"/>
        </w:rPr>
        <w:t xml:space="preserve">. </w:t>
      </w:r>
      <w:r w:rsidR="00DE5AEA" w:rsidRPr="00301E77">
        <w:rPr>
          <w:rFonts w:ascii="Arial" w:hAnsi="Arial" w:cs="Arial"/>
          <w:lang w:val="sk-SK"/>
        </w:rPr>
        <w:t xml:space="preserve">Obstarávacia </w:t>
      </w:r>
      <w:r w:rsidRPr="00301E77">
        <w:rPr>
          <w:rFonts w:ascii="Arial" w:hAnsi="Arial" w:cs="Arial"/>
          <w:lang w:val="sk-SK"/>
        </w:rPr>
        <w:t xml:space="preserve">cena zásob zahŕňa </w:t>
      </w:r>
      <w:r w:rsidR="000A5A10" w:rsidRPr="00301E77">
        <w:rPr>
          <w:rFonts w:ascii="Arial" w:hAnsi="Arial" w:cs="Arial"/>
          <w:lang w:val="sk-SK"/>
        </w:rPr>
        <w:t>cenu obstarania a</w:t>
      </w:r>
      <w:r w:rsidR="00DE5AEA" w:rsidRPr="00301E77">
        <w:rPr>
          <w:rFonts w:ascii="Arial" w:hAnsi="Arial" w:cs="Arial"/>
          <w:lang w:val="sk-SK"/>
        </w:rPr>
        <w:t xml:space="preserve"> </w:t>
      </w:r>
      <w:r w:rsidRPr="00301E77">
        <w:rPr>
          <w:rFonts w:ascii="Arial" w:hAnsi="Arial" w:cs="Arial"/>
          <w:lang w:val="sk-SK"/>
        </w:rPr>
        <w:t>náklad</w:t>
      </w:r>
      <w:r w:rsidR="000A5A10" w:rsidRPr="00301E77">
        <w:rPr>
          <w:rFonts w:ascii="Arial" w:hAnsi="Arial" w:cs="Arial"/>
          <w:lang w:val="sk-SK"/>
        </w:rPr>
        <w:t>y</w:t>
      </w:r>
      <w:r w:rsidRPr="00301E77">
        <w:rPr>
          <w:rFonts w:ascii="Arial" w:hAnsi="Arial" w:cs="Arial"/>
          <w:lang w:val="sk-SK"/>
        </w:rPr>
        <w:t xml:space="preserve"> </w:t>
      </w:r>
      <w:r w:rsidR="000A5A10" w:rsidRPr="00301E77">
        <w:rPr>
          <w:rFonts w:ascii="Arial" w:hAnsi="Arial" w:cs="Arial"/>
          <w:lang w:val="sk-SK"/>
        </w:rPr>
        <w:t xml:space="preserve">súvisiace </w:t>
      </w:r>
      <w:r w:rsidRPr="00301E77">
        <w:rPr>
          <w:rFonts w:ascii="Arial" w:hAnsi="Arial" w:cs="Arial"/>
          <w:lang w:val="sk-SK"/>
        </w:rPr>
        <w:t>s</w:t>
      </w:r>
      <w:r w:rsidR="000A5A10" w:rsidRPr="00301E77">
        <w:rPr>
          <w:rFonts w:ascii="Arial" w:hAnsi="Arial" w:cs="Arial"/>
          <w:lang w:val="sk-SK"/>
        </w:rPr>
        <w:t> ich obstaraním</w:t>
      </w:r>
      <w:r w:rsidRPr="00301E77">
        <w:rPr>
          <w:rFonts w:ascii="Arial" w:hAnsi="Arial" w:cs="Arial"/>
          <w:lang w:val="sk-SK"/>
        </w:rPr>
        <w:t xml:space="preserve"> (náklady na prepravu, clo, provízie, atď.).</w:t>
      </w:r>
      <w:r w:rsidR="00185BC9" w:rsidRPr="00301E77">
        <w:rPr>
          <w:lang w:val="sk-SK"/>
        </w:rPr>
        <w:t xml:space="preserve"> </w:t>
      </w:r>
    </w:p>
    <w:p w14:paraId="739D5EDF" w14:textId="1B10AA84" w:rsidR="00704522" w:rsidRPr="00865388" w:rsidRDefault="00704522" w:rsidP="00704522">
      <w:pPr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>K 1. decembru 2017 sa zmenili pravidlá fakturácie nákupu tovaru</w:t>
      </w:r>
      <w:r w:rsidR="00AD11EC" w:rsidRPr="00AD11EC">
        <w:rPr>
          <w:lang w:eastAsia="cs-CZ"/>
        </w:rPr>
        <w:t xml:space="preserve"> </w:t>
      </w:r>
      <w:r w:rsidR="00AD11EC" w:rsidRPr="00865388">
        <w:rPr>
          <w:rFonts w:ascii="Arial" w:hAnsi="Arial" w:cs="Arial"/>
          <w:lang w:val="sk-SK"/>
        </w:rPr>
        <w:t>z dôvodu prehľadnejšieho zachytenia transakcií Intercompany</w:t>
      </w:r>
      <w:r w:rsidRPr="00865388">
        <w:rPr>
          <w:rFonts w:ascii="Arial" w:hAnsi="Arial" w:cs="Arial"/>
          <w:lang w:val="sk-SK"/>
        </w:rPr>
        <w:t>. Do predchádzajúceho roka boli do ceny zahrnuté tieto dva prvky: náklady výrobcu a prirážky spoločnosti H &amp; M GBC zodpovedné za organizovanie dodávateľského reťazca.</w:t>
      </w:r>
    </w:p>
    <w:p w14:paraId="1855ED27" w14:textId="5CB19751" w:rsidR="00704522" w:rsidRPr="00301E77" w:rsidRDefault="00704522" w:rsidP="00704522">
      <w:pPr>
        <w:keepNext w:val="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 xml:space="preserve">Aktuálne H &amp; M GBC vystavuje 2 faktúry: za tovar (vo výške ceny nákupu od výrobcu) a faktúru za Business Operating Support, ktorá je účtovaná priamo do nákladov externých služieb. </w:t>
      </w:r>
    </w:p>
    <w:p w14:paraId="4B96E404" w14:textId="77777777" w:rsidR="000B04FB" w:rsidRPr="00301E7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2" w:name="_Toc474124196"/>
      <w:bookmarkStart w:id="13" w:name="_Toc474124308"/>
      <w:r w:rsidRPr="00301E77">
        <w:rPr>
          <w:rFonts w:ascii="Arial" w:hAnsi="Arial" w:cs="Arial"/>
          <w:lang w:val="sk-SK"/>
        </w:rPr>
        <w:t>Pohľadávky</w:t>
      </w:r>
      <w:bookmarkEnd w:id="12"/>
      <w:bookmarkEnd w:id="13"/>
    </w:p>
    <w:p w14:paraId="76B63D53" w14:textId="77777777" w:rsidR="00402AC6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Pohľadávky sa oceňujú menovitou hodnotou.</w:t>
      </w:r>
      <w:r w:rsidR="00A419CD" w:rsidRPr="00301E77">
        <w:rPr>
          <w:rFonts w:ascii="Arial" w:hAnsi="Arial" w:cs="Arial"/>
          <w:lang w:val="sk-SK"/>
        </w:rPr>
        <w:t xml:space="preserve"> </w:t>
      </w:r>
      <w:r w:rsidRPr="00301E77">
        <w:rPr>
          <w:rFonts w:ascii="Arial" w:hAnsi="Arial" w:cs="Arial"/>
          <w:lang w:val="sk-SK"/>
        </w:rPr>
        <w:t xml:space="preserve">Ocenenie pochybných pohľadávok sa </w:t>
      </w:r>
      <w:r w:rsidR="001A0983" w:rsidRPr="00301E77">
        <w:rPr>
          <w:rFonts w:ascii="Arial" w:hAnsi="Arial" w:cs="Arial"/>
          <w:lang w:val="sk-SK"/>
        </w:rPr>
        <w:t xml:space="preserve">upravuje </w:t>
      </w:r>
      <w:r w:rsidR="00836637" w:rsidRPr="00301E77">
        <w:rPr>
          <w:rFonts w:ascii="Arial" w:hAnsi="Arial" w:cs="Arial"/>
          <w:lang w:val="sk-SK"/>
        </w:rPr>
        <w:t xml:space="preserve">na ich </w:t>
      </w:r>
      <w:r w:rsidR="00AF76F5" w:rsidRPr="00301E77">
        <w:rPr>
          <w:rFonts w:ascii="Arial" w:hAnsi="Arial" w:cs="Arial"/>
          <w:lang w:val="sk-SK"/>
        </w:rPr>
        <w:t xml:space="preserve">realizovateľnú </w:t>
      </w:r>
      <w:r w:rsidR="00836637" w:rsidRPr="00301E77">
        <w:rPr>
          <w:rFonts w:ascii="Arial" w:hAnsi="Arial" w:cs="Arial"/>
          <w:lang w:val="sk-SK"/>
        </w:rPr>
        <w:t xml:space="preserve"> hodnotu </w:t>
      </w:r>
      <w:r w:rsidRPr="00301E77">
        <w:rPr>
          <w:rFonts w:ascii="Arial" w:hAnsi="Arial" w:cs="Arial"/>
          <w:lang w:val="sk-SK"/>
        </w:rPr>
        <w:t xml:space="preserve"> opravný</w:t>
      </w:r>
      <w:r w:rsidR="001A0983" w:rsidRPr="00301E77">
        <w:rPr>
          <w:rFonts w:ascii="Arial" w:hAnsi="Arial" w:cs="Arial"/>
          <w:lang w:val="sk-SK"/>
        </w:rPr>
        <w:t xml:space="preserve">mi </w:t>
      </w:r>
      <w:r w:rsidRPr="00301E77">
        <w:rPr>
          <w:rFonts w:ascii="Arial" w:hAnsi="Arial" w:cs="Arial"/>
          <w:lang w:val="sk-SK"/>
        </w:rPr>
        <w:t xml:space="preserve"> polož</w:t>
      </w:r>
      <w:r w:rsidR="001A0983" w:rsidRPr="00301E77">
        <w:rPr>
          <w:rFonts w:ascii="Arial" w:hAnsi="Arial" w:cs="Arial"/>
          <w:lang w:val="sk-SK"/>
        </w:rPr>
        <w:t>kami .</w:t>
      </w:r>
    </w:p>
    <w:p w14:paraId="485B8B1E" w14:textId="77777777" w:rsidR="00321E3E" w:rsidRPr="00301E77" w:rsidRDefault="00321E3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Náklady budúcich období a príjmy budúcich období</w:t>
      </w:r>
    </w:p>
    <w:p w14:paraId="7AF4E260" w14:textId="3CF66475" w:rsidR="00FE1FEE" w:rsidRDefault="00321E3E" w:rsidP="00322C2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301E77">
        <w:rPr>
          <w:rFonts w:ascii="Arial" w:hAnsi="Arial" w:cs="Arial"/>
          <w:lang w:val="sk-SK"/>
        </w:rPr>
        <w:t>menovitou hodnotou, pričom sa vykazujú</w:t>
      </w:r>
      <w:r w:rsidRPr="00301E77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301E77">
        <w:rPr>
          <w:rFonts w:ascii="Arial" w:hAnsi="Arial" w:cs="Arial"/>
          <w:lang w:val="sk-SK"/>
        </w:rPr>
        <w:t>j súvislosti s účtovným obdobím.</w:t>
      </w:r>
    </w:p>
    <w:p w14:paraId="53789FCA" w14:textId="2406E155" w:rsidR="00E83823" w:rsidRDefault="00E83823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293851C9" w14:textId="77777777" w:rsidR="00E83823" w:rsidRDefault="00E83823" w:rsidP="00E83823">
      <w:pPr>
        <w:pStyle w:val="Heading2"/>
        <w:keepNext w:val="0"/>
        <w:numPr>
          <w:ilvl w:val="0"/>
          <w:numId w:val="0"/>
        </w:numPr>
        <w:ind w:left="454"/>
        <w:rPr>
          <w:rFonts w:ascii="Arial" w:hAnsi="Arial" w:cs="Arial"/>
          <w:lang w:val="sk-SK"/>
        </w:rPr>
      </w:pPr>
    </w:p>
    <w:p w14:paraId="1F9D6CF8" w14:textId="0A1A2CE0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Záväzky </w:t>
      </w:r>
    </w:p>
    <w:p w14:paraId="756A35BD" w14:textId="77777777" w:rsidR="000D0052" w:rsidRPr="00301E77" w:rsidRDefault="000D0052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301E77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069C9717" w14:textId="77777777" w:rsidR="000D0052" w:rsidRPr="00301E77" w:rsidRDefault="000D0052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301E77">
        <w:rPr>
          <w:rFonts w:ascii="Arial" w:hAnsi="Arial" w:cs="Arial"/>
          <w:lang w:val="sk-SK"/>
        </w:rPr>
        <w:t>a</w:t>
      </w:r>
      <w:r w:rsidRPr="00301E77">
        <w:rPr>
          <w:rFonts w:ascii="Arial" w:hAnsi="Arial" w:cs="Arial"/>
          <w:lang w:val="sk-SK"/>
        </w:rPr>
        <w:t xml:space="preserve"> od súvahového dňa.</w:t>
      </w:r>
    </w:p>
    <w:p w14:paraId="7046136A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Rezervy </w:t>
      </w:r>
    </w:p>
    <w:p w14:paraId="4B63BE65" w14:textId="77777777" w:rsidR="000D0052" w:rsidRPr="00301E77" w:rsidRDefault="000D0052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4C8C1051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Výdavky budúcich období a výnosy budúcich období</w:t>
      </w:r>
    </w:p>
    <w:p w14:paraId="345AD548" w14:textId="77777777" w:rsidR="000D0052" w:rsidRPr="00301E77" w:rsidRDefault="000D0052" w:rsidP="00322C2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301E77">
        <w:rPr>
          <w:rFonts w:ascii="Arial" w:hAnsi="Arial" w:cs="Arial"/>
          <w:lang w:val="sk-SK"/>
        </w:rPr>
        <w:t xml:space="preserve">ch menovitou hodnotou, pričom sa vykazujú </w:t>
      </w:r>
      <w:r w:rsidRPr="00301E77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14:paraId="1BB50D8A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Vlastné imanie</w:t>
      </w:r>
    </w:p>
    <w:p w14:paraId="0BD52D92" w14:textId="77777777" w:rsidR="000D0052" w:rsidRPr="00301E77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301E77">
        <w:rPr>
          <w:rFonts w:ascii="Arial" w:hAnsi="Arial" w:cs="Arial"/>
          <w:lang w:val="sk-SK"/>
        </w:rPr>
        <w:t>Vlastné imanie sa skladá zo základného imania</w:t>
      </w:r>
      <w:r w:rsidR="00185BC9" w:rsidRPr="00301E77">
        <w:rPr>
          <w:lang w:val="sk-SK"/>
        </w:rPr>
        <w:t xml:space="preserve"> </w:t>
      </w:r>
      <w:r w:rsidR="00185BC9" w:rsidRPr="00301E77">
        <w:rPr>
          <w:rFonts w:ascii="Arial" w:hAnsi="Arial" w:cs="Arial"/>
          <w:lang w:val="sk-SK"/>
        </w:rPr>
        <w:t>zákonného rezervného fondu, nerozdelený zisk minulých rokov a výsledku hospodárenia v schvaľovacom konaní.</w:t>
      </w:r>
    </w:p>
    <w:p w14:paraId="0C41E3A1" w14:textId="77777777" w:rsidR="000D0052" w:rsidRPr="00301E77" w:rsidRDefault="000D0052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92770B" w:rsidRPr="00301E77">
        <w:rPr>
          <w:rFonts w:ascii="Arial" w:hAnsi="Arial" w:cs="Arial"/>
          <w:iCs/>
          <w:lang w:val="sk-SK"/>
        </w:rPr>
        <w:t>na Okresnom súde Bratislava 1, oddiel Sro, vložka 43837/B</w:t>
      </w:r>
      <w:r w:rsidRPr="00301E77">
        <w:rPr>
          <w:rFonts w:ascii="Arial" w:hAnsi="Arial" w:cs="Arial"/>
          <w:lang w:val="sk-SK"/>
        </w:rPr>
        <w:t xml:space="preserve">. </w:t>
      </w:r>
    </w:p>
    <w:p w14:paraId="56C643B2" w14:textId="77777777" w:rsidR="00FE1FEE" w:rsidRPr="00301E77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Transakcie v cudzích menách</w:t>
      </w:r>
    </w:p>
    <w:p w14:paraId="0F1FE3F3" w14:textId="77777777" w:rsidR="00AA7B08" w:rsidRPr="00301E77" w:rsidRDefault="005A3825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T</w:t>
      </w:r>
      <w:r w:rsidR="00AA7B08" w:rsidRPr="00301E77">
        <w:rPr>
          <w:rFonts w:ascii="Arial" w:hAnsi="Arial" w:cs="Arial"/>
          <w:lang w:val="sk-SK"/>
        </w:rPr>
        <w:t xml:space="preserve">ransakcie v cudzej mene </w:t>
      </w:r>
      <w:r w:rsidRPr="00301E77">
        <w:rPr>
          <w:rFonts w:ascii="Arial" w:hAnsi="Arial" w:cs="Arial"/>
          <w:lang w:val="sk-SK"/>
        </w:rPr>
        <w:t xml:space="preserve">sa </w:t>
      </w:r>
      <w:r w:rsidR="00AA7B08" w:rsidRPr="00301E77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5578A46A" w14:textId="77777777" w:rsidR="00AA7B08" w:rsidRPr="00301E77" w:rsidRDefault="00AA7B08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104846C2" w14:textId="77777777" w:rsidR="00FE1FEE" w:rsidRPr="00301E77" w:rsidRDefault="00AA7B08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301E77">
        <w:rPr>
          <w:rFonts w:ascii="Arial" w:hAnsi="Arial" w:cs="Arial"/>
          <w:lang w:val="sk-SK"/>
        </w:rPr>
        <w:t xml:space="preserve"> </w:t>
      </w:r>
    </w:p>
    <w:p w14:paraId="3FCF488F" w14:textId="77777777" w:rsidR="00FE1FEE" w:rsidRPr="00301E77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Výnosy</w:t>
      </w:r>
    </w:p>
    <w:p w14:paraId="0E1F65C0" w14:textId="77777777" w:rsidR="00FE1FEE" w:rsidRPr="00301E77" w:rsidRDefault="00FE1FEE" w:rsidP="00E0211F">
      <w:pPr>
        <w:pStyle w:val="BodyText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Tržby za tovar neobsahujú daň z pridanej hodnoty. Sú tiež znížené o zľavy a zrážky (rabaty, bonusy, skontá, dobropisy a pod.). Tržby sú účtované ku dňu splnenia dodávky alebo služby. </w:t>
      </w:r>
    </w:p>
    <w:p w14:paraId="658F3B62" w14:textId="77777777" w:rsidR="000B04FB" w:rsidRPr="00301E7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301E77">
        <w:rPr>
          <w:rFonts w:ascii="Arial" w:hAnsi="Arial" w:cs="Arial"/>
          <w:lang w:val="sk-SK"/>
        </w:rPr>
        <w:t>Daň z príjm</w:t>
      </w:r>
      <w:bookmarkEnd w:id="14"/>
      <w:bookmarkEnd w:id="15"/>
      <w:r w:rsidRPr="00301E77">
        <w:rPr>
          <w:rFonts w:ascii="Arial" w:hAnsi="Arial" w:cs="Arial"/>
          <w:lang w:val="sk-SK"/>
        </w:rPr>
        <w:t>u</w:t>
      </w:r>
    </w:p>
    <w:p w14:paraId="42E60720" w14:textId="77777777" w:rsidR="00322C2A" w:rsidRPr="00301E77" w:rsidRDefault="00322C2A" w:rsidP="00322C2A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0DAC3F61" w14:textId="77777777" w:rsidR="00322C2A" w:rsidRPr="00301E77" w:rsidRDefault="00322C2A" w:rsidP="00322C2A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14:paraId="24081D2B" w14:textId="77777777" w:rsidR="00322C2A" w:rsidRPr="00301E77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6653C58C" w14:textId="77777777" w:rsidR="00322C2A" w:rsidRPr="00301E77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39AFE554" w14:textId="77777777" w:rsidR="00E83823" w:rsidRDefault="00E83823" w:rsidP="00E83823">
      <w:pPr>
        <w:pStyle w:val="heading2b"/>
        <w:keepNext w:val="0"/>
        <w:numPr>
          <w:ilvl w:val="0"/>
          <w:numId w:val="0"/>
        </w:numPr>
        <w:ind w:left="340"/>
        <w:rPr>
          <w:rFonts w:ascii="Arial" w:hAnsi="Arial" w:cs="Arial"/>
          <w:lang w:val="sk-SK"/>
        </w:rPr>
      </w:pPr>
    </w:p>
    <w:p w14:paraId="36CE7E47" w14:textId="70A65FA3" w:rsidR="00322C2A" w:rsidRPr="00301E77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2ACF2B48" w14:textId="77777777" w:rsidR="00322C2A" w:rsidRPr="00301E77" w:rsidRDefault="00322C2A" w:rsidP="00322C2A">
      <w:pPr>
        <w:pStyle w:val="odstavecbezcisla"/>
        <w:suppressAutoHyphens/>
        <w:ind w:left="0"/>
        <w:rPr>
          <w:rFonts w:ascii="Arial" w:hAnsi="Arial" w:cs="Arial"/>
        </w:rPr>
      </w:pPr>
      <w:r w:rsidRPr="00301E77">
        <w:rPr>
          <w:rFonts w:ascii="Arial" w:hAnsi="Arial" w:cs="Arial"/>
        </w:rPr>
        <w:t>O odloženom daňovom záväzku účtuje spoločnosť vždy, o pohľadávke účtuje, ak je realizovateľná.</w:t>
      </w:r>
    </w:p>
    <w:p w14:paraId="68BC398D" w14:textId="77777777" w:rsidR="00154BB3" w:rsidRPr="00301E77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17F8D29B" w14:textId="77777777" w:rsidR="002F6D99" w:rsidRPr="00301E77" w:rsidRDefault="002F6D99" w:rsidP="002F6D99">
      <w:pPr>
        <w:pStyle w:val="odstavecbezcisla"/>
        <w:suppressAutoHyphens/>
        <w:ind w:left="0"/>
        <w:rPr>
          <w:rFonts w:ascii="Arial" w:hAnsi="Arial" w:cs="Arial"/>
          <w:b/>
        </w:rPr>
      </w:pPr>
      <w:r w:rsidRPr="00301E77">
        <w:rPr>
          <w:rFonts w:ascii="Arial" w:hAnsi="Arial" w:cs="Arial"/>
          <w:b/>
        </w:rPr>
        <w:t>s)   Opravy chýb minulých účtovných období</w:t>
      </w:r>
    </w:p>
    <w:p w14:paraId="3FB44BDE" w14:textId="77777777" w:rsidR="002F6D99" w:rsidRPr="00301E77" w:rsidRDefault="002F6D99" w:rsidP="002F6D99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02CF4909" w14:textId="77777777" w:rsidR="002F6D99" w:rsidRPr="00301E77" w:rsidRDefault="002F6D99" w:rsidP="002F6D99">
      <w:pPr>
        <w:pStyle w:val="odstavecbezcisla"/>
        <w:suppressAutoHyphens/>
        <w:ind w:left="0"/>
        <w:rPr>
          <w:rFonts w:ascii="Arial" w:hAnsi="Arial" w:cs="Arial"/>
        </w:rPr>
      </w:pPr>
      <w:r w:rsidRPr="00301E77">
        <w:rPr>
          <w:rFonts w:ascii="Arial" w:hAnsi="Arial" w:cs="Arial"/>
        </w:rPr>
        <w:t>Spoločnosť v bežnom účtovnom období neúčtovala o oprave významných chýb minulých období.</w:t>
      </w:r>
    </w:p>
    <w:p w14:paraId="65319963" w14:textId="77777777" w:rsidR="002F6D99" w:rsidRPr="00D278B0" w:rsidRDefault="002F6D99" w:rsidP="00E0211F">
      <w:pPr>
        <w:pStyle w:val="Normalitalic"/>
        <w:keepNext w:val="0"/>
        <w:rPr>
          <w:rFonts w:ascii="Arial" w:hAnsi="Arial" w:cs="Arial"/>
          <w:iCs/>
          <w:highlight w:val="yellow"/>
          <w:lang w:val="sk-SK"/>
        </w:rPr>
        <w:sectPr w:rsidR="002F6D99" w:rsidRPr="00D278B0" w:rsidSect="00B71469">
          <w:headerReference w:type="default" r:id="rId8"/>
          <w:footerReference w:type="default" r:id="rId9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20"/>
        </w:sectPr>
      </w:pPr>
    </w:p>
    <w:p w14:paraId="3AD650DF" w14:textId="77777777" w:rsidR="000B04FB" w:rsidRPr="00786D9A" w:rsidRDefault="000B04FB" w:rsidP="00696890">
      <w:pPr>
        <w:pStyle w:val="Heading1"/>
        <w:rPr>
          <w:rFonts w:ascii="Arial" w:hAnsi="Arial" w:cs="Arial"/>
        </w:rPr>
      </w:pPr>
      <w:bookmarkStart w:id="17" w:name="_Toc474124203"/>
      <w:bookmarkStart w:id="18" w:name="_Toc474124315"/>
      <w:r w:rsidRPr="00786D9A">
        <w:rPr>
          <w:rFonts w:ascii="Arial" w:hAnsi="Arial" w:cs="Arial"/>
        </w:rPr>
        <w:lastRenderedPageBreak/>
        <w:t>Dlhodobý majetok</w:t>
      </w:r>
      <w:bookmarkEnd w:id="17"/>
      <w:bookmarkEnd w:id="18"/>
    </w:p>
    <w:p w14:paraId="4AE946B0" w14:textId="77777777" w:rsidR="000E18FC" w:rsidRPr="00786D9A" w:rsidRDefault="000E18FC" w:rsidP="000E18FC">
      <w:pPr>
        <w:rPr>
          <w:rFonts w:ascii="Arial" w:hAnsi="Arial" w:cs="Arial"/>
          <w:b/>
          <w:lang w:val="sk-SK"/>
        </w:rPr>
      </w:pPr>
      <w:r w:rsidRPr="00786D9A">
        <w:rPr>
          <w:rFonts w:ascii="Arial" w:hAnsi="Arial" w:cs="Arial"/>
          <w:b/>
          <w:lang w:val="sk-SK"/>
        </w:rPr>
        <w:t>a) Dlhodobý nehmotný majetok</w:t>
      </w:r>
    </w:p>
    <w:p w14:paraId="7249B94F" w14:textId="77777777" w:rsidR="00C57091" w:rsidRPr="00786D9A" w:rsidRDefault="00C57091" w:rsidP="009D486F">
      <w:pPr>
        <w:spacing w:after="120"/>
        <w:rPr>
          <w:rFonts w:ascii="Arial" w:hAnsi="Arial" w:cs="Arial"/>
          <w:lang w:val="sk-SK"/>
        </w:rPr>
      </w:pPr>
      <w:r w:rsidRPr="00786D9A">
        <w:rPr>
          <w:rFonts w:ascii="Arial" w:hAnsi="Arial" w:cs="Arial"/>
          <w:lang w:val="sk-SK"/>
        </w:rPr>
        <w:t>Informácie o dlhodobom nehmotnom majetku</w:t>
      </w:r>
    </w:p>
    <w:tbl>
      <w:tblPr>
        <w:tblW w:w="14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9D486F" w:rsidRPr="00D278B0" w14:paraId="3D7749EF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6F0B5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5CFD89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D486F" w:rsidRPr="00D278B0" w14:paraId="4BB9175B" w14:textId="77777777" w:rsidTr="00276DBC">
        <w:trPr>
          <w:gridAfter w:val="1"/>
          <w:wAfter w:w="1320" w:type="dxa"/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C3582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D9459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0BED2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569BD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648CF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23FC2C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E0F0F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47B95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5C165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D486F" w:rsidRPr="00D278B0" w14:paraId="1F864C41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C1EBD5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8101D4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2FE560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7F7907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52E3C7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F901CA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C67A94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592B39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C1109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F4344" w:rsidRPr="00D278B0" w14:paraId="587427B1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8261D" w14:textId="77777777" w:rsidR="00EF4344" w:rsidRPr="00D2787B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B11D5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7F66B" w14:textId="79B8B8A1" w:rsidR="00EF4344" w:rsidRPr="00DB2BDB" w:rsidRDefault="00A510EF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518C6" w14:textId="77777777" w:rsidR="00EF4344" w:rsidRPr="00DB2BD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43CB8" w14:textId="77777777" w:rsidR="00EF4344" w:rsidRPr="00DB2BD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A420D" w14:textId="77777777" w:rsidR="00EF4344" w:rsidRPr="00DB2BD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4B315" w14:textId="77777777" w:rsidR="00EF4344" w:rsidRPr="00DB2BD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6F59C" w14:textId="77777777" w:rsidR="00EF4344" w:rsidRPr="00DB2BD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9385E" w14:textId="72B88E1C" w:rsidR="00EF4344" w:rsidRPr="00DB2BDB" w:rsidRDefault="00A510EF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434 410 </w:t>
            </w:r>
          </w:p>
        </w:tc>
      </w:tr>
      <w:tr w:rsidR="00E83823" w:rsidRPr="00D278B0" w14:paraId="348E78CE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239E51" w14:textId="77777777" w:rsidR="00E83823" w:rsidRPr="00D2787B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D94A5" w14:textId="77777777" w:rsidR="00E83823" w:rsidRPr="00D2787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444D" w14:textId="3B99F7F0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06F4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89555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5BDCA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EB50B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4257C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EF29E" w14:textId="4457A6A9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46A85569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D55C5" w14:textId="77777777" w:rsidR="00E83823" w:rsidRPr="00D2787B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045B9" w14:textId="77777777" w:rsidR="00E83823" w:rsidRPr="00D2787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FBE46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344D7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4DBE7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4E0B1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CD3D9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7F4E4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A8620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02328875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18A8A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CB177" w14:textId="77777777" w:rsidR="00E83823" w:rsidRPr="0060173F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0FA32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B337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169D1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542C2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EB90E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5136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E59A8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3CCA9793" w14:textId="2AA4B418" w:rsidTr="00276DB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99EE2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12EA6" w14:textId="77777777" w:rsidR="00E83823" w:rsidRPr="0060173F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79262" w14:textId="6D2BDCB3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7B202" w14:textId="1AF537A3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4F309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C60EF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F814D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01D99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C3A04" w14:textId="4CC292BF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</w:t>
            </w:r>
          </w:p>
        </w:tc>
        <w:tc>
          <w:tcPr>
            <w:tcW w:w="1320" w:type="dxa"/>
            <w:vAlign w:val="center"/>
          </w:tcPr>
          <w:p w14:paraId="0B9DBC1D" w14:textId="5F848CD1" w:rsidR="00E83823" w:rsidRPr="00E83823" w:rsidRDefault="00E83823" w:rsidP="00E83823">
            <w:pPr>
              <w:keepNext w:val="0"/>
              <w:spacing w:after="0"/>
              <w:jc w:val="left"/>
            </w:pPr>
            <w:r w:rsidRPr="00E8382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26B2FD19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25C05D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518116" w14:textId="77777777" w:rsidR="00E83823" w:rsidRPr="0060173F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D1DF8A" w14:textId="77777777" w:rsidR="00E83823" w:rsidRPr="007D45E8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7993F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2E349D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A52241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2012CD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7DE744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DD64C" w14:textId="77777777" w:rsidR="00E83823" w:rsidRPr="007D45E8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E83823" w:rsidRPr="00D278B0" w14:paraId="03B88C59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4799B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9FAC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5E14E" w14:textId="1650E8EB" w:rsidR="00E83823" w:rsidRPr="00DB2BDB" w:rsidRDefault="00F761E9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430 699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15EB4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AF269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289E0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02739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D8F2C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A602D" w14:textId="3D03069F" w:rsidR="00E83823" w:rsidRPr="00DB2BDB" w:rsidRDefault="00F761E9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430 699</w:t>
            </w:r>
          </w:p>
        </w:tc>
      </w:tr>
      <w:tr w:rsidR="00E83823" w:rsidRPr="00D278B0" w14:paraId="55EB6D54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ECD852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39F26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D5B15" w14:textId="1AEBAF88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1 39</w:t>
            </w:r>
            <w:r w:rsidR="00145E46"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C0C38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DA725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2185F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DDDDC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52999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9A2E7" w14:textId="12FA3FD2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1 39</w:t>
            </w:r>
            <w:r w:rsidR="00145E46"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  <w:tr w:rsidR="00E83823" w:rsidRPr="00D278B0" w14:paraId="2280FE93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E21A2" w14:textId="77777777" w:rsidR="00E83823" w:rsidRPr="0060173F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D0FD4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518E7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9041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E228D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036F2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88C79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1DE6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D7366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278B0" w14:paraId="56CC2696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3243E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4C5D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896ED" w14:textId="1051AF0A" w:rsidR="00E83823" w:rsidRPr="00DB2BDB" w:rsidRDefault="00F761E9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432 091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2E7C6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2836D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8C70A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88754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C59F1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31D6A" w14:textId="5EF36E82" w:rsidR="00E83823" w:rsidRPr="00DB2BDB" w:rsidRDefault="00145E46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432 091</w:t>
            </w:r>
          </w:p>
        </w:tc>
      </w:tr>
      <w:tr w:rsidR="00E83823" w:rsidRPr="00D278B0" w14:paraId="5492F59F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F13E17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E7E898" w14:textId="77777777" w:rsidR="00E83823" w:rsidRPr="00CC0B5A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D31351" w14:textId="77777777" w:rsidR="00E83823" w:rsidRPr="007D45E8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98ED43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2C6DA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239D25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506956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E5DA5E" w14:textId="77777777" w:rsidR="00E83823" w:rsidRPr="00E83823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6FE9F" w14:textId="77777777" w:rsidR="00E83823" w:rsidRPr="007D45E8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E83823" w:rsidRPr="00DB2BDB" w14:paraId="65FEC62A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5C921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ADD7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6C316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6DC6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1A10C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C3675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1EBF7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624D2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CF47B4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B2BDB" w14:paraId="3653DC28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52A2C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FCFEC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866FA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36149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7E68A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41EBE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C1400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80796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7D92F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B2BDB" w14:paraId="3D224DC6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1BC94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C4FA1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7D9D5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CB472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33AC1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1C09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5A5AA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13191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7541A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B2BDB" w14:paraId="454128D7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0E8715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12EE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07069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563F4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8728F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FDFDE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C34AB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D690C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3E4E5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83823" w:rsidRPr="00DB2BDB" w14:paraId="3C90C9DB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C89F7D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9B610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E5B1CB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E27C67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CB7C71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71F32A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8A4C5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9F0397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98004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83823" w:rsidRPr="00DB2BDB" w14:paraId="2EA40134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CBD70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C343A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C53F0" w14:textId="1D9658F2" w:rsidR="00E83823" w:rsidRPr="00DB2BDB" w:rsidRDefault="00145E46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3 711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CE0E0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BBE2D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BA528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BBD16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1A864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5F564" w14:textId="14BEE98E" w:rsidR="00E83823" w:rsidRPr="00DB2BDB" w:rsidRDefault="00145E46" w:rsidP="00E838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3 711</w:t>
            </w:r>
          </w:p>
        </w:tc>
      </w:tr>
      <w:tr w:rsidR="00E83823" w:rsidRPr="00DB2BDB" w14:paraId="64372912" w14:textId="77777777" w:rsidTr="00276DBC">
        <w:trPr>
          <w:gridAfter w:val="1"/>
          <w:wAfter w:w="1320" w:type="dxa"/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EF5BD" w14:textId="77777777" w:rsidR="00E83823" w:rsidRPr="00CC0B5A" w:rsidRDefault="00E83823" w:rsidP="00E838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6494B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6C931" w14:textId="7FE172B2" w:rsidR="00E83823" w:rsidRPr="00DB2BDB" w:rsidRDefault="00145E46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2 319</w:t>
            </w:r>
            <w:r w:rsidR="00E83823"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13BE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33A33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7BFD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D5AFF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CA6A" w14:textId="77777777" w:rsidR="00E83823" w:rsidRPr="00DB2BDB" w:rsidRDefault="00E83823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0A4649" w14:textId="575C0849" w:rsidR="00E83823" w:rsidRPr="00DB2BDB" w:rsidRDefault="00145E46" w:rsidP="00E838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2 319</w:t>
            </w:r>
          </w:p>
        </w:tc>
      </w:tr>
    </w:tbl>
    <w:p w14:paraId="332F8D7A" w14:textId="77777777" w:rsidR="00FE56D6" w:rsidRPr="00D278B0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highlight w:val="yellow"/>
          <w:lang w:val="sk-SK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4754C9" w:rsidRPr="00D278B0" w14:paraId="3A6AB688" w14:textId="77777777" w:rsidTr="004754C9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53576A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4D4C09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754C9" w:rsidRPr="00D278B0" w14:paraId="2CB21243" w14:textId="77777777" w:rsidTr="004754C9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6144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529B8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E64A4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7B786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8889E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DCF51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73FEC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C45BB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C00A9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4754C9" w:rsidRPr="00D278B0" w14:paraId="7212A23B" w14:textId="77777777" w:rsidTr="004754C9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735707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DE7458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2234C6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4F83D8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81CF3C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F7FB81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783B03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7CAFF1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67FD4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276DBC" w:rsidRPr="00D278B0" w14:paraId="7CBAF611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6B6CE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FE2F6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2E74F" w14:textId="7D03C322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</w:t>
            </w:r>
            <w:r w:rsidR="00276DBC"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0A9C7" w14:textId="7C06953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DF63C" w14:textId="614AAEE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C2573" w14:textId="5EEE5FDD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59BD2" w14:textId="35479C2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7A879" w14:textId="2F66AC71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B6F3FC" w14:textId="049ED3B1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434 410 </w:t>
            </w:r>
          </w:p>
        </w:tc>
      </w:tr>
      <w:tr w:rsidR="00276DBC" w:rsidRPr="00D278B0" w14:paraId="1FECC97D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7EDD1E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593F3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9B921" w14:textId="1A46FBDE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FF763" w14:textId="0997F7A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66FC" w14:textId="16A9C01D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5991A" w14:textId="56701C5D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6632" w14:textId="7656368D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04748" w14:textId="5E28EAAD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B7B0F" w14:textId="1C3A0151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276DBC" w:rsidRPr="00D278B0" w14:paraId="0946EE07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A8E7C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90F39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9F84A" w14:textId="6CA5B9D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70F03" w14:textId="41A839A8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7E804" w14:textId="64343E5C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CBA17" w14:textId="6E1343B5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BFFFD" w14:textId="105CE219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85B83" w14:textId="6C8F877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B78D1" w14:textId="541F9219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3B2395C6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63F04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C1FF8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34AAF" w14:textId="333248B0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4D589" w14:textId="536C0D8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09C35" w14:textId="3D3438D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7EA0" w14:textId="6F09242E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7885B" w14:textId="2B376678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6E8CB" w14:textId="74BC6D86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D9680" w14:textId="74AFBEC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33406CB8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35AEA2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A9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05D12" w14:textId="1536C59E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F4ABD" w14:textId="702DEF0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30E46" w14:textId="3794366A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7768F" w14:textId="10E882EE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C31B4" w14:textId="1865E95A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B93A4" w14:textId="128EECDC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1BDED5" w14:textId="10216048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434 410 </w:t>
            </w:r>
          </w:p>
        </w:tc>
      </w:tr>
      <w:tr w:rsidR="00276DBC" w:rsidRPr="00D278B0" w14:paraId="7FC50DB9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97926E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D959A8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5157BF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A032CC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C9920D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F4E3AC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CF2D5A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0BB6E0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39FC4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276DBC" w:rsidRPr="00D278B0" w14:paraId="0CA48270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C6526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2EDC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F6F6A" w14:textId="5F14609F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429 308</w:t>
            </w:r>
            <w:r w:rsidR="00276DBC"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1DF8C" w14:textId="764996A8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9C482" w14:textId="3CFC5304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484CB" w14:textId="035A92DF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74A38" w14:textId="438E1A50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2487" w14:textId="7B508803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41353F" w14:textId="3BC67804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429 308 </w:t>
            </w:r>
          </w:p>
        </w:tc>
      </w:tr>
      <w:tr w:rsidR="00276DBC" w:rsidRPr="00D278B0" w14:paraId="74B94E45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CC048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94979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46D16" w14:textId="54A44F67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9E5CB" w14:textId="6C9736CD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17FE1" w14:textId="26ADDF7F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39A21" w14:textId="4B37EEB4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CB116" w14:textId="4B51873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295AD" w14:textId="0231FA6B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14CAE9" w14:textId="19DB0A5C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1 391</w:t>
            </w:r>
          </w:p>
        </w:tc>
      </w:tr>
      <w:tr w:rsidR="00276DBC" w:rsidRPr="00D278B0" w14:paraId="71B8279C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C9033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4B3FF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9EB57" w14:textId="4D71D176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6612A" w14:textId="41925881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A6C23" w14:textId="6BC2369A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3596D" w14:textId="193290F9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74DB" w14:textId="752CF0DD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1A943" w14:textId="1170BBB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72F8E" w14:textId="5D2A4799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4FBCB44B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48162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4743A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BB6EE" w14:textId="467A4BC2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430 699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847B" w14:textId="21690B4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8291D" w14:textId="4E5AC383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E33D8" w14:textId="4F73F475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7DE67" w14:textId="7F8AFEE6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BF5B4" w14:textId="48CB2378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DBD87" w14:textId="1B6BC983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430 699</w:t>
            </w:r>
          </w:p>
        </w:tc>
      </w:tr>
      <w:tr w:rsidR="00276DBC" w:rsidRPr="00D278B0" w14:paraId="60C406E3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5D74CB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565787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68B055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418200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24FAA9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B11C3B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94E092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781269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72A07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276DBC" w:rsidRPr="00D278B0" w14:paraId="54F47749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492315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3B6B2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48AE1" w14:textId="4DF4E4D1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0A6C3" w14:textId="25CB5888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A7C8D" w14:textId="58B61321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14C6" w14:textId="546544D3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CAD2" w14:textId="59405340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79A6E" w14:textId="480CD644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C3405" w14:textId="11E0A743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003B2E1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12B2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1512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4EA5" w14:textId="4F2DF6FA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5FA90" w14:textId="1A90BD95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A525D" w14:textId="66EF1B21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6A90" w14:textId="167B5A2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2F9AC" w14:textId="74E86A7A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0E96A" w14:textId="0D4DB213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576E9C" w14:textId="599268D1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356E114B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4E766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E1E3B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A8E22" w14:textId="0C7E6A6E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B79E1" w14:textId="0226B385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F8A2C" w14:textId="1DF3BFBB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4A73A" w14:textId="02B560CA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055D3" w14:textId="00ABFB14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9864C" w14:textId="072FEA43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1FB2E" w14:textId="6D7B9F7B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009B689A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A2E34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B776D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17813" w14:textId="7BD67DD5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844D3" w14:textId="7BA3657E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16EA" w14:textId="4261430C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D4B1" w14:textId="077A6CB6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8614A" w14:textId="3A54D298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94FAA" w14:textId="57B510B6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32094C" w14:textId="67AE97CB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76DBC" w:rsidRPr="00D278B0" w14:paraId="6AB25B1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089411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252BE4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11955B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9BA17F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8F4C05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642F37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740AD3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D0232F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29672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276DBC" w:rsidRPr="00D278B0" w14:paraId="47E0FA37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5E8795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4385E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354CD" w14:textId="1452D6B1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5 102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91078" w14:textId="6029DE03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996D1" w14:textId="77CCBB32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BDE37" w14:textId="332BEDA5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8BB6C" w14:textId="764AD22B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AF719" w14:textId="1C5EA6EC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66441" w14:textId="2E5BD6F9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5 102</w:t>
            </w:r>
          </w:p>
        </w:tc>
      </w:tr>
      <w:tr w:rsidR="00276DBC" w:rsidRPr="00D278B0" w14:paraId="41674EF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BD956" w14:textId="77777777" w:rsidR="00276DBC" w:rsidRPr="006D4220" w:rsidRDefault="00276DBC" w:rsidP="00276DB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D8B6A" w14:textId="77777777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A2CCF" w14:textId="62E1A99A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3 711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5F017" w14:textId="5B2F7DAE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89BF7" w14:textId="29CAC435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42513" w14:textId="43BCAF04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F3BA5" w14:textId="7AEC8259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FF870" w14:textId="7742CA9F" w:rsidR="00276DBC" w:rsidRPr="00DB2BDB" w:rsidRDefault="00276DBC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2AD62C" w14:textId="44AE1D82" w:rsidR="00276DBC" w:rsidRPr="00DB2BDB" w:rsidRDefault="005938A9" w:rsidP="00276DB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2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3 711</w:t>
            </w:r>
          </w:p>
        </w:tc>
      </w:tr>
    </w:tbl>
    <w:p w14:paraId="334E4D9A" w14:textId="77777777" w:rsidR="009D486F" w:rsidRPr="00D278B0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highlight w:val="yellow"/>
          <w:lang w:val="sk-SK"/>
        </w:rPr>
      </w:pPr>
    </w:p>
    <w:p w14:paraId="5E03D2ED" w14:textId="77777777" w:rsidR="009D486F" w:rsidRPr="00D278B0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highlight w:val="yellow"/>
          <w:lang w:val="sk-SK"/>
        </w:rPr>
        <w:sectPr w:rsidR="009D486F" w:rsidRPr="00D278B0" w:rsidSect="009D486F">
          <w:footerReference w:type="default" r:id="rId10"/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53BFC0F6" w14:textId="77777777" w:rsidR="0025037A" w:rsidRPr="00CF74D5" w:rsidRDefault="0025037A" w:rsidP="00C57091">
      <w:pPr>
        <w:rPr>
          <w:rFonts w:ascii="Arial" w:hAnsi="Arial" w:cs="Arial"/>
          <w:b/>
          <w:lang w:val="sk-SK"/>
        </w:rPr>
      </w:pPr>
      <w:bookmarkStart w:id="19" w:name="_Toc474124205"/>
      <w:bookmarkStart w:id="20" w:name="_Toc474124317"/>
      <w:r w:rsidRPr="000E36C0">
        <w:rPr>
          <w:rFonts w:ascii="Arial" w:hAnsi="Arial" w:cs="Arial"/>
          <w:b/>
          <w:lang w:val="sk-SK"/>
        </w:rPr>
        <w:lastRenderedPageBreak/>
        <w:t>b) Dlhodobý hmotný</w:t>
      </w:r>
      <w:r w:rsidRPr="00CF74D5">
        <w:rPr>
          <w:rFonts w:ascii="Arial" w:hAnsi="Arial" w:cs="Arial"/>
          <w:b/>
          <w:lang w:val="sk-SK"/>
        </w:rPr>
        <w:t xml:space="preserve"> majetok</w:t>
      </w:r>
    </w:p>
    <w:p w14:paraId="7E5A88A9" w14:textId="77777777" w:rsidR="00C57091" w:rsidRPr="00CF74D5" w:rsidRDefault="00C57091" w:rsidP="00C57091">
      <w:pPr>
        <w:rPr>
          <w:rFonts w:ascii="Arial" w:hAnsi="Arial" w:cs="Arial"/>
          <w:lang w:val="sk-SK"/>
        </w:rPr>
      </w:pPr>
      <w:r w:rsidRPr="00CF74D5">
        <w:rPr>
          <w:rFonts w:ascii="Arial" w:hAnsi="Arial" w:cs="Arial"/>
          <w:lang w:val="sk-SK"/>
        </w:rPr>
        <w:t>Informácie o dlhodobom hmotnom majetku</w:t>
      </w:r>
      <w:bookmarkEnd w:id="19"/>
      <w:bookmarkEnd w:id="20"/>
    </w:p>
    <w:tbl>
      <w:tblPr>
        <w:tblW w:w="13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9E6210" w:rsidRPr="00CF74D5" w14:paraId="3839D6D4" w14:textId="77777777" w:rsidTr="007A46B1">
        <w:trPr>
          <w:trHeight w:val="330"/>
          <w:jc w:val="center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39BFCA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7FA717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CF74D5" w14:paraId="649FEA84" w14:textId="77777777" w:rsidTr="007A46B1">
        <w:trPr>
          <w:trHeight w:val="1245"/>
          <w:jc w:val="center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42B5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52DC5E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CC7FB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0CD1C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99EB7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A8967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613BA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FA236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EEAAB7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17F1B1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D278B0" w14:paraId="2AD3CE9F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F4B446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B4D7F7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CE0634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D0F33F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10A98D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45751D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AAD324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7304CA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8B84D6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3DC35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8F14CD" w14:paraId="71ADCF70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A7CC9" w14:textId="77777777" w:rsidR="0053414E" w:rsidRPr="008F14CD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1E863" w14:textId="6CA8A9A3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CEEBD" w14:textId="6083AFB0" w:rsidR="0053414E" w:rsidRPr="008F14CD" w:rsidRDefault="0074444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8 067 585 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F9B29" w14:textId="4ADE7667" w:rsidR="0053414E" w:rsidRPr="008F14CD" w:rsidRDefault="0074444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9 327 456 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026D8" w14:textId="433D6350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F1A17" w14:textId="2E02B75B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8B43B" w14:textId="1C9CA3A8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70709" w14:textId="565840EA" w:rsidR="0053414E" w:rsidRPr="008F14CD" w:rsidRDefault="003450D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</w:t>
            </w:r>
            <w:r w:rsidR="000C4D78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674</w:t>
            </w:r>
            <w:r w:rsidR="000C4D78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5C8AC" w14:textId="467425B1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0579C" w14:textId="544B4820" w:rsidR="0053414E" w:rsidRPr="008F14CD" w:rsidRDefault="0074444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17 425 715 </w:t>
            </w:r>
          </w:p>
        </w:tc>
      </w:tr>
      <w:tr w:rsidR="0053414E" w:rsidRPr="008F14CD" w14:paraId="236D0D20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FBFEBD" w14:textId="77777777" w:rsidR="0053414E" w:rsidRPr="008F14CD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866A9" w14:textId="1D80C229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73E9A" w14:textId="3D665B0F" w:rsidR="0053414E" w:rsidRPr="008F14CD" w:rsidRDefault="00DB2BDB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114 098</w:t>
            </w:r>
            <w:r w:rsidR="0053414E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998A6" w14:textId="319DF6FC" w:rsidR="0053414E" w:rsidRPr="008F14CD" w:rsidRDefault="00DB2BDB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654 19</w:t>
            </w:r>
            <w:r w:rsidR="000C4D78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3414E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1F823" w14:textId="1E3A1D78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93CD7" w14:textId="0A621C07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FF40D" w14:textId="53C8561B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2586F" w14:textId="5838E7C5" w:rsidR="0053414E" w:rsidRPr="008F14CD" w:rsidRDefault="000C4D7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4 814 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77FA0" w14:textId="7BDD26DA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80D24" w14:textId="7BD5A5B3" w:rsidR="0053414E" w:rsidRPr="008F14CD" w:rsidRDefault="005F44C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0C4D78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73</w:t>
            </w: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0C4D78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</w:t>
            </w:r>
            <w:r w:rsidR="00E17D70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3414E" w:rsidRPr="008F14CD" w14:paraId="6E04E1E2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D3F72" w14:textId="6985F853" w:rsidR="0053414E" w:rsidRPr="008F14CD" w:rsidRDefault="00DB2BDB" w:rsidP="0053414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7C272" w14:textId="6FA560C1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B5493" w14:textId="1338A14D" w:rsidR="0053414E" w:rsidRPr="008F14CD" w:rsidRDefault="00DB2BDB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6 642</w:t>
            </w:r>
            <w:r w:rsidR="0053414E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857FB" w14:textId="69C834FE" w:rsidR="0053414E" w:rsidRPr="008F14CD" w:rsidRDefault="00DB2BDB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23 394</w:t>
            </w:r>
            <w:r w:rsidR="0053414E"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40416" w14:textId="4D88AA8D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D99E8" w14:textId="71D61DC8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631EB" w14:textId="4FB0DF34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60001" w14:textId="608BC65C" w:rsidR="0053414E" w:rsidRPr="008F14CD" w:rsidRDefault="005F44C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(</w:t>
            </w:r>
            <w:r w:rsidR="00DB2BDB"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</w:t>
            </w: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="000C4D78"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036</w:t>
            </w: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AF51D" w14:textId="1F4DAC41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A2FB4" w14:textId="3A6997CE" w:rsidR="0053414E" w:rsidRPr="008F14CD" w:rsidRDefault="000C4D7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3414E" w:rsidRPr="008F14CD" w14:paraId="03C1A44B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78135" w14:textId="77777777" w:rsidR="0053414E" w:rsidRPr="008F14CD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48806" w14:textId="1122C7A0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329BE" w14:textId="2A18C48A" w:rsidR="0053414E" w:rsidRPr="008F14CD" w:rsidRDefault="00744448" w:rsidP="00744448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</w:rPr>
              <w:t>8 188</w:t>
            </w:r>
            <w:r w:rsidR="000C4D78" w:rsidRPr="008F14C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</w:rPr>
              <w:t>325</w:t>
            </w:r>
            <w:r w:rsidR="000C4D78" w:rsidRPr="008F14C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53684" w14:textId="07F7B6E2" w:rsidR="0053414E" w:rsidRPr="008F14CD" w:rsidRDefault="00744448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10 005 04</w:t>
            </w:r>
            <w:r w:rsidR="003601F2"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</w:t>
            </w:r>
            <w:r w:rsidR="0053414E"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92D48" w14:textId="673271BD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B205D" w14:textId="5CC69D76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55758" w14:textId="0CF14878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4905A" w14:textId="38236E65" w:rsidR="0053414E" w:rsidRPr="008F14CD" w:rsidRDefault="009A7C68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</w:t>
            </w:r>
            <w:r w:rsidR="000C4D78"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452</w:t>
            </w:r>
            <w:r w:rsidR="000C4D78"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2AE2D" w14:textId="4D5AFF95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0DA3F" w14:textId="5069FE35" w:rsidR="0053414E" w:rsidRPr="008F14CD" w:rsidRDefault="009A7C68" w:rsidP="005341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18 198 81</w:t>
            </w:r>
            <w:r w:rsidR="003601F2"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</w:t>
            </w:r>
            <w:r w:rsidR="00E17D70"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40E02" w:rsidRPr="008F14CD" w14:paraId="2D37BFC1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C878F5" w14:textId="77777777" w:rsidR="00040E02" w:rsidRPr="008F14CD" w:rsidRDefault="00040E02" w:rsidP="00040E0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D5332F" w14:textId="77777777" w:rsidR="00040E02" w:rsidRPr="008F14CD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19664B" w14:textId="77777777" w:rsidR="00040E02" w:rsidRPr="008F14CD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762B62" w14:textId="77777777" w:rsidR="00040E02" w:rsidRPr="008F14CD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6B03CD" w14:textId="77777777" w:rsidR="00040E02" w:rsidRPr="008F14CD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7DA7F7" w14:textId="77777777" w:rsidR="00040E02" w:rsidRPr="008F14CD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A17610" w14:textId="77777777" w:rsidR="00040E02" w:rsidRPr="008F14CD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3B1AA8" w14:textId="77777777" w:rsidR="00040E02" w:rsidRPr="008F14CD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7A6684" w14:textId="77777777" w:rsidR="00040E02" w:rsidRPr="008F14CD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B945E" w14:textId="77777777" w:rsidR="00040E02" w:rsidRPr="008F14CD" w:rsidRDefault="00040E02" w:rsidP="00040E0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3414E" w:rsidRPr="008F14CD" w14:paraId="1ABC3CEF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C40E47" w14:textId="77777777" w:rsidR="0053414E" w:rsidRPr="008F14CD" w:rsidRDefault="0053414E" w:rsidP="0053414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4985A" w14:textId="19A6C719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5975F" w14:textId="644A4FE4" w:rsidR="0053414E" w:rsidRPr="008F14CD" w:rsidRDefault="005F44C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6 865 866 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D202E" w14:textId="588E3040" w:rsidR="0053414E" w:rsidRPr="008F14CD" w:rsidRDefault="005F44C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7 051 775 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86A8B" w14:textId="006B8CF5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C0433" w14:textId="1A8EB621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A1116" w14:textId="1B93ED4B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E5CE0" w14:textId="78497C05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DB5B8" w14:textId="7EE17343" w:rsidR="0053414E" w:rsidRPr="008F14CD" w:rsidRDefault="0053414E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14475" w14:textId="35BCCAD2" w:rsidR="0053414E" w:rsidRPr="008F14CD" w:rsidRDefault="005F44C8" w:rsidP="005341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13 917 641 </w:t>
            </w:r>
          </w:p>
        </w:tc>
      </w:tr>
      <w:tr w:rsidR="00261B67" w:rsidRPr="008F14CD" w14:paraId="1F41B2B7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A5D30" w14:textId="77777777" w:rsidR="00261B67" w:rsidRPr="008F14CD" w:rsidRDefault="00261B67" w:rsidP="00261B6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5D566" w14:textId="217FCA9F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89786" w14:textId="6DCCB381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667 192 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9D80E" w14:textId="483E4ED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986 094 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26BE5" w14:textId="0E3D50D4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23616" w14:textId="61528F62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1DA9C" w14:textId="37538F8C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C6CCF" w14:textId="1BB6CBBF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72EBF" w14:textId="4EB328B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91E72" w14:textId="4A2DD583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1 653 286 </w:t>
            </w:r>
          </w:p>
        </w:tc>
      </w:tr>
      <w:tr w:rsidR="00261B67" w:rsidRPr="008F14CD" w14:paraId="3BB1B97C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1CBE8" w14:textId="77777777" w:rsidR="00261B67" w:rsidRPr="008F14CD" w:rsidRDefault="00261B67" w:rsidP="00261B6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84A50" w14:textId="3F3E566F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7C065" w14:textId="387F59F5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CBAA9" w14:textId="08AAECBD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1A250" w14:textId="73E2FD02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CA464" w14:textId="72CA73B4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B5531" w14:textId="40280A2B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FE981" w14:textId="6D10FE0A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DD641" w14:textId="2D1921A4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12DAB" w14:textId="36A46E78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61B67" w:rsidRPr="008F14CD" w14:paraId="4374DDA7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85CEA" w14:textId="77777777" w:rsidR="00261B67" w:rsidRPr="008F14CD" w:rsidRDefault="00261B67" w:rsidP="00261B6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16D1B" w14:textId="6323914B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34E18" w14:textId="6AEEDFF5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7 533 058 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CBC9" w14:textId="06BEE7AD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8 037 869 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19911" w14:textId="3DB76A6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9D9BE" w14:textId="378A9508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3538C" w14:textId="28D01B0E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8EFB6" w14:textId="336B2C25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0E864" w14:textId="4132DB6D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024E9" w14:textId="5F9937CC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15 570 927</w:t>
            </w:r>
          </w:p>
        </w:tc>
      </w:tr>
      <w:tr w:rsidR="00261B67" w:rsidRPr="008F14CD" w14:paraId="0CF7CAAB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6835CB" w14:textId="77777777" w:rsidR="00261B67" w:rsidRPr="008F14CD" w:rsidRDefault="00261B67" w:rsidP="00261B6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E49CB1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5BF42A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B2BC22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E84C21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BD577F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D25DE1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86A2A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D9689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4F856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261B67" w:rsidRPr="008F14CD" w14:paraId="351E0738" w14:textId="77777777" w:rsidTr="00A347C9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6CA48" w14:textId="77777777" w:rsidR="00261B67" w:rsidRPr="008F14CD" w:rsidRDefault="00261B67" w:rsidP="00261B6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ADC90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C40D4" w14:textId="4716EB2A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1 201 719 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FC78D" w14:textId="33B4D83E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2 275 681 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75FD4" w14:textId="268524A8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41D0F" w14:textId="7FDFBECD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BA882" w14:textId="4D35A411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C57F9" w14:textId="0ED16ED5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30 674</w:t>
            </w: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 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7AFA3" w14:textId="257A5C42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A0BA9" w14:textId="0A3E6720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3 508 074 </w:t>
            </w:r>
          </w:p>
        </w:tc>
      </w:tr>
      <w:tr w:rsidR="00261B67" w:rsidRPr="008F14CD" w14:paraId="7D85814A" w14:textId="77777777" w:rsidTr="00040E02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7CB5B" w14:textId="77777777" w:rsidR="00261B67" w:rsidRPr="008F14CD" w:rsidRDefault="00261B67" w:rsidP="00261B6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13DFF" w14:textId="77777777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4349B" w14:textId="3040C9FE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655 267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2F767" w14:textId="695B4D86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1 967 172 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9DCC5" w14:textId="026195CD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74DCE" w14:textId="50E8B1F9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0A250" w14:textId="506B0110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FC607" w14:textId="345E2642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5 452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CFB1F" w14:textId="3602D08F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AA269" w14:textId="41CD596C" w:rsidR="00261B67" w:rsidRPr="008F14CD" w:rsidRDefault="00261B67" w:rsidP="00261B6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2 627 891</w:t>
            </w:r>
          </w:p>
        </w:tc>
      </w:tr>
    </w:tbl>
    <w:p w14:paraId="05BDEA59" w14:textId="77777777" w:rsidR="00CC5962" w:rsidRPr="008F14CD" w:rsidRDefault="00CC5962" w:rsidP="00C57091">
      <w:pPr>
        <w:rPr>
          <w:rFonts w:ascii="Arial" w:hAnsi="Arial" w:cs="Arial"/>
          <w:lang w:val="sk-SK"/>
        </w:rPr>
      </w:pPr>
    </w:p>
    <w:p w14:paraId="61D4128D" w14:textId="77777777" w:rsidR="00CC5962" w:rsidRPr="008F14CD" w:rsidRDefault="00CC5962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8F14CD">
        <w:rPr>
          <w:rFonts w:ascii="Arial" w:hAnsi="Arial" w:cs="Arial"/>
          <w:lang w:val="sk-SK"/>
        </w:rPr>
        <w:br w:type="page"/>
      </w:r>
    </w:p>
    <w:tbl>
      <w:tblPr>
        <w:tblW w:w="13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005B9B" w:rsidRPr="00D278B0" w14:paraId="00FC60E5" w14:textId="77777777" w:rsidTr="004B0A3B">
        <w:trPr>
          <w:trHeight w:val="330"/>
          <w:jc w:val="center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88A3C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BDF8F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5B9B" w:rsidRPr="00D278B0" w14:paraId="4DBC77D2" w14:textId="77777777" w:rsidTr="004B0A3B">
        <w:trPr>
          <w:trHeight w:val="1245"/>
          <w:jc w:val="center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F2E7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FC6D39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6F8E6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7D8D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85692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FE22C3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87945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10B29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5D51F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DED10" w14:textId="77777777" w:rsidR="00005B9B" w:rsidRPr="0053414E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005B9B" w:rsidRPr="00D278B0" w14:paraId="10D4E40C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4D9A8A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2E8584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C4C337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81D98A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8364B0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BAA0CE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B7FC30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52B94B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9B55C1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588FB" w14:textId="77777777" w:rsidR="00005B9B" w:rsidRPr="0053414E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64762" w:rsidRPr="008F14CD" w14:paraId="272EA9C9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3D5230" w14:textId="77777777" w:rsidR="00164762" w:rsidRPr="0053414E" w:rsidRDefault="00164762" w:rsidP="001647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6CD43" w14:textId="5FB13F27" w:rsidR="00164762" w:rsidRPr="008F14CD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D444D" w14:textId="2B695301" w:rsidR="00164762" w:rsidRPr="008F14CD" w:rsidRDefault="005938A9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7 858 683 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22A52" w14:textId="5DA627FA" w:rsidR="00164762" w:rsidRPr="008F14CD" w:rsidRDefault="005938A9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9 209 128 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E5871" w14:textId="5ABF58B6" w:rsidR="00164762" w:rsidRPr="008F14CD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3B9EC" w14:textId="6AE5A207" w:rsidR="00164762" w:rsidRPr="008F14CD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06886" w14:textId="7912CF14" w:rsidR="00164762" w:rsidRPr="008F14CD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6DC0F" w14:textId="6A98F942" w:rsidR="00164762" w:rsidRPr="008F14CD" w:rsidRDefault="00C118A4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4FD32" w14:textId="5B0684EE" w:rsidR="00164762" w:rsidRPr="008F14CD" w:rsidRDefault="00164762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24785" w14:textId="4E32810B" w:rsidR="00164762" w:rsidRPr="008F14CD" w:rsidRDefault="005938A9" w:rsidP="001647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17 067 811 </w:t>
            </w:r>
          </w:p>
        </w:tc>
      </w:tr>
      <w:tr w:rsidR="005938A9" w:rsidRPr="008F14CD" w14:paraId="674EA918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5026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8A43" w14:textId="48423BB0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BF89F" w14:textId="66F48655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208 902 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D9BCA" w14:textId="006BD265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118 328 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E7EC7" w14:textId="1D3BF985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295CC" w14:textId="57E6D6AB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99689" w14:textId="3251C380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10766" w14:textId="41359AB8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30 674 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590D2" w14:textId="252D4B2B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 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1AE0A" w14:textId="6E4AB136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357 904 </w:t>
            </w:r>
          </w:p>
        </w:tc>
      </w:tr>
      <w:tr w:rsidR="005938A9" w:rsidRPr="008F14CD" w14:paraId="568527A4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9FA66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7FE7C" w14:textId="26CC2C09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AB650" w14:textId="1181F7C1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0D7AD" w14:textId="71F19D5A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F0607" w14:textId="4FA93D7D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70FE2" w14:textId="4C825A51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94D08" w14:textId="0EDFEEC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D1688" w14:textId="27D6B8C2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6252A" w14:textId="75579652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C9A38" w14:textId="618BFC69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938A9" w:rsidRPr="008F14CD" w14:paraId="27E563A3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69014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1F4F3" w14:textId="35E5BFEB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F1C7D" w14:textId="0E94E382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8 067 585 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4DE52" w14:textId="1E26E0C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9 327 456 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1D3BF" w14:textId="6023F46F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505DA" w14:textId="4990DC39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E5045" w14:textId="5BE59AA2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A12E5" w14:textId="0BDE448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-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3E55D" w14:textId="0DF0688F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2D229" w14:textId="6F542C7D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17 425 715 </w:t>
            </w:r>
          </w:p>
        </w:tc>
      </w:tr>
      <w:tr w:rsidR="005938A9" w:rsidRPr="008F14CD" w14:paraId="1697855D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2C2302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47BF73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884957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7248AD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AE5EB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3356BD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937FDB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CBD51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178E37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B799E3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938A9" w:rsidRPr="008F14CD" w14:paraId="368A3516" w14:textId="77777777" w:rsidTr="006C26F6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409D7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A5AC4" w14:textId="05E9658B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8ECFD" w14:textId="697A1414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6 177 289 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8934F" w14:textId="5578B035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6 097 942 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7F8AB" w14:textId="28255246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B9016" w14:textId="5C7200E8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37F46" w14:textId="1194C5F4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66DC1" w14:textId="06C82CFD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D7056" w14:textId="608815BE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DB6A50" w14:textId="3E445588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12 275 231 </w:t>
            </w:r>
          </w:p>
        </w:tc>
      </w:tr>
      <w:tr w:rsidR="005938A9" w:rsidRPr="008F14CD" w14:paraId="1CE68E1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36568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64483" w14:textId="4169210A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F27A2" w14:textId="35CBED03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688 577 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06E15" w14:textId="30FBF4A3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953 833 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BFBC3" w14:textId="26FD6C26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4367" w14:textId="4F535A6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49EE9" w14:textId="6B1AC863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117FB" w14:textId="7019F522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1A8A9" w14:textId="0B3CF9DD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0493E" w14:textId="778C5AC4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1 642 410 </w:t>
            </w:r>
          </w:p>
        </w:tc>
      </w:tr>
      <w:tr w:rsidR="005938A9" w:rsidRPr="008F14CD" w14:paraId="266CC54F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5D588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D9FB1" w14:textId="294DA7CD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4289C" w14:textId="450611B0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6C450" w14:textId="246D6645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5EA28" w14:textId="7A9BBDB9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4EA1A" w14:textId="20DA3059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5E507" w14:textId="27F71396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00181" w14:textId="1822BE5F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68209" w14:textId="647E2489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77ABE" w14:textId="5C198ED6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938A9" w:rsidRPr="008F14CD" w14:paraId="07B39F0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B6EFF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E1588" w14:textId="74A05C51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D0E00" w14:textId="2C34A92D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6 865 866 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ED8C3" w14:textId="47C7CB00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7 051 775 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E849C" w14:textId="7C4E68AF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2315C" w14:textId="6A31F14A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C645A" w14:textId="0C6D309D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28093" w14:textId="3D5A5470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B63DE" w14:textId="757A5D3B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30BAC" w14:textId="698C92A0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13 917 641 </w:t>
            </w:r>
          </w:p>
        </w:tc>
      </w:tr>
      <w:tr w:rsidR="005938A9" w:rsidRPr="008F14CD" w14:paraId="61099123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E88558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50447B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5FEF68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068FB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785D4C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9FE6AD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617249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A2286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BB5DDF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D2322" w14:textId="7777777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938A9" w:rsidRPr="008F14CD" w14:paraId="5B1AA397" w14:textId="77777777" w:rsidTr="0053414E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1D7FC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7CA72" w14:textId="25F078DE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E4078" w14:textId="6A30B365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1 681 394 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C1941" w14:textId="48BDCE11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3 111 186 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1AE66" w14:textId="52C86521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C6C74" w14:textId="63B30B68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9591D" w14:textId="5C6B6FFB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C5F23" w14:textId="104E4E02" w:rsidR="005938A9" w:rsidRPr="008F14CD" w:rsidRDefault="008F14CD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noBreakHyphen/>
            </w:r>
            <w:r w:rsidR="00C118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AA4FE" w14:textId="46F9C801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  <w:r w:rsidR="00C118A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897F7" w14:textId="35D4E696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4 792 580 </w:t>
            </w:r>
          </w:p>
        </w:tc>
      </w:tr>
      <w:tr w:rsidR="005938A9" w:rsidRPr="008F14CD" w14:paraId="69B4055B" w14:textId="77777777" w:rsidTr="006C26F6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2AEED" w14:textId="77777777" w:rsidR="005938A9" w:rsidRPr="0053414E" w:rsidRDefault="005938A9" w:rsidP="005938A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1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D7020" w14:textId="27B9200D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32DAD" w14:textId="48833F8D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1 201 719 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2C94" w14:textId="73F24D1E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2 275 681 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6DE5E" w14:textId="1A447117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D8341" w14:textId="4ADD309F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13CEA" w14:textId="4CE372C1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BAB0D9" w14:textId="0BEC69A1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30 674 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F7EDA" w14:textId="777AAE58" w:rsidR="005938A9" w:rsidRPr="008F14CD" w:rsidRDefault="005938A9" w:rsidP="005938A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  <w:r w:rsidR="00C118A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23B27" w14:textId="2199F64D" w:rsidR="005938A9" w:rsidRPr="008F14CD" w:rsidRDefault="008F672E" w:rsidP="005938A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14C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3 508 074 </w:t>
            </w:r>
          </w:p>
        </w:tc>
      </w:tr>
    </w:tbl>
    <w:p w14:paraId="3A3E6B1F" w14:textId="77777777" w:rsidR="004448E5" w:rsidRPr="00992258" w:rsidRDefault="004448E5" w:rsidP="00C57091">
      <w:pPr>
        <w:rPr>
          <w:rFonts w:ascii="Arial" w:hAnsi="Arial" w:cs="Arial"/>
          <w:highlight w:val="yellow"/>
          <w:lang w:val="sk-SK"/>
        </w:rPr>
      </w:pPr>
    </w:p>
    <w:p w14:paraId="07A04FCB" w14:textId="77777777" w:rsidR="004448E5" w:rsidRPr="00F37AB6" w:rsidRDefault="004448E5" w:rsidP="00C57091">
      <w:pPr>
        <w:rPr>
          <w:rFonts w:ascii="Arial" w:hAnsi="Arial" w:cs="Arial"/>
          <w:highlight w:val="yellow"/>
          <w:lang w:val="en-US"/>
        </w:rPr>
        <w:sectPr w:rsidR="004448E5" w:rsidRPr="00F37AB6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2C21D5D2" w14:textId="77777777" w:rsidR="004D0BD2" w:rsidRPr="00C4347D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bookmarkStart w:id="21" w:name="_Hlk39987755"/>
      <w:r w:rsidRPr="00C4347D">
        <w:rPr>
          <w:rFonts w:ascii="Arial" w:hAnsi="Arial" w:cs="Arial"/>
          <w:b/>
          <w:lang w:val="sk-SK"/>
        </w:rPr>
        <w:lastRenderedPageBreak/>
        <w:t>Poistenie majetku</w:t>
      </w:r>
    </w:p>
    <w:p w14:paraId="2914A02C" w14:textId="0F050A11" w:rsidR="001A57D9" w:rsidRDefault="0092770B" w:rsidP="00495980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C4347D">
        <w:rPr>
          <w:rFonts w:ascii="Arial" w:hAnsi="Arial" w:cs="Arial"/>
          <w:lang w:val="sk-SK"/>
        </w:rPr>
        <w:t xml:space="preserve">Dlhodobý majetok je poistený v poisťovni </w:t>
      </w:r>
      <w:r w:rsidR="00A67EFF">
        <w:rPr>
          <w:rFonts w:ascii="Arial" w:hAnsi="Arial" w:cs="Arial"/>
          <w:lang w:val="sk-SK"/>
        </w:rPr>
        <w:t>Generali P</w:t>
      </w:r>
      <w:r w:rsidR="00A67EFF" w:rsidRPr="00C4347D">
        <w:rPr>
          <w:rFonts w:ascii="Arial" w:hAnsi="Arial" w:cs="Arial"/>
          <w:lang w:val="sk-SK"/>
        </w:rPr>
        <w:t>oisťovn</w:t>
      </w:r>
      <w:r w:rsidR="00A67EFF">
        <w:rPr>
          <w:rFonts w:ascii="Arial" w:hAnsi="Arial" w:cs="Arial"/>
          <w:lang w:val="sk-SK"/>
        </w:rPr>
        <w:t>a a.s</w:t>
      </w:r>
      <w:r w:rsidR="00265C0F" w:rsidRPr="00C4347D">
        <w:rPr>
          <w:rFonts w:ascii="Arial" w:hAnsi="Arial" w:cs="Arial"/>
          <w:lang w:val="sk-SK"/>
        </w:rPr>
        <w:t xml:space="preserve">, pobočka poisťovne z iného členského </w:t>
      </w:r>
      <w:r w:rsidR="00265C0F" w:rsidRPr="00614B5F">
        <w:rPr>
          <w:rFonts w:ascii="Arial" w:hAnsi="Arial" w:cs="Arial"/>
          <w:lang w:val="sk-SK"/>
        </w:rPr>
        <w:t>štátu</w:t>
      </w:r>
      <w:r w:rsidR="00F540BE" w:rsidRPr="00614B5F">
        <w:rPr>
          <w:rFonts w:ascii="Arial" w:hAnsi="Arial" w:cs="Arial"/>
          <w:lang w:val="sk-SK"/>
        </w:rPr>
        <w:t>.</w:t>
      </w:r>
      <w:r w:rsidRPr="00614B5F">
        <w:rPr>
          <w:rFonts w:ascii="Arial" w:hAnsi="Arial" w:cs="Arial"/>
          <w:lang w:val="sk-SK"/>
        </w:rPr>
        <w:t xml:space="preserve"> Majetkové poistenie zahŕňa predovšetkým škodu na majetku a prerušenie prevádzky. Majetok je poistený do výšky </w:t>
      </w:r>
      <w:r w:rsidR="00F51EA2" w:rsidRPr="00614B5F">
        <w:rPr>
          <w:rFonts w:ascii="Arial" w:hAnsi="Arial" w:cs="Arial"/>
          <w:lang w:val="pl-PL" w:eastAsia="pl-PL"/>
        </w:rPr>
        <w:t>3</w:t>
      </w:r>
      <w:r w:rsidR="00187B82">
        <w:rPr>
          <w:rFonts w:ascii="Arial" w:hAnsi="Arial" w:cs="Arial"/>
          <w:lang w:val="pl-PL" w:eastAsia="pl-PL"/>
        </w:rPr>
        <w:t>2</w:t>
      </w:r>
      <w:r w:rsidR="00495980" w:rsidRPr="00614B5F">
        <w:rPr>
          <w:rFonts w:ascii="Arial" w:hAnsi="Arial" w:cs="Arial"/>
          <w:lang w:val="pl-PL" w:eastAsia="pl-PL"/>
        </w:rPr>
        <w:t> </w:t>
      </w:r>
      <w:r w:rsidR="00187B82">
        <w:rPr>
          <w:rFonts w:ascii="Arial" w:hAnsi="Arial" w:cs="Arial"/>
          <w:lang w:val="pl-PL" w:eastAsia="pl-PL"/>
        </w:rPr>
        <w:t>089</w:t>
      </w:r>
      <w:r w:rsidR="00614B5F" w:rsidRPr="00614B5F">
        <w:rPr>
          <w:rFonts w:ascii="Arial" w:hAnsi="Arial" w:cs="Arial"/>
          <w:lang w:val="pl-PL" w:eastAsia="pl-PL"/>
        </w:rPr>
        <w:t> </w:t>
      </w:r>
      <w:r w:rsidR="00F51EA2" w:rsidRPr="00614B5F">
        <w:rPr>
          <w:rFonts w:ascii="Arial" w:hAnsi="Arial" w:cs="Arial"/>
          <w:lang w:val="pl-PL" w:eastAsia="pl-PL"/>
        </w:rPr>
        <w:t>6</w:t>
      </w:r>
      <w:r w:rsidR="00187B82">
        <w:rPr>
          <w:rFonts w:ascii="Arial" w:hAnsi="Arial" w:cs="Arial"/>
          <w:lang w:val="pl-PL" w:eastAsia="pl-PL"/>
        </w:rPr>
        <w:t>43</w:t>
      </w:r>
      <w:r w:rsidR="00614B5F" w:rsidRPr="00614B5F">
        <w:rPr>
          <w:rFonts w:ascii="Arial" w:hAnsi="Arial" w:cs="Arial"/>
          <w:lang w:val="pl-PL" w:eastAsia="pl-PL"/>
        </w:rPr>
        <w:t xml:space="preserve"> </w:t>
      </w:r>
      <w:r w:rsidR="00005B9B" w:rsidRPr="00614B5F">
        <w:rPr>
          <w:rFonts w:ascii="Arial" w:hAnsi="Arial" w:cs="Arial"/>
          <w:lang w:val="sk-SK"/>
        </w:rPr>
        <w:t>EUR.</w:t>
      </w:r>
    </w:p>
    <w:p w14:paraId="4F1DA4B5" w14:textId="77777777" w:rsidR="00614B5F" w:rsidRPr="00495980" w:rsidRDefault="00614B5F" w:rsidP="00495980">
      <w:pPr>
        <w:keepNext w:val="0"/>
        <w:spacing w:after="0"/>
        <w:jc w:val="left"/>
        <w:rPr>
          <w:rFonts w:ascii="Segoe UI" w:hAnsi="Segoe UI" w:cs="Segoe UI"/>
          <w:sz w:val="21"/>
          <w:szCs w:val="21"/>
          <w:lang w:val="pl-PL" w:eastAsia="pl-PL"/>
        </w:rPr>
      </w:pPr>
    </w:p>
    <w:bookmarkEnd w:id="21"/>
    <w:p w14:paraId="17518B62" w14:textId="77777777" w:rsidR="000B04FB" w:rsidRPr="006320B6" w:rsidRDefault="000B6CA1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6320B6">
        <w:rPr>
          <w:rFonts w:ascii="Arial" w:hAnsi="Arial" w:cs="Arial"/>
          <w:lang w:val="sk-SK"/>
        </w:rPr>
        <w:t>z</w:t>
      </w:r>
      <w:bookmarkStart w:id="22" w:name="_Toc474124207"/>
      <w:bookmarkStart w:id="23" w:name="_Toc474124319"/>
      <w:r w:rsidR="000B04FB" w:rsidRPr="006320B6">
        <w:rPr>
          <w:rFonts w:ascii="Arial" w:hAnsi="Arial" w:cs="Arial"/>
          <w:lang w:val="sk-SK"/>
        </w:rPr>
        <w:t>ásoby</w:t>
      </w:r>
      <w:bookmarkEnd w:id="22"/>
      <w:bookmarkEnd w:id="23"/>
    </w:p>
    <w:p w14:paraId="2E5CE873" w14:textId="6246D0E1" w:rsidR="00C84F40" w:rsidRDefault="00C84F40" w:rsidP="00E0211F">
      <w:pPr>
        <w:keepNext w:val="0"/>
        <w:rPr>
          <w:rFonts w:ascii="Arial" w:hAnsi="Arial" w:cs="Arial"/>
          <w:lang w:val="sk-SK"/>
        </w:rPr>
      </w:pPr>
      <w:r w:rsidRPr="006320B6">
        <w:rPr>
          <w:rFonts w:ascii="Arial" w:hAnsi="Arial" w:cs="Arial"/>
          <w:lang w:val="sk-SK"/>
        </w:rPr>
        <w:t>Ocenenie nadbytočných, zastaraných a nízkoobrátkových zásob sa znižuje na nižšiu úžitkovú hodnotu prostredníctvom opravných položiek. Opravnú položku stanovilo vedenie spoločnosti na základe odhadovaného manka za obdo</w:t>
      </w:r>
      <w:r w:rsidR="004B21C9" w:rsidRPr="006320B6">
        <w:rPr>
          <w:rFonts w:ascii="Arial" w:hAnsi="Arial" w:cs="Arial"/>
          <w:lang w:val="sk-SK"/>
        </w:rPr>
        <w:t xml:space="preserve">bie od dátumu inventúry do 30. </w:t>
      </w:r>
      <w:r w:rsidR="004B21C9" w:rsidRPr="00530434">
        <w:rPr>
          <w:rFonts w:ascii="Arial" w:hAnsi="Arial" w:cs="Arial"/>
          <w:lang w:val="sk-SK"/>
        </w:rPr>
        <w:t>n</w:t>
      </w:r>
      <w:r w:rsidRPr="00530434">
        <w:rPr>
          <w:rFonts w:ascii="Arial" w:hAnsi="Arial" w:cs="Arial"/>
          <w:lang w:val="sk-SK"/>
        </w:rPr>
        <w:t>ovembra</w:t>
      </w:r>
      <w:r w:rsidR="001215C8" w:rsidRPr="00530434">
        <w:rPr>
          <w:rFonts w:ascii="Arial" w:hAnsi="Arial" w:cs="Arial"/>
          <w:lang w:val="sk-SK"/>
        </w:rPr>
        <w:t xml:space="preserve"> 20</w:t>
      </w:r>
      <w:r w:rsidR="004D667E">
        <w:rPr>
          <w:rFonts w:ascii="Arial" w:hAnsi="Arial" w:cs="Arial"/>
          <w:lang w:val="sk-SK"/>
        </w:rPr>
        <w:t>20</w:t>
      </w:r>
      <w:r w:rsidRPr="00530434">
        <w:rPr>
          <w:rFonts w:ascii="Arial" w:hAnsi="Arial" w:cs="Arial"/>
          <w:lang w:val="sk-SK"/>
        </w:rPr>
        <w:t>.</w:t>
      </w:r>
    </w:p>
    <w:p w14:paraId="2A251E0E" w14:textId="3323531C" w:rsidR="00AD11EC" w:rsidRPr="00301E77" w:rsidRDefault="00AD11EC" w:rsidP="00AD11EC">
      <w:pPr>
        <w:keepNext w:val="0"/>
        <w:rPr>
          <w:rFonts w:ascii="Arial" w:hAnsi="Arial" w:cs="Arial"/>
          <w:lang w:val="sk-SK"/>
        </w:rPr>
      </w:pPr>
      <w:r w:rsidRPr="003D28EF">
        <w:rPr>
          <w:rFonts w:ascii="Arial" w:hAnsi="Arial" w:cs="Arial"/>
          <w:lang w:val="sk-SK"/>
        </w:rPr>
        <w:t xml:space="preserve">Aktuálne H &amp; M GBC vystavuje 2 faktúry: za tovar (vo výške ceny nákupu od výrobcu) a faktúru za Business Operating Support, ktorá je účtovaná priamo do nákladov externých služieb. </w:t>
      </w:r>
    </w:p>
    <w:p w14:paraId="3D4E3FF2" w14:textId="77777777" w:rsidR="009B27F4" w:rsidRPr="006320B6" w:rsidRDefault="009B27F4" w:rsidP="00E0211F">
      <w:pPr>
        <w:keepNext w:val="0"/>
        <w:rPr>
          <w:rFonts w:ascii="Arial" w:hAnsi="Arial" w:cs="Arial"/>
          <w:lang w:val="sk-SK"/>
        </w:rPr>
      </w:pPr>
      <w:r w:rsidRPr="006320B6">
        <w:rPr>
          <w:rFonts w:ascii="Arial" w:hAnsi="Arial" w:cs="Arial"/>
          <w:lang w:val="sk-SK"/>
        </w:rPr>
        <w:t>Informácie o opravných položkách k</w:t>
      </w:r>
      <w:r w:rsidR="00D52FEE" w:rsidRPr="006320B6">
        <w:rPr>
          <w:rFonts w:ascii="Arial" w:hAnsi="Arial" w:cs="Arial"/>
          <w:lang w:val="sk-SK"/>
        </w:rPr>
        <w:t> </w:t>
      </w:r>
      <w:r w:rsidRPr="006320B6">
        <w:rPr>
          <w:rFonts w:ascii="Arial" w:hAnsi="Arial" w:cs="Arial"/>
          <w:lang w:val="sk-SK"/>
        </w:rPr>
        <w:t>zásobám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420"/>
        <w:gridCol w:w="1420"/>
        <w:gridCol w:w="1420"/>
        <w:gridCol w:w="1420"/>
        <w:gridCol w:w="1420"/>
      </w:tblGrid>
      <w:tr w:rsidR="00D52FEE" w:rsidRPr="00D278B0" w14:paraId="39066F77" w14:textId="77777777" w:rsidTr="00D52FEE">
        <w:trPr>
          <w:trHeight w:val="33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F7FB48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6FE73A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D52FEE" w:rsidRPr="00D278B0" w14:paraId="025D1307" w14:textId="77777777" w:rsidTr="00D52FEE">
        <w:trPr>
          <w:trHeight w:val="1200"/>
        </w:trPr>
        <w:tc>
          <w:tcPr>
            <w:tcW w:w="1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6EF0870" w14:textId="77777777" w:rsidR="00D52FEE" w:rsidRPr="006320B6" w:rsidRDefault="00D52FEE" w:rsidP="00D52FE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39338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 OP na začiatku účtovného obdobia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39FB6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Tvorba </w:t>
            </w: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2F731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1BFD5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592E97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6320B6" w:rsidRPr="00D278B0" w14:paraId="7F41C29B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FA18C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Materiál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565E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445CA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60031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23F48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25AC9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6320B6" w:rsidRPr="00D278B0" w14:paraId="72DC78FB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3C29A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Nedokončená výroba a polotovary vlastnej výroby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3F07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7A20B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06A2B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5DC39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E400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6320B6" w:rsidRPr="00D278B0" w14:paraId="10A07493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A2701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Výrobky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7018A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30378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8E1A5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5429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992C6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6320B6" w:rsidRPr="00D278B0" w14:paraId="51013F37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A4D92E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Zvieratá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CB93E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B38F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64E54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7AF21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64AD2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53942" w:rsidRPr="00D278B0" w14:paraId="17C45C0A" w14:textId="77777777" w:rsidTr="00135876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31498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9EF7A" w14:textId="0D3DF103" w:rsidR="00053942" w:rsidRPr="00614B5F" w:rsidRDefault="00331DDA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75 650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4D025" w14:textId="533F8D45" w:rsidR="00053942" w:rsidRPr="00614B5F" w:rsidRDefault="00331DDA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22 880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1F774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EF913" w14:textId="5E3CC837" w:rsidR="00053942" w:rsidRPr="00614B5F" w:rsidRDefault="004068F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331DDA"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75 650</w:t>
            </w: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6493C" w14:textId="77F66950" w:rsidR="00053942" w:rsidRPr="00614B5F" w:rsidRDefault="00331DDA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22 880</w:t>
            </w:r>
          </w:p>
        </w:tc>
      </w:tr>
      <w:tr w:rsidR="00053942" w:rsidRPr="00D278B0" w14:paraId="79A4C364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BABEB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Nehnuteľnosť na predaj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F50BA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8E12A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2C9D3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554A8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D82EE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53942" w:rsidRPr="00D278B0" w14:paraId="27A4014F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8D8DA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Poskytnuté preddavky </w:t>
            </w: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na zásoby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3F10C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328A2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AAF6E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91456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DE701" w14:textId="77777777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53942" w:rsidRPr="00D278B0" w14:paraId="1D0AA8EF" w14:textId="77777777" w:rsidTr="00135876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D2F569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A273" w14:textId="36C46F55" w:rsidR="00053942" w:rsidRPr="00614B5F" w:rsidRDefault="00331DDA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75 650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DDF6F" w14:textId="1A28AED8" w:rsidR="00053942" w:rsidRPr="00614B5F" w:rsidRDefault="00331DDA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22 880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16E00" w14:textId="17FA73E0" w:rsidR="00053942" w:rsidRPr="00614B5F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5FD8B" w14:textId="7160638A" w:rsidR="00053942" w:rsidRPr="00614B5F" w:rsidRDefault="00331DDA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(75 650)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DCADF7" w14:textId="35F28F4F" w:rsidR="00053942" w:rsidRPr="00614B5F" w:rsidRDefault="00331DDA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14B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22 880</w:t>
            </w:r>
          </w:p>
        </w:tc>
      </w:tr>
    </w:tbl>
    <w:p w14:paraId="3CFFA840" w14:textId="77777777" w:rsidR="00265C0F" w:rsidRPr="00D278B0" w:rsidRDefault="00265C0F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bookmarkStart w:id="24" w:name="_Toc474124208"/>
      <w:bookmarkStart w:id="25" w:name="_Toc474124320"/>
    </w:p>
    <w:p w14:paraId="36E66768" w14:textId="77777777" w:rsidR="000B6CA1" w:rsidRPr="00D278B0" w:rsidRDefault="000B6CA1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4019D78C" w14:textId="77777777" w:rsidR="000B04FB" w:rsidRPr="0097240E" w:rsidRDefault="000B04FB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97240E">
        <w:rPr>
          <w:rFonts w:ascii="Arial" w:hAnsi="Arial" w:cs="Arial"/>
          <w:lang w:val="sk-SK"/>
        </w:rPr>
        <w:lastRenderedPageBreak/>
        <w:t>PohĽAdávky</w:t>
      </w:r>
      <w:bookmarkEnd w:id="24"/>
      <w:bookmarkEnd w:id="25"/>
    </w:p>
    <w:p w14:paraId="3A6EFCBD" w14:textId="77777777" w:rsidR="00524DCF" w:rsidRPr="0097240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4EE2A132" w14:textId="77777777" w:rsidR="00977DE7" w:rsidRPr="0097240E" w:rsidRDefault="00977DE7" w:rsidP="00977DE7">
      <w:pPr>
        <w:keepNext w:val="0"/>
        <w:rPr>
          <w:rFonts w:ascii="Arial" w:hAnsi="Arial" w:cs="Arial"/>
          <w:lang w:val="sk-SK"/>
        </w:rPr>
      </w:pPr>
      <w:r w:rsidRPr="0097240E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20"/>
        <w:gridCol w:w="2120"/>
        <w:gridCol w:w="2120"/>
      </w:tblGrid>
      <w:tr w:rsidR="0012618E" w:rsidRPr="0097240E" w14:paraId="57837B9A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EE064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34560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9670B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2CB72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12618E" w:rsidRPr="0097240E" w14:paraId="4DE584AD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299CB6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6DD3D3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641A18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49FFC2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07CD4" w:rsidRPr="0097240E" w14:paraId="4FBC6C2B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FBA75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123FF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ED37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3504E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97240E" w14:paraId="4281441C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8E916E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DA5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E09FC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1BBDF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97240E" w14:paraId="2474984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EC7CD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3F74F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38B02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8A87C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D278B0" w14:paraId="37EF496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3BA76" w14:textId="5B64E50B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</w:t>
            </w:r>
            <w:r w:rsidR="00261B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F75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1A07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5E998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C712C" w:rsidRPr="00D278B0" w14:paraId="610B6B76" w14:textId="77777777" w:rsidTr="00084ADB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0D94C" w14:textId="77777777" w:rsidR="004C712C" w:rsidRPr="00084ADB" w:rsidRDefault="004C712C" w:rsidP="004C712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84A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D3EBB" w14:textId="2485BD0F" w:rsidR="004C712C" w:rsidRPr="00D774B0" w:rsidRDefault="004C712C" w:rsidP="004C712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1 089 718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C6B2A" w14:textId="77777777" w:rsidR="004C712C" w:rsidRPr="00D03E97" w:rsidRDefault="004C712C" w:rsidP="004C712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E9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8254A" w14:textId="39B2A8D0" w:rsidR="004C712C" w:rsidRPr="00D774B0" w:rsidRDefault="004C712C" w:rsidP="004C712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1 089 718</w:t>
            </w:r>
          </w:p>
        </w:tc>
      </w:tr>
      <w:tr w:rsidR="004C712C" w:rsidRPr="00D278B0" w14:paraId="3FF8FA6D" w14:textId="77777777" w:rsidTr="00107CD4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67725" w14:textId="77777777" w:rsidR="004C712C" w:rsidRPr="00084ADB" w:rsidRDefault="004C712C" w:rsidP="004C712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84A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581C8" w14:textId="0D92645B" w:rsidR="004C712C" w:rsidRPr="00D03E97" w:rsidRDefault="004C712C" w:rsidP="004C712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E9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3 650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0D076" w14:textId="77777777" w:rsidR="004C712C" w:rsidRPr="00D774B0" w:rsidRDefault="004C712C" w:rsidP="004C712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A33FB" w14:textId="0E511827" w:rsidR="004C712C" w:rsidRPr="00D774B0" w:rsidRDefault="004C712C" w:rsidP="004C712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3 650    </w:t>
            </w:r>
          </w:p>
        </w:tc>
      </w:tr>
      <w:tr w:rsidR="004C712C" w:rsidRPr="00D278B0" w14:paraId="0C52FD0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C040F" w14:textId="77777777" w:rsidR="004C712C" w:rsidRPr="00084ADB" w:rsidRDefault="004C712C" w:rsidP="004C712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84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492D5" w14:textId="3812A9A7" w:rsidR="004C712C" w:rsidRPr="00D774B0" w:rsidRDefault="004C712C" w:rsidP="004C712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1 093 368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1D7FD" w14:textId="77777777" w:rsidR="004C712C" w:rsidRPr="00D03E97" w:rsidRDefault="004C712C" w:rsidP="004C712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E9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7B9E3" w14:textId="3F034F53" w:rsidR="004C712C" w:rsidRPr="00D774B0" w:rsidRDefault="004C712C" w:rsidP="004C712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1 093 368</w:t>
            </w:r>
          </w:p>
        </w:tc>
      </w:tr>
      <w:tr w:rsidR="00417828" w:rsidRPr="00762A3D" w14:paraId="36D27D01" w14:textId="77777777" w:rsidTr="00762A3D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C2AF6A" w14:textId="77777777" w:rsidR="00417828" w:rsidRPr="00762A3D" w:rsidRDefault="00417828" w:rsidP="004178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D07197" w14:textId="77777777" w:rsidR="00417828" w:rsidRPr="00762A3D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A27FE7" w14:textId="77777777" w:rsidR="00417828" w:rsidRPr="00762A3D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196C9" w14:textId="77777777" w:rsidR="00417828" w:rsidRPr="00762A3D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87B82" w:rsidRPr="00762A3D" w14:paraId="03C6FD02" w14:textId="77777777" w:rsidTr="00762A3D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125CFD" w14:textId="77777777" w:rsidR="00187B82" w:rsidRPr="00762A3D" w:rsidRDefault="00187B82" w:rsidP="00187B8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636A5" w14:textId="4FDB7759" w:rsidR="00187B82" w:rsidRPr="009F18B2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2 511 379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B1E87" w14:textId="5CBC67CE" w:rsidR="00187B82" w:rsidRPr="009F18B2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2 818 784 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ED891" w14:textId="3C5B46F6" w:rsidR="00187B82" w:rsidRPr="009F18B2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5 330 163</w:t>
            </w:r>
          </w:p>
        </w:tc>
      </w:tr>
      <w:tr w:rsidR="00187B82" w:rsidRPr="00762A3D" w14:paraId="04DB6D0B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4F066" w14:textId="77777777" w:rsidR="00187B82" w:rsidRPr="00762A3D" w:rsidRDefault="00187B82" w:rsidP="00187B8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73527" w14:textId="7DD12E7D" w:rsidR="00187B82" w:rsidRPr="009F18B2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294 699</w:t>
            </w: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EC035" w14:textId="77777777" w:rsidR="00187B82" w:rsidRPr="009F18B2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07D16" w14:textId="51F76784" w:rsidR="00187B82" w:rsidRPr="009F18B2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294 699</w:t>
            </w:r>
            <w:r w:rsidRPr="009F18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87B82" w:rsidRPr="00762A3D" w14:paraId="13AE912D" w14:textId="77777777" w:rsidTr="00187B82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2ED60" w14:textId="77777777" w:rsidR="00187B82" w:rsidRPr="00762A3D" w:rsidRDefault="00187B82" w:rsidP="00187B8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9666D" w14:textId="14BE3159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B2276" w14:textId="5F77DEF9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5F1EA" w14:textId="14B1E6C7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187B82" w:rsidRPr="00762A3D" w14:paraId="620772A5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425DE" w14:textId="77777777" w:rsidR="00187B82" w:rsidRPr="00762A3D" w:rsidRDefault="00187B82" w:rsidP="00187B8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D8A2B" w14:textId="77777777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A6944" w14:textId="77777777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520C7" w14:textId="78D8DF77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87B82" w:rsidRPr="00762A3D" w14:paraId="3874BE78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6038D" w14:textId="77777777" w:rsidR="00187B82" w:rsidRPr="00762A3D" w:rsidRDefault="00187B82" w:rsidP="00187B8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30960" w14:textId="77777777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B507C" w14:textId="77777777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1B901F" w14:textId="3301CA92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87B82" w:rsidRPr="00AB6AEA" w14:paraId="6CDB2CBC" w14:textId="77777777" w:rsidTr="00123EF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BBC6D3" w14:textId="033E40C1" w:rsidR="00187B82" w:rsidRPr="00762A3D" w:rsidRDefault="00187B82" w:rsidP="00187B8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7868F" w14:textId="520D0677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112 377</w:t>
            </w: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20A2B" w14:textId="77777777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CF4E0" w14:textId="1CEB4336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112 377</w:t>
            </w: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</w:tr>
      <w:tr w:rsidR="00187B82" w:rsidRPr="00762A3D" w14:paraId="3F1A6810" w14:textId="77777777" w:rsidTr="00AB6AEA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00FB3" w14:textId="77777777" w:rsidR="00187B82" w:rsidRPr="00762A3D" w:rsidRDefault="00187B82" w:rsidP="00187B8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712FB" w14:textId="5D5F16D6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FEF90" w14:textId="40D80420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3652FD" w14:textId="23FBE5FD" w:rsidR="00187B82" w:rsidRPr="00CE2F9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E2F9D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187B82" w:rsidRPr="00762A3D" w14:paraId="7665B486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6F179" w14:textId="77777777" w:rsidR="00187B82" w:rsidRPr="00762A3D" w:rsidRDefault="00187B82" w:rsidP="00187B8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A9801" w14:textId="2BC6C62D" w:rsidR="00187B82" w:rsidRPr="00BC7DC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EF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2 91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  <w:r w:rsidRPr="00534EF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455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651AE" w14:textId="7468DA31" w:rsidR="00187B82" w:rsidRPr="00BC7DC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C7DC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2 818 784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84898" w14:textId="317AC2B3" w:rsidR="00187B82" w:rsidRPr="00BC7DCD" w:rsidRDefault="00187B82" w:rsidP="00187B8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34EF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5 73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</w:t>
            </w:r>
            <w:r w:rsidRPr="00534EF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239</w:t>
            </w:r>
          </w:p>
        </w:tc>
      </w:tr>
    </w:tbl>
    <w:p w14:paraId="36CB798F" w14:textId="77777777" w:rsidR="00107CD4" w:rsidRPr="00762A3D" w:rsidRDefault="00107CD4" w:rsidP="00977DE7">
      <w:pPr>
        <w:keepNext w:val="0"/>
        <w:rPr>
          <w:rFonts w:ascii="Arial" w:hAnsi="Arial" w:cs="Arial"/>
          <w:lang w:val="sk-SK"/>
        </w:rPr>
      </w:pPr>
    </w:p>
    <w:p w14:paraId="3703269C" w14:textId="77777777" w:rsidR="00107CD4" w:rsidRPr="00D278B0" w:rsidRDefault="00107CD4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87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780"/>
        <w:gridCol w:w="2419"/>
      </w:tblGrid>
      <w:tr w:rsidR="0012618E" w:rsidRPr="00D278B0" w14:paraId="1BB53064" w14:textId="77777777" w:rsidTr="00331DDA">
        <w:trPr>
          <w:trHeight w:val="660"/>
        </w:trPr>
        <w:tc>
          <w:tcPr>
            <w:tcW w:w="3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D0957" w14:textId="77777777" w:rsidR="0012618E" w:rsidRPr="00D4398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BF9D7" w14:textId="77777777" w:rsidR="0012618E" w:rsidRPr="00D4398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C7F87" w14:textId="77777777" w:rsidR="0012618E" w:rsidRPr="00D4398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12618E" w:rsidRPr="00D278B0" w14:paraId="2F2EBB4F" w14:textId="77777777" w:rsidTr="00331DDA">
        <w:trPr>
          <w:trHeight w:val="315"/>
        </w:trPr>
        <w:tc>
          <w:tcPr>
            <w:tcW w:w="35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0E37B6" w14:textId="77777777" w:rsidR="0012618E" w:rsidRPr="00D4398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7BEA40" w14:textId="77777777" w:rsidR="0012618E" w:rsidRPr="00D4398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4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1D68EBD" w14:textId="77777777" w:rsidR="0012618E" w:rsidRPr="00D4398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398A" w:rsidRPr="00D278B0" w14:paraId="0971D5C7" w14:textId="77777777" w:rsidTr="00331DDA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48697" w14:textId="77777777" w:rsidR="00D4398A" w:rsidRPr="00F61F52" w:rsidRDefault="00D4398A" w:rsidP="00D4398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C0DDF" w14:textId="24841346" w:rsidR="00D4398A" w:rsidRPr="00D4398A" w:rsidRDefault="00187B82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2 818 784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CF4A2" w14:textId="77777777" w:rsidR="00D4398A" w:rsidRPr="00D4398A" w:rsidRDefault="00D4398A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D4398A" w:rsidRPr="00D278B0" w14:paraId="0A3BCA35" w14:textId="77777777" w:rsidTr="00331DDA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2EE7C" w14:textId="77777777" w:rsidR="00D4398A" w:rsidRPr="00F61F52" w:rsidRDefault="00D4398A" w:rsidP="00D4398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3F7EB" w14:textId="34D20AB6" w:rsidR="00D4398A" w:rsidRPr="009F18B2" w:rsidRDefault="00187B82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2 918 455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AC95D" w14:textId="6482BDC5" w:rsidR="00D4398A" w:rsidRPr="00F63F67" w:rsidRDefault="00331DDA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3F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2 530 374</w:t>
            </w:r>
          </w:p>
        </w:tc>
      </w:tr>
      <w:tr w:rsidR="00F15486" w:rsidRPr="00D278B0" w14:paraId="2838BC8E" w14:textId="77777777" w:rsidTr="00331DDA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9096E" w14:textId="77777777" w:rsidR="00F15486" w:rsidRPr="00F61F52" w:rsidRDefault="00F15486" w:rsidP="00F1548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B80F3" w14:textId="21D8E42B" w:rsidR="00F15486" w:rsidRPr="00BC7DCD" w:rsidRDefault="00E03E73" w:rsidP="00F15486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EF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5 73</w:t>
            </w:r>
            <w:r w:rsidR="004C712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</w:t>
            </w:r>
            <w:r w:rsidRPr="00534EF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4C712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239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EC8C3" w14:textId="57D09F86" w:rsidR="00F15486" w:rsidRPr="00BC7DCD" w:rsidRDefault="00F15486" w:rsidP="00F15486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34EF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2 530 374</w:t>
            </w:r>
          </w:p>
        </w:tc>
      </w:tr>
      <w:tr w:rsidR="00F15486" w:rsidRPr="00D278B0" w14:paraId="6C35C0FA" w14:textId="77777777" w:rsidTr="00331DDA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A653A7" w14:textId="77777777" w:rsidR="00F15486" w:rsidRPr="00F61F52" w:rsidRDefault="00F15486" w:rsidP="00F1548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3ECC2" w14:textId="1B4121CE" w:rsidR="00F15486" w:rsidRPr="00D03E97" w:rsidRDefault="00F15486" w:rsidP="00F1548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4C712C"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093 368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EA611" w14:textId="1FA46557" w:rsidR="00F15486" w:rsidRPr="00F63F67" w:rsidRDefault="00F15486" w:rsidP="00F1548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3F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1 037 171</w:t>
            </w:r>
          </w:p>
        </w:tc>
      </w:tr>
      <w:tr w:rsidR="00F15486" w:rsidRPr="00D278B0" w14:paraId="5F11D6B0" w14:textId="77777777" w:rsidTr="00331DDA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918C0" w14:textId="77777777" w:rsidR="00F15486" w:rsidRPr="00F61F52" w:rsidRDefault="00F15486" w:rsidP="00F1548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7672C" w14:textId="77777777" w:rsidR="00F15486" w:rsidRPr="00D03E97" w:rsidRDefault="00F15486" w:rsidP="00F1548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E9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BDF2A1" w14:textId="7A522463" w:rsidR="00F15486" w:rsidRPr="00F63F67" w:rsidRDefault="00F15486" w:rsidP="00F1548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3F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15486" w:rsidRPr="00135876" w14:paraId="4EF4661E" w14:textId="77777777" w:rsidTr="00331DDA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613B9" w14:textId="77777777" w:rsidR="00F15486" w:rsidRPr="00F61F52" w:rsidRDefault="00F15486" w:rsidP="00F1548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F8EBA" w14:textId="0CD0B976" w:rsidR="00F15486" w:rsidRPr="00D03E97" w:rsidRDefault="00F15486" w:rsidP="00F15486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4C712C" w:rsidRPr="00D774B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093 368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34C56" w14:textId="5439AF6D" w:rsidR="00F15486" w:rsidRPr="00F63F67" w:rsidRDefault="00F15486" w:rsidP="00F15486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63F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1 037 171</w:t>
            </w:r>
          </w:p>
        </w:tc>
      </w:tr>
    </w:tbl>
    <w:p w14:paraId="10FE75E0" w14:textId="77777777" w:rsidR="000B04FB" w:rsidRPr="00DE47C3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t>Finančné účt</w:t>
      </w:r>
      <w:r w:rsidR="00FE32C3" w:rsidRPr="00DE47C3">
        <w:rPr>
          <w:rFonts w:ascii="Arial" w:hAnsi="Arial" w:cs="Arial"/>
          <w:lang w:val="sk-SK"/>
        </w:rPr>
        <w:t>y</w:t>
      </w:r>
    </w:p>
    <w:p w14:paraId="0CFCD836" w14:textId="77777777" w:rsidR="008D428C" w:rsidRPr="00DE47C3" w:rsidRDefault="008D428C" w:rsidP="008D428C">
      <w:pPr>
        <w:keepNext w:val="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C631BE" w:rsidRPr="00D278B0" w14:paraId="5E7AA914" w14:textId="77777777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F4E2E" w14:textId="77777777" w:rsidR="00C631BE" w:rsidRPr="00DE47C3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672E41" w14:textId="77777777" w:rsidR="00C631BE" w:rsidRPr="00DE47C3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662A8A" w14:textId="77777777" w:rsidR="00C631BE" w:rsidRPr="00DE47C3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E47C3" w:rsidRPr="00D278B0" w14:paraId="5FA50EFE" w14:textId="77777777" w:rsidTr="00AB2E25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53FE8" w14:textId="77777777" w:rsidR="00DE47C3" w:rsidRPr="00D0117A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6061" w14:textId="413F7608" w:rsidR="00DE47C3" w:rsidRPr="00F63F67" w:rsidRDefault="00FA5E22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3F67">
              <w:rPr>
                <w:rFonts w:ascii="Arial" w:hAnsi="Arial" w:cs="Arial"/>
                <w:sz w:val="16"/>
                <w:szCs w:val="16"/>
              </w:rPr>
              <w:t>474 713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B2C74" w14:textId="2121647E" w:rsidR="00DE47C3" w:rsidRPr="00F63F67" w:rsidRDefault="00FA5E22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3F67">
              <w:rPr>
                <w:rFonts w:ascii="Arial" w:hAnsi="Arial" w:cs="Arial"/>
                <w:sz w:val="16"/>
                <w:szCs w:val="16"/>
              </w:rPr>
              <w:t>391 778</w:t>
            </w:r>
          </w:p>
        </w:tc>
      </w:tr>
      <w:tr w:rsidR="00DE47C3" w:rsidRPr="00D278B0" w14:paraId="0AF0D0DB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D1098" w14:textId="77777777" w:rsidR="00DE47C3" w:rsidRPr="00D0117A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28DC1" w14:textId="181F97B5" w:rsidR="00DE47C3" w:rsidRPr="00F63F67" w:rsidRDefault="00DF4A63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3F67">
              <w:rPr>
                <w:rFonts w:ascii="Arial" w:hAnsi="Arial" w:cs="Arial"/>
                <w:sz w:val="16"/>
                <w:szCs w:val="16"/>
              </w:rPr>
              <w:t>14 681 907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50C97" w14:textId="54D90FCF" w:rsidR="00DE47C3" w:rsidRPr="00F63F67" w:rsidRDefault="00FA5E22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3F67">
              <w:rPr>
                <w:rFonts w:ascii="Arial" w:hAnsi="Arial" w:cs="Arial"/>
                <w:sz w:val="16"/>
                <w:szCs w:val="16"/>
              </w:rPr>
              <w:t>12 926 669</w:t>
            </w:r>
          </w:p>
        </w:tc>
      </w:tr>
      <w:tr w:rsidR="00264730" w:rsidRPr="00D278B0" w14:paraId="4F93953C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9066C" w14:textId="77777777" w:rsidR="00264730" w:rsidRPr="00D0117A" w:rsidRDefault="00264730" w:rsidP="0026473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84529" w14:textId="77777777" w:rsidR="00264730" w:rsidRPr="00F63F67" w:rsidRDefault="00264730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3F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20D44" w14:textId="77777777" w:rsidR="00264730" w:rsidRPr="00F63F67" w:rsidRDefault="00264730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3F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64730" w:rsidRPr="00D278B0" w14:paraId="304E1E1D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10D17" w14:textId="77777777" w:rsidR="00264730" w:rsidRPr="00D0117A" w:rsidRDefault="00264730" w:rsidP="0026473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02138" w14:textId="78CC45DD" w:rsidR="00264730" w:rsidRPr="00F63F67" w:rsidRDefault="00A2182F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1 166 228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7308C" w14:textId="2C21A899" w:rsidR="00264730" w:rsidRPr="00F63F67" w:rsidRDefault="00FA5E22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3F67">
              <w:rPr>
                <w:rFonts w:ascii="Arial" w:hAnsi="Arial" w:cs="Arial"/>
                <w:sz w:val="16"/>
                <w:szCs w:val="16"/>
              </w:rPr>
              <w:t>1 259 453</w:t>
            </w:r>
          </w:p>
        </w:tc>
      </w:tr>
      <w:tr w:rsidR="00264730" w:rsidRPr="00D278B0" w14:paraId="702D26E0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E5FB4D" w14:textId="77777777" w:rsidR="00264730" w:rsidRPr="00D0117A" w:rsidRDefault="00264730" w:rsidP="0026473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9EB9" w14:textId="30DB131F" w:rsidR="00264730" w:rsidRPr="00F63F67" w:rsidRDefault="00DF4A63" w:rsidP="00264730">
            <w:pPr>
              <w:keepNext w:val="0"/>
              <w:tabs>
                <w:tab w:val="left" w:pos="2660"/>
              </w:tabs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63F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A2182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</w:t>
            </w:r>
            <w:r w:rsidRPr="00F63F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  <w:r w:rsidR="00A2182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322</w:t>
            </w:r>
            <w:r w:rsidRPr="00F63F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A2182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848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412AC" w14:textId="60010471" w:rsidR="00264730" w:rsidRPr="00F63F67" w:rsidRDefault="00FA5E22" w:rsidP="00264730">
            <w:pPr>
              <w:keepNext w:val="0"/>
              <w:tabs>
                <w:tab w:val="left" w:pos="2660"/>
              </w:tabs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63F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14 577 900</w:t>
            </w:r>
          </w:p>
        </w:tc>
      </w:tr>
    </w:tbl>
    <w:p w14:paraId="0F3949C7" w14:textId="77777777" w:rsidR="00EB7D0A" w:rsidRPr="00D278B0" w:rsidRDefault="00EB7D0A" w:rsidP="00AB2E25">
      <w:pPr>
        <w:pStyle w:val="Heading1"/>
        <w:keepNext w:val="0"/>
        <w:numPr>
          <w:ilvl w:val="0"/>
          <w:numId w:val="0"/>
        </w:numPr>
        <w:spacing w:before="240"/>
        <w:ind w:left="454"/>
        <w:rPr>
          <w:rFonts w:ascii="Arial" w:hAnsi="Arial" w:cs="Arial"/>
          <w:highlight w:val="yellow"/>
          <w:lang w:val="sk-SK"/>
        </w:rPr>
      </w:pPr>
    </w:p>
    <w:p w14:paraId="23D00813" w14:textId="77777777" w:rsidR="00EB7D0A" w:rsidRPr="00D278B0" w:rsidRDefault="00EB7D0A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7ED27DE4" w14:textId="77777777" w:rsidR="000B04FB" w:rsidRPr="00DE47C3" w:rsidRDefault="005220D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lastRenderedPageBreak/>
        <w:t>ČASOVÉ ROZLÍŠENIE</w:t>
      </w:r>
    </w:p>
    <w:p w14:paraId="6C348E7C" w14:textId="77777777" w:rsidR="008D428C" w:rsidRPr="00DE47C3" w:rsidRDefault="008D428C" w:rsidP="008D428C">
      <w:pPr>
        <w:keepNext w:val="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2680"/>
        <w:gridCol w:w="2680"/>
      </w:tblGrid>
      <w:tr w:rsidR="00D77ED9" w:rsidRPr="00D278B0" w14:paraId="6AE4DA04" w14:textId="77777777" w:rsidTr="00D77ED9">
        <w:trPr>
          <w:trHeight w:val="705"/>
        </w:trPr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4B1239" w14:textId="77777777" w:rsidR="00D77ED9" w:rsidRPr="00500FD0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položky časového rozlíšenia</w:t>
            </w:r>
          </w:p>
        </w:tc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6F331" w14:textId="77777777" w:rsidR="00D77ED9" w:rsidRPr="00500FD0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C7A83" w14:textId="77777777" w:rsidR="00D77ED9" w:rsidRPr="00500FD0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364E0" w:rsidRPr="00D278B0" w14:paraId="5EA1716C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CB0E7" w14:textId="77777777" w:rsidR="009364E0" w:rsidRPr="00500FD0" w:rsidRDefault="009364E0" w:rsidP="00D77ED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budúcich období dlhodobé,  z toho: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B8C05" w14:textId="77777777" w:rsidR="009364E0" w:rsidRPr="00500FD0" w:rsidRDefault="00B02DF6" w:rsidP="00F166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E7908E" w14:textId="77777777" w:rsidR="009364E0" w:rsidRPr="00500FD0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35876" w:rsidRPr="00D278B0" w14:paraId="72E7A38E" w14:textId="77777777" w:rsidTr="00AB2E25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93444" w14:textId="77777777" w:rsidR="00135876" w:rsidRPr="00500FD0" w:rsidRDefault="00135876" w:rsidP="001358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71475" w14:textId="04EA390E" w:rsidR="00135876" w:rsidRPr="005A5A0D" w:rsidRDefault="00D60FF0" w:rsidP="0013587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A5A0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270 41</w:t>
            </w:r>
            <w:r w:rsidR="00F15486" w:rsidRPr="005A5A0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89ACD" w14:textId="0FC2BE45" w:rsidR="00135876" w:rsidRPr="002F2204" w:rsidRDefault="00DF4A63" w:rsidP="0013587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F220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280 932</w:t>
            </w:r>
          </w:p>
        </w:tc>
      </w:tr>
      <w:tr w:rsidR="00DE47C3" w:rsidRPr="00D278B0" w14:paraId="01D8BEC7" w14:textId="77777777" w:rsidTr="002751B0">
        <w:trPr>
          <w:trHeight w:val="33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A6CCE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Nájomné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CFC2A" w14:textId="721F3376" w:rsidR="00DE47C3" w:rsidRPr="005A5A0D" w:rsidRDefault="00D60FF0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A5A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256 30</w:t>
            </w:r>
            <w:r w:rsidR="00F15486" w:rsidRPr="005A5A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2D597" w14:textId="1AAF0EB3" w:rsidR="00DE47C3" w:rsidRPr="002F2204" w:rsidRDefault="00D60FF0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220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267 990</w:t>
            </w:r>
          </w:p>
        </w:tc>
      </w:tr>
      <w:tr w:rsidR="00DE47C3" w:rsidRPr="00135876" w14:paraId="66F204E2" w14:textId="77777777" w:rsidTr="002751B0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B7F41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Reklama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DCBD8" w14:textId="30DA8B3E" w:rsidR="00DE47C3" w:rsidRPr="005A5A0D" w:rsidRDefault="008A4D5D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A5A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B1BED0" w14:textId="481E6982" w:rsidR="00DE47C3" w:rsidRPr="002F2204" w:rsidRDefault="00135876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220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DE47C3" w:rsidRPr="00D278B0" w14:paraId="0EDBAC95" w14:textId="77777777" w:rsidTr="007C16BC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236CD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Poistné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ED5B78" w14:textId="7421E63E" w:rsidR="00DE47C3" w:rsidRPr="005A5A0D" w:rsidRDefault="00D60FF0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A5A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14 104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AF451" w14:textId="6A970E44" w:rsidR="00DE47C3" w:rsidRPr="002F2204" w:rsidRDefault="00D60FF0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220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12 402</w:t>
            </w:r>
          </w:p>
        </w:tc>
      </w:tr>
      <w:tr w:rsidR="00DE47C3" w:rsidRPr="00D278B0" w14:paraId="397CFC57" w14:textId="77777777" w:rsidTr="007C16BC">
        <w:trPr>
          <w:trHeight w:val="315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88C00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Iné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F947F" w14:textId="649FECFE" w:rsidR="00DE47C3" w:rsidRPr="005A5A0D" w:rsidRDefault="00D60FF0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A5A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10A454" w14:textId="1FB85F50" w:rsidR="00DE47C3" w:rsidRPr="002F2204" w:rsidRDefault="00D60FF0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220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540</w:t>
            </w:r>
          </w:p>
        </w:tc>
      </w:tr>
      <w:tr w:rsidR="00DE47C3" w:rsidRPr="00D278B0" w14:paraId="57CB7582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95692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Príjmy budúcich období dlhodobé,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AE506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0E3AF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DE47C3" w:rsidRPr="00D278B0" w14:paraId="6B263D49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7DA43" w14:textId="77777777" w:rsidR="00DE47C3" w:rsidRPr="00500FD0" w:rsidRDefault="00DE47C3" w:rsidP="00DE47C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Príjmy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2D149B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7C571A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350A063E" w14:textId="77777777" w:rsidR="00D77ED9" w:rsidRPr="00D278B0" w:rsidRDefault="00D77ED9" w:rsidP="008D428C">
      <w:pPr>
        <w:keepNext w:val="0"/>
        <w:rPr>
          <w:rFonts w:ascii="Arial" w:hAnsi="Arial" w:cs="Arial"/>
          <w:highlight w:val="yellow"/>
          <w:lang w:val="sk-SK"/>
        </w:rPr>
      </w:pPr>
    </w:p>
    <w:p w14:paraId="5C9E4194" w14:textId="77777777" w:rsidR="000B04FB" w:rsidRPr="007F5198" w:rsidRDefault="00CF5176" w:rsidP="00E0211F">
      <w:pPr>
        <w:pStyle w:val="Heading1"/>
        <w:keepNext w:val="0"/>
        <w:rPr>
          <w:rFonts w:ascii="Arial" w:hAnsi="Arial" w:cs="Arial"/>
          <w:lang w:val="sk-SK"/>
        </w:rPr>
      </w:pPr>
      <w:r w:rsidRPr="007F5198">
        <w:rPr>
          <w:rFonts w:ascii="Arial" w:hAnsi="Arial" w:cs="Arial"/>
          <w:lang w:val="sk-SK"/>
        </w:rPr>
        <w:t>VlasTNÉ IMANIE</w:t>
      </w:r>
    </w:p>
    <w:p w14:paraId="3E46A86D" w14:textId="77777777" w:rsidR="00E57DB8" w:rsidRPr="007F5198" w:rsidRDefault="00CF5176" w:rsidP="00E0211F">
      <w:pPr>
        <w:keepNext w:val="0"/>
        <w:rPr>
          <w:rFonts w:ascii="Arial" w:hAnsi="Arial" w:cs="Arial"/>
          <w:lang w:val="sk-SK"/>
        </w:rPr>
      </w:pPr>
      <w:r w:rsidRPr="007F5198">
        <w:rPr>
          <w:rFonts w:ascii="Arial" w:hAnsi="Arial" w:cs="Arial"/>
          <w:lang w:val="sk-SK"/>
        </w:rPr>
        <w:t xml:space="preserve">Základné imanie </w:t>
      </w:r>
      <w:r w:rsidR="000B04FB" w:rsidRPr="007F5198">
        <w:rPr>
          <w:rFonts w:ascii="Arial" w:hAnsi="Arial" w:cs="Arial"/>
          <w:lang w:val="sk-SK"/>
        </w:rPr>
        <w:t xml:space="preserve">spoločnosti </w:t>
      </w:r>
      <w:r w:rsidRPr="007F5198">
        <w:rPr>
          <w:rFonts w:ascii="Arial" w:hAnsi="Arial" w:cs="Arial"/>
          <w:lang w:val="sk-SK"/>
        </w:rPr>
        <w:t>je zložené</w:t>
      </w:r>
      <w:r w:rsidR="000B04FB" w:rsidRPr="007F5198">
        <w:rPr>
          <w:rFonts w:ascii="Arial" w:hAnsi="Arial" w:cs="Arial"/>
          <w:lang w:val="sk-SK"/>
        </w:rPr>
        <w:t xml:space="preserve"> z  </w:t>
      </w:r>
      <w:r w:rsidR="000B04FB" w:rsidRPr="007F5198">
        <w:rPr>
          <w:rFonts w:ascii="Arial" w:hAnsi="Arial" w:cs="Arial"/>
          <w:iCs/>
          <w:lang w:val="sk-SK"/>
        </w:rPr>
        <w:t>akcií</w:t>
      </w:r>
      <w:r w:rsidR="000B04FB" w:rsidRPr="007F5198">
        <w:rPr>
          <w:rFonts w:ascii="Arial" w:hAnsi="Arial" w:cs="Arial"/>
          <w:i/>
          <w:iCs/>
          <w:lang w:val="sk-SK"/>
        </w:rPr>
        <w:t xml:space="preserve"> </w:t>
      </w:r>
      <w:r w:rsidR="000B04FB" w:rsidRPr="007F5198">
        <w:rPr>
          <w:rFonts w:ascii="Arial" w:hAnsi="Arial" w:cs="Arial"/>
          <w:lang w:val="sk-SK"/>
        </w:rPr>
        <w:t>pln</w:t>
      </w:r>
      <w:r w:rsidRPr="007F5198">
        <w:rPr>
          <w:rFonts w:ascii="Arial" w:hAnsi="Arial" w:cs="Arial"/>
          <w:lang w:val="sk-SK"/>
        </w:rPr>
        <w:t>e</w:t>
      </w:r>
      <w:r w:rsidR="000B04FB" w:rsidRPr="007F5198">
        <w:rPr>
          <w:rFonts w:ascii="Arial" w:hAnsi="Arial" w:cs="Arial"/>
          <w:lang w:val="sk-SK"/>
        </w:rPr>
        <w:t xml:space="preserve"> upísaných a</w:t>
      </w:r>
      <w:r w:rsidR="000474ED" w:rsidRPr="007F5198">
        <w:rPr>
          <w:rFonts w:ascii="Arial" w:hAnsi="Arial" w:cs="Arial"/>
          <w:lang w:val="sk-SK"/>
        </w:rPr>
        <w:t> </w:t>
      </w:r>
      <w:r w:rsidR="000B04FB" w:rsidRPr="007F5198">
        <w:rPr>
          <w:rFonts w:ascii="Arial" w:hAnsi="Arial" w:cs="Arial"/>
          <w:lang w:val="sk-SK"/>
        </w:rPr>
        <w:t xml:space="preserve">splatených, s nominálnou hodnotou </w:t>
      </w:r>
      <w:r w:rsidR="00B2157B" w:rsidRPr="007F5198">
        <w:rPr>
          <w:rFonts w:ascii="Arial" w:hAnsi="Arial" w:cs="Arial"/>
          <w:lang w:val="sk-SK"/>
        </w:rPr>
        <w:t>6 639 EUR</w:t>
      </w:r>
      <w:r w:rsidR="000B04FB" w:rsidRPr="007F5198">
        <w:rPr>
          <w:rFonts w:ascii="Arial" w:hAnsi="Arial" w:cs="Arial"/>
          <w:lang w:val="sk-SK"/>
        </w:rPr>
        <w:t xml:space="preserve">. </w:t>
      </w:r>
    </w:p>
    <w:p w14:paraId="37B83963" w14:textId="77777777" w:rsidR="00AC3661" w:rsidRPr="007F5198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7F5198">
        <w:rPr>
          <w:rFonts w:ascii="Arial" w:hAnsi="Arial" w:cs="Arial"/>
          <w:lang w:val="sk-SK"/>
        </w:rPr>
        <w:t>Informácie o rozdelení účtovného zisku al</w:t>
      </w:r>
      <w:r w:rsidR="00425254" w:rsidRPr="007F5198">
        <w:rPr>
          <w:rFonts w:ascii="Arial" w:hAnsi="Arial" w:cs="Arial"/>
          <w:lang w:val="sk-SK"/>
        </w:rPr>
        <w:t>ebo o vysporiadaní</w:t>
      </w:r>
      <w:r w:rsidRPr="007F5198">
        <w:rPr>
          <w:rFonts w:ascii="Arial" w:hAnsi="Arial" w:cs="Arial"/>
          <w:lang w:val="sk-SK"/>
        </w:rPr>
        <w:t xml:space="preserve"> účtovnej straty</w:t>
      </w:r>
    </w:p>
    <w:tbl>
      <w:tblPr>
        <w:tblW w:w="82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3994"/>
      </w:tblGrid>
      <w:tr w:rsidR="00503676" w:rsidRPr="00D278B0" w14:paraId="1F25F610" w14:textId="77777777" w:rsidTr="00FE7BEF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E5200" w14:textId="77777777" w:rsidR="00503676" w:rsidRPr="0047231A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C84F8" w14:textId="77777777" w:rsidR="00503676" w:rsidRPr="0047231A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8D2B6C" w14:paraId="5726F633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5D80BC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8AA9D" w14:textId="3E679BB0" w:rsidR="00FE7BEF" w:rsidRPr="00C17A2C" w:rsidRDefault="0032743C" w:rsidP="00FE7BE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</w:pPr>
            <w:r w:rsidRPr="00C17A2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3 602</w:t>
            </w:r>
            <w:r w:rsidR="008271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C17A2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530</w:t>
            </w:r>
            <w:r w:rsidR="008271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  <w:p w14:paraId="34205343" w14:textId="5204EA2D" w:rsidR="00503676" w:rsidRPr="00C17A2C" w:rsidRDefault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03676" w:rsidRPr="00D278B0" w14:paraId="4E1EAAB9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FD999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B789B" w14:textId="77777777" w:rsidR="00503676" w:rsidRPr="00C17A2C" w:rsidRDefault="00503676" w:rsidP="00AB2E2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D278B0" w14:paraId="3FEC547D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861F0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1E8C9" w14:textId="77777777" w:rsidR="00503676" w:rsidRPr="00C17A2C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503676"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10AF3" w:rsidRPr="00D278B0" w14:paraId="4DE47505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227B5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6A44F5" w14:textId="77777777" w:rsidR="00E10AF3" w:rsidRPr="00C17A2C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34AD99FB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A3122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BC9E9" w14:textId="77777777" w:rsidR="00E10AF3" w:rsidRPr="00C17A2C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59306A78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8FDB7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A0C8E" w14:textId="77777777" w:rsidR="00E10AF3" w:rsidRPr="00C17A2C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6EF98FDC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167FE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F526A" w14:textId="34814CDA" w:rsidR="00E10AF3" w:rsidRPr="00C17A2C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03676" w:rsidRPr="00421CE9" w14:paraId="7C3C0D08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10E594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4445F1" w14:textId="3FA3603B" w:rsidR="00503676" w:rsidRPr="00D774B0" w:rsidRDefault="00115AE0" w:rsidP="00D774B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3 602 530</w:t>
            </w:r>
            <w:r w:rsidR="00955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10AF3" w:rsidRPr="00421CE9" w14:paraId="10CEF221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CEDFC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29C9D" w14:textId="79AF94DE" w:rsidR="00E10AF3" w:rsidRPr="00D774B0" w:rsidRDefault="002919D4" w:rsidP="00D774B0">
            <w:pPr>
              <w:pStyle w:val="ListParagraph"/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955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10AF3" w:rsidRPr="00421CE9" w14:paraId="6F7BA396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B8D37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55DC9" w14:textId="77777777" w:rsidR="00E10AF3" w:rsidRPr="009B7098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B709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E7BEF" w:rsidRPr="00421CE9" w14:paraId="16F712CC" w14:textId="77777777" w:rsidTr="00FE7BEF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F9AD7" w14:textId="77777777" w:rsidR="00FE7BEF" w:rsidRPr="0047231A" w:rsidRDefault="00FE7BEF" w:rsidP="00FE7BE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2412EF" w14:textId="03208B72" w:rsidR="00FE7BEF" w:rsidRPr="00D774B0" w:rsidRDefault="00115AE0" w:rsidP="00592A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3</w:t>
            </w:r>
            <w:r w:rsidR="00187B82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602</w:t>
            </w:r>
            <w:r w:rsidR="00955F9D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530</w:t>
            </w:r>
            <w:r w:rsidR="00955F9D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 </w:t>
            </w:r>
          </w:p>
        </w:tc>
      </w:tr>
    </w:tbl>
    <w:p w14:paraId="1F98E9E3" w14:textId="77777777" w:rsidR="00FD5857" w:rsidRPr="00D278B0" w:rsidRDefault="00FD5857" w:rsidP="00425254">
      <w:pPr>
        <w:rPr>
          <w:rFonts w:ascii="Arial" w:hAnsi="Arial" w:cs="Arial"/>
          <w:highlight w:val="yellow"/>
          <w:lang w:val="sk-SK"/>
        </w:rPr>
      </w:pPr>
    </w:p>
    <w:p w14:paraId="485171C5" w14:textId="77777777" w:rsidR="00747C0D" w:rsidRPr="00D278B0" w:rsidRDefault="00747C0D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77867744" w14:textId="77777777" w:rsidR="00AB65DE" w:rsidRPr="00D278B0" w:rsidRDefault="00AB65DE">
      <w:pPr>
        <w:keepNext w:val="0"/>
        <w:spacing w:after="0"/>
        <w:jc w:val="left"/>
        <w:rPr>
          <w:rFonts w:ascii="Arial" w:hAnsi="Arial" w:cs="Arial"/>
          <w:iCs/>
          <w:color w:val="333399"/>
          <w:szCs w:val="24"/>
          <w:highlight w:val="yellow"/>
          <w:lang w:val="sk-SK" w:eastAsia="sk-SK"/>
        </w:rPr>
      </w:pPr>
      <w:r w:rsidRPr="00D278B0">
        <w:rPr>
          <w:rFonts w:ascii="Arial" w:hAnsi="Arial" w:cs="Arial"/>
          <w:highlight w:val="yellow"/>
        </w:rPr>
        <w:br w:type="page"/>
      </w:r>
    </w:p>
    <w:p w14:paraId="7C9A70B3" w14:textId="77777777" w:rsidR="000B04FB" w:rsidRPr="00552F4D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6" w:name="_Toc474124213"/>
      <w:bookmarkStart w:id="27" w:name="_Toc474124325"/>
      <w:r w:rsidRPr="00552F4D">
        <w:rPr>
          <w:rFonts w:ascii="Arial" w:hAnsi="Arial" w:cs="Arial"/>
          <w:lang w:val="sk-SK"/>
        </w:rPr>
        <w:lastRenderedPageBreak/>
        <w:t>R</w:t>
      </w:r>
      <w:r w:rsidR="000B04FB" w:rsidRPr="00552F4D">
        <w:rPr>
          <w:rFonts w:ascii="Arial" w:hAnsi="Arial" w:cs="Arial"/>
          <w:lang w:val="sk-SK"/>
        </w:rPr>
        <w:t>ezervy</w:t>
      </w:r>
      <w:bookmarkEnd w:id="26"/>
      <w:bookmarkEnd w:id="27"/>
    </w:p>
    <w:p w14:paraId="4BE26CC0" w14:textId="77777777" w:rsidR="00AC3661" w:rsidRPr="00552F4D" w:rsidRDefault="00425254" w:rsidP="00AC3661">
      <w:pPr>
        <w:keepNext w:val="0"/>
        <w:rPr>
          <w:rFonts w:ascii="Arial" w:hAnsi="Arial" w:cs="Arial"/>
          <w:lang w:val="sk-SK"/>
        </w:rPr>
      </w:pPr>
      <w:r w:rsidRPr="00552F4D">
        <w:rPr>
          <w:rFonts w:ascii="Arial" w:hAnsi="Arial" w:cs="Arial"/>
          <w:lang w:val="sk-SK"/>
        </w:rPr>
        <w:t>Informácie</w:t>
      </w:r>
      <w:r w:rsidR="00AC3661" w:rsidRPr="00552F4D">
        <w:rPr>
          <w:rFonts w:ascii="Arial" w:hAnsi="Arial" w:cs="Arial"/>
          <w:lang w:val="sk-SK"/>
        </w:rPr>
        <w:t xml:space="preserve"> o</w:t>
      </w:r>
      <w:r w:rsidR="00722B5C" w:rsidRPr="00552F4D">
        <w:rPr>
          <w:rFonts w:ascii="Arial" w:hAnsi="Arial" w:cs="Arial"/>
          <w:lang w:val="sk-SK"/>
        </w:rPr>
        <w:t> </w:t>
      </w:r>
      <w:r w:rsidR="00AC3661" w:rsidRPr="00552F4D">
        <w:rPr>
          <w:rFonts w:ascii="Arial" w:hAnsi="Arial" w:cs="Arial"/>
          <w:lang w:val="sk-SK"/>
        </w:rPr>
        <w:t>rezervách</w:t>
      </w: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C217D4" w:rsidRPr="00552F4D" w14:paraId="469950D0" w14:textId="77777777" w:rsidTr="00AB2E25">
        <w:trPr>
          <w:trHeight w:val="330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2E6FA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3EDDE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C217D4" w:rsidRPr="00552F4D" w14:paraId="3A6C8C13" w14:textId="77777777" w:rsidTr="00747C0D">
        <w:trPr>
          <w:trHeight w:val="660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2BE1C73" w14:textId="77777777" w:rsidR="00C217D4" w:rsidRPr="00552F4D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5615EF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944778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86A8AE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01C5C5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CF701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D64E48" w:rsidRPr="00D278B0" w14:paraId="331CB40A" w14:textId="77777777" w:rsidTr="00D63572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67CE8" w14:textId="77777777" w:rsidR="00D64E48" w:rsidRPr="00552F4D" w:rsidRDefault="00D64E48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2BF7A" w14:textId="77777777" w:rsidR="00D64E48" w:rsidRPr="00552F4D" w:rsidRDefault="005F461F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87414" w14:textId="77777777" w:rsidR="00D64E48" w:rsidRPr="00552F4D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9E50E" w14:textId="77777777" w:rsidR="00D64E48" w:rsidRPr="00552F4D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50FFE" w14:textId="77777777" w:rsidR="00D64E48" w:rsidRPr="00552F4D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36F2D" w14:textId="77777777" w:rsidR="00D64E48" w:rsidRPr="00552F4D" w:rsidRDefault="005F461F" w:rsidP="00D635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2153E6" w:rsidRPr="00D278B0" w14:paraId="66148221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33C14B" w14:textId="77777777" w:rsidR="002153E6" w:rsidRPr="00552F4D" w:rsidRDefault="002153E6" w:rsidP="002153E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B4189" w14:textId="2B91F4A7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887 100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DFA91" w14:textId="311A4E4A" w:rsidR="002153E6" w:rsidRPr="00FC4C7F" w:rsidRDefault="006B56F6" w:rsidP="002153E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715 784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23F55" w14:textId="2B858385" w:rsidR="002153E6" w:rsidRPr="00FC4C7F" w:rsidRDefault="00F15486" w:rsidP="002153E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(768 509)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44B44" w14:textId="4B1C8DDC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6829B2" w14:textId="66728D05" w:rsidR="002153E6" w:rsidRPr="008140B9" w:rsidRDefault="00AD560A" w:rsidP="002153E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1 081</w:t>
            </w:r>
            <w:r w:rsidR="00FE265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306</w:t>
            </w:r>
            <w:r w:rsidR="00FE265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</w:tr>
      <w:tr w:rsidR="002153E6" w:rsidRPr="00D278B0" w14:paraId="77DC8CEB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D11E8E" w14:textId="77777777" w:rsidR="002153E6" w:rsidRPr="00552F4D" w:rsidRDefault="002153E6" w:rsidP="002153E6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Nájom z obratu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8DFD02" w14:textId="1883708D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346 683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0243F" w14:textId="4E12FB01" w:rsidR="002153E6" w:rsidRPr="00FC4C7F" w:rsidRDefault="00ED1A6E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l-PL" w:eastAsia="pl-PL"/>
              </w:rPr>
              <w:t>83 995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B5BA7" w14:textId="3973AE86" w:rsidR="002153E6" w:rsidRPr="00FC4C7F" w:rsidRDefault="006B56F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(228 089)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27FC8C" w14:textId="7BCA8ACB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04965" w14:textId="6F091ACC" w:rsidR="002153E6" w:rsidRPr="00C17A2C" w:rsidRDefault="00ED1A6E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202 58</w:t>
            </w:r>
            <w:r w:rsidR="00576819"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</w:t>
            </w:r>
          </w:p>
        </w:tc>
      </w:tr>
      <w:tr w:rsidR="002153E6" w:rsidRPr="00D278B0" w14:paraId="691AF7AF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6FC6B" w14:textId="77777777" w:rsidR="002153E6" w:rsidRPr="00552F4D" w:rsidRDefault="002153E6" w:rsidP="002153E6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Vedľajšie náklady z nájmu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E8831" w14:textId="54B8799B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173 177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1B61D2" w14:textId="327C75CD" w:rsidR="002153E6" w:rsidRPr="00FC4C7F" w:rsidRDefault="00ED1A6E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236 003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47A99" w14:textId="09A4362D" w:rsidR="002153E6" w:rsidRPr="00FC4C7F" w:rsidRDefault="00ED1A6E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(173 177)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01A18" w14:textId="243B7DC4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D5F4BE" w14:textId="4C953651" w:rsidR="002153E6" w:rsidRPr="00C17A2C" w:rsidRDefault="00ED1A6E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236 003</w:t>
            </w:r>
          </w:p>
        </w:tc>
      </w:tr>
      <w:tr w:rsidR="002153E6" w:rsidRPr="00D278B0" w14:paraId="2EDCC201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CEC89" w14:textId="77777777" w:rsidR="002153E6" w:rsidRPr="00552F4D" w:rsidRDefault="002153E6" w:rsidP="002153E6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Nevyfakturovaný hmotný majetok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B1632" w14:textId="4DD379AD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28 466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F2825" w14:textId="2837213B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244 5</w:t>
            </w:r>
            <w:r w:rsidR="006B56F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40530" w14:textId="444AC335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(28 466)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7B71C" w14:textId="195490F6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78A19D" w14:textId="4062AC3D" w:rsidR="002153E6" w:rsidRPr="00C17A2C" w:rsidRDefault="00ED1A6E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244 5</w:t>
            </w:r>
            <w:r w:rsidR="002915A9"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  <w:tr w:rsidR="002153E6" w:rsidRPr="00D278B0" w14:paraId="0460C337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B5C28" w14:textId="77777777" w:rsidR="002153E6" w:rsidRPr="00552F4D" w:rsidRDefault="002153E6" w:rsidP="002153E6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Nevyčerpaná dovolenka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B4DEC" w14:textId="3D956E60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91 460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941BB" w14:textId="0A22D2B9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99 234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B8B75" w14:textId="1B28D1A0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(91 460)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1F041" w14:textId="5C49EF27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FAC4E7" w14:textId="25D40702" w:rsidR="002153E6" w:rsidRPr="00C17A2C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99 234</w:t>
            </w:r>
          </w:p>
        </w:tc>
      </w:tr>
      <w:tr w:rsidR="002153E6" w:rsidRPr="00D278B0" w14:paraId="44098F67" w14:textId="77777777" w:rsidTr="008A4D5D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DBAAC" w14:textId="77777777" w:rsidR="002153E6" w:rsidRPr="00552F4D" w:rsidRDefault="002153E6" w:rsidP="002153E6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Reklama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F19F8" w14:textId="3C9592A1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12 724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435DB" w14:textId="638B13E8" w:rsidR="006B56F6" w:rsidRPr="00FC4C7F" w:rsidRDefault="006B56F6" w:rsidP="006B56F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59 240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2E894" w14:textId="1FA144BB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(12 724)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13D52" w14:textId="1B689771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FA5E88" w14:textId="3E16C4CE" w:rsidR="002153E6" w:rsidRPr="00C17A2C" w:rsidRDefault="002915A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59 240</w:t>
            </w:r>
          </w:p>
        </w:tc>
      </w:tr>
      <w:tr w:rsidR="002153E6" w:rsidRPr="00D278B0" w14:paraId="2304715D" w14:textId="77777777" w:rsidTr="008A4D5D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F2FF8" w14:textId="77777777" w:rsidR="002153E6" w:rsidRPr="00552F4D" w:rsidRDefault="002153E6" w:rsidP="002153E6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a ostatné poradenstvo, audit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016DB" w14:textId="5F14D0C0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30 899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9C09F" w14:textId="2D69592E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29 500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F97A3" w14:textId="09B96BF3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(30 899)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F91612" w14:textId="16868F96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D05974" w14:textId="2E037C7B" w:rsidR="002153E6" w:rsidRPr="00C17A2C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29 500</w:t>
            </w:r>
          </w:p>
        </w:tc>
      </w:tr>
      <w:tr w:rsidR="002153E6" w:rsidRPr="00D278B0" w14:paraId="20A3A118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DB56D" w14:textId="77777777" w:rsidR="002153E6" w:rsidRPr="00552F4D" w:rsidRDefault="002153E6" w:rsidP="002153E6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Rezerva na reklamácie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62316" w14:textId="5C282100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31 673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CF302" w14:textId="5E3EB81B" w:rsidR="002153E6" w:rsidRPr="00FC4C7F" w:rsidRDefault="00C17A2C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23 239 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382D8" w14:textId="425CBEA4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(31 673)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F809E" w14:textId="433F368C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D619AC" w14:textId="7D89DB3A" w:rsidR="002153E6" w:rsidRPr="00C17A2C" w:rsidRDefault="00C17A2C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23 239 </w:t>
            </w:r>
          </w:p>
        </w:tc>
      </w:tr>
      <w:tr w:rsidR="002153E6" w:rsidRPr="00D278B0" w14:paraId="5CE2E961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7E5BE" w14:textId="77777777" w:rsidR="002153E6" w:rsidRPr="00552F4D" w:rsidRDefault="002153E6" w:rsidP="002153E6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5838F" w14:textId="733D18A5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6 947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5077A" w14:textId="165D5E3A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22 550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C96FB" w14:textId="11D70AE2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(6 947)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A8F5D9" w14:textId="6B1C7684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C576E" w14:textId="4A45373C" w:rsidR="002153E6" w:rsidRPr="00C17A2C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22 550</w:t>
            </w:r>
          </w:p>
        </w:tc>
      </w:tr>
      <w:tr w:rsidR="002153E6" w:rsidRPr="00D278B0" w14:paraId="19ECD1E8" w14:textId="77777777" w:rsidTr="008A4D5D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FB967" w14:textId="77777777" w:rsidR="002153E6" w:rsidRPr="00552F4D" w:rsidRDefault="002153E6" w:rsidP="002153E6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C89DA8" w14:textId="0BBD0DAD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4C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165 071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4E577" w14:textId="4436FDF0" w:rsidR="006B56F6" w:rsidRPr="00FC4C7F" w:rsidRDefault="006B56F6" w:rsidP="006B56F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187 668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3B8E3" w14:textId="1BCD2979" w:rsidR="002153E6" w:rsidRPr="00FC4C7F" w:rsidRDefault="00576819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(165 071)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887DA" w14:textId="3DFBA81B" w:rsidR="002153E6" w:rsidRPr="00FC4C7F" w:rsidRDefault="002153E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D6A6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507031" w14:textId="226B55A4" w:rsidR="002153E6" w:rsidRPr="00C17A2C" w:rsidRDefault="00F15486" w:rsidP="002153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C17A2C"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</w:t>
            </w: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C17A2C"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</w:t>
            </w:r>
          </w:p>
        </w:tc>
      </w:tr>
    </w:tbl>
    <w:p w14:paraId="2D3D7D69" w14:textId="77777777" w:rsidR="00722B5C" w:rsidRPr="00D278B0" w:rsidRDefault="00722B5C" w:rsidP="00AC3661">
      <w:pPr>
        <w:keepNext w:val="0"/>
        <w:rPr>
          <w:rFonts w:ascii="Arial" w:hAnsi="Arial" w:cs="Arial"/>
          <w:highlight w:val="yellow"/>
          <w:lang w:val="sk-SK"/>
        </w:rPr>
      </w:pPr>
    </w:p>
    <w:p w14:paraId="2B00ED9A" w14:textId="77777777" w:rsidR="00FD5857" w:rsidRPr="00D278B0" w:rsidRDefault="00FD585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1385"/>
        <w:gridCol w:w="1338"/>
        <w:gridCol w:w="1338"/>
        <w:gridCol w:w="1463"/>
        <w:gridCol w:w="1338"/>
      </w:tblGrid>
      <w:tr w:rsidR="00C217D4" w:rsidRPr="00552F4D" w14:paraId="70F2677A" w14:textId="77777777" w:rsidTr="009364E0">
        <w:trPr>
          <w:trHeight w:val="330"/>
        </w:trPr>
        <w:tc>
          <w:tcPr>
            <w:tcW w:w="22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A7F939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Názov položky</w:t>
            </w:r>
          </w:p>
        </w:tc>
        <w:tc>
          <w:tcPr>
            <w:tcW w:w="68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10D61A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552F4D" w14:paraId="2BDBF771" w14:textId="77777777" w:rsidTr="009364E0">
        <w:trPr>
          <w:trHeight w:val="705"/>
        </w:trPr>
        <w:tc>
          <w:tcPr>
            <w:tcW w:w="22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E78B0D4" w14:textId="77777777" w:rsidR="00C217D4" w:rsidRPr="00552F4D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247216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96AE4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C68FCE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87D017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6DEBF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9364E0" w:rsidRPr="00552F4D" w14:paraId="196A4534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06A6A" w14:textId="77777777" w:rsidR="009364E0" w:rsidRPr="00C17A2C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F3F78" w14:textId="77777777" w:rsidR="009364E0" w:rsidRPr="00C17A2C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2CC10" w14:textId="77777777" w:rsidR="009364E0" w:rsidRPr="00C17A2C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B6A30" w14:textId="77777777" w:rsidR="009364E0" w:rsidRPr="00C17A2C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58E40" w14:textId="77777777" w:rsidR="009364E0" w:rsidRPr="00C17A2C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F0CC8" w14:textId="77777777" w:rsidR="009364E0" w:rsidRPr="00C17A2C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32743C" w:rsidRPr="00552F4D" w14:paraId="7E99AE4D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D88A0" w14:textId="77777777" w:rsidR="0032743C" w:rsidRPr="00C17A2C" w:rsidRDefault="0032743C" w:rsidP="003274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F2675" w14:textId="7F3993AC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1 435 351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34984" w14:textId="5EA6BAC1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879 199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8462F" w14:textId="1874BB70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(1 427 450)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97561" w14:textId="566F0FE3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88F130" w14:textId="50898D97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887 100</w:t>
            </w:r>
          </w:p>
        </w:tc>
      </w:tr>
      <w:tr w:rsidR="0032743C" w:rsidRPr="00552F4D" w14:paraId="1C832EB0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0C784" w14:textId="77777777" w:rsidR="0032743C" w:rsidRPr="00C17A2C" w:rsidRDefault="0032743C" w:rsidP="0032743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Nájom z obratu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3036C" w14:textId="4D4B2006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</w:rPr>
              <w:t>211 491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7125C" w14:textId="5DEC79BF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pl-PL" w:eastAsia="pl-PL"/>
              </w:rPr>
              <w:t>338 782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8423E" w14:textId="402E2AA8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(203 590)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210CE" w14:textId="09A67986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17A2C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4B5EDE" w14:textId="383C79F5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346 683</w:t>
            </w:r>
          </w:p>
        </w:tc>
      </w:tr>
      <w:tr w:rsidR="0032743C" w:rsidRPr="00552F4D" w14:paraId="3280B8ED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2C6B7" w14:textId="77777777" w:rsidR="0032743C" w:rsidRPr="00C17A2C" w:rsidRDefault="0032743C" w:rsidP="0032743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Vedľajšie náklady z nájmu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E3DD6" w14:textId="02A974A7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410 817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70F31" w14:textId="3EAEBB20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173 177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E731D" w14:textId="6C7C80AC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(410 817)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2EEBD" w14:textId="3E47E787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17A2C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3D8769" w14:textId="68B25FEB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173 177</w:t>
            </w:r>
          </w:p>
        </w:tc>
      </w:tr>
      <w:tr w:rsidR="0032743C" w:rsidRPr="00552F4D" w14:paraId="30DA973E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31C04" w14:textId="77777777" w:rsidR="0032743C" w:rsidRPr="00C17A2C" w:rsidRDefault="0032743C" w:rsidP="0032743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Nevyfaktorovaný hmotný majetok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6769C" w14:textId="4F43E0EB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539 325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0F824" w14:textId="4D81712A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28 466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C6321" w14:textId="4FEA963E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(539 325)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3D1F6" w14:textId="3DAEE8B7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17A2C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1AB691" w14:textId="66711F90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28 466</w:t>
            </w:r>
          </w:p>
        </w:tc>
      </w:tr>
      <w:tr w:rsidR="0032743C" w:rsidRPr="00552F4D" w14:paraId="04ADAE3A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E8F2B3" w14:textId="77777777" w:rsidR="0032743C" w:rsidRPr="00C17A2C" w:rsidRDefault="0032743C" w:rsidP="0032743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Nevyčerpaná dovolenka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39A51" w14:textId="155D4612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97 606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33CE5F" w14:textId="06157247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91 460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80EE27" w14:textId="1435296D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(97 606)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3D0744" w14:textId="06530BA3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17A2C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4C7EEB" w14:textId="280446AD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91 460</w:t>
            </w:r>
          </w:p>
        </w:tc>
      </w:tr>
      <w:tr w:rsidR="0032743C" w:rsidRPr="00552F4D" w14:paraId="401E01E6" w14:textId="77777777" w:rsidTr="004F0D72">
        <w:trPr>
          <w:trHeight w:val="420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1AB08" w14:textId="77777777" w:rsidR="0032743C" w:rsidRPr="00C17A2C" w:rsidRDefault="0032743C" w:rsidP="0032743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Reklama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2214" w14:textId="163D68EC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6 592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740BF" w14:textId="1598AD6E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12 724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8CF1" w14:textId="7B5DF941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(6 592)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E42D" w14:textId="20556026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17A2C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605808" w14:textId="042352B6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12 724</w:t>
            </w:r>
          </w:p>
        </w:tc>
      </w:tr>
      <w:tr w:rsidR="0032743C" w:rsidRPr="00552F4D" w14:paraId="3209D6FF" w14:textId="77777777" w:rsidTr="004F0D72">
        <w:trPr>
          <w:trHeight w:val="420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3BA9F9" w14:textId="77777777" w:rsidR="0032743C" w:rsidRPr="00C17A2C" w:rsidRDefault="0032743C" w:rsidP="0032743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a ostatné poradenstvo, audit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491FE" w14:textId="0118896A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31 422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1A3A0" w14:textId="081F8FD0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30 899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3F0F9B" w14:textId="5902F7B0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(31 422)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6AF62" w14:textId="46356FC4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17A2C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C32908" w14:textId="69CD456A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30 899</w:t>
            </w:r>
          </w:p>
        </w:tc>
      </w:tr>
      <w:tr w:rsidR="0032743C" w:rsidRPr="00552F4D" w14:paraId="4FFECD86" w14:textId="77777777" w:rsidTr="00CB74D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9CC3A" w14:textId="77777777" w:rsidR="0032743C" w:rsidRPr="00C17A2C" w:rsidRDefault="0032743C" w:rsidP="0032743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Rezerva na reklamácie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CB3DF" w14:textId="6468B837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13 889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D53F2" w14:textId="5C5E50B3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31 673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CA2DE7" w14:textId="27082E0C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(13 889)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4FB93A" w14:textId="23597D36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17A2C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81DCC2" w14:textId="53352DFE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31 673</w:t>
            </w:r>
          </w:p>
        </w:tc>
      </w:tr>
      <w:tr w:rsidR="0032743C" w:rsidRPr="00552F4D" w14:paraId="7DE87D7D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F7FB8" w14:textId="77777777" w:rsidR="0032743C" w:rsidRPr="00C17A2C" w:rsidRDefault="0032743C" w:rsidP="0032743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A137" w14:textId="0611763C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36 230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FCA00F" w14:textId="3444D66C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6 947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53A91" w14:textId="17E3C1F6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(36 230)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47B5B" w14:textId="513D88C5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17A2C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2D321E" w14:textId="3667EB26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6 947</w:t>
            </w:r>
          </w:p>
        </w:tc>
      </w:tr>
      <w:tr w:rsidR="0032743C" w:rsidRPr="00552F4D" w14:paraId="122A91B3" w14:textId="77777777" w:rsidTr="004F0D72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32762" w14:textId="203725D8" w:rsidR="0032743C" w:rsidRPr="00C17A2C" w:rsidRDefault="00820D0E" w:rsidP="0032743C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AC7EB" w14:textId="59B0DD84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87 979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4831A" w14:textId="4A972E97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165 071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63252" w14:textId="3D934C81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(87 979)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53E45" w14:textId="42264901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C17A2C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D2A5AD" w14:textId="760AD414" w:rsidR="0032743C" w:rsidRPr="00C17A2C" w:rsidRDefault="0032743C" w:rsidP="003274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165 071</w:t>
            </w:r>
          </w:p>
        </w:tc>
      </w:tr>
    </w:tbl>
    <w:p w14:paraId="5219AE9D" w14:textId="77777777" w:rsidR="00FD5857" w:rsidRPr="00552F4D" w:rsidRDefault="00FD5857" w:rsidP="00AC3661">
      <w:pPr>
        <w:keepNext w:val="0"/>
        <w:rPr>
          <w:rFonts w:ascii="Arial" w:hAnsi="Arial" w:cs="Arial"/>
          <w:lang w:val="sk-SK"/>
        </w:rPr>
      </w:pPr>
    </w:p>
    <w:p w14:paraId="3E4C9095" w14:textId="77777777" w:rsidR="00AC3661" w:rsidRPr="00D278B0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1A536BEA" w14:textId="77777777" w:rsidR="008A36B6" w:rsidRPr="00D278B0" w:rsidRDefault="008A36B6" w:rsidP="00E0211F">
      <w:pPr>
        <w:keepNext w:val="0"/>
        <w:rPr>
          <w:rFonts w:ascii="Arial" w:hAnsi="Arial" w:cs="Arial"/>
          <w:i/>
          <w:highlight w:val="yellow"/>
          <w:lang w:val="sk-SK"/>
        </w:rPr>
      </w:pPr>
    </w:p>
    <w:p w14:paraId="0D5FA3F0" w14:textId="77777777" w:rsidR="00F87BAF" w:rsidRPr="009D267F" w:rsidRDefault="0092654C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8" w:name="_Toc474124214"/>
      <w:bookmarkStart w:id="29" w:name="_Toc474124326"/>
      <w:r w:rsidRPr="00D278B0">
        <w:rPr>
          <w:rFonts w:ascii="Arial" w:hAnsi="Arial" w:cs="Arial"/>
          <w:highlight w:val="yellow"/>
          <w:lang w:val="sk-SK"/>
        </w:rPr>
        <w:br w:type="page"/>
      </w:r>
      <w:r w:rsidR="000B04FB" w:rsidRPr="009D267F">
        <w:rPr>
          <w:rFonts w:ascii="Arial" w:hAnsi="Arial" w:cs="Arial"/>
          <w:lang w:val="sk-SK"/>
        </w:rPr>
        <w:lastRenderedPageBreak/>
        <w:t>závÄzky</w:t>
      </w:r>
      <w:bookmarkEnd w:id="28"/>
      <w:bookmarkEnd w:id="29"/>
    </w:p>
    <w:p w14:paraId="2920DCF2" w14:textId="77777777" w:rsidR="00AC3661" w:rsidRPr="009D267F" w:rsidRDefault="00AC3661" w:rsidP="006C3298">
      <w:pPr>
        <w:keepNext w:val="0"/>
        <w:rPr>
          <w:rFonts w:ascii="Arial" w:hAnsi="Arial" w:cs="Arial"/>
          <w:lang w:val="sk-SK"/>
        </w:rPr>
      </w:pPr>
      <w:r w:rsidRPr="009D267F">
        <w:rPr>
          <w:rFonts w:ascii="Arial" w:hAnsi="Arial" w:cs="Arial"/>
          <w:lang w:val="sk-SK"/>
        </w:rPr>
        <w:t>Informácie o</w:t>
      </w:r>
      <w:r w:rsidR="004B50FC" w:rsidRPr="009D267F">
        <w:rPr>
          <w:rFonts w:ascii="Arial" w:hAnsi="Arial" w:cs="Arial"/>
          <w:lang w:val="sk-SK"/>
        </w:rPr>
        <w:t> </w:t>
      </w:r>
      <w:r w:rsidR="006C3298" w:rsidRPr="009D267F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C217D4" w:rsidRPr="009D267F" w14:paraId="47A8B00E" w14:textId="77777777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C8F093" w14:textId="77777777" w:rsidR="00C217D4" w:rsidRPr="009D267F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22E3C" w14:textId="77777777" w:rsidR="00C217D4" w:rsidRPr="009D267F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4B74B" w14:textId="77777777" w:rsidR="00C217D4" w:rsidRPr="009D267F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364E0" w:rsidRPr="00D278B0" w14:paraId="30174076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6F403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BD248" w14:textId="77777777" w:rsidR="009364E0" w:rsidRPr="009D267F" w:rsidRDefault="003005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F0106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D267F" w:rsidRPr="00C17A2C" w14:paraId="0A2DF052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0BD52" w14:textId="77777777" w:rsidR="009D267F" w:rsidRPr="009D267F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BAD16" w14:textId="01EAE39F" w:rsidR="009D267F" w:rsidRPr="00C17A2C" w:rsidRDefault="00A65B9E" w:rsidP="00B86BB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9 602 140</w:t>
            </w:r>
            <w:r w:rsidR="00DD7146" w:rsidRPr="00C17A2C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BE49C" w14:textId="1BE3B0E0" w:rsidR="009D267F" w:rsidRPr="00C17A2C" w:rsidRDefault="00B24D53" w:rsidP="009D267F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      9 601 715    </w:t>
            </w:r>
          </w:p>
        </w:tc>
      </w:tr>
      <w:tr w:rsidR="009D267F" w:rsidRPr="00C17A2C" w14:paraId="6271D2F1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91D62" w14:textId="77777777" w:rsidR="009D267F" w:rsidRPr="009D267F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98F6CB" w14:textId="78EC378C" w:rsidR="009D267F" w:rsidRPr="00C17A2C" w:rsidRDefault="00A65B9E" w:rsidP="00B86BB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9 602 140</w:t>
            </w:r>
            <w:r w:rsidR="00B24D53" w:rsidRPr="00C17A2C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09A71" w14:textId="298CAC91" w:rsidR="009D267F" w:rsidRPr="00C17A2C" w:rsidRDefault="00B24D53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17A2C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      9 601 715    </w:t>
            </w:r>
          </w:p>
        </w:tc>
      </w:tr>
      <w:tr w:rsidR="009364E0" w:rsidRPr="00D278B0" w14:paraId="3F8DAC49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644FD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164CB" w14:textId="77777777" w:rsidR="003005D4" w:rsidRPr="00BD0697" w:rsidRDefault="003005D4" w:rsidP="003005D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BD0697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-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49323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364E0" w:rsidRPr="00D278B0" w14:paraId="6F01D2EA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174F0D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07A17" w14:textId="77777777" w:rsidR="009364E0" w:rsidRPr="00BD0697" w:rsidRDefault="003005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D069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98B26E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364E0" w:rsidRPr="00D278B0" w14:paraId="12F01BED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55A9D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1F966" w14:textId="77777777" w:rsidR="009364E0" w:rsidRPr="00BD0697" w:rsidRDefault="003005D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D069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99904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206C1509" w14:textId="77777777" w:rsidR="00000913" w:rsidRPr="00D278B0" w:rsidRDefault="00000913" w:rsidP="00000913">
      <w:pPr>
        <w:keepNext w:val="0"/>
        <w:rPr>
          <w:rFonts w:ascii="Arial" w:hAnsi="Arial" w:cs="Arial"/>
          <w:highlight w:val="yellow"/>
          <w:lang w:val="sk-SK"/>
        </w:rPr>
      </w:pPr>
    </w:p>
    <w:p w14:paraId="6D6FCE1D" w14:textId="77777777" w:rsidR="00F44C18" w:rsidRPr="008F4B0E" w:rsidRDefault="00F44C18" w:rsidP="00F44C18">
      <w:pPr>
        <w:keepNext w:val="0"/>
        <w:rPr>
          <w:rFonts w:ascii="Arial" w:hAnsi="Arial" w:cs="Arial"/>
          <w:lang w:val="sk-SK"/>
        </w:rPr>
      </w:pPr>
      <w:r w:rsidRPr="008F4B0E">
        <w:rPr>
          <w:rFonts w:ascii="Arial" w:hAnsi="Arial" w:cs="Arial"/>
          <w:lang w:val="sk-SK"/>
        </w:rPr>
        <w:t xml:space="preserve">Záväzky voči spriazneným osobám: </w:t>
      </w:r>
    </w:p>
    <w:p w14:paraId="75431230" w14:textId="5EA20DAB" w:rsidR="00F44C18" w:rsidRPr="002F2E46" w:rsidRDefault="00225EF3" w:rsidP="00F44C18">
      <w:pPr>
        <w:keepNext w:val="0"/>
        <w:rPr>
          <w:rFonts w:ascii="Arial" w:hAnsi="Arial" w:cs="Arial"/>
          <w:lang w:val="sk-SK"/>
        </w:rPr>
      </w:pPr>
      <w:r w:rsidRPr="00C17A2C">
        <w:rPr>
          <w:rFonts w:ascii="Arial" w:hAnsi="Arial" w:cs="Arial"/>
          <w:lang w:val="sk-SK"/>
        </w:rPr>
        <w:t>K 30.</w:t>
      </w:r>
      <w:r w:rsidR="005D153A" w:rsidRPr="00C17A2C">
        <w:rPr>
          <w:rFonts w:ascii="Arial" w:hAnsi="Arial" w:cs="Arial"/>
          <w:lang w:val="sk-SK"/>
        </w:rPr>
        <w:t xml:space="preserve"> novembru 20</w:t>
      </w:r>
      <w:r w:rsidR="00B24D53" w:rsidRPr="00C17A2C">
        <w:rPr>
          <w:rFonts w:ascii="Arial" w:hAnsi="Arial" w:cs="Arial"/>
          <w:lang w:val="sk-SK"/>
        </w:rPr>
        <w:t>20</w:t>
      </w:r>
      <w:r w:rsidR="00F44C18" w:rsidRPr="00C17A2C">
        <w:rPr>
          <w:rFonts w:ascii="Arial" w:hAnsi="Arial" w:cs="Arial"/>
          <w:lang w:val="sk-SK"/>
        </w:rPr>
        <w:t xml:space="preserve"> mala spoločnosť záväzky voči spriazneným osobám vo výške </w:t>
      </w:r>
      <w:r w:rsidR="00820D0E">
        <w:rPr>
          <w:rFonts w:ascii="Arial" w:hAnsi="Arial" w:cs="Arial"/>
          <w:lang w:val="sk-SK"/>
        </w:rPr>
        <w:t>6 789 778</w:t>
      </w:r>
      <w:r w:rsidR="00DD7146" w:rsidRPr="00C17A2C">
        <w:rPr>
          <w:rFonts w:ascii="Arial" w:hAnsi="Arial" w:cs="Arial"/>
          <w:lang w:val="sk-SK"/>
        </w:rPr>
        <w:t xml:space="preserve"> </w:t>
      </w:r>
      <w:r w:rsidR="005D153A" w:rsidRPr="00C17A2C">
        <w:rPr>
          <w:rFonts w:ascii="Arial" w:hAnsi="Arial" w:cs="Arial"/>
          <w:lang w:val="sk-SK"/>
        </w:rPr>
        <w:t>EUR (201</w:t>
      </w:r>
      <w:r w:rsidR="00B24D53" w:rsidRPr="00C17A2C">
        <w:rPr>
          <w:rFonts w:ascii="Arial" w:hAnsi="Arial" w:cs="Arial"/>
          <w:lang w:val="sk-SK"/>
        </w:rPr>
        <w:t>9</w:t>
      </w:r>
      <w:r w:rsidR="00B86BB1" w:rsidRPr="00C17A2C">
        <w:rPr>
          <w:rFonts w:ascii="Arial" w:hAnsi="Arial" w:cs="Arial"/>
          <w:lang w:val="sk-SK"/>
        </w:rPr>
        <w:t>:</w:t>
      </w:r>
      <w:r w:rsidR="004F0D72" w:rsidRPr="00C17A2C">
        <w:rPr>
          <w:rFonts w:ascii="Arial" w:hAnsi="Arial" w:cs="Arial"/>
          <w:lang w:val="sk-SK"/>
        </w:rPr>
        <w:t xml:space="preserve"> </w:t>
      </w:r>
      <w:r w:rsidR="00B24D53" w:rsidRPr="00C17A2C">
        <w:rPr>
          <w:rFonts w:ascii="Arial" w:hAnsi="Arial" w:cs="Arial"/>
          <w:lang w:val="sk-SK"/>
        </w:rPr>
        <w:t xml:space="preserve">6 448 063 </w:t>
      </w:r>
      <w:r w:rsidR="008866A9" w:rsidRPr="00C17A2C">
        <w:rPr>
          <w:rFonts w:ascii="Arial" w:hAnsi="Arial" w:cs="Arial"/>
          <w:lang w:val="sk-SK"/>
        </w:rPr>
        <w:t>EUR</w:t>
      </w:r>
      <w:r w:rsidR="00F44C18" w:rsidRPr="00C17A2C">
        <w:rPr>
          <w:rFonts w:ascii="Arial" w:hAnsi="Arial" w:cs="Arial"/>
          <w:lang w:val="sk-SK"/>
        </w:rPr>
        <w:t>).</w:t>
      </w:r>
    </w:p>
    <w:p w14:paraId="7252EFBD" w14:textId="77777777" w:rsidR="009C3F25" w:rsidRPr="00D278B0" w:rsidRDefault="009C3F25" w:rsidP="009C3F25">
      <w:pPr>
        <w:keepNext w:val="0"/>
        <w:rPr>
          <w:rFonts w:ascii="Arial" w:hAnsi="Arial" w:cs="Arial"/>
          <w:highlight w:val="yellow"/>
          <w:lang w:val="sk-SK"/>
        </w:rPr>
      </w:pPr>
    </w:p>
    <w:p w14:paraId="72C423B0" w14:textId="77777777" w:rsidR="00EA0A53" w:rsidRPr="00D278B0" w:rsidRDefault="00EA0A53" w:rsidP="00A555DC">
      <w:pPr>
        <w:keepNext w:val="0"/>
        <w:rPr>
          <w:rFonts w:ascii="Arial" w:hAnsi="Arial" w:cs="Arial"/>
          <w:highlight w:val="yellow"/>
          <w:lang w:val="sk-SK"/>
        </w:rPr>
      </w:pPr>
    </w:p>
    <w:p w14:paraId="699A04DB" w14:textId="77777777" w:rsidR="00E106A7" w:rsidRPr="00D278B0" w:rsidRDefault="00E106A7" w:rsidP="006C3298">
      <w:pPr>
        <w:rPr>
          <w:highlight w:val="yellow"/>
          <w:lang w:val="sk-SK"/>
        </w:rPr>
      </w:pPr>
    </w:p>
    <w:p w14:paraId="54B93161" w14:textId="77777777" w:rsidR="001D4716" w:rsidRPr="00D278B0" w:rsidRDefault="001D4716" w:rsidP="006C3298">
      <w:pPr>
        <w:rPr>
          <w:highlight w:val="yellow"/>
          <w:lang w:val="sk-SK"/>
        </w:rPr>
      </w:pPr>
    </w:p>
    <w:p w14:paraId="5FA83EB0" w14:textId="77777777" w:rsidR="00E106A7" w:rsidRPr="00D278B0" w:rsidRDefault="00E106A7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5479C7B8" w14:textId="77777777" w:rsidR="00E106A7" w:rsidRPr="00491A65" w:rsidRDefault="00E106A7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491A65">
        <w:rPr>
          <w:rFonts w:ascii="Arial" w:hAnsi="Arial" w:cs="Arial"/>
          <w:lang w:val="sk-SK"/>
        </w:rPr>
        <w:lastRenderedPageBreak/>
        <w:t>OdloŽenÁ Daň z príjmov</w:t>
      </w:r>
    </w:p>
    <w:p w14:paraId="5EEFB941" w14:textId="77777777" w:rsidR="00E106A7" w:rsidRPr="00491A65" w:rsidRDefault="00E106A7" w:rsidP="00E106A7">
      <w:pPr>
        <w:keepNext w:val="0"/>
        <w:rPr>
          <w:rFonts w:ascii="Arial" w:hAnsi="Arial" w:cs="Arial"/>
          <w:lang w:val="sk-SK"/>
        </w:rPr>
      </w:pPr>
      <w:r w:rsidRPr="00491A65">
        <w:rPr>
          <w:rFonts w:ascii="Arial" w:hAnsi="Arial" w:cs="Arial"/>
          <w:lang w:val="sk-SK"/>
        </w:rPr>
        <w:t>Informácie</w:t>
      </w:r>
      <w:r w:rsidR="00000913" w:rsidRPr="00491A65">
        <w:rPr>
          <w:rFonts w:ascii="Arial" w:hAnsi="Arial" w:cs="Arial"/>
          <w:lang w:val="sk-SK"/>
        </w:rPr>
        <w:t xml:space="preserve"> o odloženej daňovej pohľadávke:</w:t>
      </w:r>
      <w:r w:rsidRPr="00491A65">
        <w:rPr>
          <w:rFonts w:ascii="Arial" w:hAnsi="Arial" w:cs="Arial"/>
          <w:lang w:val="sk-SK"/>
        </w:rPr>
        <w:t xml:space="preserve"> 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080"/>
        <w:gridCol w:w="3080"/>
      </w:tblGrid>
      <w:tr w:rsidR="00B23D7C" w:rsidRPr="00D278B0" w14:paraId="55825851" w14:textId="77777777" w:rsidTr="00B23D7C">
        <w:trPr>
          <w:trHeight w:val="70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2E388" w14:textId="77777777" w:rsidR="00B23D7C" w:rsidRPr="009D267F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FA7FB" w14:textId="77777777" w:rsidR="00B23D7C" w:rsidRPr="009D267F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C1E46" w14:textId="77777777" w:rsidR="00B23D7C" w:rsidRPr="009D267F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24D53" w:rsidRPr="00D278B0" w14:paraId="723ECB3C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3030E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majetku 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18EB95" w14:textId="24E7F112" w:rsidR="00B24D53" w:rsidRPr="00D774B0" w:rsidRDefault="008271EC" w:rsidP="00B24D5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4 351 704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126F26" w14:textId="463C5F46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4 102 568</w:t>
            </w:r>
          </w:p>
        </w:tc>
      </w:tr>
      <w:tr w:rsidR="00B24D53" w:rsidRPr="00D278B0" w14:paraId="09EBDB9A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7B31B" w14:textId="23D6BE63" w:rsidR="00B24D53" w:rsidRPr="00865388" w:rsidRDefault="008271EC" w:rsidP="00B24D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</w:t>
            </w:r>
            <w:r w:rsidR="00B24D53"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0BD2" w14:textId="711807B1" w:rsidR="00B24D53" w:rsidRPr="00D774B0" w:rsidRDefault="008271EC" w:rsidP="00B24D5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4 351 704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253841" w14:textId="042D41E9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4 102 568</w:t>
            </w:r>
          </w:p>
        </w:tc>
      </w:tr>
      <w:tr w:rsidR="00B24D53" w:rsidRPr="00D278B0" w14:paraId="534B879E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44916" w14:textId="7BB18412" w:rsidR="00B24D53" w:rsidRPr="00865388" w:rsidRDefault="008271EC" w:rsidP="00B24D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</w:t>
            </w:r>
            <w:r w:rsidR="00B24D53"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495EE" w14:textId="5E5F90B7" w:rsidR="00B24D53" w:rsidRPr="00D774B0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8322" w14:textId="3E6D8DE1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24D53" w:rsidRPr="00D278B0" w14:paraId="50A05BF4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E9131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záväzkov 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4C1A4" w14:textId="41EC0E6E" w:rsidR="00B24D53" w:rsidRPr="00D774B0" w:rsidRDefault="008271EC" w:rsidP="00B24D5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837 429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F59D4D" w14:textId="7CBBE0EB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802 341</w:t>
            </w:r>
          </w:p>
        </w:tc>
      </w:tr>
      <w:tr w:rsidR="00B24D53" w:rsidRPr="00D278B0" w14:paraId="2DB78A7D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47655" w14:textId="6D0F47BA" w:rsidR="00B24D53" w:rsidRPr="00865388" w:rsidRDefault="008271EC" w:rsidP="00B24D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</w:t>
            </w:r>
            <w:r w:rsidR="00B24D53"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C7AC9" w14:textId="17F278FD" w:rsidR="00B24D53" w:rsidRPr="00D774B0" w:rsidRDefault="008271EC" w:rsidP="00B24D5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837 429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F5E0A" w14:textId="652A1160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802 341</w:t>
            </w:r>
          </w:p>
        </w:tc>
      </w:tr>
      <w:tr w:rsidR="00B24D53" w:rsidRPr="00D278B0" w14:paraId="1968BACE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8A39D" w14:textId="6814C74D" w:rsidR="00B24D53" w:rsidRPr="00865388" w:rsidRDefault="008271EC" w:rsidP="00B24D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</w:t>
            </w:r>
            <w:r w:rsidR="00B24D53"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9C5CD" w14:textId="7E2CB47B" w:rsidR="00B24D53" w:rsidRPr="00D774B0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E64EC5" w14:textId="2D1BA58A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24D53" w:rsidRPr="00D278B0" w14:paraId="7E09D32B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31F24" w14:textId="4C185262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umorovať daňovú stratu v</w:t>
            </w:r>
            <w:r w:rsidR="008271E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budúcnosti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E8BA8" w14:textId="1414C1BB" w:rsidR="00B24D53" w:rsidRPr="00D774B0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0953A" w14:textId="5B6C029B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24D53" w:rsidRPr="00D278B0" w14:paraId="36CFF685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717A0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previesť nevyužité daňové odpočty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22A77" w14:textId="7B58DDE6" w:rsidR="00B24D53" w:rsidRPr="00D774B0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4132A" w14:textId="58F110FF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24D53" w:rsidRPr="00D278B0" w14:paraId="07B9F3D7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111FF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Sadzba dane z príjmov ( v %)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C60FD" w14:textId="3284E217" w:rsidR="00B24D53" w:rsidRPr="00D774B0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1C5B1" w14:textId="513B01CF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</w:tr>
      <w:tr w:rsidR="00B24D53" w:rsidRPr="00D278B0" w14:paraId="4445F25F" w14:textId="77777777" w:rsidTr="00592AC1">
        <w:trPr>
          <w:trHeight w:val="43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C3F19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D5A34" w14:textId="5C1D5696" w:rsidR="00B24D53" w:rsidRPr="00D774B0" w:rsidRDefault="008271EC" w:rsidP="00B24D5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1 089 718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589B" w14:textId="129683E7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1 030 031</w:t>
            </w:r>
          </w:p>
        </w:tc>
      </w:tr>
      <w:tr w:rsidR="00B24D53" w:rsidRPr="00D278B0" w14:paraId="4C061CC9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00BF7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Uplatnená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7DA52" w14:textId="6C8FA24A" w:rsidR="00B24D53" w:rsidRPr="00D774B0" w:rsidRDefault="001A5590" w:rsidP="00B24D5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</w:t>
            </w:r>
            <w:r w:rsidR="008271EC"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89 718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F6297" w14:textId="77E53D74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1 030 031</w:t>
            </w:r>
          </w:p>
        </w:tc>
      </w:tr>
      <w:tr w:rsidR="00B24D53" w:rsidRPr="00D278B0" w14:paraId="0EB9ADDF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B345F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 ako zníženie nákladov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4E2D2" w14:textId="5D51DD01" w:rsidR="00B24D53" w:rsidRPr="00D774B0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8271EC"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59 687</w:t>
            </w: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E88F9" w14:textId="57C48E08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(52 926)</w:t>
            </w:r>
          </w:p>
        </w:tc>
      </w:tr>
      <w:tr w:rsidR="00B24D53" w:rsidRPr="00D278B0" w14:paraId="6666EA88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00FB1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6BE50" w14:textId="7EF85342" w:rsidR="00B24D53" w:rsidRPr="001E11F7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FC1B3" w14:textId="0131BD27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24D53" w:rsidRPr="00D278B0" w14:paraId="5D728C06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06303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Odložený daňový záväzok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32A60" w14:textId="28984D66" w:rsidR="00B24D53" w:rsidRPr="001E11F7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D9F3B" w14:textId="5C42D950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24D53" w:rsidRPr="00D278B0" w14:paraId="687815D1" w14:textId="77777777" w:rsidTr="00592AC1">
        <w:trPr>
          <w:trHeight w:val="46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2AA1C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Zmena odloženého daňového záväzku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4A52C" w14:textId="75DE1A51" w:rsidR="00B24D53" w:rsidRPr="001E11F7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1813F" w14:textId="56AA3792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24D53" w:rsidRPr="00D278B0" w14:paraId="567F825C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9DB26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ako náklad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9340B" w14:textId="64A49494" w:rsidR="00B24D53" w:rsidRPr="001E11F7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E71C6" w14:textId="5CE4D334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24D53" w:rsidRPr="00D278B0" w14:paraId="1A15E68A" w14:textId="77777777" w:rsidTr="00592AC1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8DD8F" w14:textId="77777777" w:rsidR="00B24D53" w:rsidRPr="00865388" w:rsidRDefault="00B24D53" w:rsidP="00B24D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8A47E" w14:textId="18E4D50C" w:rsidR="00B24D53" w:rsidRPr="001E11F7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B6532" w14:textId="50204335" w:rsidR="00B24D53" w:rsidRPr="006E58BD" w:rsidRDefault="00B24D53" w:rsidP="00B24D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5539F886" w14:textId="77777777" w:rsidR="00E106A7" w:rsidRPr="00D278B0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highlight w:val="yellow"/>
          <w:lang w:val="sk-SK"/>
        </w:rPr>
      </w:pPr>
    </w:p>
    <w:p w14:paraId="2C0015F5" w14:textId="0216F6CD" w:rsidR="00E106A7" w:rsidRPr="00865388" w:rsidRDefault="00E106A7" w:rsidP="00E106A7">
      <w:pPr>
        <w:keepNext w:val="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 xml:space="preserve">Spoločnosť zaúčtovala </w:t>
      </w:r>
      <w:r w:rsidR="00000913" w:rsidRPr="00865388">
        <w:rPr>
          <w:rFonts w:ascii="Arial" w:hAnsi="Arial" w:cs="Arial"/>
          <w:lang w:val="sk-SK"/>
        </w:rPr>
        <w:t>odloženú</w:t>
      </w:r>
      <w:r w:rsidRPr="00865388">
        <w:rPr>
          <w:rFonts w:ascii="Arial" w:hAnsi="Arial" w:cs="Arial"/>
          <w:lang w:val="sk-SK"/>
        </w:rPr>
        <w:t xml:space="preserve"> </w:t>
      </w:r>
      <w:r w:rsidR="00000913" w:rsidRPr="00865388">
        <w:rPr>
          <w:rFonts w:ascii="Arial" w:hAnsi="Arial" w:cs="Arial"/>
          <w:lang w:val="sk-SK"/>
        </w:rPr>
        <w:t>daňovú</w:t>
      </w:r>
      <w:r w:rsidRPr="00865388">
        <w:rPr>
          <w:rFonts w:ascii="Arial" w:hAnsi="Arial" w:cs="Arial"/>
          <w:lang w:val="sk-SK"/>
        </w:rPr>
        <w:t xml:space="preserve"> </w:t>
      </w:r>
      <w:r w:rsidRPr="009B7098">
        <w:rPr>
          <w:rFonts w:ascii="Arial" w:hAnsi="Arial" w:cs="Arial"/>
          <w:lang w:val="sk-SK"/>
        </w:rPr>
        <w:t xml:space="preserve">pohľadávku vo výške </w:t>
      </w:r>
      <w:r w:rsidR="001A5590" w:rsidRPr="00D774B0">
        <w:rPr>
          <w:rFonts w:ascii="Arial" w:hAnsi="Arial" w:cs="Arial"/>
          <w:lang w:val="sk-SK"/>
        </w:rPr>
        <w:t>1 0</w:t>
      </w:r>
      <w:r w:rsidR="008271EC" w:rsidRPr="00D774B0">
        <w:rPr>
          <w:rFonts w:ascii="Arial" w:hAnsi="Arial" w:cs="Arial"/>
          <w:lang w:val="sk-SK"/>
        </w:rPr>
        <w:t>89</w:t>
      </w:r>
      <w:r w:rsidR="001A5590" w:rsidRPr="00D774B0">
        <w:rPr>
          <w:rFonts w:ascii="Arial" w:hAnsi="Arial" w:cs="Arial"/>
          <w:lang w:val="sk-SK"/>
        </w:rPr>
        <w:t xml:space="preserve"> </w:t>
      </w:r>
      <w:r w:rsidR="008271EC" w:rsidRPr="00D774B0">
        <w:rPr>
          <w:rFonts w:ascii="Arial" w:hAnsi="Arial" w:cs="Arial"/>
          <w:lang w:val="sk-SK"/>
        </w:rPr>
        <w:t>718</w:t>
      </w:r>
      <w:r w:rsidR="00003FDE" w:rsidRPr="00D774B0">
        <w:rPr>
          <w:rFonts w:ascii="Arial" w:hAnsi="Arial" w:cs="Arial"/>
          <w:lang w:val="sk-SK"/>
        </w:rPr>
        <w:t xml:space="preserve"> </w:t>
      </w:r>
      <w:r w:rsidR="00000913" w:rsidRPr="00D774B0">
        <w:rPr>
          <w:rFonts w:ascii="Arial" w:hAnsi="Arial" w:cs="Arial"/>
          <w:lang w:val="sk-SK"/>
        </w:rPr>
        <w:t>EUR</w:t>
      </w:r>
      <w:r w:rsidRPr="00386BF4">
        <w:rPr>
          <w:rFonts w:ascii="Arial" w:hAnsi="Arial" w:cs="Arial"/>
          <w:lang w:val="sk-SK"/>
        </w:rPr>
        <w:t>.</w:t>
      </w:r>
      <w:r w:rsidRPr="00865388">
        <w:rPr>
          <w:rFonts w:ascii="Arial" w:hAnsi="Arial" w:cs="Arial"/>
          <w:lang w:val="sk-SK"/>
        </w:rPr>
        <w:t xml:space="preserve"> </w:t>
      </w:r>
    </w:p>
    <w:p w14:paraId="1A57135A" w14:textId="77777777" w:rsidR="00E106A7" w:rsidRPr="00865388" w:rsidRDefault="00E106A7" w:rsidP="00E106A7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br w:type="page"/>
      </w:r>
    </w:p>
    <w:p w14:paraId="198E11C7" w14:textId="77777777" w:rsidR="000B04FB" w:rsidRPr="004E6D8B" w:rsidRDefault="00012744" w:rsidP="00E0211F">
      <w:pPr>
        <w:pStyle w:val="Heading1"/>
        <w:keepNext w:val="0"/>
        <w:rPr>
          <w:rFonts w:ascii="Arial" w:hAnsi="Arial" w:cs="Arial"/>
          <w:lang w:val="sk-SK"/>
        </w:rPr>
      </w:pPr>
      <w:r w:rsidRPr="004E6D8B">
        <w:rPr>
          <w:rFonts w:ascii="Arial" w:hAnsi="Arial" w:cs="Arial"/>
          <w:lang w:val="sk-SK"/>
        </w:rPr>
        <w:lastRenderedPageBreak/>
        <w:t>ČASOVÉ ROZLÍŠENIE</w:t>
      </w:r>
    </w:p>
    <w:p w14:paraId="7A4CCDF7" w14:textId="77777777" w:rsidR="006C3298" w:rsidRPr="004E6D8B" w:rsidRDefault="006C3298" w:rsidP="006C3298">
      <w:pPr>
        <w:keepNext w:val="0"/>
        <w:rPr>
          <w:rFonts w:ascii="Arial" w:hAnsi="Arial" w:cs="Arial"/>
          <w:lang w:val="sk-SK"/>
        </w:rPr>
      </w:pPr>
      <w:r w:rsidRPr="004E6D8B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2586"/>
        <w:gridCol w:w="3054"/>
      </w:tblGrid>
      <w:tr w:rsidR="00B23D7C" w:rsidRPr="004E6D8B" w14:paraId="5C5A313C" w14:textId="77777777" w:rsidTr="007D16C6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6724A" w14:textId="77777777" w:rsidR="00B23D7C" w:rsidRPr="004E6D8B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5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B80F0" w14:textId="77777777" w:rsidR="00B23D7C" w:rsidRPr="004E6D8B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E3AFF" w14:textId="77777777" w:rsidR="00B23D7C" w:rsidRPr="004E6D8B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52B0D" w:rsidRPr="004E6D8B" w14:paraId="5FCF45FD" w14:textId="77777777" w:rsidTr="007D16C6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FBA85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Výnosy budúcich období dlhodobé, </w:t>
            </w: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toho:</w:t>
            </w:r>
          </w:p>
        </w:tc>
        <w:tc>
          <w:tcPr>
            <w:tcW w:w="25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432D1F" w14:textId="247B1498" w:rsidR="00552B0D" w:rsidRPr="006E58BD" w:rsidRDefault="001E11F7" w:rsidP="00552B0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</w:pPr>
            <w:r w:rsidRPr="006E58BD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673 236</w:t>
            </w:r>
          </w:p>
        </w:tc>
        <w:tc>
          <w:tcPr>
            <w:tcW w:w="30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6EFEE" w14:textId="5CFFCE3B" w:rsidR="00552B0D" w:rsidRPr="006E58BD" w:rsidRDefault="001E11F7" w:rsidP="00552B0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/>
                <w:bCs/>
                <w:sz w:val="16"/>
                <w:szCs w:val="16"/>
              </w:rPr>
              <w:t>508 055</w:t>
            </w:r>
          </w:p>
        </w:tc>
      </w:tr>
      <w:tr w:rsidR="00552B0D" w:rsidRPr="004E6D8B" w14:paraId="11B83954" w14:textId="77777777" w:rsidTr="007D16C6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BCF485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Časové rozlíšenie príspevky od prenajímateľa obchodného priestoru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FD6496" w14:textId="4AB07733" w:rsidR="00552B0D" w:rsidRPr="006E58BD" w:rsidRDefault="001E11F7" w:rsidP="00552B0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6E58BD">
              <w:rPr>
                <w:rFonts w:ascii="Arial" w:hAnsi="Arial" w:cs="Arial"/>
                <w:sz w:val="16"/>
                <w:szCs w:val="16"/>
                <w:lang w:val="pl-PL" w:eastAsia="pl-PL"/>
              </w:rPr>
              <w:t>673 236</w:t>
            </w:r>
          </w:p>
        </w:tc>
        <w:tc>
          <w:tcPr>
            <w:tcW w:w="305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8B944" w14:textId="3D807C9D" w:rsidR="00552B0D" w:rsidRPr="006E58BD" w:rsidRDefault="001E11F7" w:rsidP="00552B0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/>
                <w:bCs/>
                <w:sz w:val="16"/>
                <w:szCs w:val="16"/>
              </w:rPr>
              <w:t>508 055</w:t>
            </w:r>
          </w:p>
        </w:tc>
      </w:tr>
      <w:tr w:rsidR="00552B0D" w:rsidRPr="004E6D8B" w14:paraId="520B488D" w14:textId="77777777" w:rsidTr="007D16C6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BF3E6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Voľné obdobie prenájmu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48BB16" w14:textId="77777777" w:rsidR="00552B0D" w:rsidRPr="006E58BD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E107C" w14:textId="77777777" w:rsidR="00552B0D" w:rsidRPr="006E58BD" w:rsidRDefault="00552B0D" w:rsidP="00552B0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52B0D" w:rsidRPr="004E6D8B" w14:paraId="0EBC81B3" w14:textId="77777777" w:rsidTr="007D16C6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EB2B75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Výnosy budúcich období krátkodobé, </w:t>
            </w: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toho: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EEDFFF" w14:textId="45AB40DF" w:rsidR="00552B0D" w:rsidRPr="006E58BD" w:rsidRDefault="001E11F7" w:rsidP="00552B0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</w:pPr>
            <w:r w:rsidRPr="006E58BD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</w:rPr>
              <w:t>482 264</w:t>
            </w:r>
          </w:p>
        </w:tc>
        <w:tc>
          <w:tcPr>
            <w:tcW w:w="30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43830" w14:textId="06349DDB" w:rsidR="00552B0D" w:rsidRPr="006E58BD" w:rsidRDefault="001E11F7" w:rsidP="00552B0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291 278    </w:t>
            </w:r>
          </w:p>
        </w:tc>
      </w:tr>
      <w:tr w:rsidR="00552B0D" w:rsidRPr="004E6D8B" w14:paraId="2B8B5C59" w14:textId="77777777" w:rsidTr="007D16C6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877F5" w14:textId="77777777" w:rsidR="00552B0D" w:rsidRPr="004E6D8B" w:rsidRDefault="00552B0D" w:rsidP="00552B0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Časové rozlíšenie investície voči prenajímateľovi obchodného priestoru</w:t>
            </w:r>
          </w:p>
        </w:tc>
        <w:tc>
          <w:tcPr>
            <w:tcW w:w="25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AEDA3A" w14:textId="7FF79232" w:rsidR="001E11F7" w:rsidRPr="006E58BD" w:rsidRDefault="001E11F7" w:rsidP="001E11F7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6E58BD">
              <w:rPr>
                <w:rFonts w:ascii="Arial" w:hAnsi="Arial" w:cs="Arial"/>
                <w:sz w:val="16"/>
                <w:szCs w:val="16"/>
                <w:lang w:val="pl-PL" w:eastAsia="pl-PL"/>
              </w:rPr>
              <w:t>482 264</w:t>
            </w:r>
          </w:p>
        </w:tc>
        <w:tc>
          <w:tcPr>
            <w:tcW w:w="3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F6D663" w14:textId="176DF6DB" w:rsidR="00552B0D" w:rsidRPr="006E58BD" w:rsidRDefault="001E11F7" w:rsidP="00552B0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E58B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291 278    </w:t>
            </w:r>
          </w:p>
        </w:tc>
      </w:tr>
    </w:tbl>
    <w:p w14:paraId="3A648B80" w14:textId="77777777" w:rsidR="008F1929" w:rsidRDefault="008F1929" w:rsidP="008F1929">
      <w:pPr>
        <w:pStyle w:val="Heading1"/>
        <w:keepNext w:val="0"/>
        <w:numPr>
          <w:ilvl w:val="0"/>
          <w:numId w:val="0"/>
        </w:numPr>
        <w:spacing w:before="120"/>
        <w:ind w:left="454"/>
        <w:rPr>
          <w:rFonts w:ascii="Arial" w:hAnsi="Arial" w:cs="Arial"/>
          <w:lang w:val="sk-SK"/>
        </w:rPr>
      </w:pPr>
    </w:p>
    <w:p w14:paraId="1D04FF84" w14:textId="00C255DC" w:rsidR="009C00E4" w:rsidRPr="00BC61C7" w:rsidRDefault="009C00E4" w:rsidP="00AB2E25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BC61C7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63CB3D5F" w14:textId="1C78308A" w:rsidR="009C00E4" w:rsidRPr="00BC61C7" w:rsidRDefault="00D563EE" w:rsidP="009C00E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BC61C7">
        <w:rPr>
          <w:rFonts w:ascii="Arial" w:hAnsi="Arial" w:cs="Arial"/>
          <w:lang w:val="sk-SK"/>
        </w:rPr>
        <w:t xml:space="preserve">Spoločnosť mala k 30. </w:t>
      </w:r>
      <w:r w:rsidRPr="008F1929">
        <w:rPr>
          <w:rFonts w:ascii="Arial" w:hAnsi="Arial" w:cs="Arial"/>
          <w:lang w:val="sk-SK"/>
        </w:rPr>
        <w:t>novembru 20</w:t>
      </w:r>
      <w:r w:rsidR="001E11F7">
        <w:rPr>
          <w:rFonts w:ascii="Arial" w:hAnsi="Arial" w:cs="Arial"/>
          <w:lang w:val="sk-SK"/>
        </w:rPr>
        <w:t>20</w:t>
      </w:r>
      <w:r w:rsidRPr="008F1929">
        <w:rPr>
          <w:rFonts w:ascii="Arial" w:hAnsi="Arial" w:cs="Arial"/>
          <w:lang w:val="sk-SK"/>
        </w:rPr>
        <w:t xml:space="preserve"> nasledovné</w:t>
      </w:r>
      <w:r w:rsidRPr="00BC61C7">
        <w:rPr>
          <w:rFonts w:ascii="Arial" w:hAnsi="Arial" w:cs="Arial"/>
          <w:lang w:val="sk-SK"/>
        </w:rPr>
        <w:t xml:space="preserve">  podmienené  záväzky a aktíva</w:t>
      </w:r>
    </w:p>
    <w:p w14:paraId="06FE5E3A" w14:textId="77777777" w:rsidR="009C00E4" w:rsidRPr="00D278B0" w:rsidRDefault="009C00E4" w:rsidP="009C00E4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3040"/>
        <w:gridCol w:w="3040"/>
      </w:tblGrid>
      <w:tr w:rsidR="00435EE7" w:rsidRPr="00D278B0" w14:paraId="547DD933" w14:textId="77777777" w:rsidTr="00435EE7">
        <w:trPr>
          <w:trHeight w:val="660"/>
        </w:trPr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17C15" w14:textId="77777777" w:rsidR="00435EE7" w:rsidRPr="0004392D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B2277F" w14:textId="77777777" w:rsidR="00435EE7" w:rsidRPr="0004392D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1DBE6" w14:textId="77777777" w:rsidR="00435EE7" w:rsidRPr="0004392D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D267F" w:rsidRPr="00D278B0" w14:paraId="7B334099" w14:textId="77777777" w:rsidTr="00435EE7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260C6" w14:textId="77777777" w:rsidR="009D267F" w:rsidRPr="0004392D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Prenajatý majetok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797AC" w14:textId="6596A2B0" w:rsidR="009D267F" w:rsidRPr="00D30E9A" w:rsidRDefault="00C50E07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7 311 403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2722F" w14:textId="70B48D94" w:rsidR="009D267F" w:rsidRPr="00D30E9A" w:rsidRDefault="001E11F7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D30E9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13 253 281</w:t>
            </w:r>
          </w:p>
        </w:tc>
      </w:tr>
      <w:tr w:rsidR="00435EE7" w:rsidRPr="00D278B0" w14:paraId="18807C06" w14:textId="77777777" w:rsidTr="00435EE7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23161" w14:textId="77777777" w:rsidR="00435EE7" w:rsidRPr="0004392D" w:rsidRDefault="00435EE7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Majetok v nájme (operatívny prenájom)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6D4390" w14:textId="77777777" w:rsidR="00435EE7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435EE7"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59F63" w14:textId="77777777" w:rsidR="00435EE7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0F6A6544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2AA9B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Majetok prijatý do úschovy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F7A72C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D4F291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47F1311D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BAB34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derivátov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A3F15C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6F3FD8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66F5D3FA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F5F1E4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z opcií derivátov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4D6ED4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A17AED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72ECE9DC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1FDA6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Odpísané pohľadávky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FCD5B9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FDCF8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7B0F9ED1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49FFA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leasingu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09E175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1B22B8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1CD3300C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CBE0D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z leasingu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823B199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C60E8E4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3B90344B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6FF31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položky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D8FBE6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4A58F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2632F6D1" w14:textId="77777777" w:rsidR="00435EE7" w:rsidRPr="00D278B0" w:rsidRDefault="00435EE7" w:rsidP="009C00E4">
      <w:pPr>
        <w:keepNext w:val="0"/>
        <w:rPr>
          <w:rFonts w:ascii="Arial" w:hAnsi="Arial" w:cs="Arial"/>
          <w:highlight w:val="yellow"/>
          <w:lang w:val="sk-SK"/>
        </w:rPr>
      </w:pPr>
    </w:p>
    <w:p w14:paraId="0C33740A" w14:textId="77777777" w:rsidR="00435EE7" w:rsidRPr="00D278B0" w:rsidRDefault="00435EE7" w:rsidP="009C00E4">
      <w:pPr>
        <w:keepNext w:val="0"/>
        <w:rPr>
          <w:rFonts w:ascii="Arial" w:hAnsi="Arial" w:cs="Arial"/>
          <w:highlight w:val="yellow"/>
          <w:lang w:val="sk-SK"/>
        </w:rPr>
      </w:pPr>
    </w:p>
    <w:p w14:paraId="2CF75B62" w14:textId="77777777" w:rsidR="00F106B6" w:rsidRPr="00D278B0" w:rsidRDefault="00F106B6" w:rsidP="009C00E4">
      <w:pPr>
        <w:keepNext w:val="0"/>
        <w:spacing w:before="240"/>
        <w:rPr>
          <w:rFonts w:ascii="Arial" w:hAnsi="Arial" w:cs="Arial"/>
          <w:highlight w:val="yellow"/>
          <w:lang w:val="sk-SK"/>
        </w:rPr>
      </w:pPr>
    </w:p>
    <w:p w14:paraId="28797779" w14:textId="77777777" w:rsidR="00F106B6" w:rsidRPr="00D278B0" w:rsidRDefault="00F106B6" w:rsidP="009C00E4">
      <w:pPr>
        <w:keepNext w:val="0"/>
        <w:spacing w:before="240"/>
        <w:rPr>
          <w:rFonts w:ascii="Arial" w:hAnsi="Arial" w:cs="Arial"/>
          <w:highlight w:val="yellow"/>
          <w:lang w:val="sk-SK"/>
        </w:rPr>
      </w:pPr>
    </w:p>
    <w:p w14:paraId="56E931A0" w14:textId="77777777" w:rsidR="00FC392C" w:rsidRPr="00D278B0" w:rsidRDefault="00FC392C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4B21AAB4" w14:textId="77777777" w:rsidR="000B04FB" w:rsidRPr="00695635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695635">
        <w:rPr>
          <w:rFonts w:ascii="Arial" w:hAnsi="Arial" w:cs="Arial"/>
          <w:lang w:val="sk-SK"/>
        </w:rPr>
        <w:lastRenderedPageBreak/>
        <w:t>Výnosy</w:t>
      </w:r>
      <w:r w:rsidR="00296518" w:rsidRPr="00695635">
        <w:rPr>
          <w:rFonts w:ascii="Arial" w:hAnsi="Arial" w:cs="Arial"/>
          <w:lang w:val="sk-SK"/>
        </w:rPr>
        <w:t xml:space="preserve"> A Náklady</w:t>
      </w:r>
    </w:p>
    <w:p w14:paraId="659EA497" w14:textId="77777777" w:rsidR="00F54922" w:rsidRPr="00695635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695635">
        <w:rPr>
          <w:rFonts w:ascii="Arial" w:hAnsi="Arial" w:cs="Arial"/>
          <w:b/>
          <w:lang w:val="sk-SK"/>
        </w:rPr>
        <w:t>Tržby</w:t>
      </w:r>
    </w:p>
    <w:p w14:paraId="121D0F99" w14:textId="77777777" w:rsidR="001F3543" w:rsidRPr="00695635" w:rsidRDefault="001F3543" w:rsidP="00E0211F">
      <w:pPr>
        <w:keepNext w:val="0"/>
        <w:rPr>
          <w:rFonts w:ascii="Arial" w:hAnsi="Arial" w:cs="Arial"/>
          <w:lang w:val="sk-SK"/>
        </w:rPr>
      </w:pPr>
      <w:r w:rsidRPr="00695635">
        <w:rPr>
          <w:rFonts w:ascii="Arial" w:hAnsi="Arial" w:cs="Arial"/>
          <w:lang w:val="sk-SK"/>
        </w:rPr>
        <w:t>Informácie o</w:t>
      </w:r>
      <w:r w:rsidR="00AA74D8" w:rsidRPr="00695635">
        <w:rPr>
          <w:rFonts w:ascii="Arial" w:hAnsi="Arial" w:cs="Arial"/>
          <w:lang w:val="sk-SK"/>
        </w:rPr>
        <w:t> </w:t>
      </w:r>
      <w:r w:rsidRPr="00695635">
        <w:rPr>
          <w:rFonts w:ascii="Arial" w:hAnsi="Arial" w:cs="Arial"/>
          <w:lang w:val="sk-SK"/>
        </w:rPr>
        <w:t>tržbách</w:t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3217"/>
        <w:gridCol w:w="3402"/>
      </w:tblGrid>
      <w:tr w:rsidR="00453909" w:rsidRPr="00695635" w14:paraId="00835797" w14:textId="77777777" w:rsidTr="00453909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C12C8" w14:textId="77777777" w:rsidR="00453909" w:rsidRPr="00695635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66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997752" w14:textId="77777777" w:rsidR="00453909" w:rsidRPr="00695635" w:rsidRDefault="00FB34A3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</w:tr>
      <w:tr w:rsidR="00453909" w:rsidRPr="00D278B0" w14:paraId="35F00EBE" w14:textId="77777777" w:rsidTr="00AB2E25">
        <w:trPr>
          <w:trHeight w:val="908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C3E451" w14:textId="77777777" w:rsidR="00453909" w:rsidRPr="00695635" w:rsidRDefault="00453909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1AD48F" w14:textId="77777777" w:rsidR="00453909" w:rsidRPr="00695635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7526" w14:textId="77777777" w:rsidR="00453909" w:rsidRPr="00D70357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E87F13" w:rsidRPr="00D278B0" w14:paraId="571C92BC" w14:textId="77777777" w:rsidTr="008C4ED3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263FE" w14:textId="77777777" w:rsidR="00E87F13" w:rsidRPr="00A47AC1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47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Tuzemsko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72E05E" w14:textId="4606C72D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0A406F">
              <w:rPr>
                <w:rFonts w:ascii="Arial" w:hAnsi="Arial" w:cs="Arial"/>
                <w:sz w:val="16"/>
                <w:szCs w:val="16"/>
                <w:lang w:val="pl-PL" w:eastAsia="pl-PL"/>
              </w:rPr>
              <w:t>51 059 51</w:t>
            </w:r>
            <w:r w:rsidR="009B7098">
              <w:rPr>
                <w:rFonts w:ascii="Arial" w:hAnsi="Arial" w:cs="Arial"/>
                <w:sz w:val="16"/>
                <w:szCs w:val="16"/>
                <w:lang w:val="pl-PL" w:eastAsia="pl-PL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16287F" w14:textId="5EC02FE1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sz w:val="16"/>
                <w:szCs w:val="16"/>
              </w:rPr>
              <w:t xml:space="preserve">64 470 301    </w:t>
            </w:r>
          </w:p>
        </w:tc>
      </w:tr>
      <w:tr w:rsidR="00E87F13" w:rsidRPr="00D278B0" w14:paraId="7286228D" w14:textId="77777777" w:rsidTr="008C4ED3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62736" w14:textId="77777777" w:rsidR="00E87F13" w:rsidRPr="00A47AC1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47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Zahraničie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8B388D" w14:textId="32C3904F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0A406F">
              <w:rPr>
                <w:rFonts w:ascii="Arial" w:hAnsi="Arial" w:cs="Arial"/>
                <w:sz w:val="16"/>
                <w:szCs w:val="16"/>
                <w:lang w:val="pl-PL" w:eastAsia="pl-PL"/>
              </w:rPr>
              <w:t>43 421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575D4" w14:textId="40562EF8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sz w:val="16"/>
                <w:szCs w:val="16"/>
                <w:lang w:val="pl-PL" w:eastAsia="pl-PL"/>
              </w:rPr>
              <w:t>74 220</w:t>
            </w:r>
          </w:p>
        </w:tc>
      </w:tr>
      <w:tr w:rsidR="00E87F13" w:rsidRPr="00D278B0" w14:paraId="52B08A8E" w14:textId="77777777" w:rsidTr="00442758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E86194" w14:textId="77777777" w:rsidR="00E87F13" w:rsidRPr="00A47AC1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47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F42309" w14:textId="0D13E5BD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</w:pPr>
            <w:r w:rsidRPr="000A40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  <w:t>51 102 93</w:t>
            </w:r>
            <w:r w:rsidR="009B70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0F9EB" w14:textId="5CAD6BAB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0A40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                 64 544 521    </w:t>
            </w:r>
          </w:p>
        </w:tc>
      </w:tr>
    </w:tbl>
    <w:p w14:paraId="59C04FC9" w14:textId="77777777" w:rsidR="000B04FB" w:rsidRPr="00D278B0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1C1C8EE" w14:textId="77777777" w:rsidR="000D019F" w:rsidRPr="00A35796" w:rsidRDefault="00D563EE">
      <w:r w:rsidRPr="00A35796">
        <w:rPr>
          <w:rFonts w:ascii="Arial" w:hAnsi="Arial" w:cs="Arial"/>
          <w:lang w:val="sk-SK"/>
        </w:rPr>
        <w:t>Rozpis tržieb za  tovar spoločnosti z bežnej činnosti.</w:t>
      </w:r>
      <w:r w:rsidRPr="00A35796">
        <w:rPr>
          <w:lang w:val="sk-SK"/>
        </w:rPr>
        <w:t xml:space="preserve"> </w:t>
      </w:r>
      <w:r w:rsidRPr="00A35796">
        <w:rPr>
          <w:rFonts w:ascii="Arial" w:hAnsi="Arial" w:cs="Arial"/>
          <w:lang w:val="sk-SK"/>
        </w:rPr>
        <w:t>Tržby na lokálny trh predstavujú predaj finálnym zákazníkom v obchodoch spoločnosti. Tržby do zahraničia predstavujú vrátený tovar spoločnosti H&amp;M Hennes &amp; Mauritz GBC AB.</w:t>
      </w:r>
    </w:p>
    <w:p w14:paraId="4246366A" w14:textId="77777777" w:rsidR="00A910B5" w:rsidRPr="009D4FB3" w:rsidRDefault="00A910B5" w:rsidP="00AB2E25">
      <w:pPr>
        <w:rPr>
          <w:rFonts w:ascii="Arial" w:hAnsi="Arial" w:cs="Arial"/>
          <w:b/>
          <w:iCs/>
          <w:lang w:val="sk-SK"/>
        </w:rPr>
      </w:pPr>
      <w:r w:rsidRPr="009D4FB3">
        <w:rPr>
          <w:rFonts w:ascii="Arial" w:hAnsi="Arial" w:cs="Arial"/>
          <w:b/>
          <w:iCs/>
          <w:lang w:val="sk-SK"/>
        </w:rPr>
        <w:t>Aktivácia</w:t>
      </w:r>
    </w:p>
    <w:p w14:paraId="1AA26630" w14:textId="77777777" w:rsidR="001F3543" w:rsidRPr="009D4FB3" w:rsidRDefault="001F3543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9D4FB3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9D4FB3" w14:paraId="181ECCA9" w14:textId="77777777" w:rsidTr="00001A49">
        <w:trPr>
          <w:trHeight w:val="420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70592" w14:textId="77777777" w:rsidR="00001A49" w:rsidRPr="009D4FB3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D8C7A" w14:textId="77777777" w:rsidR="00001A49" w:rsidRPr="009D4FB3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30760" w14:textId="77777777" w:rsidR="00001A49" w:rsidRPr="009D4FB3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87F13" w:rsidRPr="00D278B0" w14:paraId="63AA6253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E409D" w14:textId="77777777" w:rsidR="00E87F13" w:rsidRPr="00F2079B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Významné položky pri aktivácii nákladov, z toho:</w:t>
            </w: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21C358" w14:textId="66EEB359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FC7A1" w14:textId="6E634DCC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2E657654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AFE25" w14:textId="77777777" w:rsidR="00E87F13" w:rsidRPr="00F2079B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výnosov 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448BCF" w14:textId="111FA251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89</w:t>
            </w:r>
            <w:r w:rsidR="00A65B9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</w:t>
            </w:r>
            <w:r w:rsidR="000A406F" w:rsidRPr="000A406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="00A65B9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281</w:t>
            </w:r>
            <w:r w:rsidR="000A406F" w:rsidRPr="000A406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47126" w14:textId="6E824CC4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436</w:t>
            </w:r>
            <w:r w:rsidR="000A406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0A406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819</w:t>
            </w:r>
            <w:r w:rsidR="000A406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650F0167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93ED9" w14:textId="77777777" w:rsidR="00E87F13" w:rsidRPr="00F2079B" w:rsidRDefault="00E87F13" w:rsidP="00E87F1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Prefakturácia nákladov na reklamu H&amp;M Hennes &amp; Mauritz AB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6CC581" w14:textId="19CE7181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0A406F"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E1A1F5" w14:textId="17C7FEEE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4AE4DCCA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5BE9D" w14:textId="77777777" w:rsidR="00E87F13" w:rsidRPr="00F2079B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Prefakturácia nákladov do ostatných H&amp;M krajín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5E399E" w14:textId="7094DC25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</w:t>
            </w:r>
            <w:r w:rsidR="000A406F"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02</w:t>
            </w:r>
            <w:r w:rsidR="000A406F"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D53F28" w14:textId="17C5F218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187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5F580708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70394" w14:textId="77777777" w:rsidR="00E87F13" w:rsidRPr="00F2079B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Kontribúcia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512892" w14:textId="210D0D08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307</w:t>
            </w:r>
            <w:r w:rsidR="000A406F"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463</w:t>
            </w:r>
            <w:r w:rsidR="000A406F"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8E40C9" w14:textId="1621ECC6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346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953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67EBC9EC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29798" w14:textId="7B9F4A35" w:rsidR="00E87F13" w:rsidRPr="00F2079B" w:rsidRDefault="000A406F" w:rsidP="00E87F1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Prijaté štátne dotácie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4E8C52" w14:textId="27222B71" w:rsidR="00E87F13" w:rsidRPr="000A406F" w:rsidRDefault="000A406F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560 670</w:t>
            </w:r>
            <w:r w:rsidR="00E87F13"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69E10F" w14:textId="2E852393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73AB373A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E5BE4" w14:textId="77777777" w:rsidR="00E87F13" w:rsidRPr="00F2079B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082F04" w14:textId="05A2B2EE" w:rsidR="00E87F13" w:rsidRPr="000A406F" w:rsidRDefault="00A65B9E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pl-PL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l-PL" w:eastAsia="sk-SK"/>
              </w:rPr>
              <w:t>20 122</w:t>
            </w:r>
            <w:r w:rsidR="000A406F" w:rsidRPr="000A406F">
              <w:rPr>
                <w:rFonts w:ascii="Arial" w:hAnsi="Arial" w:cs="Arial"/>
                <w:color w:val="000000"/>
                <w:sz w:val="16"/>
                <w:szCs w:val="16"/>
                <w:lang w:val="pl-PL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008998" w14:textId="1A662ABC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72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679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764B4636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28FF4" w14:textId="77777777" w:rsidR="00E87F13" w:rsidRPr="00F2079B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výnosy,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093C0F" w14:textId="5B9CABDA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20309" w14:textId="5C8239D3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73FE2826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16C92" w14:textId="77777777" w:rsidR="00E87F13" w:rsidRPr="00F2079B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zisky,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3EE6B2" w14:textId="2479A05D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 w:rsidRP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50359" w14:textId="0AF13117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04F5B2BB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572A32" w14:textId="77777777" w:rsidR="00E87F13" w:rsidRPr="00F2079B" w:rsidRDefault="00E87F13" w:rsidP="00E87F13">
            <w:pPr>
              <w:keepNext w:val="0"/>
              <w:spacing w:after="0"/>
              <w:ind w:left="229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zisky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FAABB0" w14:textId="6909E547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 w:rsidRP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94B97" w14:textId="61F5063C" w:rsidR="00E87F13" w:rsidRPr="000A406F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617949B3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65F5D" w14:textId="77777777" w:rsidR="00E87F13" w:rsidRPr="00F2079B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výnosov,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154BCD" w14:textId="3BADB84C" w:rsidR="00E87F13" w:rsidRPr="00D278B0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09C939" w14:textId="0FFD258F" w:rsidR="00E87F13" w:rsidRPr="00D70357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2465422C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0D4880" w14:textId="57C6B23E" w:rsidR="00E87F13" w:rsidRPr="00F2079B" w:rsidRDefault="00E87F13" w:rsidP="00E87F13">
            <w:pPr>
              <w:keepNext w:val="0"/>
              <w:spacing w:after="0"/>
              <w:ind w:left="229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výnosy z</w:t>
            </w:r>
            <w:r w:rsidR="000A40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úrokov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A2FC43" w14:textId="12841DD8" w:rsidR="00E87F13" w:rsidRPr="00D278B0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48529" w14:textId="7D9698CA" w:rsidR="00E87F13" w:rsidRPr="00D70357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87F13" w:rsidRPr="00D278B0" w14:paraId="5FE6C564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A86860" w14:textId="77777777" w:rsidR="00E87F13" w:rsidRPr="00F2079B" w:rsidRDefault="00E87F13" w:rsidP="00E87F1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Mimoriadne výnosy,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B91545" w14:textId="71799FF6" w:rsidR="00E87F13" w:rsidRPr="00D278B0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71F592" w14:textId="15708648" w:rsidR="00E87F13" w:rsidRPr="00D70357" w:rsidRDefault="00E87F13" w:rsidP="00E87F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  <w:r w:rsidR="000A406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332F87FD" w14:textId="77777777" w:rsidR="00EC2EEB" w:rsidRPr="00D278B0" w:rsidRDefault="00EC2EEB" w:rsidP="00434C63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180B5A6" w14:textId="77777777" w:rsidR="00B14AB4" w:rsidRPr="00D278B0" w:rsidRDefault="00B14AB4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01C578C0" w14:textId="77777777" w:rsidR="00EC2EEB" w:rsidRPr="0006734A" w:rsidRDefault="00EC2EEB" w:rsidP="00EC2EEB">
      <w:pPr>
        <w:keepNext w:val="0"/>
        <w:rPr>
          <w:rFonts w:ascii="Arial" w:hAnsi="Arial" w:cs="Arial"/>
          <w:lang w:val="sk-SK"/>
        </w:rPr>
      </w:pPr>
      <w:r w:rsidRPr="0006734A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06734A" w14:paraId="25914765" w14:textId="77777777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61041" w14:textId="77777777" w:rsidR="00001A49" w:rsidRPr="0006734A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A516D" w14:textId="77777777" w:rsidR="00001A49" w:rsidRPr="0006734A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29BD6" w14:textId="77777777" w:rsidR="00001A49" w:rsidRPr="0006734A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F5A76" w:rsidRPr="0006734A" w14:paraId="439F91D9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6CC1D6" w14:textId="77777777" w:rsidR="004F5A76" w:rsidRPr="0006734A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5507E8" w14:textId="49A1103C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20A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1D2EF7" w14:textId="2F4A3CB7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20A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5A76" w:rsidRPr="0006734A" w14:paraId="5CC82D68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AFCAF" w14:textId="77777777" w:rsidR="004F5A76" w:rsidRPr="0006734A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B105" w14:textId="5ADE89C7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520A7F">
              <w:rPr>
                <w:rFonts w:ascii="Arial" w:hAnsi="Arial" w:cs="Arial"/>
                <w:sz w:val="16"/>
                <w:szCs w:val="16"/>
                <w:lang w:val="pl-PL" w:eastAsia="pl-PL"/>
              </w:rPr>
              <w:t>40 580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0FF8CB" w14:textId="25CACFF0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20A7F">
              <w:rPr>
                <w:rFonts w:ascii="Arial" w:hAnsi="Arial" w:cs="Arial"/>
                <w:sz w:val="16"/>
                <w:szCs w:val="16"/>
              </w:rPr>
              <w:t xml:space="preserve">                           30 095    </w:t>
            </w:r>
          </w:p>
        </w:tc>
      </w:tr>
      <w:tr w:rsidR="004F5A76" w:rsidRPr="0006734A" w14:paraId="4D68672A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2C853" w14:textId="77777777" w:rsidR="004F5A76" w:rsidRPr="0006734A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4BD96A" w14:textId="4F614CB7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520A7F">
              <w:rPr>
                <w:rFonts w:ascii="Arial" w:hAnsi="Arial" w:cs="Arial"/>
                <w:sz w:val="16"/>
                <w:szCs w:val="16"/>
                <w:lang w:val="pl-PL" w:eastAsia="pl-PL"/>
              </w:rPr>
              <w:t>51 062 35</w:t>
            </w:r>
            <w:r w:rsidR="009B7098">
              <w:rPr>
                <w:rFonts w:ascii="Arial" w:hAnsi="Arial" w:cs="Arial"/>
                <w:sz w:val="16"/>
                <w:szCs w:val="16"/>
                <w:lang w:val="pl-PL" w:eastAsia="pl-PL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0995E" w14:textId="111646C8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20A7F">
              <w:rPr>
                <w:rFonts w:ascii="Arial" w:hAnsi="Arial" w:cs="Arial"/>
                <w:sz w:val="16"/>
                <w:szCs w:val="16"/>
              </w:rPr>
              <w:t xml:space="preserve">                    64 514 426    </w:t>
            </w:r>
          </w:p>
        </w:tc>
      </w:tr>
      <w:tr w:rsidR="004F5A76" w:rsidRPr="0006734A" w14:paraId="683BD789" w14:textId="77777777" w:rsidTr="008A4D5D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AA30E" w14:textId="77777777" w:rsidR="004F5A76" w:rsidRPr="0006734A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5E2008" w14:textId="0A3A8A73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20A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FCBD7" w14:textId="65ACD75E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20A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5A76" w:rsidRPr="0006734A" w14:paraId="58C54ABD" w14:textId="77777777" w:rsidTr="008A4D5D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89A34" w14:textId="77777777" w:rsidR="004F5A76" w:rsidRPr="0006734A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D0AB42" w14:textId="02DE1215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20A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6F22B" w14:textId="4C979590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20A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5A76" w:rsidRPr="0006734A" w14:paraId="46065AD4" w14:textId="77777777" w:rsidTr="008A4D5D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11CD0" w14:textId="77777777" w:rsidR="004F5A76" w:rsidRPr="0006734A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4B1D79" w14:textId="1C685ADD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20A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B6707D" w14:textId="4BD0871D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20A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5A76" w:rsidRPr="00D278B0" w14:paraId="0E44C22B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754AC" w14:textId="77777777" w:rsidR="004F5A76" w:rsidRPr="0006734A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D84CA2" w14:textId="62C8E624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</w:pPr>
            <w:r w:rsidRPr="00520A7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  <w:t>51 102 93</w:t>
            </w:r>
            <w:r w:rsidR="009B70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pl-PL" w:eastAsia="pl-PL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0D052" w14:textId="30DAE12B" w:rsidR="004F5A76" w:rsidRPr="00520A7F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520A7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                 64 544 521    </w:t>
            </w:r>
          </w:p>
        </w:tc>
      </w:tr>
    </w:tbl>
    <w:p w14:paraId="7ED9A011" w14:textId="77777777" w:rsidR="00001A49" w:rsidRPr="00D278B0" w:rsidRDefault="00001A49" w:rsidP="00EC2EEB">
      <w:pPr>
        <w:keepNext w:val="0"/>
        <w:rPr>
          <w:rFonts w:ascii="Arial" w:hAnsi="Arial" w:cs="Arial"/>
          <w:highlight w:val="yellow"/>
          <w:lang w:val="sk-SK"/>
        </w:rPr>
      </w:pPr>
    </w:p>
    <w:p w14:paraId="7DDEB212" w14:textId="77777777" w:rsidR="00667DDD" w:rsidRPr="00D278B0" w:rsidRDefault="00667DDD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  <w:r w:rsidRPr="00D278B0">
        <w:rPr>
          <w:rFonts w:ascii="Arial" w:hAnsi="Arial" w:cs="Arial"/>
          <w:b/>
          <w:highlight w:val="yellow"/>
          <w:lang w:val="sk-SK"/>
        </w:rPr>
        <w:br w:type="page"/>
      </w:r>
    </w:p>
    <w:p w14:paraId="63624D28" w14:textId="77777777" w:rsidR="00434C63" w:rsidRPr="004F0113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4F0113">
        <w:rPr>
          <w:rFonts w:ascii="Arial" w:hAnsi="Arial" w:cs="Arial"/>
          <w:b/>
          <w:lang w:val="sk-SK"/>
        </w:rPr>
        <w:lastRenderedPageBreak/>
        <w:t>Náklady</w:t>
      </w:r>
    </w:p>
    <w:p w14:paraId="4D36D1AB" w14:textId="77777777" w:rsidR="00DF42B2" w:rsidRPr="004F0113" w:rsidRDefault="00DF42B2" w:rsidP="00E0211F">
      <w:pPr>
        <w:keepNext w:val="0"/>
        <w:rPr>
          <w:rFonts w:ascii="Arial" w:hAnsi="Arial" w:cs="Arial"/>
          <w:lang w:val="sk-SK"/>
        </w:rPr>
      </w:pPr>
      <w:r w:rsidRPr="004F0113">
        <w:rPr>
          <w:rFonts w:ascii="Arial" w:hAnsi="Arial" w:cs="Arial"/>
          <w:lang w:val="sk-SK"/>
        </w:rPr>
        <w:t>Informácie o</w:t>
      </w:r>
      <w:r w:rsidR="008E24EE" w:rsidRPr="004F0113">
        <w:rPr>
          <w:rFonts w:ascii="Arial" w:hAnsi="Arial" w:cs="Arial"/>
          <w:lang w:val="sk-SK"/>
        </w:rPr>
        <w:t> </w:t>
      </w:r>
      <w:r w:rsidRPr="004F0113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667DDD" w:rsidRPr="00D278B0" w14:paraId="1635D3BC" w14:textId="77777777" w:rsidTr="00044852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67AAA" w14:textId="77777777" w:rsidR="00667DDD" w:rsidRPr="004F0113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CBB07" w14:textId="77777777" w:rsidR="00667DDD" w:rsidRPr="004F0113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4FCB44" w14:textId="77777777" w:rsidR="00667DDD" w:rsidRPr="00D70357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F5A76" w:rsidRPr="00D278B0" w14:paraId="6AA7305C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89995" w14:textId="77777777" w:rsidR="004F5A76" w:rsidRPr="00D80536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805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F8AB25" w14:textId="39820E95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pl-PL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pl-PL" w:eastAsia="sk-SK"/>
              </w:rPr>
              <w:t>17 734 853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A5EE5" w14:textId="52167951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 xml:space="preserve">                    23 485 643    </w:t>
            </w:r>
          </w:p>
        </w:tc>
      </w:tr>
      <w:tr w:rsidR="004F5A76" w:rsidRPr="00D278B0" w14:paraId="1F98E159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729F7" w14:textId="77777777" w:rsidR="004F5A76" w:rsidRPr="00D80536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11BBD3" w14:textId="7ED90A68" w:rsidR="004F5A76" w:rsidRPr="002C4143" w:rsidRDefault="00AF7D73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31 626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5F785A" w14:textId="7D424EE3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34 344</w:t>
            </w:r>
          </w:p>
        </w:tc>
      </w:tr>
      <w:tr w:rsidR="004F5A76" w:rsidRPr="00D278B0" w14:paraId="53341A9A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9E634" w14:textId="77777777" w:rsidR="004F5A76" w:rsidRPr="00D80536" w:rsidRDefault="004F5A76" w:rsidP="004F5A76">
            <w:pPr>
              <w:spacing w:after="0"/>
              <w:rPr>
                <w:rFonts w:ascii="Arial" w:hAnsi="Arial" w:cs="Arial"/>
                <w:b/>
                <w:i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 spojené s auditom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D12EAF" w14:textId="50DA59AD" w:rsidR="004F5A76" w:rsidRPr="002C4143" w:rsidRDefault="00AF7D73" w:rsidP="004F5A76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22 000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F8C897" w14:textId="7192853B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24 718</w:t>
            </w:r>
          </w:p>
        </w:tc>
      </w:tr>
      <w:tr w:rsidR="004F5A76" w:rsidRPr="00D278B0" w14:paraId="1B3F642B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D664E" w14:textId="77777777" w:rsidR="004F5A76" w:rsidRPr="00D80536" w:rsidRDefault="004F5A76" w:rsidP="004F5A76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7A8870" w14:textId="70A7C3FE" w:rsidR="004F5A76" w:rsidRPr="002C4143" w:rsidRDefault="00AF7D73" w:rsidP="004F5A76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7 500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D1232E" w14:textId="42930E76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7 500</w:t>
            </w:r>
          </w:p>
        </w:tc>
      </w:tr>
      <w:tr w:rsidR="004F5A76" w:rsidRPr="00D278B0" w14:paraId="15CBD43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291E5" w14:textId="77777777" w:rsidR="004F5A76" w:rsidRPr="00D80536" w:rsidRDefault="004F5A76" w:rsidP="004F5A76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>Iné uisťovacie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D3FAF3" w14:textId="0143B8E5" w:rsidR="004F5A76" w:rsidRPr="002C4143" w:rsidRDefault="00AF7D73" w:rsidP="004F5A76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2 126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4F004F" w14:textId="48889CEA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2 126</w:t>
            </w:r>
          </w:p>
        </w:tc>
      </w:tr>
      <w:tr w:rsidR="004F5A76" w:rsidRPr="00D278B0" w14:paraId="7C43B934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8B252" w14:textId="77777777" w:rsidR="004F5A76" w:rsidRPr="00D278B0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C0D01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FDCF0D" w14:textId="4AB3A637" w:rsidR="004F5A76" w:rsidRPr="002C4143" w:rsidRDefault="00AF7D73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</w:t>
            </w:r>
            <w:r w:rsidR="00520A7F"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 842 109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FD08B3" w14:textId="4A8EF6B4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5 837 403 </w:t>
            </w:r>
          </w:p>
        </w:tc>
      </w:tr>
      <w:tr w:rsidR="004F5A76" w:rsidRPr="00D278B0" w14:paraId="1C2499CC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4FB99" w14:textId="449FD296" w:rsidR="004F5A76" w:rsidRPr="006B11FA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B11FA">
              <w:rPr>
                <w:rFonts w:ascii="Arial" w:hAnsi="Arial" w:cs="Arial"/>
                <w:sz w:val="16"/>
                <w:szCs w:val="16"/>
                <w:lang w:val="sk-SK"/>
              </w:rPr>
              <w:t>Logistika a</w:t>
            </w:r>
            <w:r w:rsidR="00520A7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6B11FA">
              <w:rPr>
                <w:rFonts w:ascii="Arial" w:hAnsi="Arial" w:cs="Arial"/>
                <w:sz w:val="16"/>
                <w:szCs w:val="16"/>
                <w:lang w:val="sk-SK"/>
              </w:rPr>
              <w:t>doprava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D4F23A" w14:textId="1C3F5733" w:rsidR="004F5A76" w:rsidRPr="002C4143" w:rsidRDefault="00FA00D2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6</w:t>
            </w:r>
            <w:r w:rsidR="00520A7F"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0 073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5D6625" w14:textId="00AB6265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     53 454 </w:t>
            </w:r>
          </w:p>
        </w:tc>
      </w:tr>
      <w:tr w:rsidR="004F5A76" w:rsidRPr="00D278B0" w14:paraId="6068D024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CE05B" w14:textId="77777777" w:rsidR="004F5A76" w:rsidRPr="00D278B0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C0D01">
              <w:rPr>
                <w:rFonts w:ascii="Arial" w:hAnsi="Arial" w:cs="Arial"/>
                <w:sz w:val="16"/>
                <w:szCs w:val="16"/>
                <w:lang w:val="sk-SK"/>
              </w:rPr>
              <w:t>Účtovnícke služby, služby za správu a 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A7D435" w14:textId="692D755D" w:rsidR="004F5A76" w:rsidRPr="002C4143" w:rsidRDefault="00FA00D2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  <w:r w:rsidR="009E1D04"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9E1D04"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24 594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4C43A" w14:textId="42FA867E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14 970 151 </w:t>
            </w:r>
          </w:p>
        </w:tc>
      </w:tr>
      <w:tr w:rsidR="004F5A76" w:rsidRPr="00D278B0" w14:paraId="18C968F1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5E493" w14:textId="77777777" w:rsidR="004F5A76" w:rsidRPr="006B11FA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B11FA">
              <w:rPr>
                <w:rFonts w:ascii="Arial" w:hAnsi="Arial" w:cs="Arial"/>
                <w:sz w:val="16"/>
                <w:szCs w:val="16"/>
                <w:lang w:val="sk-SK"/>
              </w:rPr>
              <w:t>Reklama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1E99AA" w14:textId="44AFF0D1" w:rsidR="004F5A76" w:rsidRPr="002C4143" w:rsidRDefault="00CE39C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371 448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A0CC9" w14:textId="2F0ED4BA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537 862 </w:t>
            </w:r>
          </w:p>
        </w:tc>
      </w:tr>
      <w:tr w:rsidR="004F5A76" w:rsidRPr="00D278B0" w14:paraId="77B8A84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BAAF0" w14:textId="62D3D665" w:rsidR="004F5A76" w:rsidRPr="00D80536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sz w:val="16"/>
                <w:szCs w:val="16"/>
                <w:lang w:val="sk-SK"/>
              </w:rPr>
              <w:t>Opravy a</w:t>
            </w:r>
            <w:r w:rsidR="00520A7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D80536">
              <w:rPr>
                <w:rFonts w:ascii="Arial" w:hAnsi="Arial" w:cs="Arial"/>
                <w:sz w:val="16"/>
                <w:szCs w:val="16"/>
                <w:lang w:val="sk-SK"/>
              </w:rPr>
              <w:t>údržba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69744D" w14:textId="138717B2" w:rsidR="004F5A76" w:rsidRPr="002C4143" w:rsidRDefault="00CE39C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</w:t>
            </w:r>
            <w:r w:rsidR="00520A7F"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35 068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9FBA3D" w14:textId="16272F94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331 365 </w:t>
            </w:r>
          </w:p>
        </w:tc>
      </w:tr>
      <w:tr w:rsidR="004F5A76" w:rsidRPr="00D278B0" w14:paraId="600F5D09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C77C6" w14:textId="77777777" w:rsidR="004F5A76" w:rsidRPr="00D278B0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Ochrana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2BA19A" w14:textId="0DF68742" w:rsidR="004F5A76" w:rsidRPr="002C4143" w:rsidRDefault="00CE39C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22</w:t>
            </w:r>
            <w:r w:rsidR="00520A7F"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0 229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34D0A" w14:textId="07768202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535 730 </w:t>
            </w:r>
          </w:p>
        </w:tc>
      </w:tr>
      <w:tr w:rsidR="004F5A76" w:rsidRPr="00D278B0" w14:paraId="413BF183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10B65" w14:textId="77777777" w:rsidR="004F5A76" w:rsidRPr="00FC444F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Poplatky za kreditné karty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CEF576" w14:textId="55CEFBD6" w:rsidR="004F5A76" w:rsidRPr="002C4143" w:rsidRDefault="00CE39C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68 445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B8C8E" w14:textId="37A80DF9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229 442 </w:t>
            </w:r>
          </w:p>
        </w:tc>
      </w:tr>
      <w:tr w:rsidR="004F5A76" w:rsidRPr="00D278B0" w14:paraId="037F4C0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D04D5" w14:textId="77777777" w:rsidR="004F5A76" w:rsidRPr="00FC444F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Cestovné výdavky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9F3BD8" w14:textId="402C5FB9" w:rsidR="004F5A76" w:rsidRPr="002C4143" w:rsidRDefault="00520A7F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74 957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7867D" w14:textId="659FF1B6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210 364 </w:t>
            </w:r>
          </w:p>
        </w:tc>
      </w:tr>
      <w:tr w:rsidR="004F5A76" w:rsidRPr="00D278B0" w14:paraId="3ECB641F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410CA" w14:textId="3AD5077F" w:rsidR="004F5A76" w:rsidRPr="00D278B0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IT a</w:t>
            </w:r>
            <w:r w:rsidR="00520A7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komunikácie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54FF54" w14:textId="3CD856D5" w:rsidR="004F5A76" w:rsidRPr="002C4143" w:rsidRDefault="009E1D04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en-GB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en-GB" w:eastAsia="sk-SK"/>
              </w:rPr>
              <w:t>677 578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43393" w14:textId="1EBFE392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596 220 </w:t>
            </w:r>
          </w:p>
        </w:tc>
      </w:tr>
      <w:tr w:rsidR="004F5A76" w:rsidRPr="00D278B0" w14:paraId="4587160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CCCB50" w14:textId="77777777" w:rsidR="004F5A76" w:rsidRPr="00EF01D5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F01D5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A06B92" w14:textId="71B23865" w:rsidR="004F5A76" w:rsidRPr="002C4143" w:rsidRDefault="002C4143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128 726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4B79A9" w14:textId="47B7384B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   149 308 </w:t>
            </w:r>
          </w:p>
        </w:tc>
      </w:tr>
      <w:tr w:rsidR="004F5A76" w:rsidRPr="00D278B0" w14:paraId="0F84448A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49E8C" w14:textId="77777777" w:rsidR="004F5A76" w:rsidRPr="00D278B0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5C0D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nákladov 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34DCE" w14:textId="08009D97" w:rsidR="004F5A76" w:rsidRPr="002C4143" w:rsidRDefault="00A65B9E" w:rsidP="004F5A76">
            <w:pPr>
              <w:keepNext w:val="0"/>
              <w:spacing w:after="0"/>
              <w:jc w:val="right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>84 858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CB5B9" w14:textId="6230E7DE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>50 100</w:t>
            </w:r>
          </w:p>
        </w:tc>
      </w:tr>
      <w:tr w:rsidR="004F5A76" w:rsidRPr="00D278B0" w14:paraId="549F9B30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61CCD" w14:textId="77777777" w:rsidR="004F5A76" w:rsidRPr="009C5222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5222">
              <w:rPr>
                <w:rFonts w:ascii="Arial" w:hAnsi="Arial" w:cs="Arial"/>
                <w:sz w:val="16"/>
                <w:szCs w:val="16"/>
                <w:lang w:val="sk-SK"/>
              </w:rPr>
              <w:t>Náklady v rámci skupiny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CBC6ED" w14:textId="24674650" w:rsidR="004F5A76" w:rsidRPr="002C4143" w:rsidRDefault="00703A58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9 026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9B65DD" w14:textId="6332E4D1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17 187</w:t>
            </w:r>
          </w:p>
        </w:tc>
      </w:tr>
      <w:tr w:rsidR="004F5A76" w:rsidRPr="00D278B0" w14:paraId="56DCC730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15A5B" w14:textId="77777777" w:rsidR="004F5A76" w:rsidRPr="00D278B0" w:rsidRDefault="004F5A76" w:rsidP="004F5A76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C5222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C40756" w14:textId="349FE5BC" w:rsidR="004F5A76" w:rsidRPr="002C4143" w:rsidRDefault="00703A58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27 793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5A4383" w14:textId="1C1FBA03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20 109</w:t>
            </w:r>
          </w:p>
        </w:tc>
      </w:tr>
      <w:tr w:rsidR="004F5A76" w:rsidRPr="00D278B0" w14:paraId="55CB0B0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D26B07" w14:textId="77777777" w:rsidR="004F5A76" w:rsidRPr="009C5222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60EFA5" w14:textId="1AAA6354" w:rsidR="004F5A76" w:rsidRPr="002C4143" w:rsidRDefault="00703A58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A65B9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8 039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D64969" w14:textId="2CAE02FC" w:rsidR="004F5A76" w:rsidRPr="002C4143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12 804</w:t>
            </w:r>
          </w:p>
        </w:tc>
      </w:tr>
      <w:tr w:rsidR="004F5A76" w:rsidRPr="00D278B0" w14:paraId="5CAD88E9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2C2C3" w14:textId="77777777" w:rsidR="004F5A76" w:rsidRPr="009C5222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A6AE05" w14:textId="77777777" w:rsidR="004F5A76" w:rsidRPr="00703A58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EE754" w14:textId="77777777" w:rsidR="004F5A76" w:rsidRPr="007F2CC9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5A76" w:rsidRPr="00D278B0" w14:paraId="6BC9519E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A352E" w14:textId="77777777" w:rsidR="004F5A76" w:rsidRPr="009C5222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86D3B7" w14:textId="383B642C" w:rsidR="004F5A76" w:rsidRPr="00534EF0" w:rsidRDefault="00703A58" w:rsidP="004F5A7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34EF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168 663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5018C" w14:textId="05B8F2C0" w:rsidR="004F5A76" w:rsidRPr="007F2CC9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F2CC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27 592</w:t>
            </w:r>
          </w:p>
        </w:tc>
      </w:tr>
      <w:tr w:rsidR="004F5A76" w:rsidRPr="00D278B0" w14:paraId="721B4A0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CFA9C" w14:textId="77777777" w:rsidR="004F5A76" w:rsidRPr="009C5222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36EED8" w14:textId="51FDFDB3" w:rsidR="004F5A76" w:rsidRPr="00534EF0" w:rsidRDefault="00703A58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34EF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758279" w14:textId="37B1BD1B" w:rsidR="004F5A76" w:rsidRPr="007F2CC9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463</w:t>
            </w:r>
          </w:p>
        </w:tc>
      </w:tr>
      <w:tr w:rsidR="004F5A76" w:rsidRPr="00D278B0" w14:paraId="69E62DF7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3C1F1" w14:textId="77777777" w:rsidR="004F5A76" w:rsidRPr="009C5222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i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63F478" w14:textId="217E13D7" w:rsidR="004F5A76" w:rsidRPr="00534EF0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A68918" w14:textId="671B5675" w:rsidR="004F5A76" w:rsidRPr="007F2CC9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F5A76" w:rsidRPr="00D278B0" w14:paraId="06968437" w14:textId="77777777" w:rsidTr="00CC6BE0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E4B2D" w14:textId="77777777" w:rsidR="004F5A76" w:rsidRPr="009C5222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16CD26" w14:textId="31F5255A" w:rsidR="004F5A76" w:rsidRPr="00534EF0" w:rsidRDefault="00703A58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534EF0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17 862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8EF71" w14:textId="4A809E22" w:rsidR="004F5A76" w:rsidRPr="007F2CC9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4 028</w:t>
            </w:r>
          </w:p>
        </w:tc>
      </w:tr>
      <w:tr w:rsidR="004F5A76" w:rsidRPr="00D278B0" w14:paraId="39F8773D" w14:textId="77777777" w:rsidTr="00CC6BE0">
        <w:trPr>
          <w:trHeight w:val="405"/>
        </w:trPr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AF45E" w14:textId="77777777" w:rsidR="004F5A76" w:rsidRPr="009C5222" w:rsidRDefault="004F5A76" w:rsidP="004F5A76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Ostatné finančné náklady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5D9170" w14:textId="35B82B8A" w:rsidR="004F5A76" w:rsidRPr="00534EF0" w:rsidRDefault="00703A58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534EF0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150 758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A166FB" w14:textId="6FA8A729" w:rsidR="004F5A76" w:rsidRPr="007F2CC9" w:rsidRDefault="004F5A76" w:rsidP="004F5A76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7F2CC9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23 101</w:t>
            </w:r>
          </w:p>
        </w:tc>
      </w:tr>
    </w:tbl>
    <w:p w14:paraId="0C0320A7" w14:textId="77777777" w:rsidR="008E24EE" w:rsidRPr="00D278B0" w:rsidRDefault="008E24EE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6F0850B3" w14:textId="77777777" w:rsidR="008E24EE" w:rsidRPr="00D278B0" w:rsidRDefault="008E24EE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2D0CDF69" w14:textId="77777777" w:rsidR="008413AC" w:rsidRPr="00D278B0" w:rsidRDefault="008413AC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  <w:r w:rsidRPr="00D278B0">
        <w:rPr>
          <w:rFonts w:ascii="Arial" w:hAnsi="Arial" w:cs="Arial"/>
          <w:b/>
          <w:highlight w:val="yellow"/>
          <w:lang w:val="sk-SK"/>
        </w:rPr>
        <w:br w:type="page"/>
      </w:r>
    </w:p>
    <w:p w14:paraId="61E386B3" w14:textId="77777777" w:rsidR="00DF42B2" w:rsidRPr="00865388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865388">
        <w:rPr>
          <w:rFonts w:ascii="Arial" w:hAnsi="Arial" w:cs="Arial"/>
          <w:b/>
          <w:lang w:val="sk-SK"/>
        </w:rPr>
        <w:lastRenderedPageBreak/>
        <w:t>Dane z</w:t>
      </w:r>
      <w:r w:rsidR="00AA3F22" w:rsidRPr="00865388">
        <w:rPr>
          <w:rFonts w:ascii="Arial" w:hAnsi="Arial" w:cs="Arial"/>
          <w:b/>
          <w:lang w:val="sk-SK"/>
        </w:rPr>
        <w:t> </w:t>
      </w:r>
      <w:r w:rsidRPr="00865388">
        <w:rPr>
          <w:rFonts w:ascii="Arial" w:hAnsi="Arial" w:cs="Arial"/>
          <w:b/>
          <w:lang w:val="sk-SK"/>
        </w:rPr>
        <w:t>príjmov</w:t>
      </w:r>
    </w:p>
    <w:p w14:paraId="70B36CC6" w14:textId="77777777" w:rsidR="00AA3F22" w:rsidRPr="00865388" w:rsidRDefault="00AA3F22" w:rsidP="00AA3F22">
      <w:pPr>
        <w:keepNext w:val="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>Informácie o daniach z príjmov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98"/>
        <w:gridCol w:w="1653"/>
        <w:gridCol w:w="2811"/>
      </w:tblGrid>
      <w:tr w:rsidR="00AA3F22" w:rsidRPr="00D278B0" w14:paraId="05804B06" w14:textId="77777777" w:rsidTr="00736988">
        <w:trPr>
          <w:trHeight w:val="57"/>
        </w:trPr>
        <w:tc>
          <w:tcPr>
            <w:tcW w:w="2537" w:type="pct"/>
            <w:vAlign w:val="center"/>
            <w:hideMark/>
          </w:tcPr>
          <w:p w14:paraId="2E60C96A" w14:textId="77777777" w:rsidR="00AA3F22" w:rsidRPr="00865388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912" w:type="pct"/>
            <w:vAlign w:val="center"/>
            <w:hideMark/>
          </w:tcPr>
          <w:p w14:paraId="521BA71F" w14:textId="77777777" w:rsidR="00AA3F22" w:rsidRPr="00865388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551" w:type="pct"/>
            <w:vAlign w:val="center"/>
            <w:hideMark/>
          </w:tcPr>
          <w:p w14:paraId="09E73246" w14:textId="77777777" w:rsidR="00AA3F22" w:rsidRPr="00283AD0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A3F22" w:rsidRPr="004F0D72" w14:paraId="567F83E0" w14:textId="77777777" w:rsidTr="00736988">
        <w:trPr>
          <w:trHeight w:val="57"/>
        </w:trPr>
        <w:tc>
          <w:tcPr>
            <w:tcW w:w="2537" w:type="pct"/>
            <w:hideMark/>
          </w:tcPr>
          <w:p w14:paraId="25CAE35F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912" w:type="pct"/>
            <w:noWrap/>
            <w:vAlign w:val="center"/>
            <w:hideMark/>
          </w:tcPr>
          <w:p w14:paraId="73818435" w14:textId="43089945" w:rsidR="00AA3F22" w:rsidRPr="00865388" w:rsidRDefault="00283AD0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1" w:type="pct"/>
            <w:noWrap/>
            <w:vAlign w:val="center"/>
            <w:hideMark/>
          </w:tcPr>
          <w:p w14:paraId="4AB9D725" w14:textId="5203DC12" w:rsidR="00AA3F22" w:rsidRPr="004F0D72" w:rsidRDefault="00117906" w:rsidP="00736988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17906"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AA3F22" w:rsidRPr="00D278B0" w14:paraId="36344310" w14:textId="77777777" w:rsidTr="00736988">
        <w:trPr>
          <w:trHeight w:val="57"/>
        </w:trPr>
        <w:tc>
          <w:tcPr>
            <w:tcW w:w="2537" w:type="pct"/>
            <w:hideMark/>
          </w:tcPr>
          <w:p w14:paraId="74F3159E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912" w:type="pct"/>
            <w:noWrap/>
            <w:vAlign w:val="center"/>
            <w:hideMark/>
          </w:tcPr>
          <w:p w14:paraId="2C914829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5C8A06D0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13508AE9" w14:textId="77777777" w:rsidTr="00736988">
        <w:trPr>
          <w:trHeight w:val="57"/>
        </w:trPr>
        <w:tc>
          <w:tcPr>
            <w:tcW w:w="2537" w:type="pct"/>
            <w:hideMark/>
          </w:tcPr>
          <w:p w14:paraId="0DFD8D10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912" w:type="pct"/>
            <w:noWrap/>
            <w:vAlign w:val="center"/>
            <w:hideMark/>
          </w:tcPr>
          <w:p w14:paraId="531966E5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108D2EFE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4BE49BF3" w14:textId="77777777" w:rsidTr="00736988">
        <w:trPr>
          <w:trHeight w:val="57"/>
        </w:trPr>
        <w:tc>
          <w:tcPr>
            <w:tcW w:w="2537" w:type="pct"/>
            <w:hideMark/>
          </w:tcPr>
          <w:p w14:paraId="13EDCECF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912" w:type="pct"/>
            <w:noWrap/>
            <w:vAlign w:val="center"/>
            <w:hideMark/>
          </w:tcPr>
          <w:p w14:paraId="25239D96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62615AC8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593AE5E0" w14:textId="77777777" w:rsidTr="00736988">
        <w:trPr>
          <w:trHeight w:val="57"/>
        </w:trPr>
        <w:tc>
          <w:tcPr>
            <w:tcW w:w="2537" w:type="pct"/>
            <w:hideMark/>
          </w:tcPr>
          <w:p w14:paraId="1C3F8555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912" w:type="pct"/>
            <w:noWrap/>
            <w:vAlign w:val="center"/>
            <w:hideMark/>
          </w:tcPr>
          <w:p w14:paraId="4BEACF5E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0A22198D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33493704" w14:textId="77777777" w:rsidTr="00736988">
        <w:trPr>
          <w:trHeight w:val="57"/>
        </w:trPr>
        <w:tc>
          <w:tcPr>
            <w:tcW w:w="2537" w:type="pct"/>
            <w:hideMark/>
          </w:tcPr>
          <w:p w14:paraId="4391B04B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912" w:type="pct"/>
            <w:noWrap/>
            <w:vAlign w:val="center"/>
            <w:hideMark/>
          </w:tcPr>
          <w:p w14:paraId="472518FE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753CA9C1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</w:tbl>
    <w:p w14:paraId="1AD06F7E" w14:textId="77777777" w:rsidR="00AA3F22" w:rsidRPr="00D278B0" w:rsidRDefault="00AA3F22" w:rsidP="00810C0F">
      <w:pPr>
        <w:keepNext w:val="0"/>
        <w:rPr>
          <w:rFonts w:ascii="Arial" w:hAnsi="Arial" w:cs="Arial"/>
          <w:b/>
          <w:highlight w:val="yellow"/>
          <w:lang w:val="sk-SK"/>
        </w:rPr>
      </w:pPr>
    </w:p>
    <w:p w14:paraId="495202D9" w14:textId="77777777" w:rsidR="00DF42B2" w:rsidRPr="00581E03" w:rsidRDefault="00DF42B2" w:rsidP="00DF42B2">
      <w:pPr>
        <w:keepNext w:val="0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Informácie o daniach z</w:t>
      </w:r>
      <w:r w:rsidR="00C66C9F" w:rsidRPr="00581E03">
        <w:rPr>
          <w:rFonts w:ascii="Arial" w:hAnsi="Arial" w:cs="Arial"/>
          <w:lang w:val="sk-SK"/>
        </w:rPr>
        <w:t> </w:t>
      </w:r>
      <w:r w:rsidRPr="00581E03">
        <w:rPr>
          <w:rFonts w:ascii="Arial" w:hAnsi="Arial" w:cs="Arial"/>
          <w:lang w:val="sk-SK"/>
        </w:rPr>
        <w:t>príjmov</w:t>
      </w:r>
    </w:p>
    <w:tbl>
      <w:tblPr>
        <w:tblW w:w="9857" w:type="dxa"/>
        <w:tblLayout w:type="fixed"/>
        <w:tblLook w:val="04A0" w:firstRow="1" w:lastRow="0" w:firstColumn="1" w:lastColumn="0" w:noHBand="0" w:noVBand="1"/>
      </w:tblPr>
      <w:tblGrid>
        <w:gridCol w:w="3660"/>
        <w:gridCol w:w="1305"/>
        <w:gridCol w:w="1134"/>
        <w:gridCol w:w="813"/>
        <w:gridCol w:w="1134"/>
        <w:gridCol w:w="1134"/>
        <w:gridCol w:w="677"/>
      </w:tblGrid>
      <w:tr w:rsidR="000E26BA" w:rsidRPr="00581E03" w14:paraId="49AF52F1" w14:textId="77777777" w:rsidTr="00082043">
        <w:trPr>
          <w:trHeight w:val="450"/>
        </w:trPr>
        <w:tc>
          <w:tcPr>
            <w:tcW w:w="3660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442302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Názov položky</w:t>
            </w:r>
          </w:p>
        </w:tc>
        <w:tc>
          <w:tcPr>
            <w:tcW w:w="3252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FFFE4F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5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CBFCD5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E26BA" w:rsidRPr="00FD0B77" w14:paraId="54EB27E2" w14:textId="77777777" w:rsidTr="00082043">
        <w:trPr>
          <w:trHeight w:val="541"/>
        </w:trPr>
        <w:tc>
          <w:tcPr>
            <w:tcW w:w="366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0DC00A" w14:textId="77777777" w:rsidR="000E26BA" w:rsidRPr="00581E03" w:rsidRDefault="000E26BA" w:rsidP="000E26B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D2D54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0C65C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967EE7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F48B2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E4BA58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D881A" w14:textId="77777777" w:rsidR="000E26BA" w:rsidRPr="00FD0B77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 v %</w:t>
            </w:r>
          </w:p>
        </w:tc>
      </w:tr>
      <w:tr w:rsidR="00026352" w:rsidRPr="00FD0B77" w14:paraId="015C3FB9" w14:textId="77777777" w:rsidTr="00026352">
        <w:trPr>
          <w:trHeight w:val="330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5EC28" w14:textId="77777777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Výsledok hospodárenia pred  zdanením, z toho: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19951" w14:textId="21D9E1AF" w:rsidR="00026352" w:rsidRPr="0054693D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D774B0">
              <w:rPr>
                <w:rFonts w:ascii="Arial" w:hAnsi="Arial" w:cs="Arial"/>
                <w:sz w:val="16"/>
                <w:szCs w:val="16"/>
              </w:rPr>
              <w:t>3</w:t>
            </w:r>
            <w:r w:rsidR="009B7098" w:rsidRPr="00D774B0">
              <w:rPr>
                <w:rFonts w:ascii="Arial" w:hAnsi="Arial" w:cs="Arial"/>
                <w:sz w:val="16"/>
                <w:szCs w:val="16"/>
              </w:rPr>
              <w:t> </w:t>
            </w:r>
            <w:r w:rsidRPr="00D774B0">
              <w:rPr>
                <w:rFonts w:ascii="Arial" w:hAnsi="Arial" w:cs="Arial"/>
                <w:sz w:val="16"/>
                <w:szCs w:val="16"/>
              </w:rPr>
              <w:t>1</w:t>
            </w:r>
            <w:r w:rsidR="009B7098" w:rsidRPr="00D774B0">
              <w:rPr>
                <w:rFonts w:ascii="Arial" w:hAnsi="Arial" w:cs="Arial"/>
                <w:sz w:val="16"/>
                <w:szCs w:val="16"/>
              </w:rPr>
              <w:t>17 857</w:t>
            </w:r>
            <w:r w:rsidRPr="0054693D">
              <w:rPr>
                <w:rFonts w:ascii="Arial" w:hAnsi="Arial" w:cs="Arial"/>
                <w:sz w:val="16"/>
                <w:szCs w:val="16"/>
              </w:rPr>
              <w:t xml:space="preserve"> 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389A7" w14:textId="365BAB2F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C47B40" w14:textId="2AD13143" w:rsidR="00026352" w:rsidRPr="00E72A99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906D7" w14:textId="51768E7A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4 618 094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82F9B" w14:textId="4B786658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754C8" w14:textId="64FB2DC3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26352" w:rsidRPr="00FD0B77" w14:paraId="6A52D654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53F20" w14:textId="77777777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teoretická daň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37AD5" w14:textId="5FF9099A" w:rsidR="00026352" w:rsidRPr="0054693D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BF1E7" w14:textId="0EAEF977" w:rsidR="00026352" w:rsidRPr="0054693D" w:rsidRDefault="00EF27C8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9B7098"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54</w:t>
            </w: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9B7098"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750</w:t>
            </w:r>
            <w:r w:rsidR="00026352" w:rsidRPr="0054693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9C116B" w14:textId="72C2A4F4" w:rsidR="00026352" w:rsidRPr="00E72A99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72A9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5224A" w14:textId="13176BFB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16ACA" w14:textId="13A3360F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969 800 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AB587" w14:textId="5A09973A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</w:tr>
      <w:tr w:rsidR="00026352" w:rsidRPr="00FD0B77" w14:paraId="7C595A7E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F55000" w14:textId="77777777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AD0AB" w14:textId="69A50725" w:rsidR="00026352" w:rsidRPr="00D774B0" w:rsidRDefault="0054693D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1 785 155</w:t>
            </w:r>
            <w:r w:rsidR="00026352"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3DA3C" w14:textId="7B100A21" w:rsidR="00026352" w:rsidRPr="00D774B0" w:rsidRDefault="0054693D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374 883</w:t>
            </w:r>
            <w:r w:rsidR="00026352"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07E66B" w14:textId="6FF245F7" w:rsidR="00026352" w:rsidRPr="006E11B5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blue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F80AC" w14:textId="1655CCBB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1 358 994 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80C3D" w14:textId="18DE3440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285 389 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1A847D" w14:textId="1F8741E9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26352" w:rsidRPr="00FD0B77" w14:paraId="466322E0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F17EA0" w14:textId="77777777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3747F" w14:textId="2D9EC296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</w:t>
            </w:r>
            <w:r w:rsidR="0054693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1 449 422</w:t>
            </w: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92B11" w14:textId="3E9BCBEF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</w:t>
            </w:r>
            <w:r w:rsidR="0054693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304 379</w:t>
            </w: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25F9A1" w14:textId="5196352D" w:rsidR="00026352" w:rsidRPr="006E11B5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blue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64FC8" w14:textId="29A772ED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(889 040)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F91A2" w14:textId="0695A904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(186 698)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2D5DC" w14:textId="3681B740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26352" w:rsidRPr="00FD0B77" w14:paraId="7E70FBF0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3DCFED" w14:textId="77777777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EAE29" w14:textId="77777777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C266B" w14:textId="77777777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6ADAAD" w14:textId="77777777" w:rsidR="00026352" w:rsidRPr="006E11B5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blue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3BF70" w14:textId="77777777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42C69" w14:textId="77777777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8BABF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26352" w:rsidRPr="00FD0B77" w14:paraId="513475A8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E1C20" w14:textId="77777777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9CDDE" w14:textId="79EB68B0" w:rsidR="00026352" w:rsidRPr="00D774B0" w:rsidRDefault="009B7098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3 453 590</w:t>
            </w:r>
            <w:r w:rsidR="00026352"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B9A1B" w14:textId="571C121C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D774B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7098">
              <w:rPr>
                <w:rFonts w:ascii="Arial" w:hAnsi="Arial" w:cs="Arial"/>
                <w:sz w:val="16"/>
                <w:szCs w:val="16"/>
              </w:rPr>
              <w:t>725 254</w:t>
            </w:r>
            <w:r w:rsidRPr="00D774B0">
              <w:rPr>
                <w:rFonts w:ascii="Arial" w:hAnsi="Arial" w:cs="Arial"/>
                <w:sz w:val="16"/>
                <w:szCs w:val="16"/>
              </w:rPr>
              <w:t xml:space="preserve">  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C4038E" w14:textId="176901FE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94145" w14:textId="5E1F54FA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5 088 048 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9B002" w14:textId="2A290F34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sz w:val="16"/>
                <w:szCs w:val="16"/>
              </w:rPr>
              <w:t xml:space="preserve">  1 068 490 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2228E" w14:textId="1A7BD333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</w:tr>
      <w:tr w:rsidR="00026352" w:rsidRPr="00FD0B77" w14:paraId="10243D8C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2803A" w14:textId="3EF374CF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Splatná daň z</w:t>
            </w:r>
            <w:r w:rsidR="002C414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4E14DF" w14:textId="7D65F0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3AD1E" w14:textId="6AEFA4D8" w:rsidR="00026352" w:rsidRPr="00D774B0" w:rsidRDefault="0055760C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7098">
              <w:rPr>
                <w:rFonts w:ascii="Arial" w:hAnsi="Arial" w:cs="Arial"/>
                <w:sz w:val="16"/>
                <w:szCs w:val="16"/>
              </w:rPr>
              <w:t>725 254</w:t>
            </w:r>
            <w:r w:rsidRPr="00D774B0">
              <w:rPr>
                <w:rFonts w:ascii="Arial" w:hAnsi="Arial" w:cs="Arial"/>
                <w:sz w:val="16"/>
                <w:szCs w:val="16"/>
              </w:rPr>
              <w:t xml:space="preserve">  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952645" w14:textId="0CFBA2B2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A251E" w14:textId="1B620141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D9FF" w14:textId="3B85FBE4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9B709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068 490 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DED45" w14:textId="28682296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</w:tr>
      <w:tr w:rsidR="00026352" w:rsidRPr="00FD0B77" w14:paraId="4900E2B0" w14:textId="77777777" w:rsidTr="00082043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9D04A" w14:textId="77777777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Daň z príjmov za predchádzajúce obdobie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89C12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83BAD" w14:textId="77777777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062D39" w14:textId="77777777" w:rsidR="00026352" w:rsidRPr="006E11B5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blue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1A138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2E66B" w14:textId="77777777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9E6121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</w:tr>
      <w:tr w:rsidR="00026352" w:rsidRPr="00FD0B77" w14:paraId="04234ABD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56084" w14:textId="302227FE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Odložená daň z</w:t>
            </w:r>
            <w:r w:rsidR="002C414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474FA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89089" w14:textId="0693E929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</w:t>
            </w:r>
            <w:r w:rsidR="009B709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59 687</w:t>
            </w: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6D98F5" w14:textId="77777777" w:rsidR="00026352" w:rsidRPr="006E11B5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blue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1C9E5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B1654" w14:textId="2B8943FA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(52 926)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480F0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26352" w:rsidRPr="00FD0B77" w14:paraId="5A923ACF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6D614" w14:textId="77777777" w:rsidR="00026352" w:rsidRPr="00865388" w:rsidRDefault="00026352" w:rsidP="0002635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Celková daň z príjmov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7F978F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5F7B5" w14:textId="6F8C89CE" w:rsidR="00026352" w:rsidRPr="00D774B0" w:rsidRDefault="006E11B5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9B709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5 </w:t>
            </w:r>
            <w:r w:rsidR="009B709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5C9B6A" w14:textId="77777777" w:rsidR="00026352" w:rsidRPr="006E11B5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blue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32858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94F5" w14:textId="7710E9FC" w:rsidR="00026352" w:rsidRPr="00D774B0" w:rsidRDefault="00026352" w:rsidP="000263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1 015 564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323E71" w14:textId="77777777" w:rsidR="00026352" w:rsidRPr="00D774B0" w:rsidRDefault="00026352" w:rsidP="0002635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6E6F529" w14:textId="77777777" w:rsidR="00C66C9F" w:rsidRPr="00D278B0" w:rsidRDefault="00C66C9F" w:rsidP="00DF42B2">
      <w:pPr>
        <w:keepNext w:val="0"/>
        <w:rPr>
          <w:rFonts w:ascii="Arial" w:hAnsi="Arial" w:cs="Arial"/>
          <w:highlight w:val="yellow"/>
          <w:lang w:val="sk-SK"/>
        </w:rPr>
      </w:pPr>
    </w:p>
    <w:p w14:paraId="5557F731" w14:textId="77777777" w:rsidR="004B21C9" w:rsidRPr="00D278B0" w:rsidRDefault="004B21C9" w:rsidP="00672588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</w:p>
    <w:p w14:paraId="2AB2EFB7" w14:textId="268B946D" w:rsidR="009E64FF" w:rsidRPr="00D278B0" w:rsidRDefault="009E64FF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</w:p>
    <w:p w14:paraId="2DA2FBF3" w14:textId="77777777" w:rsidR="00672588" w:rsidRPr="00581E03" w:rsidRDefault="00672588" w:rsidP="00672588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581E03">
        <w:rPr>
          <w:rFonts w:ascii="Arial" w:hAnsi="Arial" w:cs="Arial"/>
          <w:b/>
          <w:lang w:val="sk-SK"/>
        </w:rPr>
        <w:lastRenderedPageBreak/>
        <w:t>Údaje o príjmoch a výhodách členov štatutárnych, dozorných a iných orgánov</w:t>
      </w:r>
      <w:r w:rsidRPr="00581E03">
        <w:rPr>
          <w:rFonts w:ascii="Arial" w:hAnsi="Arial" w:cs="Arial"/>
          <w:b/>
          <w:lang w:val="sk-SK"/>
        </w:rPr>
        <w:tab/>
      </w:r>
      <w:r w:rsidRPr="00581E03">
        <w:rPr>
          <w:rFonts w:ascii="Arial" w:hAnsi="Arial" w:cs="Arial"/>
          <w:b/>
          <w:lang w:val="sk-SK"/>
        </w:rPr>
        <w:tab/>
      </w:r>
      <w:r w:rsidRPr="00581E03">
        <w:rPr>
          <w:rFonts w:ascii="Arial" w:hAnsi="Arial" w:cs="Arial"/>
          <w:b/>
          <w:lang w:val="sk-SK"/>
        </w:rPr>
        <w:tab/>
      </w:r>
    </w:p>
    <w:p w14:paraId="60A86328" w14:textId="77777777" w:rsidR="00C66C9F" w:rsidRPr="00581E03" w:rsidRDefault="00672588" w:rsidP="00672588">
      <w:pPr>
        <w:keepNext w:val="0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Suma peňažných príjmov a hodnota nepeňažných príjmov sa neuvádzajú, nakoľko by takéto informácie umožnili identifikáciu finančnej situácie konkrétneho člena štatutárneho orgánu.</w:t>
      </w:r>
    </w:p>
    <w:p w14:paraId="36F0D31E" w14:textId="77777777" w:rsidR="00C66C9F" w:rsidRPr="00D278B0" w:rsidRDefault="00C66C9F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</w:p>
    <w:p w14:paraId="4FDFFAB7" w14:textId="77777777" w:rsidR="00C81DCD" w:rsidRPr="00FD0B77" w:rsidRDefault="00C81DCD" w:rsidP="00C81DCD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FD0B77">
        <w:rPr>
          <w:rFonts w:ascii="Arial" w:hAnsi="Arial" w:cs="Arial"/>
          <w:lang w:val="sk-SK"/>
        </w:rPr>
        <w:t>Informácie o spriaznených osobách</w:t>
      </w:r>
    </w:p>
    <w:p w14:paraId="5EA22FFF" w14:textId="77777777" w:rsidR="00434C63" w:rsidRPr="00FD0B77" w:rsidRDefault="00434C63" w:rsidP="00434C63">
      <w:pPr>
        <w:rPr>
          <w:rFonts w:ascii="Arial" w:hAnsi="Arial" w:cs="Arial"/>
          <w:lang w:val="sk-SK"/>
        </w:rPr>
      </w:pPr>
      <w:r w:rsidRPr="00FD0B77">
        <w:rPr>
          <w:rFonts w:ascii="Arial" w:hAnsi="Arial" w:cs="Arial"/>
          <w:lang w:val="sk-SK"/>
        </w:rPr>
        <w:t>Informácie o ekonomických vzťahoch medzi účtovnou jednotkou a spriaznenými osobami</w:t>
      </w:r>
      <w:r w:rsidR="00C81DCD" w:rsidRPr="00FD0B77">
        <w:rPr>
          <w:rFonts w:ascii="Arial" w:hAnsi="Arial" w:cs="Arial"/>
          <w:lang w:val="sk-SK"/>
        </w:rPr>
        <w:t>:</w:t>
      </w: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134"/>
        <w:gridCol w:w="1984"/>
        <w:gridCol w:w="2126"/>
      </w:tblGrid>
      <w:tr w:rsidR="003B480C" w:rsidRPr="00FD0B77" w14:paraId="2C3D003F" w14:textId="77777777" w:rsidTr="00AB2E25">
        <w:trPr>
          <w:trHeight w:val="390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14:paraId="0F182A99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Spriaznená osoba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D26E4B5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  <w:hideMark/>
          </w:tcPr>
          <w:p w14:paraId="4820C547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3B480C" w:rsidRPr="00D278B0" w14:paraId="700B4AF1" w14:textId="77777777" w:rsidTr="00AB2E25">
        <w:trPr>
          <w:trHeight w:val="660"/>
        </w:trPr>
        <w:tc>
          <w:tcPr>
            <w:tcW w:w="3276" w:type="dxa"/>
            <w:vMerge/>
            <w:vAlign w:val="center"/>
            <w:hideMark/>
          </w:tcPr>
          <w:p w14:paraId="3B3F475B" w14:textId="77777777" w:rsidR="003B480C" w:rsidRPr="00FD0B77" w:rsidRDefault="003B480C" w:rsidP="003B480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5A13911" w14:textId="77777777" w:rsidR="003B480C" w:rsidRPr="00FD0B77" w:rsidRDefault="003B480C" w:rsidP="003B480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516EDD6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AEE81C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6E11B5" w:rsidRPr="00117906" w14:paraId="7FD20A31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7C46F868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Hennes &amp; Mauritz AB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B4AD89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3722F12" w14:textId="19C0B63C" w:rsidR="006E11B5" w:rsidRPr="002C4143" w:rsidRDefault="00342B52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pl-PL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pl-PL" w:eastAsia="sk-SK"/>
              </w:rPr>
              <w:t>3 022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E849843" w14:textId="4A3D00D8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2 163</w:t>
            </w:r>
          </w:p>
        </w:tc>
      </w:tr>
      <w:tr w:rsidR="006E11B5" w:rsidRPr="00117906" w14:paraId="7B8FBA7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37DE016C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Hennes &amp; Mauritz GBC AB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E95D61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5B04793" w14:textId="26D92A20" w:rsidR="006E11B5" w:rsidRPr="002C4143" w:rsidRDefault="00844E2C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46 080 914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B6BD7A" w14:textId="02CC6B1C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50 110 443</w:t>
            </w:r>
          </w:p>
        </w:tc>
      </w:tr>
      <w:tr w:rsidR="006E11B5" w:rsidRPr="00117906" w14:paraId="4BC32E07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53F0B268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Sp. z.o.o.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F91785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6083E0F" w14:textId="61557F3D" w:rsidR="006E11B5" w:rsidRPr="002C4143" w:rsidRDefault="00342B52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347 634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4178C6" w14:textId="64390C50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377 826</w:t>
            </w:r>
          </w:p>
        </w:tc>
      </w:tr>
      <w:tr w:rsidR="006E11B5" w:rsidRPr="00117906" w14:paraId="6A6FE714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9C9A42D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Hennes&amp;Mauritz CZ s.r.o.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AC1FD2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4DB473" w14:textId="456885D0" w:rsidR="006E11B5" w:rsidRPr="002C4143" w:rsidRDefault="00342B52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34 872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106E9A" w14:textId="6A84E134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49 750</w:t>
            </w:r>
          </w:p>
        </w:tc>
      </w:tr>
      <w:tr w:rsidR="006E11B5" w:rsidRPr="00117906" w14:paraId="5F6AF1F8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200E200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Logistics Sp. z.o.o.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EAFDE1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02D6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01A7F73" w14:textId="55E24518" w:rsidR="006E11B5" w:rsidRPr="002C4143" w:rsidRDefault="00342B52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982908" w14:textId="1E580A43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2 810</w:t>
            </w:r>
          </w:p>
        </w:tc>
      </w:tr>
      <w:tr w:rsidR="006E11B5" w:rsidRPr="00117906" w14:paraId="64EACFB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24D19DAC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bookmarkStart w:id="30" w:name="_Hlk73107847"/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Logistics 1 Sp. z.o.o.</w:t>
            </w:r>
            <w:bookmarkEnd w:id="30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9A9C83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02D6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E731CEF" w14:textId="3BB3C5ED" w:rsidR="006E11B5" w:rsidRPr="002C4143" w:rsidRDefault="00342B52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1 916 463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2A0ABE" w14:textId="1D434C7A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1 972 549</w:t>
            </w:r>
          </w:p>
        </w:tc>
      </w:tr>
      <w:tr w:rsidR="006E11B5" w:rsidRPr="00117906" w14:paraId="1BC75003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F2ED41B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H&amp;M </w:t>
            </w: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 &amp; Mauritz Sverige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8BCD9F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5C4759" w14:textId="510F6B2E" w:rsidR="006E11B5" w:rsidRPr="002C4143" w:rsidRDefault="00342B52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29DB19" w14:textId="6D4AABA3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6E11B5" w:rsidRPr="00117906" w14:paraId="3F6CBC2C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855355E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ED2C6C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0CDD379" w14:textId="2C3D4393" w:rsidR="006E11B5" w:rsidRPr="002C4143" w:rsidRDefault="00342B52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60 404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369130" w14:textId="0B46F0AC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71 980</w:t>
            </w:r>
          </w:p>
        </w:tc>
      </w:tr>
      <w:tr w:rsidR="006E11B5" w:rsidRPr="00117906" w14:paraId="685E49DE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97BC6BD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8429F0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5499787" w14:textId="428CA950" w:rsidR="006E11B5" w:rsidRPr="002C4143" w:rsidRDefault="00844E2C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491 080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4710D9" w14:textId="795464E8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43 580</w:t>
            </w:r>
          </w:p>
        </w:tc>
      </w:tr>
      <w:tr w:rsidR="006E11B5" w:rsidRPr="00117906" w14:paraId="34BC5947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0444BF37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Hennes&amp;Mauritz CZ s.r.o.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68543B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9743E91" w14:textId="373D9CD5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910010" w14:textId="3C526547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6E11B5" w:rsidRPr="00117906" w14:paraId="5821BFFB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38B9CF30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4E2879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073811A" w14:textId="58B157A6" w:rsidR="006E11B5" w:rsidRPr="002C4143" w:rsidRDefault="00844E2C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2C7F70" w14:textId="7CF65D94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E11B5" w:rsidRPr="00117906" w14:paraId="5CE19FE8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21CEE749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Sp. z.o.o.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8BB2F7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F5D603C" w14:textId="5799BE2E" w:rsidR="006E11B5" w:rsidRPr="002C4143" w:rsidRDefault="00844E2C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41A19B" w14:textId="1243BF54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2 903</w:t>
            </w:r>
          </w:p>
        </w:tc>
      </w:tr>
      <w:tr w:rsidR="006E11B5" w:rsidRPr="00117906" w14:paraId="054CB9C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56C07700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A20E2C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4067949" w14:textId="28482EEC" w:rsidR="006E11B5" w:rsidRPr="002C4143" w:rsidRDefault="009B243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8 456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67D46B" w14:textId="13EA55BA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44 042</w:t>
            </w:r>
          </w:p>
        </w:tc>
      </w:tr>
      <w:tr w:rsidR="006E11B5" w:rsidRPr="00117906" w14:paraId="0348DBEA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B7EF362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4BE161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A11F391" w14:textId="743CECD2" w:rsidR="006E11B5" w:rsidRPr="002C4143" w:rsidRDefault="009B243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B9FDC3" w14:textId="10B17BA0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6E11B5" w:rsidRPr="00117906" w14:paraId="1416E93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D294AB8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Hennes&amp;Mauritz CZ s.r.o.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243CDA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D3F5708" w14:textId="6056335E" w:rsidR="006E11B5" w:rsidRPr="002C4143" w:rsidDel="00E066D4" w:rsidRDefault="009B243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FA8D98" w14:textId="51C8EC0E" w:rsidR="006E11B5" w:rsidRPr="002C4143" w:rsidDel="00E066D4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</w:tr>
      <w:tr w:rsidR="006E11B5" w:rsidRPr="00117906" w14:paraId="648F63BB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DFCE8FF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836390" w14:textId="77777777" w:rsidR="006E11B5" w:rsidRPr="00F602D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02D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D8F7EDB" w14:textId="65FD7962" w:rsidR="006E11B5" w:rsidRPr="002C4143" w:rsidRDefault="009B243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024EA2" w14:textId="4AA6D354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4143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</w:tr>
      <w:tr w:rsidR="006E11B5" w:rsidRPr="00117906" w14:paraId="6194B389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BF1F6B1" w14:textId="77777777" w:rsidR="006E11B5" w:rsidRPr="00117906" w:rsidRDefault="006E11B5" w:rsidP="006E11B5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790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H&amp;M Hennes &amp; Mauritz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91C482" w14:textId="77777777" w:rsidR="006E11B5" w:rsidRPr="00117906" w:rsidRDefault="006E11B5" w:rsidP="006E11B5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790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2C91C2" w14:textId="48269572" w:rsidR="006E11B5" w:rsidRPr="002C4143" w:rsidRDefault="009B243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E093D9" w14:textId="6BEC048D" w:rsidR="006E11B5" w:rsidRPr="002C4143" w:rsidRDefault="006E11B5" w:rsidP="006E11B5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20B88875" w14:textId="77777777" w:rsidR="00651D63" w:rsidRPr="00117906" w:rsidRDefault="00651D63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6257A361" w14:textId="77777777" w:rsidR="00BE5F23" w:rsidRPr="00117906" w:rsidRDefault="00BE5F23" w:rsidP="002026FB">
      <w:pPr>
        <w:keepNext w:val="0"/>
        <w:spacing w:after="0"/>
        <w:jc w:val="left"/>
        <w:rPr>
          <w:rFonts w:ascii="Arial" w:hAnsi="Arial" w:cs="Arial"/>
          <w:lang w:val="sk-SK"/>
        </w:rPr>
      </w:pPr>
      <w:bookmarkStart w:id="31" w:name="_Toc474124227"/>
      <w:bookmarkStart w:id="32" w:name="_Toc474124339"/>
      <w:r w:rsidRPr="00117906">
        <w:rPr>
          <w:rFonts w:ascii="Arial" w:hAnsi="Arial" w:cs="Arial"/>
          <w:lang w:val="sk-SK"/>
        </w:rPr>
        <w:t>Kód druhu obchodu:</w:t>
      </w:r>
    </w:p>
    <w:p w14:paraId="5723A6E4" w14:textId="77777777" w:rsidR="00BE5F23" w:rsidRPr="00117906" w:rsidRDefault="00BE5F23" w:rsidP="002026FB">
      <w:pPr>
        <w:pStyle w:val="ListParagraph"/>
        <w:keepNext w:val="0"/>
        <w:numPr>
          <w:ilvl w:val="0"/>
          <w:numId w:val="38"/>
        </w:numPr>
        <w:spacing w:after="0"/>
        <w:jc w:val="left"/>
        <w:rPr>
          <w:rFonts w:ascii="Arial" w:hAnsi="Arial" w:cs="Arial"/>
          <w:lang w:val="sk-SK"/>
        </w:rPr>
      </w:pPr>
      <w:r w:rsidRPr="00117906">
        <w:rPr>
          <w:rFonts w:ascii="Arial" w:hAnsi="Arial" w:cs="Arial"/>
          <w:lang w:val="sk-SK"/>
        </w:rPr>
        <w:t>Nákup tovaru a služieb</w:t>
      </w:r>
    </w:p>
    <w:p w14:paraId="0DC64CD3" w14:textId="77777777" w:rsidR="00BE5F23" w:rsidRPr="00581E03" w:rsidRDefault="00BE5F23" w:rsidP="002026FB">
      <w:pPr>
        <w:pStyle w:val="ListParagraph"/>
        <w:keepNext w:val="0"/>
        <w:numPr>
          <w:ilvl w:val="0"/>
          <w:numId w:val="38"/>
        </w:numPr>
        <w:spacing w:after="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Predaj tovaru</w:t>
      </w:r>
    </w:p>
    <w:p w14:paraId="0B7E05E2" w14:textId="77777777" w:rsidR="00BE5F23" w:rsidRPr="00581E03" w:rsidRDefault="00BE5F23" w:rsidP="002026FB">
      <w:pPr>
        <w:pStyle w:val="ListParagraph"/>
        <w:keepNext w:val="0"/>
        <w:numPr>
          <w:ilvl w:val="0"/>
          <w:numId w:val="38"/>
        </w:numPr>
        <w:spacing w:after="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Predaj služieb</w:t>
      </w:r>
    </w:p>
    <w:p w14:paraId="7CB470A9" w14:textId="77777777" w:rsidR="00BE5F23" w:rsidRPr="00581E03" w:rsidRDefault="00BE5F23" w:rsidP="002026FB">
      <w:pPr>
        <w:keepNext w:val="0"/>
        <w:spacing w:after="0"/>
        <w:ind w:left="36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 xml:space="preserve">8-   </w:t>
      </w:r>
      <w:r w:rsidR="00540BBA" w:rsidRPr="00581E03">
        <w:rPr>
          <w:rFonts w:ascii="Arial" w:hAnsi="Arial" w:cs="Arial"/>
          <w:lang w:val="sk-SK"/>
        </w:rPr>
        <w:t>Úroky</w:t>
      </w:r>
    </w:p>
    <w:p w14:paraId="31530120" w14:textId="77777777" w:rsidR="00BE5F23" w:rsidRPr="00D278B0" w:rsidRDefault="00BE5F23" w:rsidP="002026FB">
      <w:pPr>
        <w:keepNext w:val="0"/>
        <w:spacing w:after="0"/>
        <w:ind w:left="360"/>
        <w:jc w:val="left"/>
        <w:rPr>
          <w:rFonts w:ascii="Arial" w:hAnsi="Arial" w:cs="Arial"/>
          <w:highlight w:val="yellow"/>
          <w:lang w:val="sk-SK"/>
        </w:rPr>
      </w:pPr>
    </w:p>
    <w:p w14:paraId="585EFAAC" w14:textId="77777777" w:rsidR="00790EA2" w:rsidRPr="00D278B0" w:rsidRDefault="00790EA2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4EC36E5A" w14:textId="77777777" w:rsidR="00790EA2" w:rsidRPr="008248E4" w:rsidRDefault="00790EA2" w:rsidP="00790EA2">
      <w:pPr>
        <w:pStyle w:val="Heading1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lastRenderedPageBreak/>
        <w:t>INFORMÁCIE O ZMENÁCH VLASTNÉHO IMANIA</w:t>
      </w:r>
    </w:p>
    <w:p w14:paraId="3A6D52AE" w14:textId="77777777" w:rsidR="00790EA2" w:rsidRPr="008248E4" w:rsidRDefault="00790EA2" w:rsidP="00790EA2">
      <w:pPr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790EA2" w:rsidRPr="00D278B0" w14:paraId="6D7772E6" w14:textId="77777777" w:rsidTr="00736988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9AAD7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EBB47B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790EA2" w:rsidRPr="00D278B0" w14:paraId="57D2BF07" w14:textId="77777777" w:rsidTr="00736988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A7FE5CF" w14:textId="77777777" w:rsidR="00790EA2" w:rsidRPr="00581E03" w:rsidRDefault="00790EA2" w:rsidP="0073698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FE5C8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EEA3F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D3C64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2A96F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AF0BF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8A4D5D" w:rsidRPr="00D278B0" w14:paraId="4A4285C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7621C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B9B99" w14:textId="77777777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D04BE" w14:textId="1DF7B178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7B9D6D" w14:textId="5296ACB3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34579" w14:textId="3BC726D1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9D1BDB" w14:textId="24A5A4E5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</w:tr>
      <w:tr w:rsidR="008A4D5D" w:rsidRPr="00D278B0" w14:paraId="563FE06A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35924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FB437" w14:textId="7D6AEFE9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15874" w14:textId="49ED5114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B3602" w14:textId="1AE8F581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3A95D" w14:textId="4EBD4313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854F4C" w14:textId="7EB291C4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1468ADA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1191F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DB991" w14:textId="0A82A93F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4BA87" w14:textId="304C4163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4B87D" w14:textId="761F273C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67F62" w14:textId="4DC305D8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21A2A0" w14:textId="238EF5A1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20BD6205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B2EEC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D740" w14:textId="51A38311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85589C" w14:textId="787533A0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558E0" w14:textId="24310CAE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F5B1E" w14:textId="4DC4166B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6794A0" w14:textId="3E71EAD8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467EB312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60D85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175EB" w14:textId="08E81153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B5809B" w14:textId="434A77F6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371AE" w14:textId="08C027A3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D02F7" w14:textId="769CF6BC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67A700" w14:textId="334B33A4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70973198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88DFD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BCB39" w14:textId="5DF704A9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018E9" w14:textId="687ABDDB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855E5" w14:textId="47D25B11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41552" w14:textId="6BFC7337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D2D08A" w14:textId="4EDCEF3A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61CCD6E6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690E6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1AAFC" w14:textId="77777777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0960E2" w14:textId="54F16C2B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6A80E" w14:textId="4CCF8E8A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9CE6B" w14:textId="519C2F48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70B497" w14:textId="4A161AE4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</w:tr>
      <w:tr w:rsidR="008A4D5D" w:rsidRPr="00D278B0" w14:paraId="75192001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D31CA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BCC01" w14:textId="1045CD7F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E0FFD" w14:textId="620D08B2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183DA5" w14:textId="3EAF412A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1A987" w14:textId="699F7ADE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D15791" w14:textId="033DE5E7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7E64D3D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DB2DC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F37C5C" w14:textId="60E93536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6B87A" w14:textId="2913777F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FF1C" w14:textId="6463C518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A8007" w14:textId="26397669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CE88DA" w14:textId="78A98A55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65B7CD2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06F64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E52D3" w14:textId="6DAB3BAC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C6077" w14:textId="6ADC0D04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D79B8" w14:textId="628D0594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33C11" w14:textId="058052DF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44492B" w14:textId="1B2CE0A9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25A6F87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6963A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E2455" w14:textId="5D1D1444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4B4FC" w14:textId="16EC300B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FF4CC" w14:textId="571BF321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F1A5D" w14:textId="26F7D562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E33CFA" w14:textId="23B36EAA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496A6C6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EF89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0095F" w14:textId="3F9F6C5D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480F6" w14:textId="7DFBC486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45C72" w14:textId="664B1632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B5DA7" w14:textId="0CC1D610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149A25" w14:textId="35A93D3C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0A43DAB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DD270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0EC170" w14:textId="370F4E04" w:rsidR="008A4D5D" w:rsidRPr="0054693D" w:rsidRDefault="00115DF8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D774B0">
              <w:rPr>
                <w:rFonts w:ascii="Arial" w:hAnsi="Arial" w:cs="Arial"/>
                <w:sz w:val="16"/>
                <w:szCs w:val="16"/>
              </w:rPr>
              <w:t xml:space="preserve">13 905 008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FF314" w14:textId="12365417" w:rsidR="008A4D5D" w:rsidRPr="0054693D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D16CF" w14:textId="4944AEB4" w:rsidR="008A4D5D" w:rsidRPr="0054693D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10D84" w14:textId="3D013414" w:rsidR="008A4D5D" w:rsidRPr="00D774B0" w:rsidRDefault="00115DF8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3 602 530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1066C8" w14:textId="1258BF58" w:rsidR="008A4D5D" w:rsidRPr="00D774B0" w:rsidRDefault="00115DF8" w:rsidP="008A4D5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D774B0">
              <w:rPr>
                <w:rFonts w:ascii="Arial" w:hAnsi="Arial" w:cs="Arial"/>
                <w:sz w:val="16"/>
                <w:szCs w:val="16"/>
              </w:rPr>
              <w:t>17 507 538</w:t>
            </w:r>
            <w:r w:rsidR="008A4D5D" w:rsidRPr="00D774B0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8A4D5D" w:rsidRPr="00D278B0" w14:paraId="2691C5BF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AE3C4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0BA02" w14:textId="60F24BC4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CB679" w14:textId="4A518262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0E7F9" w14:textId="3403BDD2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9FEEC8" w14:textId="0E96016D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9858C2" w14:textId="2BC167CC" w:rsidR="008A4D5D" w:rsidRPr="002C4143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71F697B1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BFDDD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6DA16" w14:textId="7EF7D95D" w:rsidR="008A4D5D" w:rsidRPr="0054693D" w:rsidRDefault="00115DF8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469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3 602 530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92674" w14:textId="294670DA" w:rsidR="008A4D5D" w:rsidRPr="00D774B0" w:rsidRDefault="00115DF8" w:rsidP="008A4D5D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D774B0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54693D" w:rsidRPr="00D774B0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 452 290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50D48" w14:textId="1B776B72" w:rsidR="008A4D5D" w:rsidRPr="0054693D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4693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B39A2" w14:textId="0604B282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115DF8"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3 602 530</w:t>
            </w: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4EB159" w14:textId="71FC1CDD" w:rsidR="008A4D5D" w:rsidRPr="00D774B0" w:rsidRDefault="00115DF8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</w:t>
            </w:r>
            <w:r w:rsidR="0054693D"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452</w:t>
            </w:r>
            <w:r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54693D" w:rsidRPr="00D774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290</w:t>
            </w:r>
          </w:p>
        </w:tc>
      </w:tr>
      <w:tr w:rsidR="008A4D5D" w:rsidRPr="002C4143" w14:paraId="74F127DA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664F4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B9DAA" w14:textId="18C4F084" w:rsidR="008A4D5D" w:rsidRPr="0054693D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4693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C3F00" w14:textId="308C262B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9BE56" w14:textId="3C272EE3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7D331" w14:textId="6A0B8329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2DD27F" w14:textId="461BF596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2C4143" w14:paraId="0D530B0E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2CE9A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CE641" w14:textId="564BAF2D" w:rsidR="008A4D5D" w:rsidRPr="0054693D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4693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A0C33" w14:textId="0BA10AC7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2F066" w14:textId="463E95F4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D33CD" w14:textId="56B3ADB6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90289" w14:textId="39A9467F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A4D5D" w:rsidRPr="00D278B0" w14:paraId="14BE4D33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BBDED" w14:textId="77777777" w:rsidR="008A4D5D" w:rsidRPr="00581E03" w:rsidRDefault="008A4D5D" w:rsidP="008A4D5D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1FC86" w14:textId="25621050" w:rsidR="008A4D5D" w:rsidRPr="0054693D" w:rsidRDefault="003F6424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54693D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17 514 841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168D6" w14:textId="4F0F3CE2" w:rsidR="008A4D5D" w:rsidRPr="00D774B0" w:rsidRDefault="003F6424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54693D" w:rsidRPr="00D774B0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 452 290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FB083" w14:textId="2F78A139" w:rsidR="008A4D5D" w:rsidRPr="0054693D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4693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3521B" w14:textId="77777777" w:rsidR="008A4D5D" w:rsidRPr="00D774B0" w:rsidRDefault="008A4D5D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819858" w14:textId="002B2B03" w:rsidR="008A4D5D" w:rsidRPr="00D774B0" w:rsidRDefault="0054693D" w:rsidP="008A4D5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74B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19 967 131</w:t>
            </w:r>
          </w:p>
        </w:tc>
      </w:tr>
    </w:tbl>
    <w:p w14:paraId="63A46036" w14:textId="77777777" w:rsidR="00790EA2" w:rsidRPr="00D278B0" w:rsidRDefault="00790EA2" w:rsidP="00790EA2">
      <w:pPr>
        <w:rPr>
          <w:rFonts w:ascii="Arial" w:hAnsi="Arial" w:cs="Arial"/>
          <w:highlight w:val="yellow"/>
          <w:lang w:val="sk-SK"/>
        </w:rPr>
      </w:pPr>
    </w:p>
    <w:p w14:paraId="77FB9FE0" w14:textId="1FAA77D3" w:rsidR="00300C2A" w:rsidRPr="00D774B0" w:rsidRDefault="00300C2A" w:rsidP="00D774B0">
      <w:pPr>
        <w:keepNext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202124"/>
          <w:lang w:val="sk-SK"/>
        </w:rPr>
      </w:pPr>
      <w:r w:rsidRPr="00D774B0">
        <w:rPr>
          <w:rFonts w:ascii="Arial" w:hAnsi="Arial" w:cs="Arial"/>
          <w:color w:val="202124"/>
          <w:lang w:val="sk-SK"/>
        </w:rPr>
        <w:t xml:space="preserve">Valné zhromaždenie spoločnosti </w:t>
      </w:r>
      <w:r w:rsidR="00187B82">
        <w:rPr>
          <w:rFonts w:ascii="Arial" w:hAnsi="Arial" w:cs="Arial"/>
          <w:color w:val="202124"/>
          <w:lang w:val="sk-SK"/>
        </w:rPr>
        <w:t>31</w:t>
      </w:r>
      <w:r w:rsidRPr="00D774B0">
        <w:rPr>
          <w:rFonts w:ascii="Arial" w:hAnsi="Arial" w:cs="Arial"/>
          <w:color w:val="202124"/>
          <w:lang w:val="sk-SK"/>
        </w:rPr>
        <w:t xml:space="preserve">. 5. 2021 navrhne, že vyplatí dividendu jedinému akcionárovi v celkovej sume </w:t>
      </w:r>
      <w:r>
        <w:rPr>
          <w:rFonts w:ascii="Arial" w:hAnsi="Arial" w:cs="Arial"/>
          <w:color w:val="202124"/>
          <w:lang w:val="sk-SK"/>
        </w:rPr>
        <w:t>5 000 000 EUR</w:t>
      </w:r>
      <w:r w:rsidRPr="008502DA">
        <w:rPr>
          <w:rFonts w:ascii="Arial" w:hAnsi="Arial" w:cs="Arial"/>
          <w:color w:val="202124"/>
          <w:lang w:val="sk-SK"/>
        </w:rPr>
        <w:t xml:space="preserve"> </w:t>
      </w:r>
      <w:r w:rsidRPr="00D774B0">
        <w:rPr>
          <w:rFonts w:ascii="Arial" w:hAnsi="Arial" w:cs="Arial"/>
          <w:color w:val="202124"/>
          <w:lang w:val="sk-SK"/>
        </w:rPr>
        <w:t xml:space="preserve">z čoho časť bude vyplatená zo zisku roku 2020 vo výške </w:t>
      </w:r>
      <w:r>
        <w:rPr>
          <w:rFonts w:ascii="Arial" w:hAnsi="Arial" w:cs="Arial"/>
          <w:color w:val="202124"/>
          <w:lang w:val="sk-SK"/>
        </w:rPr>
        <w:t>2 </w:t>
      </w:r>
      <w:r w:rsidR="0054693D">
        <w:rPr>
          <w:rFonts w:ascii="Arial" w:hAnsi="Arial" w:cs="Arial"/>
          <w:color w:val="202124"/>
          <w:lang w:val="sk-SK"/>
        </w:rPr>
        <w:t>45</w:t>
      </w:r>
      <w:r>
        <w:rPr>
          <w:rFonts w:ascii="Arial" w:hAnsi="Arial" w:cs="Arial"/>
          <w:color w:val="202124"/>
          <w:lang w:val="sk-SK"/>
        </w:rPr>
        <w:t xml:space="preserve">2 </w:t>
      </w:r>
      <w:r w:rsidR="0054693D">
        <w:rPr>
          <w:rFonts w:ascii="Arial" w:hAnsi="Arial" w:cs="Arial"/>
          <w:color w:val="202124"/>
          <w:lang w:val="sk-SK"/>
        </w:rPr>
        <w:t>290</w:t>
      </w:r>
      <w:r w:rsidRPr="008502DA">
        <w:rPr>
          <w:rFonts w:ascii="Arial" w:hAnsi="Arial" w:cs="Arial"/>
          <w:color w:val="202124"/>
          <w:lang w:val="sk-SK"/>
        </w:rPr>
        <w:t xml:space="preserve"> </w:t>
      </w:r>
      <w:r>
        <w:rPr>
          <w:rFonts w:ascii="Arial" w:hAnsi="Arial" w:cs="Arial"/>
          <w:color w:val="202124"/>
          <w:lang w:val="sk-SK"/>
        </w:rPr>
        <w:t>EUR</w:t>
      </w:r>
      <w:r w:rsidRPr="008502DA">
        <w:rPr>
          <w:rFonts w:ascii="Arial" w:hAnsi="Arial" w:cs="Arial"/>
          <w:color w:val="202124"/>
          <w:lang w:val="sk-SK"/>
        </w:rPr>
        <w:t xml:space="preserve"> </w:t>
      </w:r>
      <w:r w:rsidRPr="00D774B0">
        <w:rPr>
          <w:rFonts w:ascii="Arial" w:hAnsi="Arial" w:cs="Arial"/>
          <w:color w:val="202124"/>
          <w:lang w:val="sk-SK"/>
        </w:rPr>
        <w:t xml:space="preserve">a zvyšná časť vo výške </w:t>
      </w:r>
      <w:r>
        <w:rPr>
          <w:rFonts w:ascii="Arial" w:hAnsi="Arial" w:cs="Arial"/>
          <w:color w:val="202124"/>
          <w:lang w:val="sk-SK"/>
        </w:rPr>
        <w:t>2 </w:t>
      </w:r>
      <w:r w:rsidR="0054693D">
        <w:rPr>
          <w:rFonts w:ascii="Arial" w:hAnsi="Arial" w:cs="Arial"/>
          <w:color w:val="202124"/>
          <w:lang w:val="sk-SK"/>
        </w:rPr>
        <w:t>547</w:t>
      </w:r>
      <w:r>
        <w:rPr>
          <w:rFonts w:ascii="Arial" w:hAnsi="Arial" w:cs="Arial"/>
          <w:color w:val="202124"/>
          <w:lang w:val="sk-SK"/>
        </w:rPr>
        <w:t> </w:t>
      </w:r>
      <w:r w:rsidR="0054693D">
        <w:rPr>
          <w:rFonts w:ascii="Arial" w:hAnsi="Arial" w:cs="Arial"/>
          <w:color w:val="202124"/>
          <w:lang w:val="sk-SK"/>
        </w:rPr>
        <w:t>710</w:t>
      </w:r>
      <w:r w:rsidRPr="00D774B0">
        <w:rPr>
          <w:rFonts w:ascii="Arial" w:hAnsi="Arial" w:cs="Arial"/>
          <w:color w:val="202124"/>
          <w:lang w:val="sk-SK"/>
        </w:rPr>
        <w:t xml:space="preserve"> EUR bude vyplatená z nerozdeleného zisku minulých rokov.</w:t>
      </w:r>
    </w:p>
    <w:p w14:paraId="74F8BE83" w14:textId="77777777" w:rsidR="00300C2A" w:rsidRPr="00D774B0" w:rsidRDefault="00300C2A" w:rsidP="00534EF0">
      <w:pPr>
        <w:keepNext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202124"/>
          <w:lang w:val="sk-SK"/>
        </w:rPr>
      </w:pPr>
    </w:p>
    <w:p w14:paraId="340BEAC8" w14:textId="77777777" w:rsidR="00790EA2" w:rsidRPr="00D278B0" w:rsidRDefault="00790EA2" w:rsidP="00790EA2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790EA2" w:rsidRPr="00D278B0" w14:paraId="103C9F6C" w14:textId="77777777" w:rsidTr="00736988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ADB77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0231C9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0EA2" w:rsidRPr="00D278B0" w14:paraId="282DB5ED" w14:textId="77777777" w:rsidTr="00736988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0BCBCF1" w14:textId="77777777" w:rsidR="00790EA2" w:rsidRPr="00581E03" w:rsidRDefault="00790EA2" w:rsidP="0073698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920B2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840E0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DD27A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06AE3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154C5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3F6424" w:rsidRPr="00D278B0" w14:paraId="0EEA2C89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CF4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D965" w14:textId="2807095A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AFDBC" w14:textId="2EB67594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513DA" w14:textId="538AF682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76419" w14:textId="7FFF587C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7B4A7" w14:textId="51F3787B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</w:tr>
      <w:tr w:rsidR="003F6424" w:rsidRPr="00D278B0" w14:paraId="37963219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B4149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46C3A" w14:textId="3AC6F3A8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8DDB0" w14:textId="6FBDC9DB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D8300" w14:textId="16CCD92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77D94" w14:textId="2F9A1559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963CB" w14:textId="1FB45EE1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78A9485D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CAA46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CF3F5" w14:textId="111F4267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7BE24" w14:textId="65C3A2D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65780" w14:textId="588AB6CD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79D0B" w14:textId="28CE7F83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09D24" w14:textId="04F44BF3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57E2A638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A1345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1FEBA" w14:textId="7B8B5DA0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61C68" w14:textId="3B184681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C9EC4" w14:textId="497A8AC7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AF01" w14:textId="6CF3AE60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D7F20" w14:textId="48FFEBB4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298DE2AA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AA02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9DC47" w14:textId="77B579F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4698F" w14:textId="1A4AB402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25DA6" w14:textId="7735EF9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FAD2D" w14:textId="6EDFB452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838B90" w14:textId="314E6E3C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54B1195F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D54F2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0A2CE" w14:textId="5E1C6B28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278FA" w14:textId="7149E992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7D4E0" w14:textId="7B3E2EEC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E8F36" w14:textId="26811990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8CB6F" w14:textId="3F3CA01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101E5989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72642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37629" w14:textId="15BC1036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8E7F9" w14:textId="633836DC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81692" w14:textId="7A9B8913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6B415" w14:textId="19634286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7769B0" w14:textId="4A1D55A4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</w:tr>
      <w:tr w:rsidR="003F6424" w:rsidRPr="00D278B0" w14:paraId="2B11BF44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D9304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DEDC6" w14:textId="4925169F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9F5E" w14:textId="22B7A229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9BC35" w14:textId="753DD97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F5D4" w14:textId="1A92C1BF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D47ED0" w14:textId="512456AC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0105A235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3550A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24975" w14:textId="65A7D62D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EBC3" w14:textId="42C88496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98504" w14:textId="28ACC92D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09097" w14:textId="4DB1F010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7DC27" w14:textId="2114B52C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5FB74CB8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C7D28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A4052" w14:textId="1D061274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27875" w14:textId="22BF19B9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40536" w14:textId="001588F4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8A0E4" w14:textId="3A534D17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10E1D" w14:textId="183AEFD7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54DBEAD2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7150C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F3DE9" w14:textId="01A44E0F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6D13C" w14:textId="72BF6B2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5D07A" w14:textId="6FC429B0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B9E75" w14:textId="764BDCE6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1AA294" w14:textId="0ED9F21F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51CA1A1F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593A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7BEDE" w14:textId="20B9D092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1859" w14:textId="29E304B4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CF609" w14:textId="58A1B02B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779BA" w14:textId="15DDBBC1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E5D932" w14:textId="0D3083EE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3980B49C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8F1A0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A6336" w14:textId="15C285CE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2C414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12 189 115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CF186" w14:textId="61A9218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CA7286" w14:textId="030EE4F1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987E82" w14:textId="3B6D53E0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1 715 893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3A1691" w14:textId="27D1FD9B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2C414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13 905 008    </w:t>
            </w:r>
          </w:p>
        </w:tc>
      </w:tr>
      <w:tr w:rsidR="003F6424" w:rsidRPr="00D278B0" w14:paraId="03B8C68F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D88EF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AFE82" w14:textId="5FF3F64E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229839" w14:textId="15840DEF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671C4" w14:textId="48185C4B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72260" w14:textId="43FE555E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AEA33A" w14:textId="05DBCC1A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1F3ADDD4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114C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2770A" w14:textId="7C5DB7BA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1 715 893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D79B9" w14:textId="68CD2FAD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2C414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3 602 530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385CD" w14:textId="10681B5C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0C9E8" w14:textId="48943DAE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(1 715 893)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7ED193" w14:textId="2DC579CE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3 602 530</w:t>
            </w:r>
          </w:p>
        </w:tc>
      </w:tr>
      <w:tr w:rsidR="003F6424" w:rsidRPr="00D278B0" w14:paraId="076B2464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CD74C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C4ACF" w14:textId="7577FD0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8EDCFC" w14:textId="0E59ED41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09E10" w14:textId="45126930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7CC905" w14:textId="152BC34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388C4D" w14:textId="4A40D84E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76045F9C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FCF92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AD334" w14:textId="6BA78C58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55073" w14:textId="032CCAE9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C2E75" w14:textId="4F0DBA3E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F20D0" w14:textId="35186526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A8B06" w14:textId="3D98AA7F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3F6424" w:rsidRPr="00D278B0" w14:paraId="716E7CA7" w14:textId="77777777" w:rsidTr="00992E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4DC62" w14:textId="77777777" w:rsidR="003F6424" w:rsidRPr="00581E03" w:rsidRDefault="003F6424" w:rsidP="003F642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7670E" w14:textId="17A99539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13 912 311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D95A8E" w14:textId="0B5A1D6C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3 602 530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3C497" w14:textId="52AC732B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9A7E0" w14:textId="55734BD5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BA201B" w14:textId="4AD7A5E0" w:rsidR="003F6424" w:rsidRPr="002C4143" w:rsidRDefault="003F6424" w:rsidP="003F642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C414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17 514 841</w:t>
            </w:r>
          </w:p>
        </w:tc>
      </w:tr>
    </w:tbl>
    <w:p w14:paraId="36B1127F" w14:textId="77777777" w:rsidR="004B21C9" w:rsidRPr="00534EF0" w:rsidRDefault="004B21C9" w:rsidP="00534EF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7886BC1" w14:textId="77777777" w:rsidR="00534EF0" w:rsidRPr="00534EF0" w:rsidRDefault="00534EF0" w:rsidP="004B21C9">
      <w:pPr>
        <w:keepNext w:val="0"/>
        <w:spacing w:after="0"/>
        <w:rPr>
          <w:rFonts w:ascii="Arial" w:hAnsi="Arial" w:cs="Arial"/>
        </w:rPr>
      </w:pPr>
    </w:p>
    <w:p w14:paraId="421F677B" w14:textId="389DC8B3" w:rsidR="004B21C9" w:rsidRPr="008248E4" w:rsidRDefault="00300C2A" w:rsidP="004B21C9">
      <w:pPr>
        <w:keepNext w:val="0"/>
        <w:spacing w:after="0"/>
        <w:rPr>
          <w:rFonts w:ascii="Arial" w:hAnsi="Arial" w:cs="Arial"/>
          <w:lang w:val="sk-SK"/>
        </w:rPr>
      </w:pPr>
      <w:bookmarkStart w:id="33" w:name="_Hlk73030492"/>
      <w:r w:rsidRPr="00D774B0">
        <w:rPr>
          <w:rFonts w:ascii="Arial" w:hAnsi="Arial" w:cs="Arial"/>
          <w:lang w:val="sk-SK"/>
        </w:rPr>
        <w:t>Na valnom zhromaždení bolo schválené rozdelenie zisku za rok 2020 ako prevod do nerozdeleného zisku minulých rokov</w:t>
      </w:r>
    </w:p>
    <w:bookmarkEnd w:id="33"/>
    <w:p w14:paraId="49D1AF40" w14:textId="77777777" w:rsidR="000B04FB" w:rsidRPr="008248E4" w:rsidRDefault="00466467" w:rsidP="00E0211F">
      <w:pPr>
        <w:pStyle w:val="Heading1"/>
        <w:keepNext w:val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P</w:t>
      </w:r>
      <w:r w:rsidR="0062579A" w:rsidRPr="008248E4">
        <w:rPr>
          <w:rFonts w:ascii="Arial" w:hAnsi="Arial" w:cs="Arial"/>
          <w:lang w:val="sk-SK"/>
        </w:rPr>
        <w:t>r</w:t>
      </w:r>
      <w:r w:rsidR="000B04FB" w:rsidRPr="008248E4">
        <w:rPr>
          <w:rFonts w:ascii="Arial" w:hAnsi="Arial" w:cs="Arial"/>
          <w:lang w:val="sk-SK"/>
        </w:rPr>
        <w:t>eh</w:t>
      </w:r>
      <w:r w:rsidR="0062579A" w:rsidRPr="008248E4">
        <w:rPr>
          <w:rFonts w:ascii="Arial" w:hAnsi="Arial" w:cs="Arial"/>
          <w:lang w:val="sk-SK"/>
        </w:rPr>
        <w:t>ľad o peňažných toko</w:t>
      </w:r>
      <w:r w:rsidR="000B04FB" w:rsidRPr="008248E4">
        <w:rPr>
          <w:rFonts w:ascii="Arial" w:hAnsi="Arial" w:cs="Arial"/>
          <w:lang w:val="sk-SK"/>
        </w:rPr>
        <w:t xml:space="preserve">ch </w:t>
      </w:r>
      <w:bookmarkEnd w:id="31"/>
      <w:bookmarkEnd w:id="32"/>
    </w:p>
    <w:p w14:paraId="0C3D14BA" w14:textId="6155EA50" w:rsidR="00495980" w:rsidRDefault="00370AD0" w:rsidP="00E0211F">
      <w:pPr>
        <w:keepNext w:val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Pr</w:t>
      </w:r>
      <w:r w:rsidR="000B04FB" w:rsidRPr="008248E4">
        <w:rPr>
          <w:rFonts w:ascii="Arial" w:hAnsi="Arial" w:cs="Arial"/>
          <w:lang w:val="sk-SK"/>
        </w:rPr>
        <w:t>eh</w:t>
      </w:r>
      <w:r w:rsidRPr="008248E4">
        <w:rPr>
          <w:rFonts w:ascii="Arial" w:hAnsi="Arial" w:cs="Arial"/>
          <w:lang w:val="sk-SK"/>
        </w:rPr>
        <w:t>ľad o peňa</w:t>
      </w:r>
      <w:r w:rsidR="000B04FB" w:rsidRPr="008248E4">
        <w:rPr>
          <w:rFonts w:ascii="Arial" w:hAnsi="Arial" w:cs="Arial"/>
          <w:lang w:val="sk-SK"/>
        </w:rPr>
        <w:t>žn</w:t>
      </w:r>
      <w:r w:rsidRPr="008248E4">
        <w:rPr>
          <w:rFonts w:ascii="Arial" w:hAnsi="Arial" w:cs="Arial"/>
          <w:lang w:val="sk-SK"/>
        </w:rPr>
        <w:t>ých tokoch bol spracova</w:t>
      </w:r>
      <w:r w:rsidR="000B04FB" w:rsidRPr="008248E4">
        <w:rPr>
          <w:rFonts w:ascii="Arial" w:hAnsi="Arial" w:cs="Arial"/>
          <w:lang w:val="sk-SK"/>
        </w:rPr>
        <w:t>n</w:t>
      </w:r>
      <w:r w:rsidRPr="008248E4">
        <w:rPr>
          <w:rFonts w:ascii="Arial" w:hAnsi="Arial" w:cs="Arial"/>
          <w:lang w:val="sk-SK"/>
        </w:rPr>
        <w:t xml:space="preserve">ý nepriamou metódou. </w:t>
      </w:r>
    </w:p>
    <w:p w14:paraId="380AD8AD" w14:textId="77777777" w:rsidR="00495980" w:rsidRDefault="00495980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1BDBFBC1" w14:textId="77777777" w:rsidR="00246772" w:rsidRPr="008248E4" w:rsidRDefault="00246772" w:rsidP="00E0211F">
      <w:pPr>
        <w:keepNext w:val="0"/>
        <w:rPr>
          <w:rFonts w:ascii="Arial" w:hAnsi="Arial" w:cs="Arial"/>
          <w:lang w:val="sk-SK"/>
        </w:rPr>
      </w:pPr>
    </w:p>
    <w:p w14:paraId="1E50DB52" w14:textId="77777777" w:rsidR="00C83F62" w:rsidRPr="008248E4" w:rsidRDefault="00C83F62" w:rsidP="00E0211F">
      <w:pPr>
        <w:pStyle w:val="Heading1"/>
        <w:keepNext w:val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1EFA91A9" w14:textId="62FDEB09" w:rsidR="00736988" w:rsidRDefault="0073698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45BB527E" w14:textId="1EE5C1E4" w:rsidR="00DE635D" w:rsidRDefault="00DE635D" w:rsidP="00115AE0">
      <w:r w:rsidRPr="0046055B">
        <w:t>Vzhľadom k rozhodnutiu slovenskej vlády bolo vedenie spoločnosti H&amp;M nútené od 19. decembera 2020 zavrieť predajne všetkých značiek. Od 19. apríla došlo k znovu otvoreniu všetkých predajní.</w:t>
      </w:r>
    </w:p>
    <w:p w14:paraId="3150EDF0" w14:textId="77777777" w:rsidR="002919D4" w:rsidRDefault="002919D4" w:rsidP="00115AE0">
      <w:pPr>
        <w:pStyle w:val="NormalWeb"/>
        <w:jc w:val="both"/>
        <w:rPr>
          <w:rFonts w:ascii="Segoe UI" w:hAnsi="Segoe UI" w:cs="Segoe UI"/>
          <w:sz w:val="20"/>
          <w:szCs w:val="20"/>
          <w:lang w:val="sk-SK"/>
        </w:rPr>
      </w:pPr>
      <w:r w:rsidRPr="00955F9D">
        <w:rPr>
          <w:sz w:val="20"/>
          <w:szCs w:val="20"/>
          <w:lang w:val="cs-CZ"/>
        </w:rPr>
        <w:t>Za účelom obmedzenia negatívnych dopadov uzatvorením predajní, prijala správna rada Spoločnosti niekoľko opatrení k zníženiu fixných nákladov, vrátane zníženia nájomného, predĺženia platobných lehôt, dočasné zníženie mzdových nákladov.</w:t>
      </w:r>
    </w:p>
    <w:p w14:paraId="08C4DD5E" w14:textId="77777777" w:rsidR="002919D4" w:rsidRDefault="002919D4" w:rsidP="00115AE0">
      <w:pPr>
        <w:pStyle w:val="NormalWeb"/>
        <w:jc w:val="both"/>
        <w:rPr>
          <w:rFonts w:ascii="Segoe UI" w:hAnsi="Segoe UI" w:cs="Segoe UI"/>
          <w:sz w:val="21"/>
          <w:szCs w:val="21"/>
          <w:lang w:val="sk-SK"/>
        </w:rPr>
      </w:pPr>
      <w:r>
        <w:rPr>
          <w:sz w:val="20"/>
          <w:szCs w:val="20"/>
          <w:lang w:val="sk-SK"/>
        </w:rPr>
        <w:t>K dátumu zostavenia účtovnej uzávierky má Spoločnosť dostatočný pracovný kapitál k včasnému vysporiadaniu svojich záväzkov voči zamestnancom a dodávateľom.</w:t>
      </w:r>
    </w:p>
    <w:p w14:paraId="6F4C01D2" w14:textId="77777777" w:rsidR="002919D4" w:rsidRDefault="002919D4" w:rsidP="00DE635D"/>
    <w:p w14:paraId="422EAFA1" w14:textId="77777777" w:rsidR="00495980" w:rsidRDefault="00495980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0DB2D511" w14:textId="77777777" w:rsidR="00C010A1" w:rsidRDefault="00C010A1">
      <w:pPr>
        <w:keepNext w:val="0"/>
        <w:spacing w:after="0"/>
        <w:jc w:val="left"/>
        <w:rPr>
          <w:rFonts w:ascii="Arial" w:hAnsi="Arial" w:cs="Arial"/>
          <w:lang w:val="sk-SK"/>
        </w:rPr>
        <w:sectPr w:rsidR="00C010A1" w:rsidSect="00AA24C4">
          <w:pgSz w:w="11907" w:h="16840" w:code="9"/>
          <w:pgMar w:top="2127" w:right="1134" w:bottom="1134" w:left="1701" w:header="1134" w:footer="454" w:gutter="0"/>
          <w:cols w:space="720"/>
        </w:sectPr>
      </w:pPr>
    </w:p>
    <w:p w14:paraId="20A4AA65" w14:textId="77777777" w:rsidR="00CD21BB" w:rsidRPr="0060658F" w:rsidRDefault="00CD21BB" w:rsidP="003E2E3E">
      <w:pPr>
        <w:keepNext w:val="0"/>
        <w:spacing w:after="0"/>
        <w:jc w:val="left"/>
        <w:rPr>
          <w:rFonts w:ascii="Arial" w:hAnsi="Arial" w:cs="Arial"/>
          <w:lang w:val="sk-SK"/>
        </w:rPr>
      </w:pPr>
    </w:p>
    <w:sectPr w:rsidR="00CD21BB" w:rsidRPr="0060658F" w:rsidSect="000F3545">
      <w:headerReference w:type="default" r:id="rId11"/>
      <w:footerReference w:type="default" r:id="rId12"/>
      <w:type w:val="continuous"/>
      <w:pgSz w:w="11907" w:h="16840" w:code="9"/>
      <w:pgMar w:top="720" w:right="720" w:bottom="720" w:left="720" w:header="113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6D525" w14:textId="77777777" w:rsidR="002F77A6" w:rsidRDefault="002F77A6">
      <w:r>
        <w:separator/>
      </w:r>
    </w:p>
  </w:endnote>
  <w:endnote w:type="continuationSeparator" w:id="0">
    <w:p w14:paraId="3419A5A7" w14:textId="77777777" w:rsidR="002F77A6" w:rsidRDefault="002F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98507" w14:textId="1792DDF2" w:rsidR="002919D4" w:rsidRDefault="002919D4" w:rsidP="00DD6F3E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07390" behindDoc="0" locked="0" layoutInCell="0" allowOverlap="1" wp14:anchorId="78593825" wp14:editId="3DA6CFA0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4" name="MSIPCMe697459794f1b93ad3c84f05" descr="{&quot;HashCode&quot;:-23455458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CC6F6A" w14:textId="47357EE4" w:rsidR="002919D4" w:rsidRPr="00697A7F" w:rsidRDefault="00697A7F" w:rsidP="00697A7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</w:pPr>
                          <w:r w:rsidRPr="00697A7F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93825" id="_x0000_t202" coordsize="21600,21600" o:spt="202" path="m,l,21600r21600,l21600,xe">
              <v:stroke joinstyle="miter"/>
              <v:path gradientshapeok="t" o:connecttype="rect"/>
            </v:shapetype>
            <v:shape id="MSIPCMe697459794f1b93ad3c84f05" o:spid="_x0000_s1026" type="#_x0000_t202" alt="{&quot;HashCode&quot;:-234554588,&quot;Height&quot;:9999999.0,&quot;Width&quot;:9999999.0,&quot;Placement&quot;:&quot;Footer&quot;,&quot;Index&quot;:&quot;Primary&quot;,&quot;Section&quot;:1,&quot;Top&quot;:0.0,&quot;Left&quot;:0.0}" style="position:absolute;left:0;text-align:left;margin-left:560.8pt;margin-top:0;width:612pt;height:36pt;z-index:251707390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" o:allowincell="f" filled="f" stroked="f" strokeweight=".5pt">
              <v:textbox inset=",0,20pt,0">
                <w:txbxContent>
                  <w:p w14:paraId="54CC6F6A" w14:textId="47357EE4" w:rsidR="002919D4" w:rsidRPr="00697A7F" w:rsidRDefault="00697A7F" w:rsidP="00697A7F">
                    <w:pPr>
                      <w:spacing w:after="0"/>
                      <w:jc w:val="right"/>
                      <w:rPr>
                        <w:rFonts w:ascii="Arial" w:hAnsi="Arial" w:cs="Arial"/>
                        <w:color w:val="E0E0E0"/>
                        <w:sz w:val="12"/>
                      </w:rPr>
                    </w:pPr>
                    <w:r w:rsidRPr="00697A7F">
                      <w:rPr>
                        <w:rFonts w:ascii="Arial" w:hAnsi="Arial" w:cs="Arial"/>
                        <w:color w:val="E0E0E0"/>
                        <w:sz w:val="12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0A0FD64" w14:textId="2698F231" w:rsidR="002919D4" w:rsidRPr="00953379" w:rsidRDefault="002919D4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16</w:t>
    </w:r>
    <w:r w:rsidRPr="00953379">
      <w:rPr>
        <w:rFonts w:ascii="Arial" w:hAnsi="Arial" w:cs="Arial"/>
      </w:rPr>
      <w:fldChar w:fldCharType="end"/>
    </w:r>
  </w:p>
  <w:p w14:paraId="2B25A060" w14:textId="77777777" w:rsidR="002919D4" w:rsidRPr="00953379" w:rsidRDefault="002919D4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36394" w14:textId="23FCE0D2" w:rsidR="002919D4" w:rsidRPr="00953379" w:rsidRDefault="002919D4" w:rsidP="00DD6F3E">
    <w:pPr>
      <w:pStyle w:val="Footer"/>
      <w:jc w:val="cent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3749A0F8" wp14:editId="437801CB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5" name="MSIPCMcc0541afa6627105569682b3" descr="{&quot;HashCode&quot;:-23455458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D60CD3" w14:textId="3196BEFD" w:rsidR="002919D4" w:rsidRPr="00697A7F" w:rsidRDefault="00697A7F" w:rsidP="00697A7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</w:pPr>
                          <w:r w:rsidRPr="00697A7F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9A0F8" id="_x0000_t202" coordsize="21600,21600" o:spt="202" path="m,l,21600r21600,l21600,xe">
              <v:stroke joinstyle="miter"/>
              <v:path gradientshapeok="t" o:connecttype="rect"/>
            </v:shapetype>
            <v:shape id="MSIPCMcc0541afa6627105569682b3" o:spid="_x0000_s1027" type="#_x0000_t202" alt="{&quot;HashCode&quot;:-234554588,&quot;Height&quot;:9999999.0,&quot;Width&quot;:9999999.0,&quot;Placement&quot;:&quot;Footer&quot;,&quot;Index&quot;:&quot;Primary&quot;,&quot;Section&quot;:2,&quot;Top&quot;:0.0,&quot;Left&quot;:0.0}" style="position:absolute;left:0;text-align:left;margin-left:560.8pt;margin-top:0;width:612pt;height:36pt;z-index:25170739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" o:allowincell="f" filled="f" stroked="f" strokeweight=".5pt">
              <v:textbox inset=",0,20pt,0">
                <w:txbxContent>
                  <w:p w14:paraId="0DD60CD3" w14:textId="3196BEFD" w:rsidR="002919D4" w:rsidRPr="00697A7F" w:rsidRDefault="00697A7F" w:rsidP="00697A7F">
                    <w:pPr>
                      <w:spacing w:after="0"/>
                      <w:jc w:val="right"/>
                      <w:rPr>
                        <w:rFonts w:ascii="Arial" w:hAnsi="Arial" w:cs="Arial"/>
                        <w:color w:val="E0E0E0"/>
                        <w:sz w:val="12"/>
                      </w:rPr>
                    </w:pPr>
                    <w:r w:rsidRPr="00697A7F">
                      <w:rPr>
                        <w:rFonts w:ascii="Arial" w:hAnsi="Arial" w:cs="Arial"/>
                        <w:color w:val="E0E0E0"/>
                        <w:sz w:val="12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33</w:t>
    </w:r>
    <w:r w:rsidRPr="00953379">
      <w:rPr>
        <w:rFonts w:ascii="Arial" w:hAnsi="Arial" w:cs="Arial"/>
      </w:rPr>
      <w:fldChar w:fldCharType="end"/>
    </w:r>
  </w:p>
  <w:p w14:paraId="742FCC1A" w14:textId="77777777" w:rsidR="002919D4" w:rsidRPr="00953379" w:rsidRDefault="002919D4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834B3" w14:textId="258F2318" w:rsidR="002919D4" w:rsidRPr="006E7086" w:rsidRDefault="002919D4" w:rsidP="006E70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07391" behindDoc="0" locked="0" layoutInCell="0" allowOverlap="1" wp14:anchorId="7F421E2A" wp14:editId="6DE9AC53">
              <wp:simplePos x="0" y="94107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" name="MSIPCM8ed24aee9ba12c28a65543fe" descr="{&quot;HashCode&quot;:-234554588,&quot;Height&quot;:9999999.0,&quot;Width&quot;:9999999.0,&quot;Placement&quot;:&quot;Footer&quot;,&quot;Index&quot;:&quot;Primary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57E1EB" w14:textId="2BACB2EC" w:rsidR="002919D4" w:rsidRPr="00697A7F" w:rsidRDefault="00697A7F" w:rsidP="00697A7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</w:pPr>
                          <w:r w:rsidRPr="00697A7F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21E2A" id="_x0000_t202" coordsize="21600,21600" o:spt="202" path="m,l,21600r21600,l21600,xe">
              <v:stroke joinstyle="miter"/>
              <v:path gradientshapeok="t" o:connecttype="rect"/>
            </v:shapetype>
            <v:shape id="MSIPCM8ed24aee9ba12c28a65543fe" o:spid="_x0000_s1028" type="#_x0000_t202" alt="{&quot;HashCode&quot;:-234554588,&quot;Height&quot;:9999999.0,&quot;Width&quot;:9999999.0,&quot;Placement&quot;:&quot;Footer&quot;,&quot;Index&quot;:&quot;Primary&quot;,&quot;Section&quot;:5,&quot;Top&quot;:0.0,&quot;Left&quot;:0.0}" style="position:absolute;left:0;text-align:left;margin-left:560.8pt;margin-top:0;width:612pt;height:36pt;z-index:251707391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" o:allowincell="f" filled="f" stroked="f" strokeweight=".5pt">
              <v:textbox inset=",0,20pt,0">
                <w:txbxContent>
                  <w:p w14:paraId="6C57E1EB" w14:textId="2BACB2EC" w:rsidR="002919D4" w:rsidRPr="00697A7F" w:rsidRDefault="00697A7F" w:rsidP="00697A7F">
                    <w:pPr>
                      <w:spacing w:after="0"/>
                      <w:jc w:val="right"/>
                      <w:rPr>
                        <w:rFonts w:ascii="Arial" w:hAnsi="Arial" w:cs="Arial"/>
                        <w:color w:val="E0E0E0"/>
                        <w:sz w:val="12"/>
                      </w:rPr>
                    </w:pPr>
                    <w:r w:rsidRPr="00697A7F">
                      <w:rPr>
                        <w:rFonts w:ascii="Arial" w:hAnsi="Arial" w:cs="Arial"/>
                        <w:color w:val="E0E0E0"/>
                        <w:sz w:val="12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1E711" w14:textId="77777777" w:rsidR="002F77A6" w:rsidRDefault="002F77A6">
      <w:r>
        <w:separator/>
      </w:r>
    </w:p>
  </w:footnote>
  <w:footnote w:type="continuationSeparator" w:id="0">
    <w:p w14:paraId="0C421549" w14:textId="77777777" w:rsidR="002F77A6" w:rsidRDefault="002F7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1" w:type="dxa"/>
      <w:tblInd w:w="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66"/>
      <w:gridCol w:w="304"/>
      <w:gridCol w:w="146"/>
      <w:gridCol w:w="146"/>
      <w:gridCol w:w="146"/>
      <w:gridCol w:w="47"/>
      <w:gridCol w:w="417"/>
      <w:gridCol w:w="360"/>
      <w:gridCol w:w="360"/>
      <w:gridCol w:w="767"/>
      <w:gridCol w:w="189"/>
      <w:gridCol w:w="35"/>
      <w:gridCol w:w="496"/>
      <w:gridCol w:w="496"/>
      <w:gridCol w:w="1478"/>
      <w:gridCol w:w="418"/>
    </w:tblGrid>
    <w:tr w:rsidR="002919D4" w:rsidRPr="00B71469" w14:paraId="7EB71E99" w14:textId="77777777" w:rsidTr="00F4589C">
      <w:trPr>
        <w:trHeight w:val="300"/>
      </w:trPr>
      <w:tc>
        <w:tcPr>
          <w:tcW w:w="32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14:paraId="1B07A221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bookmarkStart w:id="16" w:name="Title2nd"/>
          <w:r w:rsidRPr="00B71469">
            <w:rPr>
              <w:rFonts w:ascii="Arial" w:hAnsi="Arial" w:cs="Arial"/>
              <w:color w:val="000000"/>
              <w:lang w:val="sk-SK" w:eastAsia="sk-SK"/>
            </w:rPr>
            <w:t>Poznámky Úč POD 3 - 01</w:t>
          </w: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EE39652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85" w:type="dxa"/>
          <w:gridSpan w:val="4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C0A8275" w14:textId="77777777" w:rsidR="002919D4" w:rsidRPr="00B71469" w:rsidRDefault="002919D4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DIČ</w:t>
          </w:r>
        </w:p>
      </w:tc>
      <w:tc>
        <w:tcPr>
          <w:tcW w:w="190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4A3BA4F6" w14:textId="77777777" w:rsidR="002919D4" w:rsidRPr="00B71469" w:rsidRDefault="002919D4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>
            <w:rPr>
              <w:rFonts w:ascii="Arial" w:hAnsi="Arial" w:cs="Arial"/>
              <w:color w:val="000000"/>
              <w:lang w:val="sk-SK" w:eastAsia="sk-SK"/>
            </w:rPr>
            <w:t>2022306858</w:t>
          </w: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22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D343EC4" w14:textId="77777777" w:rsidR="002919D4" w:rsidRPr="00B71469" w:rsidRDefault="002919D4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4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58D766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34C10A3" w14:textId="77777777" w:rsidR="002919D4" w:rsidRPr="00B71469" w:rsidRDefault="002919D4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IČO</w:t>
          </w:r>
        </w:p>
      </w:tc>
      <w:tc>
        <w:tcPr>
          <w:tcW w:w="14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282719FA" w14:textId="77777777" w:rsidR="002919D4" w:rsidRPr="00B71469" w:rsidRDefault="002919D4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>
            <w:rPr>
              <w:rFonts w:ascii="Arial" w:hAnsi="Arial" w:cs="Arial"/>
              <w:lang w:val="sk-SK"/>
            </w:rPr>
            <w:t>36718271</w:t>
          </w: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4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F1C60B6" w14:textId="77777777" w:rsidR="002919D4" w:rsidRPr="00B71469" w:rsidRDefault="002919D4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</w:tr>
    <w:tr w:rsidR="002919D4" w:rsidRPr="00B71469" w14:paraId="5593FA0A" w14:textId="77777777" w:rsidTr="00F4589C">
      <w:trPr>
        <w:gridAfter w:val="5"/>
        <w:wAfter w:w="2923" w:type="dxa"/>
        <w:trHeight w:val="300"/>
      </w:trPr>
      <w:tc>
        <w:tcPr>
          <w:tcW w:w="357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21DD6C8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H &amp; M Hennes &amp; Mauritz SK s.r.o.</w:t>
          </w: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DC59297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F95A62F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B155887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64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CF20BD5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CBCCD96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27B9DA" w14:textId="77777777" w:rsidR="002919D4" w:rsidRPr="00B71469" w:rsidRDefault="002919D4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95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911A92E" w14:textId="77777777" w:rsidR="002919D4" w:rsidRPr="00B71469" w:rsidRDefault="002919D4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</w:p>
      </w:tc>
    </w:tr>
    <w:bookmarkEnd w:id="16"/>
  </w:tbl>
  <w:p w14:paraId="28EC318B" w14:textId="77777777" w:rsidR="002919D4" w:rsidRDefault="002919D4" w:rsidP="00AB2E25">
    <w:pPr>
      <w:pStyle w:val="line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E24CF" w14:textId="77777777" w:rsidR="002919D4" w:rsidRPr="000F3545" w:rsidRDefault="002919D4" w:rsidP="006E7086">
    <w:pPr>
      <w:pStyle w:val="Header"/>
      <w:spacing w:after="0"/>
      <w:rPr>
        <w:rFonts w:ascii="Arial" w:hAnsi="Arial" w:cs="Arial"/>
        <w:b/>
        <w:bCs/>
        <w:lang w:val="en-US"/>
      </w:rPr>
    </w:pPr>
    <w:r w:rsidRPr="00C010A1">
      <w:rPr>
        <w:rFonts w:ascii="Arial" w:hAnsi="Arial" w:cs="Arial"/>
        <w:b/>
        <w:bCs/>
        <w:iCs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84A72"/>
    <w:multiLevelType w:val="hybridMultilevel"/>
    <w:tmpl w:val="8E2841E8"/>
    <w:lvl w:ilvl="0" w:tplc="27206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277C3B"/>
    <w:multiLevelType w:val="hybridMultilevel"/>
    <w:tmpl w:val="B7EED02A"/>
    <w:lvl w:ilvl="0" w:tplc="3D30AA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104668E"/>
    <w:multiLevelType w:val="hybridMultilevel"/>
    <w:tmpl w:val="D3BC57E0"/>
    <w:lvl w:ilvl="0" w:tplc="250813A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4BCD3EEC"/>
    <w:multiLevelType w:val="hybridMultilevel"/>
    <w:tmpl w:val="910CE532"/>
    <w:lvl w:ilvl="0" w:tplc="4538D5A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121B0"/>
    <w:multiLevelType w:val="hybridMultilevel"/>
    <w:tmpl w:val="398ACD6C"/>
    <w:lvl w:ilvl="0" w:tplc="9C90D0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11"/>
  </w:num>
  <w:num w:numId="6">
    <w:abstractNumId w:val="8"/>
  </w:num>
  <w:num w:numId="7">
    <w:abstractNumId w:val="8"/>
  </w:num>
  <w:num w:numId="8">
    <w:abstractNumId w:val="9"/>
  </w:num>
  <w:num w:numId="9">
    <w:abstractNumId w:val="5"/>
  </w:num>
  <w:num w:numId="10">
    <w:abstractNumId w:val="16"/>
  </w:num>
  <w:num w:numId="11">
    <w:abstractNumId w:val="18"/>
  </w:num>
  <w:num w:numId="12">
    <w:abstractNumId w:val="1"/>
  </w:num>
  <w:num w:numId="13">
    <w:abstractNumId w:val="11"/>
  </w:num>
  <w:num w:numId="14">
    <w:abstractNumId w:val="11"/>
  </w:num>
  <w:num w:numId="15">
    <w:abstractNumId w:val="11"/>
  </w:num>
  <w:num w:numId="16">
    <w:abstractNumId w:val="15"/>
  </w:num>
  <w:num w:numId="17">
    <w:abstractNumId w:val="11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 w:numId="22">
    <w:abstractNumId w:val="7"/>
  </w:num>
  <w:num w:numId="23">
    <w:abstractNumId w:val="6"/>
  </w:num>
  <w:num w:numId="24">
    <w:abstractNumId w:val="6"/>
  </w:num>
  <w:num w:numId="25">
    <w:abstractNumId w:val="6"/>
  </w:num>
  <w:num w:numId="26">
    <w:abstractNumId w:val="17"/>
  </w:num>
  <w:num w:numId="27">
    <w:abstractNumId w:val="11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0"/>
  </w:num>
  <w:num w:numId="33">
    <w:abstractNumId w:val="14"/>
  </w:num>
  <w:num w:numId="34">
    <w:abstractNumId w:val="2"/>
  </w:num>
  <w:num w:numId="35">
    <w:abstractNumId w:val="11"/>
  </w:num>
  <w:num w:numId="36">
    <w:abstractNumId w:val="3"/>
  </w:num>
  <w:num w:numId="37">
    <w:abstractNumId w:val="4"/>
  </w:num>
  <w:num w:numId="38">
    <w:abstractNumId w:val="13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0913"/>
    <w:rsid w:val="0000109E"/>
    <w:rsid w:val="00001A25"/>
    <w:rsid w:val="00001A49"/>
    <w:rsid w:val="00001CE9"/>
    <w:rsid w:val="0000291E"/>
    <w:rsid w:val="000038F0"/>
    <w:rsid w:val="00003FDE"/>
    <w:rsid w:val="000056F9"/>
    <w:rsid w:val="00005B9B"/>
    <w:rsid w:val="00007EB2"/>
    <w:rsid w:val="000105DB"/>
    <w:rsid w:val="00011FE1"/>
    <w:rsid w:val="00012744"/>
    <w:rsid w:val="00012F1A"/>
    <w:rsid w:val="000163E6"/>
    <w:rsid w:val="00017657"/>
    <w:rsid w:val="00020FEA"/>
    <w:rsid w:val="00024AC8"/>
    <w:rsid w:val="0002633F"/>
    <w:rsid w:val="00026352"/>
    <w:rsid w:val="00027F90"/>
    <w:rsid w:val="00030E82"/>
    <w:rsid w:val="0003144A"/>
    <w:rsid w:val="00033B76"/>
    <w:rsid w:val="00034569"/>
    <w:rsid w:val="00034D6D"/>
    <w:rsid w:val="00035820"/>
    <w:rsid w:val="000403F3"/>
    <w:rsid w:val="00040E02"/>
    <w:rsid w:val="00041C4D"/>
    <w:rsid w:val="0004392D"/>
    <w:rsid w:val="00043D29"/>
    <w:rsid w:val="00043E4E"/>
    <w:rsid w:val="00044852"/>
    <w:rsid w:val="000474ED"/>
    <w:rsid w:val="00052227"/>
    <w:rsid w:val="00052327"/>
    <w:rsid w:val="00053942"/>
    <w:rsid w:val="00054810"/>
    <w:rsid w:val="000549DD"/>
    <w:rsid w:val="00057F9C"/>
    <w:rsid w:val="000619B3"/>
    <w:rsid w:val="00063124"/>
    <w:rsid w:val="00063304"/>
    <w:rsid w:val="00063AC4"/>
    <w:rsid w:val="000649BF"/>
    <w:rsid w:val="00064CDC"/>
    <w:rsid w:val="0006583C"/>
    <w:rsid w:val="00065AA2"/>
    <w:rsid w:val="0006734A"/>
    <w:rsid w:val="00067946"/>
    <w:rsid w:val="00071429"/>
    <w:rsid w:val="00072F99"/>
    <w:rsid w:val="00075C57"/>
    <w:rsid w:val="00076037"/>
    <w:rsid w:val="00077F9F"/>
    <w:rsid w:val="00081F47"/>
    <w:rsid w:val="00082043"/>
    <w:rsid w:val="0008298C"/>
    <w:rsid w:val="00082EBB"/>
    <w:rsid w:val="000832D0"/>
    <w:rsid w:val="00083934"/>
    <w:rsid w:val="00083F3E"/>
    <w:rsid w:val="000845AD"/>
    <w:rsid w:val="00084ADB"/>
    <w:rsid w:val="000855D2"/>
    <w:rsid w:val="00087449"/>
    <w:rsid w:val="00093179"/>
    <w:rsid w:val="00093DBC"/>
    <w:rsid w:val="00093E3D"/>
    <w:rsid w:val="00094552"/>
    <w:rsid w:val="00094C94"/>
    <w:rsid w:val="00094F79"/>
    <w:rsid w:val="00097D05"/>
    <w:rsid w:val="00097DE2"/>
    <w:rsid w:val="000A2158"/>
    <w:rsid w:val="000A406F"/>
    <w:rsid w:val="000A5A10"/>
    <w:rsid w:val="000A6191"/>
    <w:rsid w:val="000B04FB"/>
    <w:rsid w:val="000B2E2F"/>
    <w:rsid w:val="000B5178"/>
    <w:rsid w:val="000B57C7"/>
    <w:rsid w:val="000B5F30"/>
    <w:rsid w:val="000B64C2"/>
    <w:rsid w:val="000B6CA1"/>
    <w:rsid w:val="000B7437"/>
    <w:rsid w:val="000B7A57"/>
    <w:rsid w:val="000C19DF"/>
    <w:rsid w:val="000C3290"/>
    <w:rsid w:val="000C417D"/>
    <w:rsid w:val="000C4D78"/>
    <w:rsid w:val="000C6FD4"/>
    <w:rsid w:val="000D0052"/>
    <w:rsid w:val="000D019F"/>
    <w:rsid w:val="000D0828"/>
    <w:rsid w:val="000D0DEE"/>
    <w:rsid w:val="000D135C"/>
    <w:rsid w:val="000D149A"/>
    <w:rsid w:val="000D25C5"/>
    <w:rsid w:val="000D301B"/>
    <w:rsid w:val="000D4589"/>
    <w:rsid w:val="000D5E3F"/>
    <w:rsid w:val="000E180E"/>
    <w:rsid w:val="000E18FC"/>
    <w:rsid w:val="000E26BA"/>
    <w:rsid w:val="000E36C0"/>
    <w:rsid w:val="000E36EA"/>
    <w:rsid w:val="000E53C0"/>
    <w:rsid w:val="000E60CE"/>
    <w:rsid w:val="000E6331"/>
    <w:rsid w:val="000E760F"/>
    <w:rsid w:val="000E7A37"/>
    <w:rsid w:val="000E7BC0"/>
    <w:rsid w:val="000F07B4"/>
    <w:rsid w:val="000F3545"/>
    <w:rsid w:val="000F4F7E"/>
    <w:rsid w:val="000F5770"/>
    <w:rsid w:val="000F5F56"/>
    <w:rsid w:val="000F7B37"/>
    <w:rsid w:val="0010010E"/>
    <w:rsid w:val="00102078"/>
    <w:rsid w:val="00102DD5"/>
    <w:rsid w:val="001039C5"/>
    <w:rsid w:val="00106D04"/>
    <w:rsid w:val="00107400"/>
    <w:rsid w:val="0010756D"/>
    <w:rsid w:val="00107CD4"/>
    <w:rsid w:val="00110236"/>
    <w:rsid w:val="0011402B"/>
    <w:rsid w:val="001147EA"/>
    <w:rsid w:val="0011501E"/>
    <w:rsid w:val="00115AE0"/>
    <w:rsid w:val="00115DDD"/>
    <w:rsid w:val="00115DF8"/>
    <w:rsid w:val="00117906"/>
    <w:rsid w:val="0012028D"/>
    <w:rsid w:val="00120E85"/>
    <w:rsid w:val="001215C8"/>
    <w:rsid w:val="00122637"/>
    <w:rsid w:val="00123EFE"/>
    <w:rsid w:val="00123FEB"/>
    <w:rsid w:val="0012618E"/>
    <w:rsid w:val="00126957"/>
    <w:rsid w:val="00131E39"/>
    <w:rsid w:val="001339AF"/>
    <w:rsid w:val="001342EF"/>
    <w:rsid w:val="00134FF0"/>
    <w:rsid w:val="00135876"/>
    <w:rsid w:val="0013646F"/>
    <w:rsid w:val="00136C1D"/>
    <w:rsid w:val="00137EE4"/>
    <w:rsid w:val="0014004A"/>
    <w:rsid w:val="00142BAF"/>
    <w:rsid w:val="00144BDB"/>
    <w:rsid w:val="00145561"/>
    <w:rsid w:val="00145BAB"/>
    <w:rsid w:val="00145E46"/>
    <w:rsid w:val="0014643F"/>
    <w:rsid w:val="00150C50"/>
    <w:rsid w:val="001540B9"/>
    <w:rsid w:val="001541F6"/>
    <w:rsid w:val="00154AC6"/>
    <w:rsid w:val="00154BB3"/>
    <w:rsid w:val="00155722"/>
    <w:rsid w:val="0015686B"/>
    <w:rsid w:val="00156FE4"/>
    <w:rsid w:val="00160011"/>
    <w:rsid w:val="00160766"/>
    <w:rsid w:val="00161CB8"/>
    <w:rsid w:val="00162614"/>
    <w:rsid w:val="001630CC"/>
    <w:rsid w:val="00163238"/>
    <w:rsid w:val="00163C4C"/>
    <w:rsid w:val="00164762"/>
    <w:rsid w:val="001717EB"/>
    <w:rsid w:val="001723E8"/>
    <w:rsid w:val="00172DE3"/>
    <w:rsid w:val="00172E9E"/>
    <w:rsid w:val="00175502"/>
    <w:rsid w:val="00177E75"/>
    <w:rsid w:val="0018070E"/>
    <w:rsid w:val="001813E4"/>
    <w:rsid w:val="00181445"/>
    <w:rsid w:val="00181FB7"/>
    <w:rsid w:val="0018288E"/>
    <w:rsid w:val="001830D6"/>
    <w:rsid w:val="00183259"/>
    <w:rsid w:val="00183A8A"/>
    <w:rsid w:val="00185BC9"/>
    <w:rsid w:val="0018619F"/>
    <w:rsid w:val="001862AF"/>
    <w:rsid w:val="00187B82"/>
    <w:rsid w:val="00191489"/>
    <w:rsid w:val="00191874"/>
    <w:rsid w:val="00192ADF"/>
    <w:rsid w:val="00192F4C"/>
    <w:rsid w:val="00193913"/>
    <w:rsid w:val="00196FF5"/>
    <w:rsid w:val="00197939"/>
    <w:rsid w:val="00197F88"/>
    <w:rsid w:val="001A0983"/>
    <w:rsid w:val="001A0E8E"/>
    <w:rsid w:val="001A47A0"/>
    <w:rsid w:val="001A5590"/>
    <w:rsid w:val="001A57AF"/>
    <w:rsid w:val="001A57D9"/>
    <w:rsid w:val="001A6921"/>
    <w:rsid w:val="001B11AD"/>
    <w:rsid w:val="001B12A4"/>
    <w:rsid w:val="001B22A0"/>
    <w:rsid w:val="001B3334"/>
    <w:rsid w:val="001B3544"/>
    <w:rsid w:val="001B436F"/>
    <w:rsid w:val="001B4B61"/>
    <w:rsid w:val="001B6F60"/>
    <w:rsid w:val="001B708F"/>
    <w:rsid w:val="001B78CC"/>
    <w:rsid w:val="001C0E97"/>
    <w:rsid w:val="001C2259"/>
    <w:rsid w:val="001C2576"/>
    <w:rsid w:val="001C266E"/>
    <w:rsid w:val="001C3C3F"/>
    <w:rsid w:val="001C3D3E"/>
    <w:rsid w:val="001C52FD"/>
    <w:rsid w:val="001C79A4"/>
    <w:rsid w:val="001C7B3E"/>
    <w:rsid w:val="001C7C5C"/>
    <w:rsid w:val="001D1332"/>
    <w:rsid w:val="001D1957"/>
    <w:rsid w:val="001D4716"/>
    <w:rsid w:val="001D4AE7"/>
    <w:rsid w:val="001D4F05"/>
    <w:rsid w:val="001D69C7"/>
    <w:rsid w:val="001D75F3"/>
    <w:rsid w:val="001E11F7"/>
    <w:rsid w:val="001E2A7A"/>
    <w:rsid w:val="001E5C3D"/>
    <w:rsid w:val="001E67D7"/>
    <w:rsid w:val="001E7D80"/>
    <w:rsid w:val="001F248D"/>
    <w:rsid w:val="001F3543"/>
    <w:rsid w:val="002000F9"/>
    <w:rsid w:val="00200102"/>
    <w:rsid w:val="00200653"/>
    <w:rsid w:val="00200A78"/>
    <w:rsid w:val="0020268B"/>
    <w:rsid w:val="002026FB"/>
    <w:rsid w:val="00202C0A"/>
    <w:rsid w:val="002041FB"/>
    <w:rsid w:val="002044F6"/>
    <w:rsid w:val="0020455B"/>
    <w:rsid w:val="0020619A"/>
    <w:rsid w:val="002064F7"/>
    <w:rsid w:val="00206577"/>
    <w:rsid w:val="002066E6"/>
    <w:rsid w:val="00210086"/>
    <w:rsid w:val="00210AC5"/>
    <w:rsid w:val="00211D9F"/>
    <w:rsid w:val="002121D9"/>
    <w:rsid w:val="00212605"/>
    <w:rsid w:val="00213B04"/>
    <w:rsid w:val="0021493A"/>
    <w:rsid w:val="002153E6"/>
    <w:rsid w:val="00217087"/>
    <w:rsid w:val="002214EA"/>
    <w:rsid w:val="002226E1"/>
    <w:rsid w:val="00222F19"/>
    <w:rsid w:val="00224371"/>
    <w:rsid w:val="00224416"/>
    <w:rsid w:val="00225EF3"/>
    <w:rsid w:val="0022683C"/>
    <w:rsid w:val="002278DC"/>
    <w:rsid w:val="00227C7D"/>
    <w:rsid w:val="0023102E"/>
    <w:rsid w:val="00232796"/>
    <w:rsid w:val="00234235"/>
    <w:rsid w:val="00234A34"/>
    <w:rsid w:val="0023679A"/>
    <w:rsid w:val="00236F0C"/>
    <w:rsid w:val="00237FCF"/>
    <w:rsid w:val="002404F6"/>
    <w:rsid w:val="0024077A"/>
    <w:rsid w:val="0024246C"/>
    <w:rsid w:val="00242479"/>
    <w:rsid w:val="00244F7E"/>
    <w:rsid w:val="00245D9E"/>
    <w:rsid w:val="00246507"/>
    <w:rsid w:val="00246772"/>
    <w:rsid w:val="00247129"/>
    <w:rsid w:val="00247C52"/>
    <w:rsid w:val="0025037A"/>
    <w:rsid w:val="00254029"/>
    <w:rsid w:val="00255795"/>
    <w:rsid w:val="002560EF"/>
    <w:rsid w:val="002562D7"/>
    <w:rsid w:val="002569E7"/>
    <w:rsid w:val="00257123"/>
    <w:rsid w:val="00257DDB"/>
    <w:rsid w:val="00261B67"/>
    <w:rsid w:val="00262630"/>
    <w:rsid w:val="00263F3F"/>
    <w:rsid w:val="00264730"/>
    <w:rsid w:val="00265562"/>
    <w:rsid w:val="00265C0F"/>
    <w:rsid w:val="00265CDA"/>
    <w:rsid w:val="00265F4C"/>
    <w:rsid w:val="00266072"/>
    <w:rsid w:val="002673B6"/>
    <w:rsid w:val="00272C1E"/>
    <w:rsid w:val="00272FAE"/>
    <w:rsid w:val="00273DA1"/>
    <w:rsid w:val="002751B0"/>
    <w:rsid w:val="00275520"/>
    <w:rsid w:val="002766B9"/>
    <w:rsid w:val="00276DBC"/>
    <w:rsid w:val="0027754C"/>
    <w:rsid w:val="00280951"/>
    <w:rsid w:val="002818D4"/>
    <w:rsid w:val="002827B7"/>
    <w:rsid w:val="00283AD0"/>
    <w:rsid w:val="0028420F"/>
    <w:rsid w:val="0028614C"/>
    <w:rsid w:val="00287363"/>
    <w:rsid w:val="00287D7A"/>
    <w:rsid w:val="00290BE0"/>
    <w:rsid w:val="002915A9"/>
    <w:rsid w:val="002919D4"/>
    <w:rsid w:val="002927F5"/>
    <w:rsid w:val="00292E2A"/>
    <w:rsid w:val="00295714"/>
    <w:rsid w:val="00295730"/>
    <w:rsid w:val="00296518"/>
    <w:rsid w:val="00296B9D"/>
    <w:rsid w:val="00297A42"/>
    <w:rsid w:val="002A0F41"/>
    <w:rsid w:val="002A2748"/>
    <w:rsid w:val="002A2F50"/>
    <w:rsid w:val="002A4BF5"/>
    <w:rsid w:val="002A4E19"/>
    <w:rsid w:val="002A593B"/>
    <w:rsid w:val="002A67D3"/>
    <w:rsid w:val="002A6954"/>
    <w:rsid w:val="002B046B"/>
    <w:rsid w:val="002B0589"/>
    <w:rsid w:val="002B191E"/>
    <w:rsid w:val="002B2457"/>
    <w:rsid w:val="002B48C1"/>
    <w:rsid w:val="002C0964"/>
    <w:rsid w:val="002C17D6"/>
    <w:rsid w:val="002C1DC5"/>
    <w:rsid w:val="002C4143"/>
    <w:rsid w:val="002C44AA"/>
    <w:rsid w:val="002C59BE"/>
    <w:rsid w:val="002C62D7"/>
    <w:rsid w:val="002D0475"/>
    <w:rsid w:val="002D211E"/>
    <w:rsid w:val="002D3940"/>
    <w:rsid w:val="002D4D7D"/>
    <w:rsid w:val="002D4F5A"/>
    <w:rsid w:val="002D5299"/>
    <w:rsid w:val="002D5C2D"/>
    <w:rsid w:val="002E10BE"/>
    <w:rsid w:val="002E3CD7"/>
    <w:rsid w:val="002E44B8"/>
    <w:rsid w:val="002E461D"/>
    <w:rsid w:val="002E4B46"/>
    <w:rsid w:val="002E5F64"/>
    <w:rsid w:val="002E6669"/>
    <w:rsid w:val="002E7686"/>
    <w:rsid w:val="002F03EF"/>
    <w:rsid w:val="002F075F"/>
    <w:rsid w:val="002F1929"/>
    <w:rsid w:val="002F2204"/>
    <w:rsid w:val="002F2E46"/>
    <w:rsid w:val="002F2E8E"/>
    <w:rsid w:val="002F5B83"/>
    <w:rsid w:val="002F6D99"/>
    <w:rsid w:val="002F77A6"/>
    <w:rsid w:val="003005D4"/>
    <w:rsid w:val="00300A51"/>
    <w:rsid w:val="00300C2A"/>
    <w:rsid w:val="00301E77"/>
    <w:rsid w:val="00302B3C"/>
    <w:rsid w:val="003059E5"/>
    <w:rsid w:val="00305AA5"/>
    <w:rsid w:val="00310C0F"/>
    <w:rsid w:val="003117A3"/>
    <w:rsid w:val="00312646"/>
    <w:rsid w:val="003126BF"/>
    <w:rsid w:val="00312FEC"/>
    <w:rsid w:val="00313559"/>
    <w:rsid w:val="00313D7F"/>
    <w:rsid w:val="00314543"/>
    <w:rsid w:val="00316134"/>
    <w:rsid w:val="00316642"/>
    <w:rsid w:val="00317A0A"/>
    <w:rsid w:val="003209A5"/>
    <w:rsid w:val="00321E3E"/>
    <w:rsid w:val="003227DA"/>
    <w:rsid w:val="00322948"/>
    <w:rsid w:val="00322C2A"/>
    <w:rsid w:val="003247A8"/>
    <w:rsid w:val="00325CDA"/>
    <w:rsid w:val="0032606A"/>
    <w:rsid w:val="003263A9"/>
    <w:rsid w:val="0032743C"/>
    <w:rsid w:val="00330AB3"/>
    <w:rsid w:val="00331DDA"/>
    <w:rsid w:val="00332416"/>
    <w:rsid w:val="003340DD"/>
    <w:rsid w:val="00334625"/>
    <w:rsid w:val="00335207"/>
    <w:rsid w:val="00335407"/>
    <w:rsid w:val="00336323"/>
    <w:rsid w:val="00342B52"/>
    <w:rsid w:val="0034369C"/>
    <w:rsid w:val="00343C69"/>
    <w:rsid w:val="00344E58"/>
    <w:rsid w:val="003450DE"/>
    <w:rsid w:val="003465E8"/>
    <w:rsid w:val="00350139"/>
    <w:rsid w:val="003511C1"/>
    <w:rsid w:val="00352174"/>
    <w:rsid w:val="00352840"/>
    <w:rsid w:val="00352EA6"/>
    <w:rsid w:val="00356136"/>
    <w:rsid w:val="00356571"/>
    <w:rsid w:val="0035707F"/>
    <w:rsid w:val="0035740C"/>
    <w:rsid w:val="0035755D"/>
    <w:rsid w:val="003601F2"/>
    <w:rsid w:val="00363476"/>
    <w:rsid w:val="003637EB"/>
    <w:rsid w:val="0036502F"/>
    <w:rsid w:val="00365C60"/>
    <w:rsid w:val="00370AD0"/>
    <w:rsid w:val="00372CE9"/>
    <w:rsid w:val="003748EE"/>
    <w:rsid w:val="0037721A"/>
    <w:rsid w:val="0037743A"/>
    <w:rsid w:val="0037788D"/>
    <w:rsid w:val="00380FAE"/>
    <w:rsid w:val="0038241E"/>
    <w:rsid w:val="00383F8F"/>
    <w:rsid w:val="00384B72"/>
    <w:rsid w:val="0038501E"/>
    <w:rsid w:val="00386620"/>
    <w:rsid w:val="00386BF4"/>
    <w:rsid w:val="00387E0B"/>
    <w:rsid w:val="00390235"/>
    <w:rsid w:val="00391DD2"/>
    <w:rsid w:val="00396896"/>
    <w:rsid w:val="003A040E"/>
    <w:rsid w:val="003A1374"/>
    <w:rsid w:val="003A4B5E"/>
    <w:rsid w:val="003A7DCC"/>
    <w:rsid w:val="003B02AA"/>
    <w:rsid w:val="003B22B4"/>
    <w:rsid w:val="003B276C"/>
    <w:rsid w:val="003B3EFA"/>
    <w:rsid w:val="003B4605"/>
    <w:rsid w:val="003B480C"/>
    <w:rsid w:val="003B55F2"/>
    <w:rsid w:val="003B56EB"/>
    <w:rsid w:val="003B6D91"/>
    <w:rsid w:val="003B7D94"/>
    <w:rsid w:val="003C0E55"/>
    <w:rsid w:val="003C42CC"/>
    <w:rsid w:val="003C707C"/>
    <w:rsid w:val="003D02D9"/>
    <w:rsid w:val="003D0589"/>
    <w:rsid w:val="003D093E"/>
    <w:rsid w:val="003D2886"/>
    <w:rsid w:val="003D3AF6"/>
    <w:rsid w:val="003D4166"/>
    <w:rsid w:val="003D4520"/>
    <w:rsid w:val="003D4A12"/>
    <w:rsid w:val="003D70CA"/>
    <w:rsid w:val="003D7939"/>
    <w:rsid w:val="003E01CA"/>
    <w:rsid w:val="003E20B1"/>
    <w:rsid w:val="003E2E3E"/>
    <w:rsid w:val="003E2EE8"/>
    <w:rsid w:val="003E3002"/>
    <w:rsid w:val="003E4A46"/>
    <w:rsid w:val="003E4A61"/>
    <w:rsid w:val="003F528D"/>
    <w:rsid w:val="003F6424"/>
    <w:rsid w:val="003F6E60"/>
    <w:rsid w:val="003F7F5B"/>
    <w:rsid w:val="00402718"/>
    <w:rsid w:val="00402AC6"/>
    <w:rsid w:val="004037B7"/>
    <w:rsid w:val="00405661"/>
    <w:rsid w:val="004065F9"/>
    <w:rsid w:val="004067A6"/>
    <w:rsid w:val="004068F2"/>
    <w:rsid w:val="00406EAD"/>
    <w:rsid w:val="00412B42"/>
    <w:rsid w:val="00416D03"/>
    <w:rsid w:val="00417828"/>
    <w:rsid w:val="00417C82"/>
    <w:rsid w:val="00417FE2"/>
    <w:rsid w:val="00421CE9"/>
    <w:rsid w:val="00422153"/>
    <w:rsid w:val="004223C0"/>
    <w:rsid w:val="00422748"/>
    <w:rsid w:val="00423BBC"/>
    <w:rsid w:val="00423EBB"/>
    <w:rsid w:val="00424435"/>
    <w:rsid w:val="00424A51"/>
    <w:rsid w:val="00425254"/>
    <w:rsid w:val="00425A7A"/>
    <w:rsid w:val="004262F9"/>
    <w:rsid w:val="00427089"/>
    <w:rsid w:val="00427EF7"/>
    <w:rsid w:val="0043312F"/>
    <w:rsid w:val="00433700"/>
    <w:rsid w:val="00433D09"/>
    <w:rsid w:val="00434C63"/>
    <w:rsid w:val="00435877"/>
    <w:rsid w:val="00435EE7"/>
    <w:rsid w:val="00437599"/>
    <w:rsid w:val="0044047A"/>
    <w:rsid w:val="00440FD5"/>
    <w:rsid w:val="0044186E"/>
    <w:rsid w:val="00442419"/>
    <w:rsid w:val="00442758"/>
    <w:rsid w:val="00442EA4"/>
    <w:rsid w:val="004448E5"/>
    <w:rsid w:val="004449C4"/>
    <w:rsid w:val="00445597"/>
    <w:rsid w:val="00445DD6"/>
    <w:rsid w:val="00450038"/>
    <w:rsid w:val="00453909"/>
    <w:rsid w:val="00455C1E"/>
    <w:rsid w:val="00457486"/>
    <w:rsid w:val="0046070F"/>
    <w:rsid w:val="00460B8A"/>
    <w:rsid w:val="004611CE"/>
    <w:rsid w:val="00461730"/>
    <w:rsid w:val="00462C96"/>
    <w:rsid w:val="00463D66"/>
    <w:rsid w:val="0046464C"/>
    <w:rsid w:val="0046479B"/>
    <w:rsid w:val="00464A5B"/>
    <w:rsid w:val="00466467"/>
    <w:rsid w:val="00466DAE"/>
    <w:rsid w:val="0047231A"/>
    <w:rsid w:val="00473C7E"/>
    <w:rsid w:val="00475125"/>
    <w:rsid w:val="004754C9"/>
    <w:rsid w:val="004771CB"/>
    <w:rsid w:val="0047756B"/>
    <w:rsid w:val="0047756F"/>
    <w:rsid w:val="00480B50"/>
    <w:rsid w:val="004812ED"/>
    <w:rsid w:val="0048228F"/>
    <w:rsid w:val="004853AD"/>
    <w:rsid w:val="00485F0B"/>
    <w:rsid w:val="00487776"/>
    <w:rsid w:val="00491A65"/>
    <w:rsid w:val="00491DAB"/>
    <w:rsid w:val="00492128"/>
    <w:rsid w:val="00492D9D"/>
    <w:rsid w:val="004949DE"/>
    <w:rsid w:val="0049521A"/>
    <w:rsid w:val="0049523C"/>
    <w:rsid w:val="00495980"/>
    <w:rsid w:val="00497F31"/>
    <w:rsid w:val="004A0507"/>
    <w:rsid w:val="004A114E"/>
    <w:rsid w:val="004A27A2"/>
    <w:rsid w:val="004A3CAA"/>
    <w:rsid w:val="004A3F24"/>
    <w:rsid w:val="004A51F7"/>
    <w:rsid w:val="004A6286"/>
    <w:rsid w:val="004A66FE"/>
    <w:rsid w:val="004B0A3B"/>
    <w:rsid w:val="004B21C9"/>
    <w:rsid w:val="004B32C4"/>
    <w:rsid w:val="004B4572"/>
    <w:rsid w:val="004B50FC"/>
    <w:rsid w:val="004C12BF"/>
    <w:rsid w:val="004C2DA3"/>
    <w:rsid w:val="004C5D1C"/>
    <w:rsid w:val="004C6E46"/>
    <w:rsid w:val="004C6F98"/>
    <w:rsid w:val="004C712C"/>
    <w:rsid w:val="004C76A8"/>
    <w:rsid w:val="004D0BD2"/>
    <w:rsid w:val="004D3181"/>
    <w:rsid w:val="004D3A0B"/>
    <w:rsid w:val="004D5BA2"/>
    <w:rsid w:val="004D61C8"/>
    <w:rsid w:val="004D667E"/>
    <w:rsid w:val="004E0190"/>
    <w:rsid w:val="004E6D8B"/>
    <w:rsid w:val="004F0113"/>
    <w:rsid w:val="004F0D72"/>
    <w:rsid w:val="004F1636"/>
    <w:rsid w:val="004F1C45"/>
    <w:rsid w:val="004F44F3"/>
    <w:rsid w:val="004F49D9"/>
    <w:rsid w:val="004F4CF9"/>
    <w:rsid w:val="004F5120"/>
    <w:rsid w:val="004F5A76"/>
    <w:rsid w:val="004F6835"/>
    <w:rsid w:val="004F6A59"/>
    <w:rsid w:val="004F6EFD"/>
    <w:rsid w:val="00500FD0"/>
    <w:rsid w:val="00503676"/>
    <w:rsid w:val="00507182"/>
    <w:rsid w:val="00510949"/>
    <w:rsid w:val="00511434"/>
    <w:rsid w:val="0051297D"/>
    <w:rsid w:val="005138B3"/>
    <w:rsid w:val="00514524"/>
    <w:rsid w:val="00516001"/>
    <w:rsid w:val="005165C7"/>
    <w:rsid w:val="00516AD8"/>
    <w:rsid w:val="00520A7F"/>
    <w:rsid w:val="0052163C"/>
    <w:rsid w:val="005219BD"/>
    <w:rsid w:val="005220D9"/>
    <w:rsid w:val="005224E8"/>
    <w:rsid w:val="00524DCF"/>
    <w:rsid w:val="00525F6E"/>
    <w:rsid w:val="00527A8A"/>
    <w:rsid w:val="00527B4E"/>
    <w:rsid w:val="00530384"/>
    <w:rsid w:val="00530434"/>
    <w:rsid w:val="00531E41"/>
    <w:rsid w:val="0053414E"/>
    <w:rsid w:val="005343F7"/>
    <w:rsid w:val="00534EF0"/>
    <w:rsid w:val="00536C9A"/>
    <w:rsid w:val="00537219"/>
    <w:rsid w:val="0054045C"/>
    <w:rsid w:val="00540BBA"/>
    <w:rsid w:val="005422B5"/>
    <w:rsid w:val="005426B3"/>
    <w:rsid w:val="005435A8"/>
    <w:rsid w:val="005445A8"/>
    <w:rsid w:val="00544C7E"/>
    <w:rsid w:val="005452DC"/>
    <w:rsid w:val="00545604"/>
    <w:rsid w:val="00545E49"/>
    <w:rsid w:val="0054693D"/>
    <w:rsid w:val="00552A3A"/>
    <w:rsid w:val="00552B0D"/>
    <w:rsid w:val="00552F4D"/>
    <w:rsid w:val="00553D40"/>
    <w:rsid w:val="00555D28"/>
    <w:rsid w:val="0055760C"/>
    <w:rsid w:val="005621EC"/>
    <w:rsid w:val="005647F9"/>
    <w:rsid w:val="00564D17"/>
    <w:rsid w:val="00565223"/>
    <w:rsid w:val="00565945"/>
    <w:rsid w:val="00566084"/>
    <w:rsid w:val="00571D4D"/>
    <w:rsid w:val="00573392"/>
    <w:rsid w:val="00576819"/>
    <w:rsid w:val="00576F60"/>
    <w:rsid w:val="005773A1"/>
    <w:rsid w:val="005773BD"/>
    <w:rsid w:val="00580B75"/>
    <w:rsid w:val="00581742"/>
    <w:rsid w:val="00581E03"/>
    <w:rsid w:val="005843BF"/>
    <w:rsid w:val="0058542B"/>
    <w:rsid w:val="00585690"/>
    <w:rsid w:val="00586263"/>
    <w:rsid w:val="00586622"/>
    <w:rsid w:val="0058711E"/>
    <w:rsid w:val="005871CA"/>
    <w:rsid w:val="00592AC1"/>
    <w:rsid w:val="005938A9"/>
    <w:rsid w:val="00594C0B"/>
    <w:rsid w:val="00594D8A"/>
    <w:rsid w:val="005961C1"/>
    <w:rsid w:val="00596D58"/>
    <w:rsid w:val="005A3825"/>
    <w:rsid w:val="005A44F3"/>
    <w:rsid w:val="005A5A0D"/>
    <w:rsid w:val="005A6301"/>
    <w:rsid w:val="005A65B9"/>
    <w:rsid w:val="005B77B0"/>
    <w:rsid w:val="005C0D01"/>
    <w:rsid w:val="005C422B"/>
    <w:rsid w:val="005C49BE"/>
    <w:rsid w:val="005C5221"/>
    <w:rsid w:val="005C543A"/>
    <w:rsid w:val="005C59EA"/>
    <w:rsid w:val="005C6582"/>
    <w:rsid w:val="005C7546"/>
    <w:rsid w:val="005D153A"/>
    <w:rsid w:val="005D3721"/>
    <w:rsid w:val="005D3B2E"/>
    <w:rsid w:val="005D3E7A"/>
    <w:rsid w:val="005D7DF6"/>
    <w:rsid w:val="005E3E7A"/>
    <w:rsid w:val="005E4CB2"/>
    <w:rsid w:val="005E6819"/>
    <w:rsid w:val="005E7A53"/>
    <w:rsid w:val="005E7FCD"/>
    <w:rsid w:val="005F0CAA"/>
    <w:rsid w:val="005F144F"/>
    <w:rsid w:val="005F1CEA"/>
    <w:rsid w:val="005F364D"/>
    <w:rsid w:val="005F44C8"/>
    <w:rsid w:val="005F461F"/>
    <w:rsid w:val="005F5C62"/>
    <w:rsid w:val="005F76DD"/>
    <w:rsid w:val="0060018E"/>
    <w:rsid w:val="0060173F"/>
    <w:rsid w:val="00603C7A"/>
    <w:rsid w:val="00604A87"/>
    <w:rsid w:val="00604F07"/>
    <w:rsid w:val="0060658F"/>
    <w:rsid w:val="0060733A"/>
    <w:rsid w:val="00614B5F"/>
    <w:rsid w:val="0061506D"/>
    <w:rsid w:val="00615AC4"/>
    <w:rsid w:val="00615DBD"/>
    <w:rsid w:val="00621EBE"/>
    <w:rsid w:val="006227EA"/>
    <w:rsid w:val="0062394E"/>
    <w:rsid w:val="00623DDA"/>
    <w:rsid w:val="006250F1"/>
    <w:rsid w:val="006255C7"/>
    <w:rsid w:val="0062579A"/>
    <w:rsid w:val="00626B8A"/>
    <w:rsid w:val="00630503"/>
    <w:rsid w:val="00631304"/>
    <w:rsid w:val="006320B6"/>
    <w:rsid w:val="00632D24"/>
    <w:rsid w:val="00633599"/>
    <w:rsid w:val="00635154"/>
    <w:rsid w:val="00637C59"/>
    <w:rsid w:val="006400B9"/>
    <w:rsid w:val="006423DF"/>
    <w:rsid w:val="00643756"/>
    <w:rsid w:val="006448BF"/>
    <w:rsid w:val="006471D8"/>
    <w:rsid w:val="00647357"/>
    <w:rsid w:val="0065026C"/>
    <w:rsid w:val="006503F2"/>
    <w:rsid w:val="00650498"/>
    <w:rsid w:val="006504BE"/>
    <w:rsid w:val="00651D63"/>
    <w:rsid w:val="00653C24"/>
    <w:rsid w:val="00653D49"/>
    <w:rsid w:val="006563AE"/>
    <w:rsid w:val="00661B7D"/>
    <w:rsid w:val="00663712"/>
    <w:rsid w:val="00666515"/>
    <w:rsid w:val="00666CD9"/>
    <w:rsid w:val="00667691"/>
    <w:rsid w:val="00667DDD"/>
    <w:rsid w:val="00670026"/>
    <w:rsid w:val="006704E5"/>
    <w:rsid w:val="00672588"/>
    <w:rsid w:val="00674DAB"/>
    <w:rsid w:val="00675596"/>
    <w:rsid w:val="00676738"/>
    <w:rsid w:val="006818CC"/>
    <w:rsid w:val="00681BD4"/>
    <w:rsid w:val="00681FC0"/>
    <w:rsid w:val="00682DBF"/>
    <w:rsid w:val="0068451D"/>
    <w:rsid w:val="00687036"/>
    <w:rsid w:val="00687259"/>
    <w:rsid w:val="00691109"/>
    <w:rsid w:val="00691F60"/>
    <w:rsid w:val="006921D5"/>
    <w:rsid w:val="0069223E"/>
    <w:rsid w:val="0069241B"/>
    <w:rsid w:val="00692AB2"/>
    <w:rsid w:val="00694331"/>
    <w:rsid w:val="00695635"/>
    <w:rsid w:val="006961A6"/>
    <w:rsid w:val="00696890"/>
    <w:rsid w:val="00697A7F"/>
    <w:rsid w:val="006A01D9"/>
    <w:rsid w:val="006A0E28"/>
    <w:rsid w:val="006A129C"/>
    <w:rsid w:val="006A155A"/>
    <w:rsid w:val="006A17C3"/>
    <w:rsid w:val="006A193F"/>
    <w:rsid w:val="006A2862"/>
    <w:rsid w:val="006A2AD1"/>
    <w:rsid w:val="006A2F13"/>
    <w:rsid w:val="006A3EAA"/>
    <w:rsid w:val="006A6463"/>
    <w:rsid w:val="006A6602"/>
    <w:rsid w:val="006A6624"/>
    <w:rsid w:val="006A7EA1"/>
    <w:rsid w:val="006B06CA"/>
    <w:rsid w:val="006B11FA"/>
    <w:rsid w:val="006B2F36"/>
    <w:rsid w:val="006B376F"/>
    <w:rsid w:val="006B56F6"/>
    <w:rsid w:val="006C0B05"/>
    <w:rsid w:val="006C26F6"/>
    <w:rsid w:val="006C2AC7"/>
    <w:rsid w:val="006C3298"/>
    <w:rsid w:val="006C3FE7"/>
    <w:rsid w:val="006C408D"/>
    <w:rsid w:val="006C43BE"/>
    <w:rsid w:val="006C447E"/>
    <w:rsid w:val="006C6789"/>
    <w:rsid w:val="006D163C"/>
    <w:rsid w:val="006D1FFE"/>
    <w:rsid w:val="006D243D"/>
    <w:rsid w:val="006D3C24"/>
    <w:rsid w:val="006D3F5F"/>
    <w:rsid w:val="006D4220"/>
    <w:rsid w:val="006D4B73"/>
    <w:rsid w:val="006D5DA0"/>
    <w:rsid w:val="006D627D"/>
    <w:rsid w:val="006E0BAF"/>
    <w:rsid w:val="006E11B5"/>
    <w:rsid w:val="006E2DB2"/>
    <w:rsid w:val="006E5237"/>
    <w:rsid w:val="006E58BD"/>
    <w:rsid w:val="006E6486"/>
    <w:rsid w:val="006E69E0"/>
    <w:rsid w:val="006E7086"/>
    <w:rsid w:val="006F0654"/>
    <w:rsid w:val="006F1838"/>
    <w:rsid w:val="006F190B"/>
    <w:rsid w:val="006F2CAE"/>
    <w:rsid w:val="006F4720"/>
    <w:rsid w:val="006F5585"/>
    <w:rsid w:val="006F6C6F"/>
    <w:rsid w:val="006F760D"/>
    <w:rsid w:val="00700F44"/>
    <w:rsid w:val="00701730"/>
    <w:rsid w:val="0070354C"/>
    <w:rsid w:val="00703A58"/>
    <w:rsid w:val="00703A64"/>
    <w:rsid w:val="00704522"/>
    <w:rsid w:val="00704B57"/>
    <w:rsid w:val="007051A8"/>
    <w:rsid w:val="00705F82"/>
    <w:rsid w:val="00711F25"/>
    <w:rsid w:val="00713610"/>
    <w:rsid w:val="00716A71"/>
    <w:rsid w:val="00716D76"/>
    <w:rsid w:val="00720258"/>
    <w:rsid w:val="007213F1"/>
    <w:rsid w:val="00721B23"/>
    <w:rsid w:val="00722B5C"/>
    <w:rsid w:val="00723066"/>
    <w:rsid w:val="00723984"/>
    <w:rsid w:val="007241D0"/>
    <w:rsid w:val="00724542"/>
    <w:rsid w:val="00724915"/>
    <w:rsid w:val="00724AAA"/>
    <w:rsid w:val="00724D14"/>
    <w:rsid w:val="00725644"/>
    <w:rsid w:val="00726273"/>
    <w:rsid w:val="00727485"/>
    <w:rsid w:val="00730384"/>
    <w:rsid w:val="00733623"/>
    <w:rsid w:val="00734FB2"/>
    <w:rsid w:val="0073525D"/>
    <w:rsid w:val="007360AF"/>
    <w:rsid w:val="00736988"/>
    <w:rsid w:val="00740C17"/>
    <w:rsid w:val="00742425"/>
    <w:rsid w:val="00742CD3"/>
    <w:rsid w:val="00743FF0"/>
    <w:rsid w:val="00744448"/>
    <w:rsid w:val="00745007"/>
    <w:rsid w:val="00745B12"/>
    <w:rsid w:val="00745CB4"/>
    <w:rsid w:val="00746DF7"/>
    <w:rsid w:val="00747C0D"/>
    <w:rsid w:val="00751E3F"/>
    <w:rsid w:val="00753CB3"/>
    <w:rsid w:val="00755DCB"/>
    <w:rsid w:val="00755F15"/>
    <w:rsid w:val="007562DD"/>
    <w:rsid w:val="00762A3D"/>
    <w:rsid w:val="00764FE9"/>
    <w:rsid w:val="00765D1E"/>
    <w:rsid w:val="0076610F"/>
    <w:rsid w:val="007662D5"/>
    <w:rsid w:val="0076670F"/>
    <w:rsid w:val="00766FF7"/>
    <w:rsid w:val="0076784A"/>
    <w:rsid w:val="007712F5"/>
    <w:rsid w:val="007718C0"/>
    <w:rsid w:val="007731E6"/>
    <w:rsid w:val="00773395"/>
    <w:rsid w:val="00774A14"/>
    <w:rsid w:val="00775517"/>
    <w:rsid w:val="00781D07"/>
    <w:rsid w:val="007820F8"/>
    <w:rsid w:val="00784A16"/>
    <w:rsid w:val="00784B2B"/>
    <w:rsid w:val="00786197"/>
    <w:rsid w:val="00786210"/>
    <w:rsid w:val="00786642"/>
    <w:rsid w:val="00786A52"/>
    <w:rsid w:val="00786C4D"/>
    <w:rsid w:val="00786D9A"/>
    <w:rsid w:val="00790EA2"/>
    <w:rsid w:val="007911E5"/>
    <w:rsid w:val="007917E1"/>
    <w:rsid w:val="00792010"/>
    <w:rsid w:val="007940CC"/>
    <w:rsid w:val="00794EE4"/>
    <w:rsid w:val="0079568B"/>
    <w:rsid w:val="00796B1C"/>
    <w:rsid w:val="0079789A"/>
    <w:rsid w:val="007A0769"/>
    <w:rsid w:val="007A13B9"/>
    <w:rsid w:val="007A43F5"/>
    <w:rsid w:val="007A46B1"/>
    <w:rsid w:val="007A5847"/>
    <w:rsid w:val="007A777D"/>
    <w:rsid w:val="007B1B29"/>
    <w:rsid w:val="007B53C9"/>
    <w:rsid w:val="007B53EC"/>
    <w:rsid w:val="007B6BC4"/>
    <w:rsid w:val="007B6DE0"/>
    <w:rsid w:val="007C10D3"/>
    <w:rsid w:val="007C1332"/>
    <w:rsid w:val="007C16BC"/>
    <w:rsid w:val="007C3DEE"/>
    <w:rsid w:val="007C4890"/>
    <w:rsid w:val="007C5792"/>
    <w:rsid w:val="007C7921"/>
    <w:rsid w:val="007D16C6"/>
    <w:rsid w:val="007D3E14"/>
    <w:rsid w:val="007D42D9"/>
    <w:rsid w:val="007D45E8"/>
    <w:rsid w:val="007D7522"/>
    <w:rsid w:val="007E42D5"/>
    <w:rsid w:val="007E51FC"/>
    <w:rsid w:val="007E6897"/>
    <w:rsid w:val="007E72CD"/>
    <w:rsid w:val="007F1DB4"/>
    <w:rsid w:val="007F1EF3"/>
    <w:rsid w:val="007F2AA4"/>
    <w:rsid w:val="007F2CC9"/>
    <w:rsid w:val="007F30FC"/>
    <w:rsid w:val="007F5198"/>
    <w:rsid w:val="007F748E"/>
    <w:rsid w:val="007F7843"/>
    <w:rsid w:val="007F7B0C"/>
    <w:rsid w:val="00801787"/>
    <w:rsid w:val="008041B8"/>
    <w:rsid w:val="00804F18"/>
    <w:rsid w:val="00810C0F"/>
    <w:rsid w:val="008112D1"/>
    <w:rsid w:val="008115F9"/>
    <w:rsid w:val="00812F63"/>
    <w:rsid w:val="0081391A"/>
    <w:rsid w:val="00813AF9"/>
    <w:rsid w:val="008140B9"/>
    <w:rsid w:val="00814C99"/>
    <w:rsid w:val="00817255"/>
    <w:rsid w:val="00820963"/>
    <w:rsid w:val="00820AD3"/>
    <w:rsid w:val="00820B24"/>
    <w:rsid w:val="00820D0E"/>
    <w:rsid w:val="008229F5"/>
    <w:rsid w:val="008242C6"/>
    <w:rsid w:val="008248E4"/>
    <w:rsid w:val="00825127"/>
    <w:rsid w:val="00825903"/>
    <w:rsid w:val="0082663B"/>
    <w:rsid w:val="00826C08"/>
    <w:rsid w:val="008271EC"/>
    <w:rsid w:val="00830813"/>
    <w:rsid w:val="0083225F"/>
    <w:rsid w:val="00832565"/>
    <w:rsid w:val="00833545"/>
    <w:rsid w:val="00834556"/>
    <w:rsid w:val="008353F9"/>
    <w:rsid w:val="00835852"/>
    <w:rsid w:val="00836637"/>
    <w:rsid w:val="00836866"/>
    <w:rsid w:val="00836B71"/>
    <w:rsid w:val="008379A9"/>
    <w:rsid w:val="00840BF5"/>
    <w:rsid w:val="00840C57"/>
    <w:rsid w:val="008413AC"/>
    <w:rsid w:val="00844E2C"/>
    <w:rsid w:val="0084518D"/>
    <w:rsid w:val="00845C71"/>
    <w:rsid w:val="0084632B"/>
    <w:rsid w:val="008470B9"/>
    <w:rsid w:val="008545F0"/>
    <w:rsid w:val="0085593C"/>
    <w:rsid w:val="00855DE3"/>
    <w:rsid w:val="0085653F"/>
    <w:rsid w:val="0086224F"/>
    <w:rsid w:val="008632D5"/>
    <w:rsid w:val="008637FD"/>
    <w:rsid w:val="00864366"/>
    <w:rsid w:val="00865388"/>
    <w:rsid w:val="00865840"/>
    <w:rsid w:val="008662B3"/>
    <w:rsid w:val="0087077F"/>
    <w:rsid w:val="00870A10"/>
    <w:rsid w:val="00871717"/>
    <w:rsid w:val="00871BFC"/>
    <w:rsid w:val="00873646"/>
    <w:rsid w:val="00876725"/>
    <w:rsid w:val="008767AF"/>
    <w:rsid w:val="00876C9F"/>
    <w:rsid w:val="008813D5"/>
    <w:rsid w:val="00881D19"/>
    <w:rsid w:val="00881F02"/>
    <w:rsid w:val="008837E5"/>
    <w:rsid w:val="00885FC9"/>
    <w:rsid w:val="0088600A"/>
    <w:rsid w:val="008866A9"/>
    <w:rsid w:val="00886F9B"/>
    <w:rsid w:val="008874A5"/>
    <w:rsid w:val="008905B2"/>
    <w:rsid w:val="00892330"/>
    <w:rsid w:val="008924F2"/>
    <w:rsid w:val="008972CA"/>
    <w:rsid w:val="00897838"/>
    <w:rsid w:val="008A2CE3"/>
    <w:rsid w:val="008A36B6"/>
    <w:rsid w:val="008A39EF"/>
    <w:rsid w:val="008A4D5D"/>
    <w:rsid w:val="008A64AA"/>
    <w:rsid w:val="008A70E9"/>
    <w:rsid w:val="008B15F0"/>
    <w:rsid w:val="008B390C"/>
    <w:rsid w:val="008B4527"/>
    <w:rsid w:val="008B4ACC"/>
    <w:rsid w:val="008B5BE2"/>
    <w:rsid w:val="008C08BA"/>
    <w:rsid w:val="008C1423"/>
    <w:rsid w:val="008C18AA"/>
    <w:rsid w:val="008C38C0"/>
    <w:rsid w:val="008C4ED3"/>
    <w:rsid w:val="008C711B"/>
    <w:rsid w:val="008C71A8"/>
    <w:rsid w:val="008C7A8E"/>
    <w:rsid w:val="008D1E9C"/>
    <w:rsid w:val="008D2B6C"/>
    <w:rsid w:val="008D3711"/>
    <w:rsid w:val="008D428C"/>
    <w:rsid w:val="008D5012"/>
    <w:rsid w:val="008D58B8"/>
    <w:rsid w:val="008D643B"/>
    <w:rsid w:val="008D64FC"/>
    <w:rsid w:val="008E072E"/>
    <w:rsid w:val="008E0906"/>
    <w:rsid w:val="008E1B3D"/>
    <w:rsid w:val="008E24EE"/>
    <w:rsid w:val="008E7028"/>
    <w:rsid w:val="008E79E8"/>
    <w:rsid w:val="008F0D9B"/>
    <w:rsid w:val="008F14CD"/>
    <w:rsid w:val="008F1929"/>
    <w:rsid w:val="008F2C32"/>
    <w:rsid w:val="008F2C3A"/>
    <w:rsid w:val="008F4B0E"/>
    <w:rsid w:val="008F672E"/>
    <w:rsid w:val="008F693B"/>
    <w:rsid w:val="008F7954"/>
    <w:rsid w:val="009031A1"/>
    <w:rsid w:val="00904C4E"/>
    <w:rsid w:val="0090528F"/>
    <w:rsid w:val="00905A48"/>
    <w:rsid w:val="009074EE"/>
    <w:rsid w:val="00907E51"/>
    <w:rsid w:val="00910784"/>
    <w:rsid w:val="00911573"/>
    <w:rsid w:val="009144D2"/>
    <w:rsid w:val="00915443"/>
    <w:rsid w:val="00916693"/>
    <w:rsid w:val="009169B0"/>
    <w:rsid w:val="00917284"/>
    <w:rsid w:val="009240F2"/>
    <w:rsid w:val="00926029"/>
    <w:rsid w:val="0092654C"/>
    <w:rsid w:val="0092770B"/>
    <w:rsid w:val="00927849"/>
    <w:rsid w:val="009300B9"/>
    <w:rsid w:val="009312AC"/>
    <w:rsid w:val="009328B7"/>
    <w:rsid w:val="009328C2"/>
    <w:rsid w:val="009338C4"/>
    <w:rsid w:val="00935827"/>
    <w:rsid w:val="00935CBC"/>
    <w:rsid w:val="009364E0"/>
    <w:rsid w:val="009415C8"/>
    <w:rsid w:val="00941BE4"/>
    <w:rsid w:val="00944BBE"/>
    <w:rsid w:val="00944F64"/>
    <w:rsid w:val="0094636F"/>
    <w:rsid w:val="0094772B"/>
    <w:rsid w:val="009514B7"/>
    <w:rsid w:val="00951753"/>
    <w:rsid w:val="0095179E"/>
    <w:rsid w:val="009517B1"/>
    <w:rsid w:val="00952189"/>
    <w:rsid w:val="00953379"/>
    <w:rsid w:val="00955F91"/>
    <w:rsid w:val="00955F9D"/>
    <w:rsid w:val="00961610"/>
    <w:rsid w:val="00962A67"/>
    <w:rsid w:val="00963669"/>
    <w:rsid w:val="00964369"/>
    <w:rsid w:val="009648CB"/>
    <w:rsid w:val="0096530D"/>
    <w:rsid w:val="00966563"/>
    <w:rsid w:val="00970F8E"/>
    <w:rsid w:val="0097240E"/>
    <w:rsid w:val="00972579"/>
    <w:rsid w:val="0097323F"/>
    <w:rsid w:val="0097387E"/>
    <w:rsid w:val="0097390D"/>
    <w:rsid w:val="00975E9C"/>
    <w:rsid w:val="0097700C"/>
    <w:rsid w:val="00977374"/>
    <w:rsid w:val="009776D6"/>
    <w:rsid w:val="00977DE7"/>
    <w:rsid w:val="00980A5A"/>
    <w:rsid w:val="00982BF3"/>
    <w:rsid w:val="0098688B"/>
    <w:rsid w:val="00991FCF"/>
    <w:rsid w:val="009920AB"/>
    <w:rsid w:val="00992258"/>
    <w:rsid w:val="00992438"/>
    <w:rsid w:val="00992E57"/>
    <w:rsid w:val="00994473"/>
    <w:rsid w:val="00996B1F"/>
    <w:rsid w:val="009A088F"/>
    <w:rsid w:val="009A0AC1"/>
    <w:rsid w:val="009A0E37"/>
    <w:rsid w:val="009A1773"/>
    <w:rsid w:val="009A2600"/>
    <w:rsid w:val="009A499C"/>
    <w:rsid w:val="009A566E"/>
    <w:rsid w:val="009A7C68"/>
    <w:rsid w:val="009A7F36"/>
    <w:rsid w:val="009B1D20"/>
    <w:rsid w:val="009B2435"/>
    <w:rsid w:val="009B27F4"/>
    <w:rsid w:val="009B2EE8"/>
    <w:rsid w:val="009B36ED"/>
    <w:rsid w:val="009B4A7F"/>
    <w:rsid w:val="009B50C5"/>
    <w:rsid w:val="009B607E"/>
    <w:rsid w:val="009B6486"/>
    <w:rsid w:val="009B66AD"/>
    <w:rsid w:val="009B7098"/>
    <w:rsid w:val="009C00E4"/>
    <w:rsid w:val="009C15D9"/>
    <w:rsid w:val="009C3F25"/>
    <w:rsid w:val="009C5222"/>
    <w:rsid w:val="009C5472"/>
    <w:rsid w:val="009C7E8A"/>
    <w:rsid w:val="009D17CA"/>
    <w:rsid w:val="009D2128"/>
    <w:rsid w:val="009D23DA"/>
    <w:rsid w:val="009D267F"/>
    <w:rsid w:val="009D33B9"/>
    <w:rsid w:val="009D3420"/>
    <w:rsid w:val="009D486F"/>
    <w:rsid w:val="009D4FB3"/>
    <w:rsid w:val="009D5374"/>
    <w:rsid w:val="009D76DA"/>
    <w:rsid w:val="009E1CC4"/>
    <w:rsid w:val="009E1D04"/>
    <w:rsid w:val="009E28A0"/>
    <w:rsid w:val="009E354E"/>
    <w:rsid w:val="009E45FC"/>
    <w:rsid w:val="009E5C28"/>
    <w:rsid w:val="009E6210"/>
    <w:rsid w:val="009E64FF"/>
    <w:rsid w:val="009E6B58"/>
    <w:rsid w:val="009F18B2"/>
    <w:rsid w:val="009F19F7"/>
    <w:rsid w:val="009F6324"/>
    <w:rsid w:val="009F765B"/>
    <w:rsid w:val="00A00893"/>
    <w:rsid w:val="00A0215B"/>
    <w:rsid w:val="00A02469"/>
    <w:rsid w:val="00A024D5"/>
    <w:rsid w:val="00A02AA3"/>
    <w:rsid w:val="00A037EA"/>
    <w:rsid w:val="00A04935"/>
    <w:rsid w:val="00A07985"/>
    <w:rsid w:val="00A12E8F"/>
    <w:rsid w:val="00A157FC"/>
    <w:rsid w:val="00A17279"/>
    <w:rsid w:val="00A17355"/>
    <w:rsid w:val="00A207F4"/>
    <w:rsid w:val="00A2182F"/>
    <w:rsid w:val="00A243A1"/>
    <w:rsid w:val="00A25394"/>
    <w:rsid w:val="00A26DAB"/>
    <w:rsid w:val="00A30986"/>
    <w:rsid w:val="00A30F45"/>
    <w:rsid w:val="00A31F77"/>
    <w:rsid w:val="00A32441"/>
    <w:rsid w:val="00A32613"/>
    <w:rsid w:val="00A33D5F"/>
    <w:rsid w:val="00A347C9"/>
    <w:rsid w:val="00A35796"/>
    <w:rsid w:val="00A357A1"/>
    <w:rsid w:val="00A35B85"/>
    <w:rsid w:val="00A404B4"/>
    <w:rsid w:val="00A40EBC"/>
    <w:rsid w:val="00A410B9"/>
    <w:rsid w:val="00A419CD"/>
    <w:rsid w:val="00A42309"/>
    <w:rsid w:val="00A46188"/>
    <w:rsid w:val="00A47AC1"/>
    <w:rsid w:val="00A507B5"/>
    <w:rsid w:val="00A50E87"/>
    <w:rsid w:val="00A510EF"/>
    <w:rsid w:val="00A52CD2"/>
    <w:rsid w:val="00A52CDB"/>
    <w:rsid w:val="00A531ED"/>
    <w:rsid w:val="00A54290"/>
    <w:rsid w:val="00A550A6"/>
    <w:rsid w:val="00A555DC"/>
    <w:rsid w:val="00A600B3"/>
    <w:rsid w:val="00A6129B"/>
    <w:rsid w:val="00A615A0"/>
    <w:rsid w:val="00A61666"/>
    <w:rsid w:val="00A6229F"/>
    <w:rsid w:val="00A62BB3"/>
    <w:rsid w:val="00A632F9"/>
    <w:rsid w:val="00A63394"/>
    <w:rsid w:val="00A65B9E"/>
    <w:rsid w:val="00A65C55"/>
    <w:rsid w:val="00A67EFF"/>
    <w:rsid w:val="00A72DBA"/>
    <w:rsid w:val="00A74FE4"/>
    <w:rsid w:val="00A75B8A"/>
    <w:rsid w:val="00A760D9"/>
    <w:rsid w:val="00A767FE"/>
    <w:rsid w:val="00A76E90"/>
    <w:rsid w:val="00A76E97"/>
    <w:rsid w:val="00A779F4"/>
    <w:rsid w:val="00A807BE"/>
    <w:rsid w:val="00A8147E"/>
    <w:rsid w:val="00A81EF5"/>
    <w:rsid w:val="00A841D9"/>
    <w:rsid w:val="00A86A71"/>
    <w:rsid w:val="00A86CAB"/>
    <w:rsid w:val="00A8703F"/>
    <w:rsid w:val="00A90346"/>
    <w:rsid w:val="00A90D91"/>
    <w:rsid w:val="00A910B5"/>
    <w:rsid w:val="00A94147"/>
    <w:rsid w:val="00A946FD"/>
    <w:rsid w:val="00AA1551"/>
    <w:rsid w:val="00AA24C4"/>
    <w:rsid w:val="00AA3481"/>
    <w:rsid w:val="00AA3EEB"/>
    <w:rsid w:val="00AA3F22"/>
    <w:rsid w:val="00AA4BAF"/>
    <w:rsid w:val="00AA617D"/>
    <w:rsid w:val="00AA684F"/>
    <w:rsid w:val="00AA74D8"/>
    <w:rsid w:val="00AA7B05"/>
    <w:rsid w:val="00AA7B08"/>
    <w:rsid w:val="00AB1739"/>
    <w:rsid w:val="00AB1CEF"/>
    <w:rsid w:val="00AB2DD4"/>
    <w:rsid w:val="00AB2E25"/>
    <w:rsid w:val="00AB3B0C"/>
    <w:rsid w:val="00AB4843"/>
    <w:rsid w:val="00AB50B8"/>
    <w:rsid w:val="00AB57F0"/>
    <w:rsid w:val="00AB65DE"/>
    <w:rsid w:val="00AB6AEA"/>
    <w:rsid w:val="00AB7018"/>
    <w:rsid w:val="00AB751B"/>
    <w:rsid w:val="00AC0958"/>
    <w:rsid w:val="00AC0CB2"/>
    <w:rsid w:val="00AC11DF"/>
    <w:rsid w:val="00AC3661"/>
    <w:rsid w:val="00AC3C31"/>
    <w:rsid w:val="00AC6372"/>
    <w:rsid w:val="00AC7950"/>
    <w:rsid w:val="00AC7AC8"/>
    <w:rsid w:val="00AD11EC"/>
    <w:rsid w:val="00AD5390"/>
    <w:rsid w:val="00AD560A"/>
    <w:rsid w:val="00AD60AB"/>
    <w:rsid w:val="00AD7AE7"/>
    <w:rsid w:val="00AE1613"/>
    <w:rsid w:val="00AE27B2"/>
    <w:rsid w:val="00AE3585"/>
    <w:rsid w:val="00AE371D"/>
    <w:rsid w:val="00AE42DA"/>
    <w:rsid w:val="00AE68A7"/>
    <w:rsid w:val="00AE6E20"/>
    <w:rsid w:val="00AF1B4D"/>
    <w:rsid w:val="00AF2339"/>
    <w:rsid w:val="00AF35C2"/>
    <w:rsid w:val="00AF3B7B"/>
    <w:rsid w:val="00AF4614"/>
    <w:rsid w:val="00AF5C3E"/>
    <w:rsid w:val="00AF76F5"/>
    <w:rsid w:val="00AF7D73"/>
    <w:rsid w:val="00B01814"/>
    <w:rsid w:val="00B021C4"/>
    <w:rsid w:val="00B02DF6"/>
    <w:rsid w:val="00B03427"/>
    <w:rsid w:val="00B04E62"/>
    <w:rsid w:val="00B04F20"/>
    <w:rsid w:val="00B05A40"/>
    <w:rsid w:val="00B07380"/>
    <w:rsid w:val="00B07515"/>
    <w:rsid w:val="00B1154B"/>
    <w:rsid w:val="00B13614"/>
    <w:rsid w:val="00B14AB4"/>
    <w:rsid w:val="00B17000"/>
    <w:rsid w:val="00B17488"/>
    <w:rsid w:val="00B177C4"/>
    <w:rsid w:val="00B17F7D"/>
    <w:rsid w:val="00B20B87"/>
    <w:rsid w:val="00B20FBD"/>
    <w:rsid w:val="00B2157B"/>
    <w:rsid w:val="00B218D3"/>
    <w:rsid w:val="00B23D7C"/>
    <w:rsid w:val="00B241CF"/>
    <w:rsid w:val="00B2426C"/>
    <w:rsid w:val="00B24D53"/>
    <w:rsid w:val="00B25020"/>
    <w:rsid w:val="00B2565B"/>
    <w:rsid w:val="00B26E4B"/>
    <w:rsid w:val="00B27B38"/>
    <w:rsid w:val="00B30801"/>
    <w:rsid w:val="00B31709"/>
    <w:rsid w:val="00B32F83"/>
    <w:rsid w:val="00B35015"/>
    <w:rsid w:val="00B354AE"/>
    <w:rsid w:val="00B35EDD"/>
    <w:rsid w:val="00B3748F"/>
    <w:rsid w:val="00B40100"/>
    <w:rsid w:val="00B4292B"/>
    <w:rsid w:val="00B43087"/>
    <w:rsid w:val="00B468F2"/>
    <w:rsid w:val="00B4742D"/>
    <w:rsid w:val="00B475A8"/>
    <w:rsid w:val="00B52436"/>
    <w:rsid w:val="00B531AC"/>
    <w:rsid w:val="00B539E1"/>
    <w:rsid w:val="00B550FE"/>
    <w:rsid w:val="00B55E17"/>
    <w:rsid w:val="00B56870"/>
    <w:rsid w:val="00B57BE8"/>
    <w:rsid w:val="00B60FCC"/>
    <w:rsid w:val="00B64A5B"/>
    <w:rsid w:val="00B67EFD"/>
    <w:rsid w:val="00B70999"/>
    <w:rsid w:val="00B71469"/>
    <w:rsid w:val="00B7169F"/>
    <w:rsid w:val="00B71E7D"/>
    <w:rsid w:val="00B73807"/>
    <w:rsid w:val="00B755E8"/>
    <w:rsid w:val="00B76601"/>
    <w:rsid w:val="00B77196"/>
    <w:rsid w:val="00B808A2"/>
    <w:rsid w:val="00B81AA6"/>
    <w:rsid w:val="00B82336"/>
    <w:rsid w:val="00B83AD1"/>
    <w:rsid w:val="00B83D7F"/>
    <w:rsid w:val="00B83EA6"/>
    <w:rsid w:val="00B84EF0"/>
    <w:rsid w:val="00B86BB1"/>
    <w:rsid w:val="00B87154"/>
    <w:rsid w:val="00B875E9"/>
    <w:rsid w:val="00B92713"/>
    <w:rsid w:val="00B95FBF"/>
    <w:rsid w:val="00B96EA0"/>
    <w:rsid w:val="00B97A4E"/>
    <w:rsid w:val="00BA1626"/>
    <w:rsid w:val="00BA18C4"/>
    <w:rsid w:val="00BA2729"/>
    <w:rsid w:val="00BA2CF1"/>
    <w:rsid w:val="00BA2F9D"/>
    <w:rsid w:val="00BA3C9D"/>
    <w:rsid w:val="00BA6AF1"/>
    <w:rsid w:val="00BB0609"/>
    <w:rsid w:val="00BB0753"/>
    <w:rsid w:val="00BB0FA3"/>
    <w:rsid w:val="00BB3415"/>
    <w:rsid w:val="00BB423B"/>
    <w:rsid w:val="00BC17DF"/>
    <w:rsid w:val="00BC1A6F"/>
    <w:rsid w:val="00BC330F"/>
    <w:rsid w:val="00BC4980"/>
    <w:rsid w:val="00BC61C7"/>
    <w:rsid w:val="00BC6CB2"/>
    <w:rsid w:val="00BC7D98"/>
    <w:rsid w:val="00BC7DCD"/>
    <w:rsid w:val="00BD0697"/>
    <w:rsid w:val="00BD13C2"/>
    <w:rsid w:val="00BD2CC9"/>
    <w:rsid w:val="00BD2EF6"/>
    <w:rsid w:val="00BD6646"/>
    <w:rsid w:val="00BE20BE"/>
    <w:rsid w:val="00BE2664"/>
    <w:rsid w:val="00BE4ABB"/>
    <w:rsid w:val="00BE4ABD"/>
    <w:rsid w:val="00BE5F23"/>
    <w:rsid w:val="00BE63B4"/>
    <w:rsid w:val="00BE7578"/>
    <w:rsid w:val="00BF0963"/>
    <w:rsid w:val="00BF10A6"/>
    <w:rsid w:val="00BF1D59"/>
    <w:rsid w:val="00BF2722"/>
    <w:rsid w:val="00BF328F"/>
    <w:rsid w:val="00BF3553"/>
    <w:rsid w:val="00BF3753"/>
    <w:rsid w:val="00BF4828"/>
    <w:rsid w:val="00BF5831"/>
    <w:rsid w:val="00C00C9B"/>
    <w:rsid w:val="00C010A1"/>
    <w:rsid w:val="00C0141B"/>
    <w:rsid w:val="00C01BD0"/>
    <w:rsid w:val="00C0257E"/>
    <w:rsid w:val="00C02B4B"/>
    <w:rsid w:val="00C03DC0"/>
    <w:rsid w:val="00C03FD4"/>
    <w:rsid w:val="00C07B30"/>
    <w:rsid w:val="00C109CA"/>
    <w:rsid w:val="00C118A4"/>
    <w:rsid w:val="00C1380E"/>
    <w:rsid w:val="00C138FD"/>
    <w:rsid w:val="00C15823"/>
    <w:rsid w:val="00C15A60"/>
    <w:rsid w:val="00C163A7"/>
    <w:rsid w:val="00C1648E"/>
    <w:rsid w:val="00C17A2C"/>
    <w:rsid w:val="00C203E3"/>
    <w:rsid w:val="00C217D4"/>
    <w:rsid w:val="00C254F7"/>
    <w:rsid w:val="00C267B6"/>
    <w:rsid w:val="00C275AC"/>
    <w:rsid w:val="00C27ABD"/>
    <w:rsid w:val="00C30B51"/>
    <w:rsid w:val="00C35939"/>
    <w:rsid w:val="00C361C6"/>
    <w:rsid w:val="00C36ABA"/>
    <w:rsid w:val="00C40F99"/>
    <w:rsid w:val="00C42380"/>
    <w:rsid w:val="00C42BDD"/>
    <w:rsid w:val="00C4347D"/>
    <w:rsid w:val="00C43646"/>
    <w:rsid w:val="00C43C49"/>
    <w:rsid w:val="00C45729"/>
    <w:rsid w:val="00C45953"/>
    <w:rsid w:val="00C47149"/>
    <w:rsid w:val="00C4723C"/>
    <w:rsid w:val="00C505C0"/>
    <w:rsid w:val="00C50DB0"/>
    <w:rsid w:val="00C50DE5"/>
    <w:rsid w:val="00C50E07"/>
    <w:rsid w:val="00C524BA"/>
    <w:rsid w:val="00C5416C"/>
    <w:rsid w:val="00C56664"/>
    <w:rsid w:val="00C56F6C"/>
    <w:rsid w:val="00C57091"/>
    <w:rsid w:val="00C60905"/>
    <w:rsid w:val="00C62B04"/>
    <w:rsid w:val="00C631BE"/>
    <w:rsid w:val="00C64A9F"/>
    <w:rsid w:val="00C64EAE"/>
    <w:rsid w:val="00C659BE"/>
    <w:rsid w:val="00C65FBA"/>
    <w:rsid w:val="00C66C9F"/>
    <w:rsid w:val="00C6781D"/>
    <w:rsid w:val="00C70624"/>
    <w:rsid w:val="00C73976"/>
    <w:rsid w:val="00C73A1A"/>
    <w:rsid w:val="00C74B5A"/>
    <w:rsid w:val="00C75229"/>
    <w:rsid w:val="00C753D1"/>
    <w:rsid w:val="00C7732B"/>
    <w:rsid w:val="00C77F58"/>
    <w:rsid w:val="00C815A8"/>
    <w:rsid w:val="00C81DCD"/>
    <w:rsid w:val="00C83F62"/>
    <w:rsid w:val="00C845A8"/>
    <w:rsid w:val="00C84764"/>
    <w:rsid w:val="00C84F40"/>
    <w:rsid w:val="00C870DF"/>
    <w:rsid w:val="00C90879"/>
    <w:rsid w:val="00C932D6"/>
    <w:rsid w:val="00C93405"/>
    <w:rsid w:val="00C943BA"/>
    <w:rsid w:val="00C95422"/>
    <w:rsid w:val="00C96276"/>
    <w:rsid w:val="00CA0E34"/>
    <w:rsid w:val="00CA2BE1"/>
    <w:rsid w:val="00CA4FD4"/>
    <w:rsid w:val="00CA6196"/>
    <w:rsid w:val="00CA70B1"/>
    <w:rsid w:val="00CA73F8"/>
    <w:rsid w:val="00CA7C66"/>
    <w:rsid w:val="00CB211E"/>
    <w:rsid w:val="00CB3A51"/>
    <w:rsid w:val="00CB412A"/>
    <w:rsid w:val="00CB4F57"/>
    <w:rsid w:val="00CB5933"/>
    <w:rsid w:val="00CB64A1"/>
    <w:rsid w:val="00CB74D0"/>
    <w:rsid w:val="00CB788D"/>
    <w:rsid w:val="00CB7FB4"/>
    <w:rsid w:val="00CC0B5A"/>
    <w:rsid w:val="00CC182F"/>
    <w:rsid w:val="00CC27AA"/>
    <w:rsid w:val="00CC3323"/>
    <w:rsid w:val="00CC38E6"/>
    <w:rsid w:val="00CC5962"/>
    <w:rsid w:val="00CC6BE0"/>
    <w:rsid w:val="00CC6EDE"/>
    <w:rsid w:val="00CC732E"/>
    <w:rsid w:val="00CD011B"/>
    <w:rsid w:val="00CD1AC4"/>
    <w:rsid w:val="00CD1E51"/>
    <w:rsid w:val="00CD21BB"/>
    <w:rsid w:val="00CD275A"/>
    <w:rsid w:val="00CD2D5C"/>
    <w:rsid w:val="00CD358D"/>
    <w:rsid w:val="00CD3D29"/>
    <w:rsid w:val="00CD6E57"/>
    <w:rsid w:val="00CD70C5"/>
    <w:rsid w:val="00CE1871"/>
    <w:rsid w:val="00CE24F2"/>
    <w:rsid w:val="00CE2F9D"/>
    <w:rsid w:val="00CE39C6"/>
    <w:rsid w:val="00CE3E2F"/>
    <w:rsid w:val="00CE483E"/>
    <w:rsid w:val="00CE5559"/>
    <w:rsid w:val="00CE56F6"/>
    <w:rsid w:val="00CE77C6"/>
    <w:rsid w:val="00CF23CE"/>
    <w:rsid w:val="00CF2BBB"/>
    <w:rsid w:val="00CF33C2"/>
    <w:rsid w:val="00CF3CEB"/>
    <w:rsid w:val="00CF4057"/>
    <w:rsid w:val="00CF5176"/>
    <w:rsid w:val="00CF537F"/>
    <w:rsid w:val="00CF5462"/>
    <w:rsid w:val="00CF74D5"/>
    <w:rsid w:val="00D00C15"/>
    <w:rsid w:val="00D0117A"/>
    <w:rsid w:val="00D02EFA"/>
    <w:rsid w:val="00D03E97"/>
    <w:rsid w:val="00D1050C"/>
    <w:rsid w:val="00D10F08"/>
    <w:rsid w:val="00D10FB5"/>
    <w:rsid w:val="00D12F6A"/>
    <w:rsid w:val="00D13EB8"/>
    <w:rsid w:val="00D1459D"/>
    <w:rsid w:val="00D15494"/>
    <w:rsid w:val="00D1645A"/>
    <w:rsid w:val="00D20614"/>
    <w:rsid w:val="00D20ED5"/>
    <w:rsid w:val="00D22F31"/>
    <w:rsid w:val="00D252E2"/>
    <w:rsid w:val="00D27354"/>
    <w:rsid w:val="00D273C7"/>
    <w:rsid w:val="00D2787B"/>
    <w:rsid w:val="00D278B0"/>
    <w:rsid w:val="00D27ED4"/>
    <w:rsid w:val="00D30E9A"/>
    <w:rsid w:val="00D3135C"/>
    <w:rsid w:val="00D33817"/>
    <w:rsid w:val="00D33931"/>
    <w:rsid w:val="00D33B87"/>
    <w:rsid w:val="00D33CEA"/>
    <w:rsid w:val="00D34432"/>
    <w:rsid w:val="00D3630E"/>
    <w:rsid w:val="00D376D6"/>
    <w:rsid w:val="00D37E89"/>
    <w:rsid w:val="00D40722"/>
    <w:rsid w:val="00D4398A"/>
    <w:rsid w:val="00D45165"/>
    <w:rsid w:val="00D454D4"/>
    <w:rsid w:val="00D45ECF"/>
    <w:rsid w:val="00D461B8"/>
    <w:rsid w:val="00D467B2"/>
    <w:rsid w:val="00D47A59"/>
    <w:rsid w:val="00D47FB9"/>
    <w:rsid w:val="00D510E4"/>
    <w:rsid w:val="00D52FEE"/>
    <w:rsid w:val="00D53773"/>
    <w:rsid w:val="00D54BAC"/>
    <w:rsid w:val="00D55610"/>
    <w:rsid w:val="00D563EE"/>
    <w:rsid w:val="00D601D0"/>
    <w:rsid w:val="00D60FF0"/>
    <w:rsid w:val="00D62071"/>
    <w:rsid w:val="00D63118"/>
    <w:rsid w:val="00D63572"/>
    <w:rsid w:val="00D64E48"/>
    <w:rsid w:val="00D64FA2"/>
    <w:rsid w:val="00D66281"/>
    <w:rsid w:val="00D67470"/>
    <w:rsid w:val="00D70357"/>
    <w:rsid w:val="00D7259F"/>
    <w:rsid w:val="00D729F2"/>
    <w:rsid w:val="00D73887"/>
    <w:rsid w:val="00D74C28"/>
    <w:rsid w:val="00D74FA0"/>
    <w:rsid w:val="00D7517C"/>
    <w:rsid w:val="00D75603"/>
    <w:rsid w:val="00D76B2B"/>
    <w:rsid w:val="00D774B0"/>
    <w:rsid w:val="00D77ED9"/>
    <w:rsid w:val="00D80536"/>
    <w:rsid w:val="00D80DC3"/>
    <w:rsid w:val="00D81E03"/>
    <w:rsid w:val="00D83E37"/>
    <w:rsid w:val="00D863B4"/>
    <w:rsid w:val="00D90356"/>
    <w:rsid w:val="00D93AD4"/>
    <w:rsid w:val="00D95B4D"/>
    <w:rsid w:val="00D97508"/>
    <w:rsid w:val="00DA0D31"/>
    <w:rsid w:val="00DA1BE4"/>
    <w:rsid w:val="00DA2758"/>
    <w:rsid w:val="00DB0ABA"/>
    <w:rsid w:val="00DB123B"/>
    <w:rsid w:val="00DB12FF"/>
    <w:rsid w:val="00DB2459"/>
    <w:rsid w:val="00DB2BDB"/>
    <w:rsid w:val="00DB4148"/>
    <w:rsid w:val="00DB6514"/>
    <w:rsid w:val="00DB6CCE"/>
    <w:rsid w:val="00DC0807"/>
    <w:rsid w:val="00DC09B5"/>
    <w:rsid w:val="00DC2422"/>
    <w:rsid w:val="00DC59BA"/>
    <w:rsid w:val="00DC5B89"/>
    <w:rsid w:val="00DC62CC"/>
    <w:rsid w:val="00DD19EE"/>
    <w:rsid w:val="00DD344A"/>
    <w:rsid w:val="00DD5D75"/>
    <w:rsid w:val="00DD6F3E"/>
    <w:rsid w:val="00DD7146"/>
    <w:rsid w:val="00DD7B53"/>
    <w:rsid w:val="00DE09A9"/>
    <w:rsid w:val="00DE0C29"/>
    <w:rsid w:val="00DE28FD"/>
    <w:rsid w:val="00DE32F1"/>
    <w:rsid w:val="00DE4249"/>
    <w:rsid w:val="00DE475A"/>
    <w:rsid w:val="00DE47C3"/>
    <w:rsid w:val="00DE5073"/>
    <w:rsid w:val="00DE5AEA"/>
    <w:rsid w:val="00DE635D"/>
    <w:rsid w:val="00DE642D"/>
    <w:rsid w:val="00DE720D"/>
    <w:rsid w:val="00DF0B97"/>
    <w:rsid w:val="00DF123D"/>
    <w:rsid w:val="00DF1478"/>
    <w:rsid w:val="00DF3293"/>
    <w:rsid w:val="00DF3DA0"/>
    <w:rsid w:val="00DF405E"/>
    <w:rsid w:val="00DF42B2"/>
    <w:rsid w:val="00DF4A63"/>
    <w:rsid w:val="00DF548B"/>
    <w:rsid w:val="00DF56D8"/>
    <w:rsid w:val="00DF5A0B"/>
    <w:rsid w:val="00E00622"/>
    <w:rsid w:val="00E01D27"/>
    <w:rsid w:val="00E0211F"/>
    <w:rsid w:val="00E029A9"/>
    <w:rsid w:val="00E02BE3"/>
    <w:rsid w:val="00E03676"/>
    <w:rsid w:val="00E03E73"/>
    <w:rsid w:val="00E0405E"/>
    <w:rsid w:val="00E04312"/>
    <w:rsid w:val="00E047A4"/>
    <w:rsid w:val="00E05A84"/>
    <w:rsid w:val="00E05D73"/>
    <w:rsid w:val="00E05E53"/>
    <w:rsid w:val="00E062FC"/>
    <w:rsid w:val="00E06978"/>
    <w:rsid w:val="00E104A2"/>
    <w:rsid w:val="00E106A7"/>
    <w:rsid w:val="00E107FB"/>
    <w:rsid w:val="00E10AA3"/>
    <w:rsid w:val="00E10AF3"/>
    <w:rsid w:val="00E10C5B"/>
    <w:rsid w:val="00E116E5"/>
    <w:rsid w:val="00E1193B"/>
    <w:rsid w:val="00E12D7E"/>
    <w:rsid w:val="00E12E4E"/>
    <w:rsid w:val="00E1427A"/>
    <w:rsid w:val="00E150BC"/>
    <w:rsid w:val="00E17A20"/>
    <w:rsid w:val="00E17D70"/>
    <w:rsid w:val="00E24640"/>
    <w:rsid w:val="00E337AC"/>
    <w:rsid w:val="00E3477D"/>
    <w:rsid w:val="00E350DB"/>
    <w:rsid w:val="00E352DC"/>
    <w:rsid w:val="00E359E5"/>
    <w:rsid w:val="00E372D0"/>
    <w:rsid w:val="00E37908"/>
    <w:rsid w:val="00E41B61"/>
    <w:rsid w:val="00E42518"/>
    <w:rsid w:val="00E4259A"/>
    <w:rsid w:val="00E45950"/>
    <w:rsid w:val="00E4695B"/>
    <w:rsid w:val="00E47513"/>
    <w:rsid w:val="00E51827"/>
    <w:rsid w:val="00E54C1C"/>
    <w:rsid w:val="00E551FF"/>
    <w:rsid w:val="00E55DD7"/>
    <w:rsid w:val="00E56E99"/>
    <w:rsid w:val="00E56F4D"/>
    <w:rsid w:val="00E57DB8"/>
    <w:rsid w:val="00E61078"/>
    <w:rsid w:val="00E6262E"/>
    <w:rsid w:val="00E631B2"/>
    <w:rsid w:val="00E63473"/>
    <w:rsid w:val="00E64BFE"/>
    <w:rsid w:val="00E70C24"/>
    <w:rsid w:val="00E7199A"/>
    <w:rsid w:val="00E72A99"/>
    <w:rsid w:val="00E743D5"/>
    <w:rsid w:val="00E74F59"/>
    <w:rsid w:val="00E76885"/>
    <w:rsid w:val="00E7723C"/>
    <w:rsid w:val="00E77717"/>
    <w:rsid w:val="00E8034F"/>
    <w:rsid w:val="00E80E8C"/>
    <w:rsid w:val="00E83823"/>
    <w:rsid w:val="00E85B30"/>
    <w:rsid w:val="00E86B75"/>
    <w:rsid w:val="00E86F47"/>
    <w:rsid w:val="00E87CA8"/>
    <w:rsid w:val="00E87F13"/>
    <w:rsid w:val="00E92023"/>
    <w:rsid w:val="00E93F3D"/>
    <w:rsid w:val="00E95008"/>
    <w:rsid w:val="00E954EE"/>
    <w:rsid w:val="00EA0262"/>
    <w:rsid w:val="00EA0A53"/>
    <w:rsid w:val="00EA1ED3"/>
    <w:rsid w:val="00EA4341"/>
    <w:rsid w:val="00EA44D7"/>
    <w:rsid w:val="00EA71DE"/>
    <w:rsid w:val="00EB058C"/>
    <w:rsid w:val="00EB2694"/>
    <w:rsid w:val="00EB3E83"/>
    <w:rsid w:val="00EB56CB"/>
    <w:rsid w:val="00EB5DD4"/>
    <w:rsid w:val="00EB7D0A"/>
    <w:rsid w:val="00EB7DD1"/>
    <w:rsid w:val="00EC015E"/>
    <w:rsid w:val="00EC2CC3"/>
    <w:rsid w:val="00EC2EEB"/>
    <w:rsid w:val="00EC3383"/>
    <w:rsid w:val="00EC3652"/>
    <w:rsid w:val="00EC4D46"/>
    <w:rsid w:val="00EC6708"/>
    <w:rsid w:val="00EC6AD2"/>
    <w:rsid w:val="00EC702F"/>
    <w:rsid w:val="00ED1A6E"/>
    <w:rsid w:val="00ED2299"/>
    <w:rsid w:val="00ED34E9"/>
    <w:rsid w:val="00ED3ED8"/>
    <w:rsid w:val="00ED68D1"/>
    <w:rsid w:val="00ED7781"/>
    <w:rsid w:val="00ED7A45"/>
    <w:rsid w:val="00EE1D77"/>
    <w:rsid w:val="00EE2116"/>
    <w:rsid w:val="00EE319A"/>
    <w:rsid w:val="00EE5578"/>
    <w:rsid w:val="00EE601F"/>
    <w:rsid w:val="00EE6191"/>
    <w:rsid w:val="00EE6975"/>
    <w:rsid w:val="00EE6D73"/>
    <w:rsid w:val="00EF01D5"/>
    <w:rsid w:val="00EF082E"/>
    <w:rsid w:val="00EF08FA"/>
    <w:rsid w:val="00EF0ECC"/>
    <w:rsid w:val="00EF27C8"/>
    <w:rsid w:val="00EF4344"/>
    <w:rsid w:val="00EF559D"/>
    <w:rsid w:val="00F018C9"/>
    <w:rsid w:val="00F034BD"/>
    <w:rsid w:val="00F03AB9"/>
    <w:rsid w:val="00F03F39"/>
    <w:rsid w:val="00F0406A"/>
    <w:rsid w:val="00F0423F"/>
    <w:rsid w:val="00F068D8"/>
    <w:rsid w:val="00F06E6D"/>
    <w:rsid w:val="00F07019"/>
    <w:rsid w:val="00F106B6"/>
    <w:rsid w:val="00F10E79"/>
    <w:rsid w:val="00F114CE"/>
    <w:rsid w:val="00F15486"/>
    <w:rsid w:val="00F163B2"/>
    <w:rsid w:val="00F166A3"/>
    <w:rsid w:val="00F16E2D"/>
    <w:rsid w:val="00F2079B"/>
    <w:rsid w:val="00F21742"/>
    <w:rsid w:val="00F22856"/>
    <w:rsid w:val="00F22D1B"/>
    <w:rsid w:val="00F243CD"/>
    <w:rsid w:val="00F2508C"/>
    <w:rsid w:val="00F26391"/>
    <w:rsid w:val="00F27174"/>
    <w:rsid w:val="00F3004C"/>
    <w:rsid w:val="00F31EB5"/>
    <w:rsid w:val="00F33265"/>
    <w:rsid w:val="00F3348D"/>
    <w:rsid w:val="00F34494"/>
    <w:rsid w:val="00F36E3A"/>
    <w:rsid w:val="00F37AB6"/>
    <w:rsid w:val="00F37E40"/>
    <w:rsid w:val="00F400D6"/>
    <w:rsid w:val="00F40132"/>
    <w:rsid w:val="00F42584"/>
    <w:rsid w:val="00F435F9"/>
    <w:rsid w:val="00F44C18"/>
    <w:rsid w:val="00F453FB"/>
    <w:rsid w:val="00F4589C"/>
    <w:rsid w:val="00F47F79"/>
    <w:rsid w:val="00F51790"/>
    <w:rsid w:val="00F51EA2"/>
    <w:rsid w:val="00F52E6B"/>
    <w:rsid w:val="00F53D1C"/>
    <w:rsid w:val="00F540BE"/>
    <w:rsid w:val="00F547F3"/>
    <w:rsid w:val="00F54922"/>
    <w:rsid w:val="00F54E60"/>
    <w:rsid w:val="00F574F4"/>
    <w:rsid w:val="00F602D6"/>
    <w:rsid w:val="00F603DB"/>
    <w:rsid w:val="00F6070C"/>
    <w:rsid w:val="00F61D51"/>
    <w:rsid w:val="00F61F52"/>
    <w:rsid w:val="00F62833"/>
    <w:rsid w:val="00F63F67"/>
    <w:rsid w:val="00F64310"/>
    <w:rsid w:val="00F64565"/>
    <w:rsid w:val="00F64E5F"/>
    <w:rsid w:val="00F65C81"/>
    <w:rsid w:val="00F705F4"/>
    <w:rsid w:val="00F710FE"/>
    <w:rsid w:val="00F761E9"/>
    <w:rsid w:val="00F76897"/>
    <w:rsid w:val="00F7753D"/>
    <w:rsid w:val="00F806A4"/>
    <w:rsid w:val="00F83A1F"/>
    <w:rsid w:val="00F850E2"/>
    <w:rsid w:val="00F856EA"/>
    <w:rsid w:val="00F860E3"/>
    <w:rsid w:val="00F87BAF"/>
    <w:rsid w:val="00F903BB"/>
    <w:rsid w:val="00F90F02"/>
    <w:rsid w:val="00F9192D"/>
    <w:rsid w:val="00F919E4"/>
    <w:rsid w:val="00F932C3"/>
    <w:rsid w:val="00F938F6"/>
    <w:rsid w:val="00F94C4D"/>
    <w:rsid w:val="00F951B5"/>
    <w:rsid w:val="00FA00D2"/>
    <w:rsid w:val="00FA31B4"/>
    <w:rsid w:val="00FA4AEF"/>
    <w:rsid w:val="00FA4DE8"/>
    <w:rsid w:val="00FA5D90"/>
    <w:rsid w:val="00FA5E22"/>
    <w:rsid w:val="00FA695B"/>
    <w:rsid w:val="00FB1754"/>
    <w:rsid w:val="00FB34A3"/>
    <w:rsid w:val="00FB3DFF"/>
    <w:rsid w:val="00FB5CB5"/>
    <w:rsid w:val="00FB63E6"/>
    <w:rsid w:val="00FB7CB4"/>
    <w:rsid w:val="00FC1C51"/>
    <w:rsid w:val="00FC35D8"/>
    <w:rsid w:val="00FC392C"/>
    <w:rsid w:val="00FC4426"/>
    <w:rsid w:val="00FC444F"/>
    <w:rsid w:val="00FC4C7F"/>
    <w:rsid w:val="00FC574A"/>
    <w:rsid w:val="00FC6C73"/>
    <w:rsid w:val="00FC77A8"/>
    <w:rsid w:val="00FD0528"/>
    <w:rsid w:val="00FD0B77"/>
    <w:rsid w:val="00FD14D9"/>
    <w:rsid w:val="00FD314D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2654"/>
    <w:rsid w:val="00FE32C3"/>
    <w:rsid w:val="00FE4F54"/>
    <w:rsid w:val="00FE56D6"/>
    <w:rsid w:val="00FE7BEF"/>
    <w:rsid w:val="00FF37BA"/>
    <w:rsid w:val="00FF57F2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171FE4C0"/>
  <w15:docId w15:val="{020BC7D4-6293-4F70-9345-C664FB9B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styleId="CommentReference">
    <w:name w:val="annotation reference"/>
    <w:basedOn w:val="DefaultParagraphFont"/>
    <w:uiPriority w:val="99"/>
    <w:rsid w:val="00FC4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C4426"/>
  </w:style>
  <w:style w:type="character" w:customStyle="1" w:styleId="CommentTextChar">
    <w:name w:val="Comment Text Char"/>
    <w:basedOn w:val="DefaultParagraphFont"/>
    <w:link w:val="CommentText"/>
    <w:uiPriority w:val="99"/>
    <w:rsid w:val="00FC4426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4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426"/>
    <w:rPr>
      <w:b/>
      <w:bCs/>
      <w:lang w:val="cs-CZ" w:eastAsia="en-US"/>
    </w:rPr>
  </w:style>
  <w:style w:type="paragraph" w:styleId="ListParagraph">
    <w:name w:val="List Paragraph"/>
    <w:basedOn w:val="Normal"/>
    <w:uiPriority w:val="34"/>
    <w:qFormat/>
    <w:rsid w:val="00747C0D"/>
    <w:pPr>
      <w:ind w:left="720"/>
      <w:contextualSpacing/>
    </w:pPr>
    <w:rPr>
      <w:lang w:val="en-GB"/>
    </w:rPr>
  </w:style>
  <w:style w:type="character" w:customStyle="1" w:styleId="hps">
    <w:name w:val="hps"/>
    <w:basedOn w:val="DefaultParagraphFont"/>
    <w:rsid w:val="00E0405E"/>
  </w:style>
  <w:style w:type="paragraph" w:styleId="Revision">
    <w:name w:val="Revision"/>
    <w:hidden/>
    <w:uiPriority w:val="99"/>
    <w:semiHidden/>
    <w:rsid w:val="00674DAB"/>
    <w:rPr>
      <w:lang w:val="cs-CZ" w:eastAsia="en-US"/>
    </w:rPr>
  </w:style>
  <w:style w:type="character" w:customStyle="1" w:styleId="ra">
    <w:name w:val="ra"/>
    <w:basedOn w:val="DefaultParagraphFont"/>
    <w:rsid w:val="00B241C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5F23"/>
    <w:pPr>
      <w:keepNext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lang w:val="pl-PL"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5F23"/>
    <w:rPr>
      <w:rFonts w:ascii="Courier New" w:hAnsi="Courier New" w:cs="Courier New"/>
      <w:lang w:val="pl-PL" w:eastAsia="pl-PL"/>
    </w:rPr>
  </w:style>
  <w:style w:type="paragraph" w:styleId="NormalWeb">
    <w:name w:val="Normal (Web)"/>
    <w:basedOn w:val="Normal"/>
    <w:uiPriority w:val="99"/>
    <w:semiHidden/>
    <w:unhideWhenUsed/>
    <w:rsid w:val="00711F25"/>
    <w:pPr>
      <w:keepNext w:val="0"/>
      <w:spacing w:before="100" w:beforeAutospacing="1" w:after="100" w:afterAutospacing="1"/>
      <w:jc w:val="left"/>
    </w:pPr>
    <w:rPr>
      <w:sz w:val="24"/>
      <w:szCs w:val="24"/>
      <w:lang w:val="en-US"/>
    </w:rPr>
  </w:style>
  <w:style w:type="character" w:customStyle="1" w:styleId="y2iqfc">
    <w:name w:val="y2iqfc"/>
    <w:basedOn w:val="DefaultParagraphFont"/>
    <w:rsid w:val="00534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2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2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02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8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5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1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2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4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45631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5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0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549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863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94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723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03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09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660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549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23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607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1583A-C3D8-45DF-8A63-503620DE2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</TotalTime>
  <Pages>26</Pages>
  <Words>5052</Words>
  <Characters>26182</Characters>
  <Application>Microsoft Office Word</Application>
  <DocSecurity>0</DocSecurity>
  <Lines>218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 &amp; M Hennes &amp; Mauritz AB</Company>
  <LinksUpToDate>false</LinksUpToDate>
  <CharactersWithSpaces>31172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Robinska Malgorzata (CSO PL Accounting)</cp:lastModifiedBy>
  <cp:revision>4</cp:revision>
  <cp:lastPrinted>2021-05-28T09:11:00Z</cp:lastPrinted>
  <dcterms:created xsi:type="dcterms:W3CDTF">2021-05-31T14:02:00Z</dcterms:created>
  <dcterms:modified xsi:type="dcterms:W3CDTF">2021-05-31T14:04:00Z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195d52-774a-4071-ba32-61bcce4e05e8_Enabled">
    <vt:lpwstr>true</vt:lpwstr>
  </property>
  <property fmtid="{D5CDD505-2E9C-101B-9397-08002B2CF9AE}" pid="3" name="MSIP_Label_95195d52-774a-4071-ba32-61bcce4e05e8_SetDate">
    <vt:lpwstr>2021-05-31T14:04:25Z</vt:lpwstr>
  </property>
  <property fmtid="{D5CDD505-2E9C-101B-9397-08002B2CF9AE}" pid="4" name="MSIP_Label_95195d52-774a-4071-ba32-61bcce4e05e8_Method">
    <vt:lpwstr>Standard</vt:lpwstr>
  </property>
  <property fmtid="{D5CDD505-2E9C-101B-9397-08002B2CF9AE}" pid="5" name="MSIP_Label_95195d52-774a-4071-ba32-61bcce4e05e8_Name">
    <vt:lpwstr>95195d52-774a-4071-ba32-61bcce4e05e8</vt:lpwstr>
  </property>
  <property fmtid="{D5CDD505-2E9C-101B-9397-08002B2CF9AE}" pid="6" name="MSIP_Label_95195d52-774a-4071-ba32-61bcce4e05e8_SiteId">
    <vt:lpwstr>30f52344-4663-4c2e-bab3-61bf24ebbed8</vt:lpwstr>
  </property>
  <property fmtid="{D5CDD505-2E9C-101B-9397-08002B2CF9AE}" pid="7" name="MSIP_Label_95195d52-774a-4071-ba32-61bcce4e05e8_ActionId">
    <vt:lpwstr/>
  </property>
  <property fmtid="{D5CDD505-2E9C-101B-9397-08002B2CF9AE}" pid="8" name="MSIP_Label_95195d52-774a-4071-ba32-61bcce4e05e8_ContentBits">
    <vt:lpwstr>2</vt:lpwstr>
  </property>
</Properties>
</file>