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3D" w:rsidRPr="00E365C0" w:rsidRDefault="00C87C3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C87C3D" w:rsidRPr="00567710" w:rsidRDefault="00C87C3D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C87C3D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C87C3D" w:rsidRPr="00567710" w:rsidRDefault="00C87C3D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C87C3D" w:rsidRPr="00567710" w:rsidRDefault="00C87C3D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 - MA s.r.o.</w:t>
            </w:r>
          </w:p>
        </w:tc>
      </w:tr>
      <w:tr w:rsidR="00C87C3D" w:rsidRPr="00567710" w:rsidTr="00927FAE">
        <w:trPr>
          <w:trHeight w:val="340"/>
        </w:trPr>
        <w:tc>
          <w:tcPr>
            <w:tcW w:w="1096" w:type="pct"/>
            <w:vAlign w:val="center"/>
          </w:tcPr>
          <w:p w:rsidR="00C87C3D" w:rsidRPr="00567710" w:rsidRDefault="00C87C3D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C87C3D" w:rsidRPr="00567710" w:rsidRDefault="00C87C3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Tulská 17, 974 04 Banská Bystrica</w:t>
            </w:r>
          </w:p>
        </w:tc>
      </w:tr>
    </w:tbl>
    <w:p w:rsidR="00C87C3D" w:rsidRPr="00567710" w:rsidRDefault="00C87C3D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C87C3D" w:rsidRDefault="00C87C3D" w:rsidP="003D1D35">
      <w:pPr>
        <w:jc w:val="both"/>
        <w:rPr>
          <w:bCs/>
          <w:sz w:val="20"/>
          <w:szCs w:val="20"/>
        </w:rPr>
      </w:pPr>
    </w:p>
    <w:p w:rsidR="00C87C3D" w:rsidRPr="00567710" w:rsidRDefault="00C87C3D" w:rsidP="003D1D35">
      <w:pPr>
        <w:jc w:val="both"/>
        <w:rPr>
          <w:bCs/>
          <w:sz w:val="20"/>
          <w:szCs w:val="20"/>
        </w:rPr>
      </w:pPr>
    </w:p>
    <w:p w:rsidR="00C87C3D" w:rsidRPr="00567710" w:rsidRDefault="00C87C3D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C87C3D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C87C3D" w:rsidRPr="00567710" w:rsidRDefault="00C87C3D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C87C3D" w:rsidRPr="00567710" w:rsidRDefault="00C87C3D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C87C3D" w:rsidRPr="00567710" w:rsidRDefault="00C87C3D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C87C3D" w:rsidRPr="00567710" w:rsidRDefault="00C87C3D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87C3D" w:rsidRPr="00567710" w:rsidRDefault="00C87C3D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87C3D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C87C3D" w:rsidRPr="00567710" w:rsidRDefault="00C87C3D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C87C3D" w:rsidRPr="00567710" w:rsidRDefault="00C87C3D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C87C3D" w:rsidRPr="00567710" w:rsidRDefault="00C87C3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C87C3D" w:rsidRPr="00567710" w:rsidRDefault="00C87C3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C87C3D" w:rsidRPr="00567710" w:rsidRDefault="00C87C3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C87C3D" w:rsidRPr="00567710" w:rsidRDefault="00C87C3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C87C3D" w:rsidRPr="00567710" w:rsidRDefault="00C87C3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C87C3D" w:rsidRPr="00567710" w:rsidRDefault="00C87C3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C87C3D" w:rsidRPr="00567710" w:rsidRDefault="00C87C3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87C3D" w:rsidRPr="00567710" w:rsidRDefault="00C87C3D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87C3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87C3D" w:rsidRPr="00567710" w:rsidRDefault="00C87C3D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C87C3D" w:rsidRPr="00567710" w:rsidRDefault="00C87C3D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C87C3D" w:rsidRPr="00567710" w:rsidRDefault="00C87C3D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C87C3D" w:rsidRPr="00567710" w:rsidRDefault="00C87C3D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C87C3D" w:rsidRPr="00567710" w:rsidRDefault="00C87C3D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87C3D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87C3D" w:rsidRPr="00567710" w:rsidRDefault="00C87C3D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87C3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87C3D" w:rsidRPr="00567710" w:rsidRDefault="00C87C3D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87C3D" w:rsidRPr="00567710" w:rsidRDefault="00C87C3D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87C3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87C3D" w:rsidRPr="00567710" w:rsidRDefault="00C87C3D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87C3D" w:rsidRPr="00567710" w:rsidRDefault="00C87C3D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87C3D" w:rsidRPr="00567710" w:rsidRDefault="00C87C3D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87C3D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87C3D" w:rsidRPr="00567710" w:rsidRDefault="00C87C3D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87C3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87C3D" w:rsidRPr="00567710" w:rsidRDefault="00C87C3D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87C3D" w:rsidRPr="00567710" w:rsidRDefault="00C87C3D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87C3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87C3D" w:rsidRPr="00567710" w:rsidRDefault="00C87C3D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87C3D" w:rsidRPr="00567710" w:rsidRDefault="00C87C3D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87C3D" w:rsidRPr="00567710" w:rsidRDefault="00C87C3D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87C3D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87C3D" w:rsidRPr="00567710" w:rsidRDefault="00C87C3D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87C3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87C3D" w:rsidRPr="00567710" w:rsidRDefault="00C87C3D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87C3D" w:rsidRPr="00567710" w:rsidRDefault="00C87C3D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87C3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87C3D" w:rsidRPr="00567710" w:rsidRDefault="00C87C3D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87C3D" w:rsidRPr="00567710" w:rsidRDefault="00C87C3D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87C3D" w:rsidRPr="00567710" w:rsidRDefault="00C87C3D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87C3D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87C3D" w:rsidRPr="00567710" w:rsidRDefault="00C87C3D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87C3D" w:rsidRPr="00567710" w:rsidRDefault="00C87C3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87C3D" w:rsidRPr="00567710" w:rsidRDefault="00C87C3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7C3D" w:rsidRPr="00567710" w:rsidRDefault="00C87C3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87C3D" w:rsidRPr="00567710" w:rsidRDefault="00C87C3D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87C3D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87C3D" w:rsidRPr="00567710" w:rsidRDefault="00C87C3D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C87C3D" w:rsidRPr="00567710" w:rsidRDefault="00C87C3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87C3D" w:rsidRPr="00567710" w:rsidRDefault="00C87C3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87C3D" w:rsidRPr="00567710" w:rsidRDefault="00C87C3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87C3D" w:rsidRPr="00567710" w:rsidRDefault="00C87C3D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87C3D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87C3D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87C3D" w:rsidRPr="00567710" w:rsidRDefault="00C87C3D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C87C3D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C87C3D" w:rsidRPr="00567710" w:rsidRDefault="00C87C3D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C87C3D" w:rsidRPr="00567710" w:rsidRDefault="00C87C3D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C87C3D" w:rsidRPr="00567710" w:rsidRDefault="00C87C3D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C87C3D" w:rsidRPr="00567710" w:rsidRDefault="00C87C3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87C3D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C87C3D" w:rsidRPr="00567710" w:rsidRDefault="00C87C3D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C87C3D" w:rsidRPr="00567710" w:rsidRDefault="00C87C3D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C87C3D" w:rsidRPr="00567710" w:rsidRDefault="00C87C3D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C87C3D" w:rsidRPr="00567710" w:rsidRDefault="00C87C3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C87C3D" w:rsidRPr="00567710" w:rsidRDefault="00C87C3D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87C3D" w:rsidRPr="00567710" w:rsidRDefault="00C87C3D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87C3D" w:rsidRPr="00567710" w:rsidRDefault="00C87C3D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87C3D" w:rsidRPr="00E365C0" w:rsidRDefault="00C87C3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C87C3D" w:rsidRPr="00567710" w:rsidRDefault="00C87C3D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C87C3D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C87C3D" w:rsidRPr="00567710" w:rsidRDefault="00C87C3D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C87C3D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87C3D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87C3D" w:rsidRPr="00567710" w:rsidRDefault="00C87C3D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C87C3D" w:rsidRPr="00567710" w:rsidTr="00EE3219">
        <w:trPr>
          <w:trHeight w:val="340"/>
        </w:trPr>
        <w:tc>
          <w:tcPr>
            <w:tcW w:w="9072" w:type="dxa"/>
            <w:gridSpan w:val="7"/>
          </w:tcPr>
          <w:p w:rsidR="00C87C3D" w:rsidRPr="00567710" w:rsidRDefault="00C87C3D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C87C3D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C87C3D" w:rsidRPr="00567710" w:rsidRDefault="00C87C3D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87C3D" w:rsidRPr="00567710" w:rsidTr="00EE3219">
        <w:trPr>
          <w:trHeight w:val="340"/>
        </w:trPr>
        <w:tc>
          <w:tcPr>
            <w:tcW w:w="9072" w:type="dxa"/>
            <w:gridSpan w:val="7"/>
          </w:tcPr>
          <w:p w:rsidR="00C87C3D" w:rsidRPr="00567710" w:rsidRDefault="00C87C3D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C87C3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EE3219">
        <w:trPr>
          <w:trHeight w:val="340"/>
        </w:trPr>
        <w:tc>
          <w:tcPr>
            <w:tcW w:w="9072" w:type="dxa"/>
            <w:gridSpan w:val="7"/>
          </w:tcPr>
          <w:p w:rsidR="00C87C3D" w:rsidRPr="00567710" w:rsidRDefault="00C87C3D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C87C3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EE3219">
        <w:trPr>
          <w:trHeight w:val="340"/>
        </w:trPr>
        <w:tc>
          <w:tcPr>
            <w:tcW w:w="9072" w:type="dxa"/>
            <w:gridSpan w:val="7"/>
          </w:tcPr>
          <w:p w:rsidR="00C87C3D" w:rsidRPr="00567710" w:rsidRDefault="00C87C3D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C87C3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87C3D" w:rsidRPr="00567710" w:rsidRDefault="00C87C3D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C87C3D" w:rsidRPr="00567710" w:rsidTr="00EE3219">
        <w:trPr>
          <w:trHeight w:val="340"/>
        </w:trPr>
        <w:tc>
          <w:tcPr>
            <w:tcW w:w="9072" w:type="dxa"/>
            <w:gridSpan w:val="4"/>
          </w:tcPr>
          <w:p w:rsidR="00C87C3D" w:rsidRPr="00567710" w:rsidRDefault="00C87C3D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C87C3D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87C3D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87C3D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87C3D" w:rsidRDefault="00C87C3D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87C3D" w:rsidRPr="00567710" w:rsidRDefault="00C87C3D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87C3D" w:rsidRPr="00E365C0" w:rsidRDefault="00C87C3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C87C3D" w:rsidRPr="00567710" w:rsidRDefault="00C87C3D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C87C3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C87C3D" w:rsidRPr="00567710" w:rsidRDefault="00C87C3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C87C3D" w:rsidRPr="00567710" w:rsidRDefault="00C87C3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C87C3D" w:rsidRPr="00567710" w:rsidRDefault="00C87C3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C87C3D" w:rsidRPr="00567710" w:rsidRDefault="00C87C3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C87C3D" w:rsidRPr="00567710" w:rsidRDefault="00C87C3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C87C3D" w:rsidRPr="00567710" w:rsidRDefault="00C87C3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87C3D" w:rsidRPr="00567710" w:rsidRDefault="00C87C3D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C87C3D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C87C3D" w:rsidRPr="00567710" w:rsidRDefault="00C87C3D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C87C3D" w:rsidRPr="00567710" w:rsidRDefault="00C87C3D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C87C3D" w:rsidRPr="00567710" w:rsidRDefault="00C87C3D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C87C3D" w:rsidRPr="00567710" w:rsidRDefault="00C87C3D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C87C3D" w:rsidRPr="00567710" w:rsidRDefault="00C87C3D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C87C3D" w:rsidRPr="00567710" w:rsidRDefault="00C87C3D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C87C3D" w:rsidRPr="00567710" w:rsidRDefault="00C87C3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C87C3D" w:rsidRPr="00567710" w:rsidRDefault="00C87C3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C87C3D" w:rsidRPr="00567710" w:rsidRDefault="00C87C3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C87C3D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C87C3D" w:rsidRPr="00567710" w:rsidRDefault="00C87C3D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87C3D" w:rsidRPr="00567710" w:rsidRDefault="00C87C3D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87C3D" w:rsidRPr="00567710" w:rsidRDefault="00C87C3D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C87C3D" w:rsidRPr="00567710" w:rsidRDefault="00C87C3D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C87C3D" w:rsidRPr="00567710" w:rsidRDefault="00C87C3D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C87C3D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87C3D" w:rsidRPr="00567710" w:rsidRDefault="00C87C3D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87C3D" w:rsidRPr="00567710" w:rsidRDefault="00C87C3D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87C3D" w:rsidRPr="00567710" w:rsidRDefault="00C87C3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C87C3D" w:rsidRDefault="00C87C3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C87C3D" w:rsidRPr="00567710" w:rsidRDefault="00C87C3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C87C3D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C87C3D" w:rsidRPr="00567710" w:rsidRDefault="00C87C3D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C87C3D" w:rsidRPr="00567710" w:rsidRDefault="00C87C3D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C87C3D" w:rsidRPr="00567710" w:rsidRDefault="00C87C3D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87C3D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87C3D" w:rsidRPr="00567710" w:rsidRDefault="00C87C3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87C3D" w:rsidRPr="00567710" w:rsidRDefault="00C87C3D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87C3D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87C3D" w:rsidRPr="00567710" w:rsidRDefault="00C87C3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87C3D" w:rsidRPr="00567710" w:rsidRDefault="00C87C3D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87C3D" w:rsidRPr="00567710" w:rsidTr="002C1383">
        <w:trPr>
          <w:trHeight w:val="283"/>
        </w:trPr>
        <w:tc>
          <w:tcPr>
            <w:tcW w:w="9072" w:type="dxa"/>
            <w:gridSpan w:val="2"/>
          </w:tcPr>
          <w:p w:rsidR="00C87C3D" w:rsidRPr="00567710" w:rsidRDefault="00C87C3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87C3D" w:rsidRPr="00567710" w:rsidRDefault="00C87C3D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87C3D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87C3D" w:rsidRPr="00567710" w:rsidRDefault="00C87C3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87C3D" w:rsidRPr="00567710" w:rsidRDefault="00C87C3D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87C3D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87C3D" w:rsidRPr="00567710" w:rsidRDefault="00C87C3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87C3D" w:rsidRPr="00567710" w:rsidRDefault="00C87C3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87C3D" w:rsidRPr="00567710" w:rsidRDefault="00C87C3D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87C3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87C3D" w:rsidRPr="00567710" w:rsidRDefault="00C87C3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87C3D" w:rsidRPr="00567710" w:rsidRDefault="00C87C3D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C87C3D" w:rsidRPr="00567710" w:rsidRDefault="00C87C3D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87C3D" w:rsidRPr="00567710" w:rsidRDefault="00C87C3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87C3D" w:rsidRPr="00567710" w:rsidRDefault="00C87C3D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C87C3D" w:rsidRPr="00567710" w:rsidRDefault="00C87C3D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2C1383">
        <w:trPr>
          <w:trHeight w:val="397"/>
        </w:trPr>
        <w:tc>
          <w:tcPr>
            <w:tcW w:w="8789" w:type="dxa"/>
          </w:tcPr>
          <w:p w:rsidR="00C87C3D" w:rsidRPr="00567710" w:rsidRDefault="00C87C3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C87C3D" w:rsidRPr="00567710" w:rsidRDefault="00C87C3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87C3D" w:rsidRPr="00567710" w:rsidRDefault="00C87C3D" w:rsidP="00197838">
      <w:pPr>
        <w:spacing w:after="0"/>
        <w:jc w:val="both"/>
        <w:rPr>
          <w:sz w:val="20"/>
          <w:szCs w:val="20"/>
        </w:rPr>
      </w:pPr>
    </w:p>
    <w:p w:rsidR="00C87C3D" w:rsidRPr="00567710" w:rsidRDefault="00C87C3D" w:rsidP="00197838">
      <w:pPr>
        <w:spacing w:after="0"/>
        <w:jc w:val="both"/>
        <w:rPr>
          <w:sz w:val="20"/>
          <w:szCs w:val="20"/>
        </w:rPr>
      </w:pPr>
    </w:p>
    <w:p w:rsidR="00C87C3D" w:rsidRPr="00567710" w:rsidRDefault="00C87C3D" w:rsidP="00197838">
      <w:pPr>
        <w:spacing w:after="0"/>
        <w:jc w:val="both"/>
        <w:rPr>
          <w:sz w:val="20"/>
          <w:szCs w:val="20"/>
        </w:rPr>
      </w:pPr>
    </w:p>
    <w:p w:rsidR="00C87C3D" w:rsidRPr="00567710" w:rsidRDefault="00C87C3D" w:rsidP="00197838">
      <w:pPr>
        <w:spacing w:after="0"/>
        <w:jc w:val="both"/>
        <w:rPr>
          <w:sz w:val="20"/>
          <w:szCs w:val="20"/>
        </w:rPr>
      </w:pPr>
    </w:p>
    <w:p w:rsidR="00C87C3D" w:rsidRPr="00567710" w:rsidRDefault="00C87C3D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C87C3D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C87C3D" w:rsidRPr="00567710" w:rsidRDefault="00C87C3D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C87C3D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C87C3D" w:rsidRPr="00567710" w:rsidRDefault="00C87C3D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87C3D" w:rsidRPr="00567710" w:rsidRDefault="00C87C3D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C87C3D" w:rsidRPr="00567710" w:rsidRDefault="00C87C3D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87C3D" w:rsidRPr="00567710" w:rsidRDefault="00C87C3D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87C3D" w:rsidRPr="00567710" w:rsidRDefault="00C87C3D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87C3D" w:rsidRPr="00567710" w:rsidRDefault="00C87C3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C87C3D" w:rsidRPr="00567710" w:rsidRDefault="00C87C3D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87C3D" w:rsidRPr="00567710" w:rsidRDefault="00C87C3D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87C3D" w:rsidRPr="00567710" w:rsidRDefault="00C87C3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87C3D" w:rsidRPr="00567710" w:rsidRDefault="00C87C3D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C87C3D" w:rsidRPr="00567710" w:rsidRDefault="00C87C3D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C87C3D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C87C3D" w:rsidRPr="00567710" w:rsidRDefault="00C87C3D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87C3D" w:rsidRPr="00567710" w:rsidRDefault="00C87C3D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C87C3D" w:rsidRPr="00567710" w:rsidRDefault="00C87C3D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87C3D" w:rsidRPr="00567710" w:rsidRDefault="00C87C3D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87C3D" w:rsidRPr="00567710" w:rsidRDefault="00C87C3D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87C3D" w:rsidRPr="00567710" w:rsidRDefault="00C87C3D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C87C3D" w:rsidRPr="00567710" w:rsidRDefault="00C87C3D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87C3D" w:rsidRPr="00567710" w:rsidRDefault="00C87C3D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87C3D" w:rsidRPr="00567710" w:rsidRDefault="00C87C3D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87C3D" w:rsidRPr="00567710" w:rsidRDefault="00C87C3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C87C3D" w:rsidRPr="00567710" w:rsidRDefault="00C87C3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87C3D" w:rsidRPr="00567710" w:rsidRDefault="00C87C3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87C3D" w:rsidRPr="00567710" w:rsidRDefault="00C87C3D" w:rsidP="00197838">
      <w:pPr>
        <w:spacing w:after="0"/>
        <w:jc w:val="both"/>
        <w:rPr>
          <w:sz w:val="20"/>
          <w:szCs w:val="20"/>
        </w:rPr>
      </w:pPr>
    </w:p>
    <w:p w:rsidR="00C87C3D" w:rsidRPr="00567710" w:rsidRDefault="00C87C3D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C87C3D" w:rsidRPr="00567710" w:rsidRDefault="00C87C3D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C87C3D" w:rsidRPr="00567710" w:rsidRDefault="00C87C3D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87C3D" w:rsidRPr="00567710" w:rsidRDefault="00C87C3D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C87C3D" w:rsidRPr="00567710" w:rsidRDefault="00C87C3D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C87C3D" w:rsidRPr="00567710" w:rsidRDefault="00C87C3D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C87C3D" w:rsidRPr="00567710" w:rsidRDefault="00C87C3D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C87C3D" w:rsidRPr="00567710" w:rsidRDefault="00C87C3D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C87C3D" w:rsidRPr="00567710" w:rsidRDefault="00C87C3D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C87C3D" w:rsidRPr="00567710" w:rsidRDefault="00C87C3D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C87C3D" w:rsidRPr="00567710" w:rsidRDefault="00C87C3D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C87C3D" w:rsidRPr="00567710" w:rsidRDefault="00C87C3D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C87C3D" w:rsidRPr="00567710" w:rsidRDefault="00C87C3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87C3D" w:rsidRDefault="00C87C3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87C3D" w:rsidRDefault="00C87C3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87C3D" w:rsidRDefault="00C87C3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87C3D" w:rsidRDefault="00C87C3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87C3D" w:rsidRDefault="00C87C3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87C3D" w:rsidRPr="006B43DF" w:rsidRDefault="00C87C3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87C3D" w:rsidRPr="00567710" w:rsidRDefault="00C87C3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87C3D" w:rsidRPr="00567710" w:rsidRDefault="00C87C3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87C3D" w:rsidRPr="00567710" w:rsidRDefault="00C87C3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C87C3D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C87C3D" w:rsidRPr="00567710" w:rsidRDefault="00C87C3D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C87C3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C87C3D" w:rsidRPr="00567710" w:rsidRDefault="00C87C3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C87C3D" w:rsidRPr="00567710" w:rsidRDefault="00C87C3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87C3D" w:rsidRPr="00567710" w:rsidRDefault="00C87C3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87C3D" w:rsidRPr="00567710" w:rsidRDefault="00C87C3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C87C3D" w:rsidRPr="00567710" w:rsidRDefault="00C87C3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C87C3D" w:rsidRPr="00567710" w:rsidRDefault="00C87C3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87C3D" w:rsidRPr="00567710" w:rsidRDefault="00C87C3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87C3D" w:rsidRPr="00567710" w:rsidRDefault="00C87C3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C87C3D" w:rsidRPr="00567710" w:rsidRDefault="00C87C3D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C87C3D" w:rsidRPr="00567710" w:rsidRDefault="00C87C3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C87C3D" w:rsidRPr="00567710" w:rsidRDefault="00C87C3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C87C3D" w:rsidRPr="00567710" w:rsidRDefault="00C87C3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C87C3D" w:rsidRPr="00567710" w:rsidRDefault="00C87C3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C87C3D" w:rsidRPr="00567710" w:rsidRDefault="00C87C3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C87C3D" w:rsidRPr="00567710" w:rsidRDefault="00C87C3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C87C3D" w:rsidRPr="00567710" w:rsidRDefault="00C87C3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C87C3D" w:rsidRPr="00567710" w:rsidRDefault="00C87C3D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C87C3D" w:rsidRPr="00567710" w:rsidRDefault="00C87C3D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C87C3D" w:rsidRPr="00567710" w:rsidRDefault="00C87C3D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C87C3D" w:rsidRPr="00567710" w:rsidRDefault="00C87C3D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C87C3D" w:rsidRPr="00567710" w:rsidRDefault="00C87C3D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C87C3D" w:rsidRPr="00567710" w:rsidRDefault="00C87C3D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C87C3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87C3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87C3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87C3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87C3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87C3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87C3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87C3D" w:rsidRPr="00423603" w:rsidRDefault="00C87C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C87C3D" w:rsidRPr="00567710" w:rsidRDefault="00C87C3D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C87C3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C87C3D" w:rsidRPr="00567710" w:rsidRDefault="00C87C3D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C87C3D" w:rsidRPr="00567710" w:rsidRDefault="00C87C3D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C87C3D" w:rsidRPr="00567710" w:rsidRDefault="00C87C3D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C87C3D" w:rsidRPr="00567710" w:rsidRDefault="00C87C3D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C87C3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87C3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87C3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C87C3D" w:rsidRPr="00567710" w:rsidRDefault="00C87C3D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C87C3D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C87C3D" w:rsidRPr="00567710" w:rsidRDefault="00C87C3D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C87C3D" w:rsidRPr="00567710" w:rsidRDefault="00C87C3D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C87C3D" w:rsidRPr="00567710" w:rsidRDefault="00C87C3D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C87C3D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C87C3D" w:rsidRPr="00567710" w:rsidRDefault="00C87C3D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87C3D" w:rsidRPr="00567710" w:rsidRDefault="00C87C3D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87C3D" w:rsidRPr="00567710" w:rsidRDefault="00C87C3D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87C3D" w:rsidRPr="00567710" w:rsidRDefault="00C87C3D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C87C3D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87C3D" w:rsidRPr="00567710" w:rsidRDefault="00C87C3D" w:rsidP="00B06C2C">
      <w:pPr>
        <w:rPr>
          <w:sz w:val="20"/>
          <w:szCs w:val="20"/>
        </w:rPr>
      </w:pPr>
    </w:p>
    <w:p w:rsidR="00C87C3D" w:rsidRDefault="00C87C3D" w:rsidP="00B06C2C">
      <w:pPr>
        <w:rPr>
          <w:sz w:val="20"/>
          <w:szCs w:val="20"/>
        </w:rPr>
      </w:pPr>
    </w:p>
    <w:p w:rsidR="00C87C3D" w:rsidRDefault="00C87C3D" w:rsidP="00B06C2C">
      <w:pPr>
        <w:rPr>
          <w:sz w:val="20"/>
          <w:szCs w:val="20"/>
        </w:rPr>
      </w:pPr>
    </w:p>
    <w:p w:rsidR="00C87C3D" w:rsidRPr="00567710" w:rsidRDefault="00C87C3D" w:rsidP="00B06C2C">
      <w:pPr>
        <w:rPr>
          <w:sz w:val="20"/>
          <w:szCs w:val="20"/>
        </w:rPr>
      </w:pPr>
    </w:p>
    <w:p w:rsidR="00C87C3D" w:rsidRPr="00567710" w:rsidRDefault="00C87C3D" w:rsidP="00B06C2C">
      <w:pPr>
        <w:rPr>
          <w:sz w:val="20"/>
          <w:szCs w:val="20"/>
        </w:rPr>
      </w:pPr>
    </w:p>
    <w:p w:rsidR="00C87C3D" w:rsidRPr="00E365C0" w:rsidRDefault="00C87C3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C87C3D" w:rsidRPr="00567710" w:rsidRDefault="00C87C3D" w:rsidP="0067732B">
      <w:pPr>
        <w:spacing w:after="0"/>
        <w:rPr>
          <w:sz w:val="20"/>
          <w:szCs w:val="20"/>
        </w:rPr>
      </w:pPr>
    </w:p>
    <w:p w:rsidR="00C87C3D" w:rsidRPr="00567710" w:rsidRDefault="00C87C3D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C87C3D" w:rsidRPr="00567710" w:rsidRDefault="00C87C3D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C87C3D" w:rsidRPr="00567710" w:rsidRDefault="00C87C3D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C87C3D" w:rsidRPr="00567710" w:rsidRDefault="00C87C3D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C87C3D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C87C3D" w:rsidRPr="00567710" w:rsidRDefault="00C87C3D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C87C3D" w:rsidRPr="00567710" w:rsidRDefault="00C87C3D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C87C3D" w:rsidRPr="00567710" w:rsidRDefault="00C87C3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C87C3D" w:rsidRPr="00567710" w:rsidRDefault="00C87C3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C87C3D" w:rsidRPr="00567710" w:rsidRDefault="00C87C3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C87C3D" w:rsidRPr="00567710" w:rsidRDefault="00C87C3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C87C3D" w:rsidRPr="00567710" w:rsidRDefault="00C87C3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C87C3D" w:rsidRPr="00567710" w:rsidRDefault="00C87C3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87C3D" w:rsidRPr="00567710" w:rsidRDefault="00C87C3D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C87C3D" w:rsidRPr="00567710" w:rsidRDefault="00C87C3D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C87C3D" w:rsidRPr="00567710" w:rsidRDefault="00C87C3D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87C3D" w:rsidRPr="00567710" w:rsidRDefault="00C87C3D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C87C3D" w:rsidRPr="00567710" w:rsidRDefault="00C87C3D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C87C3D" w:rsidRPr="00567710" w:rsidRDefault="00C87C3D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87C3D" w:rsidRPr="00567710" w:rsidRDefault="00C87C3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C87C3D" w:rsidRPr="00567710" w:rsidRDefault="00C87C3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87C3D" w:rsidRPr="00567710" w:rsidRDefault="00C87C3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C87C3D" w:rsidRPr="00567710" w:rsidRDefault="00C87C3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87C3D" w:rsidRPr="00567710" w:rsidRDefault="00C87C3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87C3D" w:rsidRPr="00567710" w:rsidRDefault="00C87C3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C87C3D" w:rsidRPr="00567710" w:rsidRDefault="00C87C3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87C3D" w:rsidRPr="00567710" w:rsidRDefault="00C87C3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C87C3D" w:rsidRPr="00567710" w:rsidRDefault="00C87C3D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C87C3D" w:rsidRPr="00567710" w:rsidRDefault="00C87C3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87C3D" w:rsidRPr="00567710" w:rsidRDefault="00C87C3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C87C3D" w:rsidRPr="00567710" w:rsidRDefault="00C87C3D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C87C3D" w:rsidRPr="00567710" w:rsidRDefault="00C87C3D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C87C3D" w:rsidRPr="00567710" w:rsidRDefault="00C87C3D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C87C3D" w:rsidRPr="00567710" w:rsidRDefault="00C87C3D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C87C3D" w:rsidRPr="00567710" w:rsidRDefault="00C87C3D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87C3D" w:rsidRPr="00567710" w:rsidRDefault="00C87C3D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C87C3D" w:rsidRPr="00567710" w:rsidRDefault="00C87C3D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C87C3D" w:rsidRPr="00567710" w:rsidRDefault="00C87C3D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C87C3D" w:rsidRPr="00567710" w:rsidRDefault="00C87C3D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C87C3D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C87C3D" w:rsidRPr="00567710" w:rsidRDefault="00C87C3D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C87C3D" w:rsidRPr="00567710" w:rsidRDefault="00C87C3D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C87C3D" w:rsidRPr="00567710" w:rsidRDefault="00C87C3D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C87C3D" w:rsidRPr="00567710" w:rsidRDefault="00C87C3D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C87C3D" w:rsidRPr="00567710" w:rsidRDefault="00C87C3D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C87C3D" w:rsidRPr="00567710" w:rsidRDefault="00C87C3D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C87C3D" w:rsidRPr="00567710" w:rsidRDefault="00C87C3D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C87C3D" w:rsidRPr="00567710" w:rsidRDefault="00C87C3D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87C3D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C87C3D" w:rsidRPr="00567710" w:rsidRDefault="00C87C3D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C87C3D" w:rsidRPr="00567710" w:rsidRDefault="00C87C3D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C87C3D" w:rsidRPr="00567710" w:rsidRDefault="00C87C3D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C87C3D" w:rsidRPr="00567710" w:rsidRDefault="00C87C3D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C87C3D" w:rsidRPr="00567710" w:rsidRDefault="00C87C3D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C87C3D" w:rsidRPr="00567710" w:rsidRDefault="00C87C3D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C87C3D" w:rsidRPr="00567710" w:rsidRDefault="00C87C3D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87C3D" w:rsidRPr="00567710" w:rsidRDefault="00C87C3D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C87C3D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C87C3D" w:rsidRPr="00567710" w:rsidRDefault="00C87C3D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C87C3D" w:rsidRPr="00567710" w:rsidRDefault="00C87C3D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C87C3D" w:rsidRPr="00567710" w:rsidRDefault="00C87C3D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C87C3D" w:rsidRPr="00567710" w:rsidRDefault="00C87C3D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C87C3D" w:rsidRPr="00567710" w:rsidRDefault="00C87C3D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C87C3D" w:rsidRPr="00567710" w:rsidRDefault="00C87C3D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C87C3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87C3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87C3D" w:rsidRPr="00567710" w:rsidRDefault="00C87C3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C87C3D" w:rsidRPr="00567710" w:rsidRDefault="00C87C3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D" w:rsidRPr="00567710" w:rsidRDefault="00C87C3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C87C3D" w:rsidRPr="00567710" w:rsidRDefault="00C87C3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87C3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87C3D" w:rsidRPr="00567710" w:rsidRDefault="00C87C3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C87C3D" w:rsidRPr="00567710" w:rsidRDefault="00C87C3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C3D" w:rsidRPr="00567710" w:rsidRDefault="00C87C3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C87C3D" w:rsidRPr="00567710" w:rsidRDefault="00C87C3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C87C3D" w:rsidRPr="00567710" w:rsidRDefault="00C87C3D" w:rsidP="000E349D">
      <w:pPr>
        <w:rPr>
          <w:sz w:val="20"/>
          <w:szCs w:val="20"/>
        </w:rPr>
      </w:pPr>
    </w:p>
    <w:p w:rsidR="00C87C3D" w:rsidRDefault="00C87C3D" w:rsidP="000E349D">
      <w:pPr>
        <w:rPr>
          <w:sz w:val="20"/>
          <w:szCs w:val="20"/>
        </w:rPr>
      </w:pPr>
    </w:p>
    <w:p w:rsidR="00C87C3D" w:rsidRPr="00567710" w:rsidRDefault="00C87C3D" w:rsidP="000E349D">
      <w:pPr>
        <w:rPr>
          <w:sz w:val="20"/>
          <w:szCs w:val="20"/>
        </w:rPr>
      </w:pPr>
    </w:p>
    <w:p w:rsidR="00C87C3D" w:rsidRDefault="00C87C3D" w:rsidP="000E349D">
      <w:pPr>
        <w:rPr>
          <w:sz w:val="20"/>
          <w:szCs w:val="20"/>
        </w:rPr>
      </w:pPr>
    </w:p>
    <w:p w:rsidR="00C87C3D" w:rsidRPr="00E365C0" w:rsidRDefault="00C87C3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C87C3D" w:rsidRPr="00567710" w:rsidRDefault="00C87C3D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C87C3D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C87C3D" w:rsidRPr="00567710" w:rsidRDefault="00C87C3D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C87C3D" w:rsidRPr="00567710" w:rsidRDefault="00C87C3D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C87C3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C87C3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87C3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87C3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87C3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87C3D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C87C3D" w:rsidRPr="00884643" w:rsidRDefault="00C87C3D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C87C3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87C3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87C3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87C3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87C3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87C3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C87C3D" w:rsidRPr="00567710" w:rsidRDefault="00C87C3D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C87C3D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C87C3D" w:rsidRPr="00567710" w:rsidRDefault="00C87C3D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C87C3D" w:rsidRPr="00567710" w:rsidRDefault="00C87C3D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C87C3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87C3D" w:rsidRPr="00567710" w:rsidRDefault="00C87C3D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C87C3D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C87C3D" w:rsidRPr="00567710" w:rsidRDefault="00C87C3D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C87C3D" w:rsidRPr="00567710" w:rsidRDefault="00C87C3D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C87C3D" w:rsidRPr="00567710" w:rsidRDefault="00C87C3D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C87C3D" w:rsidRPr="00567710" w:rsidRDefault="00C87C3D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C87C3D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697C0B" w:rsidRDefault="00C87C3D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87C3D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C87C3D" w:rsidRPr="00697C0B" w:rsidRDefault="00C87C3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697C0B" w:rsidRDefault="00C87C3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697C0B" w:rsidRDefault="00C87C3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697C0B" w:rsidRDefault="00C87C3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697C0B" w:rsidRDefault="00C87C3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697C0B" w:rsidRDefault="00C87C3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697C0B" w:rsidRDefault="00C87C3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697C0B" w:rsidRDefault="00C87C3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87C3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697C0B" w:rsidRDefault="00C87C3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C3D" w:rsidRPr="00567710" w:rsidRDefault="00C87C3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87C3D" w:rsidRPr="00567710" w:rsidRDefault="00C87C3D" w:rsidP="000E349D">
      <w:pPr>
        <w:rPr>
          <w:sz w:val="20"/>
          <w:szCs w:val="20"/>
        </w:rPr>
      </w:pPr>
    </w:p>
    <w:p w:rsidR="00C87C3D" w:rsidRPr="00567710" w:rsidRDefault="00C87C3D" w:rsidP="000E349D">
      <w:pPr>
        <w:rPr>
          <w:sz w:val="20"/>
          <w:szCs w:val="20"/>
        </w:rPr>
      </w:pPr>
    </w:p>
    <w:p w:rsidR="00C87C3D" w:rsidRPr="00567710" w:rsidRDefault="00C87C3D" w:rsidP="000E349D">
      <w:pPr>
        <w:rPr>
          <w:sz w:val="20"/>
          <w:szCs w:val="20"/>
        </w:rPr>
      </w:pPr>
    </w:p>
    <w:p w:rsidR="00C87C3D" w:rsidRPr="00567710" w:rsidRDefault="00C87C3D" w:rsidP="000E349D">
      <w:pPr>
        <w:rPr>
          <w:sz w:val="20"/>
          <w:szCs w:val="20"/>
        </w:rPr>
      </w:pPr>
    </w:p>
    <w:p w:rsidR="00C87C3D" w:rsidRPr="00567710" w:rsidRDefault="00C87C3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C87C3D" w:rsidRPr="00567710" w:rsidRDefault="00C87C3D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C87C3D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C87C3D" w:rsidRPr="00567710" w:rsidRDefault="00C87C3D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87C3D" w:rsidRPr="00567710" w:rsidRDefault="00C87C3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87C3D" w:rsidRPr="00567710" w:rsidRDefault="00C87C3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87C3D" w:rsidRPr="00567710" w:rsidRDefault="00C87C3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87C3D" w:rsidRPr="00567710" w:rsidRDefault="00C87C3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87C3D" w:rsidRPr="00567710" w:rsidRDefault="00C87C3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87C3D" w:rsidRPr="00567710" w:rsidRDefault="00C87C3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87C3D" w:rsidRPr="00567710" w:rsidRDefault="00C87C3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87C3D" w:rsidRPr="00567710" w:rsidRDefault="00C87C3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87C3D" w:rsidRPr="00567710" w:rsidRDefault="00C87C3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87C3D" w:rsidRPr="00567710" w:rsidRDefault="00C87C3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87C3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87C3D" w:rsidRPr="00567710" w:rsidRDefault="00C87C3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87C3D" w:rsidRPr="00567710" w:rsidRDefault="00C87C3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C87C3D" w:rsidRPr="00567710" w:rsidRDefault="00C87C3D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C87C3D" w:rsidRPr="00567710" w:rsidRDefault="00C87C3D" w:rsidP="003F4447"/>
    <w:p w:rsidR="00C87C3D" w:rsidRPr="00E365C0" w:rsidRDefault="00C87C3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C87C3D" w:rsidRPr="00567710" w:rsidRDefault="00C87C3D" w:rsidP="0067732B">
      <w:pPr>
        <w:spacing w:after="0"/>
        <w:rPr>
          <w:sz w:val="20"/>
          <w:szCs w:val="20"/>
        </w:rPr>
      </w:pPr>
    </w:p>
    <w:p w:rsidR="00C87C3D" w:rsidRPr="00567710" w:rsidRDefault="00C87C3D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C87C3D" w:rsidRPr="00567710" w:rsidRDefault="00C87C3D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C87C3D" w:rsidRPr="00567710" w:rsidRDefault="00C87C3D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C87C3D" w:rsidRPr="00567710" w:rsidRDefault="00C87C3D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C87C3D" w:rsidRPr="00567710" w:rsidRDefault="00C87C3D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C87C3D" w:rsidRPr="00567710" w:rsidRDefault="00C87C3D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C87C3D" w:rsidRPr="00567710" w:rsidRDefault="00C87C3D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C87C3D" w:rsidRDefault="00C87C3D" w:rsidP="004268D2">
      <w:pPr>
        <w:spacing w:after="0" w:line="240" w:lineRule="auto"/>
        <w:rPr>
          <w:sz w:val="20"/>
          <w:szCs w:val="20"/>
        </w:rPr>
      </w:pPr>
    </w:p>
    <w:p w:rsidR="00C87C3D" w:rsidRPr="00567710" w:rsidRDefault="00C87C3D" w:rsidP="004268D2">
      <w:pPr>
        <w:spacing w:after="0" w:line="240" w:lineRule="auto"/>
        <w:rPr>
          <w:sz w:val="20"/>
          <w:szCs w:val="20"/>
        </w:rPr>
      </w:pPr>
    </w:p>
    <w:p w:rsidR="00C87C3D" w:rsidRPr="00567710" w:rsidRDefault="00C87C3D" w:rsidP="004268D2">
      <w:pPr>
        <w:spacing w:after="0" w:line="240" w:lineRule="auto"/>
        <w:rPr>
          <w:sz w:val="20"/>
          <w:szCs w:val="20"/>
        </w:rPr>
      </w:pPr>
    </w:p>
    <w:p w:rsidR="00C87C3D" w:rsidRPr="00567710" w:rsidRDefault="00C87C3D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C87C3D" w:rsidRPr="00567710" w:rsidRDefault="00C87C3D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C87C3D" w:rsidRPr="00567710" w:rsidRDefault="00C87C3D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C87C3D" w:rsidRPr="00567710" w:rsidRDefault="00C87C3D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C87C3D" w:rsidRPr="00567710" w:rsidRDefault="00C87C3D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C87C3D" w:rsidRPr="00567710" w:rsidRDefault="00C87C3D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C87C3D" w:rsidRPr="00567710" w:rsidRDefault="00C87C3D" w:rsidP="0003344F">
      <w:pPr>
        <w:spacing w:after="0" w:line="240" w:lineRule="auto"/>
        <w:rPr>
          <w:i/>
          <w:sz w:val="20"/>
          <w:szCs w:val="20"/>
        </w:rPr>
      </w:pPr>
    </w:p>
    <w:p w:rsidR="00C87C3D" w:rsidRPr="00567710" w:rsidRDefault="00C87C3D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C87C3D" w:rsidRPr="00567710" w:rsidRDefault="00C87C3D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C87C3D" w:rsidRPr="00567710" w:rsidRDefault="00C87C3D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C87C3D" w:rsidRPr="00567710" w:rsidRDefault="00C87C3D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C87C3D" w:rsidRPr="00567710" w:rsidRDefault="00C87C3D" w:rsidP="0003344F">
      <w:pPr>
        <w:spacing w:after="0" w:line="240" w:lineRule="auto"/>
        <w:rPr>
          <w:sz w:val="20"/>
          <w:szCs w:val="20"/>
        </w:rPr>
      </w:pPr>
    </w:p>
    <w:sectPr w:rsidR="00C87C3D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C3D" w:rsidRDefault="00C87C3D" w:rsidP="00107589">
      <w:pPr>
        <w:spacing w:after="0" w:line="240" w:lineRule="auto"/>
      </w:pPr>
      <w:r>
        <w:separator/>
      </w:r>
    </w:p>
  </w:endnote>
  <w:endnote w:type="continuationSeparator" w:id="0">
    <w:p w:rsidR="00C87C3D" w:rsidRDefault="00C87C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C3D" w:rsidRDefault="00C87C3D">
    <w:pPr>
      <w:pStyle w:val="Footer"/>
      <w:jc w:val="center"/>
    </w:pPr>
    <w:fldSimple w:instr=" PAGE   \* MERGEFORMAT ">
      <w:r>
        <w:rPr>
          <w:noProof/>
        </w:rPr>
        <w:t>8</w:t>
      </w:r>
    </w:fldSimple>
  </w:p>
  <w:p w:rsidR="00C87C3D" w:rsidRDefault="00C87C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C3D" w:rsidRDefault="00C87C3D" w:rsidP="00107589">
      <w:pPr>
        <w:spacing w:after="0" w:line="240" w:lineRule="auto"/>
      </w:pPr>
      <w:r>
        <w:separator/>
      </w:r>
    </w:p>
  </w:footnote>
  <w:footnote w:type="continuationSeparator" w:id="0">
    <w:p w:rsidR="00C87C3D" w:rsidRDefault="00C87C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C3D" w:rsidRDefault="00C87C3D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87C3D" w:rsidTr="00F53E2A">
      <w:trPr>
        <w:trHeight w:val="326"/>
      </w:trPr>
      <w:tc>
        <w:tcPr>
          <w:tcW w:w="2529" w:type="dxa"/>
          <w:vAlign w:val="center"/>
        </w:tcPr>
        <w:p w:rsidR="00C87C3D" w:rsidRDefault="00C87C3D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C87C3D" w:rsidRDefault="00C87C3D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C87C3D" w:rsidRDefault="00C87C3D" w:rsidP="002D6908">
          <w:pPr>
            <w:spacing w:after="0" w:line="240" w:lineRule="auto"/>
          </w:pPr>
          <w:r>
            <w:t>IČO: 47421754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C87C3D" w:rsidRDefault="00C87C3D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C87C3D" w:rsidRDefault="00C87C3D" w:rsidP="002D6908">
          <w:pPr>
            <w:spacing w:after="0" w:line="240" w:lineRule="auto"/>
          </w:pPr>
          <w:r>
            <w:t>DIČ:2023861642</w:t>
          </w:r>
        </w:p>
      </w:tc>
    </w:tr>
  </w:tbl>
  <w:p w:rsidR="00C87C3D" w:rsidRPr="004268D2" w:rsidRDefault="00C87C3D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3519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1BFE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284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87C3D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48E2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7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236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364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365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36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367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36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2373</Words>
  <Characters>13529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4</cp:revision>
  <cp:lastPrinted>2019-01-11T06:48:00Z</cp:lastPrinted>
  <dcterms:created xsi:type="dcterms:W3CDTF">2019-03-21T14:00:00Z</dcterms:created>
  <dcterms:modified xsi:type="dcterms:W3CDTF">2019-06-19T10:54:00Z</dcterms:modified>
</cp:coreProperties>
</file>