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620747">
              <w:rPr>
                <w:sz w:val="22"/>
              </w:rPr>
              <w:t xml:space="preserve">TROJRUŽA, </w:t>
            </w:r>
            <w:proofErr w:type="spellStart"/>
            <w:r w:rsidR="00620747">
              <w:rPr>
                <w:sz w:val="22"/>
              </w:rPr>
              <w:t>s.r.o</w:t>
            </w:r>
            <w:proofErr w:type="spellEnd"/>
            <w:r w:rsidR="00620747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620747">
              <w:rPr>
                <w:sz w:val="22"/>
              </w:rPr>
              <w:t>Popradské  nábrežie 440/17, Poprad,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620747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  <w:r>
              <w:rPr>
                <w:sz w:val="22"/>
              </w:rPr>
              <w:t>Účet 346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620747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  <w:r>
              <w:rPr>
                <w:sz w:val="22"/>
              </w:rPr>
              <w:t>Reálna hodnota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620747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sz w:val="22"/>
              </w:rPr>
              <w:t>5929,67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20747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20747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A6B1E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B1E" w:rsidRDefault="00AA6B1E" w:rsidP="00536B52">
      <w:pPr>
        <w:spacing w:after="0" w:line="240" w:lineRule="auto"/>
      </w:pPr>
      <w:r>
        <w:separator/>
      </w:r>
    </w:p>
  </w:endnote>
  <w:endnote w:type="continuationSeparator" w:id="0">
    <w:p w:rsidR="00AA6B1E" w:rsidRDefault="00AA6B1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B1E" w:rsidRDefault="00AA6B1E" w:rsidP="00536B52">
      <w:pPr>
        <w:spacing w:after="0" w:line="240" w:lineRule="auto"/>
      </w:pPr>
      <w:r>
        <w:separator/>
      </w:r>
    </w:p>
  </w:footnote>
  <w:footnote w:type="continuationSeparator" w:id="0">
    <w:p w:rsidR="00AA6B1E" w:rsidRDefault="00AA6B1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15"/>
      <w:gridCol w:w="614"/>
      <w:gridCol w:w="281"/>
      <w:gridCol w:w="282"/>
      <w:gridCol w:w="281"/>
      <w:gridCol w:w="282"/>
      <w:gridCol w:w="281"/>
      <w:gridCol w:w="236"/>
      <w:gridCol w:w="236"/>
      <w:gridCol w:w="237"/>
      <w:gridCol w:w="981"/>
      <w:gridCol w:w="282"/>
      <w:gridCol w:w="281"/>
      <w:gridCol w:w="282"/>
      <w:gridCol w:w="281"/>
      <w:gridCol w:w="282"/>
      <w:gridCol w:w="281"/>
      <w:gridCol w:w="282"/>
      <w:gridCol w:w="281"/>
      <w:gridCol w:w="248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47"/>
    <w:rsid w:val="00014F35"/>
    <w:rsid w:val="00104CBE"/>
    <w:rsid w:val="00104CF6"/>
    <w:rsid w:val="0010796B"/>
    <w:rsid w:val="0011611B"/>
    <w:rsid w:val="00123F1F"/>
    <w:rsid w:val="00172443"/>
    <w:rsid w:val="00202836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20747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A6B1E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B4047-2E8B-4DAE-94C8-8AE3478C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1422</Words>
  <Characters>8109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2021-06-01T13:49:00Z</dcterms:created>
  <dcterms:modified xsi:type="dcterms:W3CDTF">2021-06-01T13:49:00Z</dcterms:modified>
</cp:coreProperties>
</file>