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83" w:rsidRPr="00E365C0" w:rsidRDefault="00BF01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BF0183" w:rsidRPr="00567710" w:rsidRDefault="00BF0183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BF0183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BF0183" w:rsidRPr="00567710" w:rsidRDefault="00BF0183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BF0183" w:rsidRPr="00567710" w:rsidRDefault="00BF0183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Súlad SK s.r.o.</w:t>
            </w:r>
          </w:p>
        </w:tc>
      </w:tr>
      <w:tr w:rsidR="00BF0183" w:rsidRPr="00567710" w:rsidTr="00927FAE">
        <w:trPr>
          <w:trHeight w:val="340"/>
        </w:trPr>
        <w:tc>
          <w:tcPr>
            <w:tcW w:w="1096" w:type="pct"/>
            <w:vAlign w:val="center"/>
          </w:tcPr>
          <w:p w:rsidR="00BF0183" w:rsidRPr="00567710" w:rsidRDefault="00BF0183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BF0183" w:rsidRPr="00567710" w:rsidRDefault="00BF0183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Kapitulská 1022/14, 974 04 Banská Bystrica</w:t>
            </w:r>
          </w:p>
        </w:tc>
      </w:tr>
    </w:tbl>
    <w:p w:rsidR="00BF0183" w:rsidRPr="00567710" w:rsidRDefault="00BF0183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BF0183" w:rsidRDefault="00BF0183" w:rsidP="003D1D35">
      <w:pPr>
        <w:jc w:val="both"/>
        <w:rPr>
          <w:bCs/>
          <w:sz w:val="20"/>
          <w:szCs w:val="20"/>
        </w:rPr>
      </w:pPr>
    </w:p>
    <w:p w:rsidR="00BF0183" w:rsidRPr="00567710" w:rsidRDefault="00BF0183" w:rsidP="003D1D35">
      <w:pPr>
        <w:jc w:val="both"/>
        <w:rPr>
          <w:bCs/>
          <w:sz w:val="20"/>
          <w:szCs w:val="20"/>
        </w:rPr>
      </w:pPr>
    </w:p>
    <w:p w:rsidR="00BF0183" w:rsidRPr="00567710" w:rsidRDefault="00BF0183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BF0183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BF0183" w:rsidRPr="00567710" w:rsidRDefault="00BF0183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BF0183" w:rsidRPr="00567710" w:rsidRDefault="00BF0183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BF0183" w:rsidRPr="00567710" w:rsidRDefault="00BF0183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BF0183" w:rsidRPr="00567710" w:rsidRDefault="00BF0183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0183" w:rsidRPr="00567710" w:rsidRDefault="00BF0183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0183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BF0183" w:rsidRPr="00567710" w:rsidRDefault="00BF018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BF01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BF0183" w:rsidRPr="00567710" w:rsidRDefault="00BF0183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BF0183" w:rsidRPr="00567710" w:rsidRDefault="00BF0183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BF0183" w:rsidRPr="00567710" w:rsidRDefault="00BF0183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BF0183" w:rsidRPr="00567710" w:rsidRDefault="00BF0183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BF0183" w:rsidRPr="00567710" w:rsidRDefault="00BF0183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BF0183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BF0183" w:rsidRPr="00567710" w:rsidRDefault="00BF0183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BF01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BF01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BF0183" w:rsidRPr="00567710" w:rsidRDefault="00BF0183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BF0183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BF0183" w:rsidRPr="00567710" w:rsidRDefault="00BF0183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BF01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BF01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BF0183" w:rsidRPr="00567710" w:rsidRDefault="00BF0183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BF0183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BF0183" w:rsidRPr="00567710" w:rsidRDefault="00BF01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BF01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BF0183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BF0183" w:rsidRPr="00567710" w:rsidRDefault="00BF0183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BF0183" w:rsidRPr="00567710" w:rsidRDefault="00BF0183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BF0183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BF0183" w:rsidRPr="00567710" w:rsidRDefault="00BF0183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BF0183" w:rsidRPr="00567710" w:rsidRDefault="00BF01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BF0183" w:rsidRPr="00567710" w:rsidRDefault="00BF01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F0183" w:rsidRPr="00567710" w:rsidRDefault="00BF01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BF0183" w:rsidRPr="00567710" w:rsidRDefault="00BF0183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BF0183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BF0183" w:rsidRPr="00567710" w:rsidRDefault="00BF0183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BF0183" w:rsidRPr="00567710" w:rsidRDefault="00BF01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BF0183" w:rsidRPr="00567710" w:rsidRDefault="00BF01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F0183" w:rsidRPr="00567710" w:rsidRDefault="00BF0183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BF0183" w:rsidRPr="00567710" w:rsidRDefault="00BF0183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0183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F0183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BF0183" w:rsidRPr="00567710" w:rsidRDefault="00BF018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BF0183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BF0183" w:rsidRPr="00567710" w:rsidRDefault="00BF018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BF0183" w:rsidRPr="00567710" w:rsidRDefault="00BF0183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BF0183" w:rsidRPr="00567710" w:rsidRDefault="00BF0183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BF0183" w:rsidRPr="00567710" w:rsidRDefault="00BF0183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F0183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BF0183" w:rsidRPr="00567710" w:rsidRDefault="00BF018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BF0183" w:rsidRPr="00567710" w:rsidRDefault="00BF0183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BF0183" w:rsidRPr="00567710" w:rsidRDefault="00BF0183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BF0183" w:rsidRPr="00567710" w:rsidRDefault="00BF0183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F0183" w:rsidRPr="00567710" w:rsidRDefault="00BF018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BF0183" w:rsidRPr="00567710" w:rsidRDefault="00BF018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BF0183" w:rsidRPr="00567710" w:rsidRDefault="00BF018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BF0183" w:rsidRPr="00E365C0" w:rsidRDefault="00BF01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BF0183" w:rsidRPr="00567710" w:rsidRDefault="00BF0183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F0183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BF0183" w:rsidRPr="00567710" w:rsidRDefault="00BF0183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BF0183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F0183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F0183" w:rsidRPr="00567710" w:rsidTr="00EE3219">
        <w:trPr>
          <w:trHeight w:val="340"/>
        </w:trPr>
        <w:tc>
          <w:tcPr>
            <w:tcW w:w="9072" w:type="dxa"/>
            <w:gridSpan w:val="7"/>
          </w:tcPr>
          <w:p w:rsidR="00BF0183" w:rsidRPr="00567710" w:rsidRDefault="00BF0183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BF0183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BF0183" w:rsidRPr="00567710" w:rsidRDefault="00BF0183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F0183" w:rsidRPr="00567710" w:rsidTr="00EE3219">
        <w:trPr>
          <w:trHeight w:val="340"/>
        </w:trPr>
        <w:tc>
          <w:tcPr>
            <w:tcW w:w="9072" w:type="dxa"/>
            <w:gridSpan w:val="7"/>
          </w:tcPr>
          <w:p w:rsidR="00BF0183" w:rsidRPr="00567710" w:rsidRDefault="00BF0183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BF01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EE3219">
        <w:trPr>
          <w:trHeight w:val="340"/>
        </w:trPr>
        <w:tc>
          <w:tcPr>
            <w:tcW w:w="9072" w:type="dxa"/>
            <w:gridSpan w:val="7"/>
          </w:tcPr>
          <w:p w:rsidR="00BF0183" w:rsidRPr="00567710" w:rsidRDefault="00BF0183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BF01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EE3219">
        <w:trPr>
          <w:trHeight w:val="340"/>
        </w:trPr>
        <w:tc>
          <w:tcPr>
            <w:tcW w:w="9072" w:type="dxa"/>
            <w:gridSpan w:val="7"/>
          </w:tcPr>
          <w:p w:rsidR="00BF0183" w:rsidRPr="00567710" w:rsidRDefault="00BF0183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BF01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F0183" w:rsidRPr="00567710" w:rsidTr="00EE3219">
        <w:trPr>
          <w:trHeight w:val="340"/>
        </w:trPr>
        <w:tc>
          <w:tcPr>
            <w:tcW w:w="9072" w:type="dxa"/>
            <w:gridSpan w:val="4"/>
          </w:tcPr>
          <w:p w:rsidR="00BF0183" w:rsidRPr="00567710" w:rsidRDefault="00BF0183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F0183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F0183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0183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F0183" w:rsidRDefault="00BF0183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F0183" w:rsidRPr="00567710" w:rsidRDefault="00BF0183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F0183" w:rsidRPr="00E365C0" w:rsidRDefault="00BF01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BF0183" w:rsidRPr="00567710" w:rsidRDefault="00BF0183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BF0183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BF0183" w:rsidRPr="00567710" w:rsidRDefault="00BF0183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BF0183" w:rsidRPr="00567710" w:rsidRDefault="00BF0183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BF0183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BF0183" w:rsidRPr="00567710" w:rsidRDefault="00BF018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BF0183" w:rsidRPr="00567710" w:rsidRDefault="00BF0183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BF0183" w:rsidRPr="00567710" w:rsidRDefault="00BF0183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BF0183" w:rsidRPr="00567710" w:rsidRDefault="00BF0183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BF0183" w:rsidRPr="00567710" w:rsidRDefault="00BF0183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BF0183" w:rsidRPr="00567710" w:rsidRDefault="00BF0183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BF0183" w:rsidRPr="00567710" w:rsidRDefault="00BF0183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BF0183" w:rsidRPr="00567710" w:rsidRDefault="00BF0183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BF0183" w:rsidRPr="00567710" w:rsidRDefault="00BF0183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BF0183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BF0183" w:rsidRPr="00567710" w:rsidRDefault="00BF0183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F0183" w:rsidRPr="00567710" w:rsidRDefault="00BF0183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F0183" w:rsidRPr="00567710" w:rsidRDefault="00BF0183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BF0183" w:rsidRPr="00567710" w:rsidRDefault="00BF0183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BF0183" w:rsidRPr="00567710" w:rsidRDefault="00BF0183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BF0183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BF0183" w:rsidRPr="00567710" w:rsidRDefault="00BF0183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F0183" w:rsidRPr="00567710" w:rsidRDefault="00BF0183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BF0183" w:rsidRDefault="00BF0183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BF0183" w:rsidRPr="00567710" w:rsidRDefault="00BF0183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BF018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BF0183" w:rsidRPr="00567710" w:rsidRDefault="00BF018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BF0183" w:rsidRPr="00567710" w:rsidRDefault="00BF0183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BF0183" w:rsidRPr="00567710" w:rsidRDefault="00BF018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F0183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F0183" w:rsidRPr="00567710" w:rsidRDefault="00BF01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F0183" w:rsidRPr="00567710" w:rsidRDefault="00BF0183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F0183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F0183" w:rsidRPr="00567710" w:rsidRDefault="00BF01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F0183" w:rsidRPr="00567710" w:rsidTr="002C1383">
        <w:trPr>
          <w:trHeight w:val="283"/>
        </w:trPr>
        <w:tc>
          <w:tcPr>
            <w:tcW w:w="9072" w:type="dxa"/>
            <w:gridSpan w:val="2"/>
          </w:tcPr>
          <w:p w:rsidR="00BF0183" w:rsidRPr="00567710" w:rsidRDefault="00BF01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F0183" w:rsidRPr="00567710" w:rsidRDefault="00BF0183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F0183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F0183" w:rsidRPr="00567710" w:rsidRDefault="00BF01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F0183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BF0183" w:rsidRPr="00567710" w:rsidRDefault="00BF018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283"/>
        </w:trPr>
        <w:tc>
          <w:tcPr>
            <w:tcW w:w="8789" w:type="dxa"/>
            <w:vAlign w:val="center"/>
          </w:tcPr>
          <w:p w:rsidR="00BF0183" w:rsidRPr="00567710" w:rsidRDefault="00BF0183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F0183" w:rsidRPr="00567710" w:rsidRDefault="00BF0183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F0183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F0183" w:rsidRPr="00567710" w:rsidRDefault="00BF0183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F0183" w:rsidRPr="00567710" w:rsidRDefault="00BF0183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BF0183" w:rsidRPr="00567710" w:rsidRDefault="00BF0183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2C1383">
        <w:trPr>
          <w:trHeight w:val="397"/>
        </w:trPr>
        <w:tc>
          <w:tcPr>
            <w:tcW w:w="8789" w:type="dxa"/>
            <w:vAlign w:val="center"/>
          </w:tcPr>
          <w:p w:rsidR="00BF0183" w:rsidRPr="00567710" w:rsidRDefault="00BF0183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BF0183" w:rsidRPr="00567710" w:rsidRDefault="00BF0183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2C1383">
        <w:trPr>
          <w:trHeight w:val="397"/>
        </w:trPr>
        <w:tc>
          <w:tcPr>
            <w:tcW w:w="8789" w:type="dxa"/>
          </w:tcPr>
          <w:p w:rsidR="00BF0183" w:rsidRPr="00567710" w:rsidRDefault="00BF0183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BF0183" w:rsidRPr="00567710" w:rsidRDefault="00BF0183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F0183" w:rsidRPr="00567710" w:rsidRDefault="00BF0183" w:rsidP="00197838">
      <w:pPr>
        <w:spacing w:after="0"/>
        <w:jc w:val="both"/>
        <w:rPr>
          <w:sz w:val="20"/>
          <w:szCs w:val="20"/>
        </w:rPr>
      </w:pPr>
    </w:p>
    <w:p w:rsidR="00BF0183" w:rsidRPr="00567710" w:rsidRDefault="00BF0183" w:rsidP="00197838">
      <w:pPr>
        <w:spacing w:after="0"/>
        <w:jc w:val="both"/>
        <w:rPr>
          <w:sz w:val="20"/>
          <w:szCs w:val="20"/>
        </w:rPr>
      </w:pPr>
    </w:p>
    <w:p w:rsidR="00BF0183" w:rsidRPr="00567710" w:rsidRDefault="00BF0183" w:rsidP="00197838">
      <w:pPr>
        <w:spacing w:after="0"/>
        <w:jc w:val="both"/>
        <w:rPr>
          <w:sz w:val="20"/>
          <w:szCs w:val="20"/>
        </w:rPr>
      </w:pPr>
    </w:p>
    <w:p w:rsidR="00BF0183" w:rsidRPr="00567710" w:rsidRDefault="00BF0183" w:rsidP="00197838">
      <w:pPr>
        <w:spacing w:after="0"/>
        <w:jc w:val="both"/>
        <w:rPr>
          <w:sz w:val="20"/>
          <w:szCs w:val="20"/>
        </w:rPr>
      </w:pPr>
    </w:p>
    <w:p w:rsidR="00BF0183" w:rsidRPr="00567710" w:rsidRDefault="00BF01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BF0183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BF0183" w:rsidRPr="00567710" w:rsidRDefault="00BF018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BF0183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BF0183" w:rsidRPr="00567710" w:rsidRDefault="00BF0183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F0183" w:rsidRPr="00567710" w:rsidRDefault="00BF0183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BF0183" w:rsidRPr="00567710" w:rsidRDefault="00BF0183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F0183" w:rsidRPr="00567710" w:rsidRDefault="00BF0183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F0183" w:rsidRPr="00567710" w:rsidRDefault="00BF0183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F0183" w:rsidRPr="00567710" w:rsidRDefault="00BF0183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BF0183" w:rsidRPr="00567710" w:rsidRDefault="00BF0183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F0183" w:rsidRPr="00567710" w:rsidRDefault="00BF0183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F0183" w:rsidRPr="00567710" w:rsidRDefault="00BF0183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F0183" w:rsidRPr="00567710" w:rsidRDefault="00BF0183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BF0183" w:rsidRPr="00567710" w:rsidRDefault="00BF018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BF0183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BF0183" w:rsidRPr="00567710" w:rsidRDefault="00BF0183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F0183" w:rsidRPr="00567710" w:rsidRDefault="00BF0183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BF0183" w:rsidRPr="00567710" w:rsidRDefault="00BF0183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F0183" w:rsidRPr="00567710" w:rsidRDefault="00BF0183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F0183" w:rsidRPr="00567710" w:rsidRDefault="00BF0183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F0183" w:rsidRPr="00567710" w:rsidRDefault="00BF0183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BF0183" w:rsidRPr="00567710" w:rsidRDefault="00BF0183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F0183" w:rsidRPr="00567710" w:rsidRDefault="00BF0183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F0183" w:rsidRPr="00567710" w:rsidRDefault="00BF0183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BF0183" w:rsidRPr="00567710" w:rsidRDefault="00BF0183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BF0183" w:rsidRPr="00567710" w:rsidRDefault="00BF0183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BF0183" w:rsidRPr="00567710" w:rsidRDefault="00BF0183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197838">
      <w:pPr>
        <w:spacing w:after="0"/>
        <w:jc w:val="both"/>
        <w:rPr>
          <w:sz w:val="20"/>
          <w:szCs w:val="20"/>
        </w:rPr>
      </w:pPr>
    </w:p>
    <w:p w:rsidR="00BF0183" w:rsidRPr="00567710" w:rsidRDefault="00BF018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BF0183" w:rsidRPr="00567710" w:rsidRDefault="00BF0183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BF0183" w:rsidRPr="00567710" w:rsidRDefault="00BF0183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BF0183" w:rsidRPr="00567710" w:rsidRDefault="00BF0183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BF0183" w:rsidRPr="00567710" w:rsidRDefault="00BF0183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BF0183" w:rsidRPr="00567710" w:rsidRDefault="00BF018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BF0183" w:rsidRPr="00567710" w:rsidRDefault="00BF0183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BF0183" w:rsidRPr="00567710" w:rsidRDefault="00BF0183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BF0183" w:rsidRPr="00567710" w:rsidRDefault="00BF0183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BF0183" w:rsidRPr="00567710" w:rsidRDefault="00BF0183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BF0183" w:rsidRPr="00567710" w:rsidRDefault="00BF0183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BF0183" w:rsidRPr="00567710" w:rsidRDefault="00BF018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BF0183" w:rsidRPr="00567710" w:rsidRDefault="00BF01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F0183" w:rsidRDefault="00BF01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F0183" w:rsidRDefault="00BF01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F0183" w:rsidRDefault="00BF01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F0183" w:rsidRDefault="00BF01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F0183" w:rsidRDefault="00BF01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F0183" w:rsidRPr="006B43DF" w:rsidRDefault="00BF01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F0183" w:rsidRPr="00567710" w:rsidRDefault="00BF01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F0183" w:rsidRPr="00567710" w:rsidRDefault="00BF01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BF0183" w:rsidRPr="00567710" w:rsidRDefault="00BF0183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BF0183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BF0183" w:rsidRPr="00567710" w:rsidRDefault="00BF0183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BF0183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BF0183" w:rsidRPr="00567710" w:rsidRDefault="00BF01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BF0183" w:rsidRPr="00567710" w:rsidRDefault="00BF01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F0183" w:rsidRPr="00567710" w:rsidRDefault="00BF01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F0183" w:rsidRPr="00567710" w:rsidRDefault="00BF01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BF0183" w:rsidRPr="00567710" w:rsidRDefault="00BF01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BF0183" w:rsidRPr="00567710" w:rsidRDefault="00BF01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F0183" w:rsidRPr="00567710" w:rsidRDefault="00BF01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F0183" w:rsidRPr="00567710" w:rsidRDefault="00BF01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BF0183" w:rsidRPr="00567710" w:rsidRDefault="00BF0183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BF0183" w:rsidRPr="00567710" w:rsidRDefault="00BF01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BF0183" w:rsidRPr="00567710" w:rsidRDefault="00BF01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BF0183" w:rsidRPr="00567710" w:rsidRDefault="00BF01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BF0183" w:rsidRPr="00567710" w:rsidRDefault="00BF01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BF0183" w:rsidRPr="00567710" w:rsidRDefault="00BF01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BF0183" w:rsidRPr="00567710" w:rsidRDefault="00BF018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BF0183" w:rsidRPr="00567710" w:rsidRDefault="00BF018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BF0183" w:rsidRPr="00567710" w:rsidRDefault="00BF0183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BF0183" w:rsidRPr="00567710" w:rsidRDefault="00BF0183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BF0183" w:rsidRPr="00567710" w:rsidRDefault="00BF0183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BF0183" w:rsidRPr="00567710" w:rsidRDefault="00BF0183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BF0183" w:rsidRPr="00567710" w:rsidRDefault="00BF0183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BF0183" w:rsidRPr="00567710" w:rsidRDefault="00BF0183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F01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F01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F01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F01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F01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F01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F0183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F0183" w:rsidRPr="00423603" w:rsidRDefault="00BF018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BF0183" w:rsidRPr="00567710" w:rsidRDefault="00BF0183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BF0183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BF0183" w:rsidRPr="00567710" w:rsidRDefault="00BF0183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BF0183" w:rsidRPr="00567710" w:rsidRDefault="00BF0183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BF0183" w:rsidRPr="00567710" w:rsidRDefault="00BF0183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BF0183" w:rsidRPr="00567710" w:rsidRDefault="00BF0183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BF01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BF0183" w:rsidRPr="00567710" w:rsidRDefault="00BF0183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BF0183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BF0183" w:rsidRPr="00567710" w:rsidRDefault="00BF0183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BF0183" w:rsidRPr="00567710" w:rsidRDefault="00BF0183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BF0183" w:rsidRPr="00567710" w:rsidRDefault="00BF0183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F0183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BF0183" w:rsidRPr="00567710" w:rsidRDefault="00BF0183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F0183" w:rsidRPr="00567710" w:rsidRDefault="00BF0183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F0183" w:rsidRPr="00567710" w:rsidRDefault="00BF0183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F0183" w:rsidRPr="00567710" w:rsidRDefault="00BF0183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BF0183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B06C2C">
      <w:pPr>
        <w:rPr>
          <w:sz w:val="20"/>
          <w:szCs w:val="20"/>
        </w:rPr>
      </w:pPr>
    </w:p>
    <w:p w:rsidR="00BF0183" w:rsidRDefault="00BF0183" w:rsidP="00B06C2C">
      <w:pPr>
        <w:rPr>
          <w:sz w:val="20"/>
          <w:szCs w:val="20"/>
        </w:rPr>
      </w:pPr>
    </w:p>
    <w:p w:rsidR="00BF0183" w:rsidRDefault="00BF0183" w:rsidP="00B06C2C">
      <w:pPr>
        <w:rPr>
          <w:sz w:val="20"/>
          <w:szCs w:val="20"/>
        </w:rPr>
      </w:pPr>
    </w:p>
    <w:p w:rsidR="00BF0183" w:rsidRPr="00567710" w:rsidRDefault="00BF0183" w:rsidP="00B06C2C">
      <w:pPr>
        <w:rPr>
          <w:sz w:val="20"/>
          <w:szCs w:val="20"/>
        </w:rPr>
      </w:pPr>
    </w:p>
    <w:p w:rsidR="00BF0183" w:rsidRPr="00567710" w:rsidRDefault="00BF0183" w:rsidP="00B06C2C">
      <w:pPr>
        <w:rPr>
          <w:sz w:val="20"/>
          <w:szCs w:val="20"/>
        </w:rPr>
      </w:pPr>
    </w:p>
    <w:p w:rsidR="00BF0183" w:rsidRPr="00E365C0" w:rsidRDefault="00BF01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BF0183" w:rsidRPr="00567710" w:rsidRDefault="00BF0183" w:rsidP="0067732B">
      <w:pPr>
        <w:spacing w:after="0"/>
        <w:rPr>
          <w:sz w:val="20"/>
          <w:szCs w:val="20"/>
        </w:rPr>
      </w:pPr>
    </w:p>
    <w:p w:rsidR="00BF0183" w:rsidRPr="00567710" w:rsidRDefault="00BF0183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BF0183" w:rsidRPr="00567710" w:rsidRDefault="00BF0183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BF0183" w:rsidRPr="00567710" w:rsidRDefault="00BF0183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BF0183" w:rsidRPr="00567710" w:rsidRDefault="00BF0183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BF0183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BF0183" w:rsidRPr="00567710" w:rsidRDefault="00BF0183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BF0183" w:rsidRPr="00567710" w:rsidRDefault="00BF018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BF0183" w:rsidRPr="00567710" w:rsidRDefault="00BF0183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BF0183" w:rsidRPr="00567710" w:rsidRDefault="00BF0183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BF0183" w:rsidRPr="00567710" w:rsidRDefault="00BF0183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BF0183" w:rsidRPr="00567710" w:rsidRDefault="00BF0183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BF0183" w:rsidRPr="00567710" w:rsidRDefault="00BF0183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BF0183" w:rsidRPr="00567710" w:rsidRDefault="00BF0183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F0183" w:rsidRPr="00567710" w:rsidRDefault="00BF018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BF0183" w:rsidRPr="00567710" w:rsidRDefault="00BF018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BF0183" w:rsidRPr="00567710" w:rsidRDefault="00BF018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F0183" w:rsidRPr="00567710" w:rsidRDefault="00BF018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BF0183" w:rsidRPr="00567710" w:rsidRDefault="00BF018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BF0183" w:rsidRPr="00567710" w:rsidRDefault="00BF018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F0183" w:rsidRPr="00567710" w:rsidRDefault="00BF0183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BF0183" w:rsidRPr="00567710" w:rsidRDefault="00BF0183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F0183" w:rsidRPr="00567710" w:rsidRDefault="00BF0183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BF0183" w:rsidRPr="00567710" w:rsidRDefault="00BF01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BF0183" w:rsidRPr="00567710" w:rsidRDefault="00BF01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BF0183" w:rsidRPr="00567710" w:rsidRDefault="00BF0183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BF0183" w:rsidRPr="00567710" w:rsidRDefault="00BF01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BF0183" w:rsidRPr="00567710" w:rsidRDefault="00BF01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BF0183" w:rsidRPr="00567710" w:rsidRDefault="00BF018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BF0183" w:rsidRPr="00567710" w:rsidRDefault="00BF01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BF0183" w:rsidRPr="00567710" w:rsidRDefault="00BF0183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BF0183" w:rsidRPr="00567710" w:rsidRDefault="00BF0183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BF0183" w:rsidRPr="00567710" w:rsidRDefault="00BF0183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BF0183" w:rsidRPr="00567710" w:rsidRDefault="00BF0183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BF0183" w:rsidRPr="00567710" w:rsidRDefault="00BF0183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F0183" w:rsidRPr="00567710" w:rsidRDefault="00BF0183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BF0183" w:rsidRPr="00567710" w:rsidRDefault="00BF0183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BF0183" w:rsidRPr="00567710" w:rsidRDefault="00BF0183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BF0183" w:rsidRPr="00567710" w:rsidRDefault="00BF0183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BF018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BF0183" w:rsidRPr="00567710" w:rsidRDefault="00BF018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BF0183" w:rsidRPr="00567710" w:rsidRDefault="00BF018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BF0183" w:rsidRPr="00567710" w:rsidRDefault="00BF018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BF0183" w:rsidRPr="00567710" w:rsidRDefault="00BF018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BF0183" w:rsidRPr="00567710" w:rsidRDefault="00BF018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BF0183" w:rsidRPr="00567710" w:rsidRDefault="00BF018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BF0183" w:rsidRPr="00567710" w:rsidRDefault="00BF018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BF0183" w:rsidRPr="00567710" w:rsidRDefault="00BF018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BF018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BF0183" w:rsidRPr="00567710" w:rsidRDefault="00BF018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BF0183" w:rsidRPr="00567710" w:rsidRDefault="00BF018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BF0183" w:rsidRPr="00567710" w:rsidRDefault="00BF018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BF0183" w:rsidRPr="00567710" w:rsidRDefault="00BF018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BF0183" w:rsidRPr="00567710" w:rsidRDefault="00BF018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BF0183" w:rsidRPr="00567710" w:rsidRDefault="00BF018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BF0183" w:rsidRPr="00567710" w:rsidRDefault="00BF018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BF0183" w:rsidRPr="00567710" w:rsidRDefault="00BF0183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BF0183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BF0183" w:rsidRPr="00567710" w:rsidRDefault="00BF0183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BF0183" w:rsidRPr="00567710" w:rsidRDefault="00BF0183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BF0183" w:rsidRPr="00567710" w:rsidRDefault="00BF0183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BF0183" w:rsidRPr="00567710" w:rsidRDefault="00BF018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BF0183" w:rsidRPr="00567710" w:rsidRDefault="00BF0183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BF0183" w:rsidRPr="00567710" w:rsidRDefault="00BF018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BF01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BF01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F0183" w:rsidRPr="00567710" w:rsidRDefault="00BF01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F0183" w:rsidRPr="00567710" w:rsidRDefault="00BF01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83" w:rsidRPr="00567710" w:rsidRDefault="00BF01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BF0183" w:rsidRPr="00567710" w:rsidRDefault="00BF01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F0183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0183" w:rsidRPr="00567710" w:rsidRDefault="00BF01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F0183" w:rsidRPr="00567710" w:rsidRDefault="00BF01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183" w:rsidRPr="00567710" w:rsidRDefault="00BF01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BF0183" w:rsidRPr="00567710" w:rsidRDefault="00BF0183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F0183" w:rsidRPr="00567710" w:rsidRDefault="00BF0183" w:rsidP="000E349D">
      <w:pPr>
        <w:rPr>
          <w:sz w:val="20"/>
          <w:szCs w:val="20"/>
        </w:rPr>
      </w:pPr>
    </w:p>
    <w:p w:rsidR="00BF0183" w:rsidRDefault="00BF0183" w:rsidP="000E349D">
      <w:pPr>
        <w:rPr>
          <w:sz w:val="20"/>
          <w:szCs w:val="20"/>
        </w:rPr>
      </w:pPr>
    </w:p>
    <w:p w:rsidR="00BF0183" w:rsidRPr="00567710" w:rsidRDefault="00BF0183" w:rsidP="000E349D">
      <w:pPr>
        <w:rPr>
          <w:sz w:val="20"/>
          <w:szCs w:val="20"/>
        </w:rPr>
      </w:pPr>
    </w:p>
    <w:p w:rsidR="00BF0183" w:rsidRDefault="00BF0183" w:rsidP="000E349D">
      <w:pPr>
        <w:rPr>
          <w:sz w:val="20"/>
          <w:szCs w:val="20"/>
        </w:rPr>
      </w:pPr>
    </w:p>
    <w:p w:rsidR="00BF0183" w:rsidRPr="00E365C0" w:rsidRDefault="00BF01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BF0183" w:rsidRPr="00567710" w:rsidRDefault="00BF0183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BF018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BF0183" w:rsidRPr="00567710" w:rsidRDefault="00BF018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BF0183" w:rsidRPr="00567710" w:rsidRDefault="00BF018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F018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BF0183" w:rsidRPr="00884643" w:rsidRDefault="00BF018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BF018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F0183" w:rsidRPr="00567710" w:rsidRDefault="00BF0183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BF018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BF0183" w:rsidRPr="00567710" w:rsidRDefault="00BF018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BF0183" w:rsidRPr="00567710" w:rsidRDefault="00BF018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BF01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BF0183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BF0183" w:rsidRPr="00567710" w:rsidRDefault="00BF018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BF0183" w:rsidRPr="00567710" w:rsidRDefault="00BF0183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BF0183" w:rsidRPr="00567710" w:rsidRDefault="00BF0183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BF0183" w:rsidRPr="00567710" w:rsidRDefault="00BF018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BF0183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697C0B" w:rsidRDefault="00BF0183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BF0183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BF0183" w:rsidRPr="00697C0B" w:rsidRDefault="00BF0183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697C0B" w:rsidRDefault="00BF0183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697C0B" w:rsidRDefault="00BF0183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697C0B" w:rsidRDefault="00BF0183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697C0B" w:rsidRDefault="00BF0183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697C0B" w:rsidRDefault="00BF0183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697C0B" w:rsidRDefault="00BF0183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697C0B" w:rsidRDefault="00BF0183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BF0183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697C0B" w:rsidRDefault="00BF0183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0183" w:rsidRPr="00567710" w:rsidRDefault="00BF018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F0183" w:rsidRPr="00567710" w:rsidRDefault="00BF0183" w:rsidP="000E349D">
      <w:pPr>
        <w:rPr>
          <w:sz w:val="20"/>
          <w:szCs w:val="20"/>
        </w:rPr>
      </w:pPr>
    </w:p>
    <w:p w:rsidR="00BF0183" w:rsidRPr="00567710" w:rsidRDefault="00BF0183" w:rsidP="000E349D">
      <w:pPr>
        <w:rPr>
          <w:sz w:val="20"/>
          <w:szCs w:val="20"/>
        </w:rPr>
      </w:pPr>
    </w:p>
    <w:p w:rsidR="00BF0183" w:rsidRPr="00567710" w:rsidRDefault="00BF0183" w:rsidP="000E349D">
      <w:pPr>
        <w:rPr>
          <w:sz w:val="20"/>
          <w:szCs w:val="20"/>
        </w:rPr>
      </w:pPr>
    </w:p>
    <w:p w:rsidR="00BF0183" w:rsidRPr="00567710" w:rsidRDefault="00BF0183" w:rsidP="000E349D">
      <w:pPr>
        <w:rPr>
          <w:sz w:val="20"/>
          <w:szCs w:val="20"/>
        </w:rPr>
      </w:pPr>
    </w:p>
    <w:p w:rsidR="00BF0183" w:rsidRPr="00567710" w:rsidRDefault="00BF01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BF0183" w:rsidRPr="00567710" w:rsidRDefault="00BF0183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BF0183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BF0183" w:rsidRPr="00567710" w:rsidRDefault="00BF0183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BF018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BF0183" w:rsidRPr="00567710" w:rsidRDefault="00BF0183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BF0183" w:rsidRPr="00567710" w:rsidRDefault="00BF0183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BF0183" w:rsidRPr="00567710" w:rsidRDefault="00BF0183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BF0183" w:rsidRPr="00567710" w:rsidRDefault="00BF0183" w:rsidP="003F4447"/>
    <w:p w:rsidR="00BF0183" w:rsidRPr="00E365C0" w:rsidRDefault="00BF018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BF0183" w:rsidRPr="00567710" w:rsidRDefault="00BF0183" w:rsidP="0067732B">
      <w:pPr>
        <w:spacing w:after="0"/>
        <w:rPr>
          <w:sz w:val="20"/>
          <w:szCs w:val="20"/>
        </w:rPr>
      </w:pPr>
    </w:p>
    <w:p w:rsidR="00BF0183" w:rsidRPr="00567710" w:rsidRDefault="00BF0183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BF0183" w:rsidRPr="00567710" w:rsidRDefault="00BF0183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BF0183" w:rsidRPr="00567710" w:rsidRDefault="00BF0183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BF0183" w:rsidRPr="00567710" w:rsidRDefault="00BF0183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BF0183" w:rsidRPr="00567710" w:rsidRDefault="00BF0183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BF0183" w:rsidRPr="00567710" w:rsidRDefault="00BF0183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BF0183" w:rsidRPr="00567710" w:rsidRDefault="00BF0183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BF0183" w:rsidRDefault="00BF0183" w:rsidP="004268D2">
      <w:pPr>
        <w:spacing w:after="0" w:line="240" w:lineRule="auto"/>
        <w:rPr>
          <w:sz w:val="20"/>
          <w:szCs w:val="20"/>
        </w:rPr>
      </w:pPr>
    </w:p>
    <w:p w:rsidR="00BF0183" w:rsidRPr="00567710" w:rsidRDefault="00BF0183" w:rsidP="004268D2">
      <w:pPr>
        <w:spacing w:after="0" w:line="240" w:lineRule="auto"/>
        <w:rPr>
          <w:sz w:val="20"/>
          <w:szCs w:val="20"/>
        </w:rPr>
      </w:pPr>
    </w:p>
    <w:p w:rsidR="00BF0183" w:rsidRPr="00567710" w:rsidRDefault="00BF0183" w:rsidP="004268D2">
      <w:pPr>
        <w:spacing w:after="0" w:line="240" w:lineRule="auto"/>
        <w:rPr>
          <w:sz w:val="20"/>
          <w:szCs w:val="20"/>
        </w:rPr>
      </w:pPr>
    </w:p>
    <w:p w:rsidR="00BF0183" w:rsidRPr="00567710" w:rsidRDefault="00BF0183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BF0183" w:rsidRPr="00567710" w:rsidRDefault="00BF0183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BF0183" w:rsidRPr="00567710" w:rsidRDefault="00BF0183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BF0183" w:rsidRPr="00567710" w:rsidRDefault="00BF0183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BF0183" w:rsidRPr="00567710" w:rsidRDefault="00BF0183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BF0183" w:rsidRPr="00567710" w:rsidRDefault="00BF0183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BF0183" w:rsidRPr="00567710" w:rsidRDefault="00BF0183" w:rsidP="0003344F">
      <w:pPr>
        <w:spacing w:after="0" w:line="240" w:lineRule="auto"/>
        <w:rPr>
          <w:i/>
          <w:sz w:val="20"/>
          <w:szCs w:val="20"/>
        </w:rPr>
      </w:pPr>
    </w:p>
    <w:p w:rsidR="00BF0183" w:rsidRPr="00567710" w:rsidRDefault="00BF0183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BF0183" w:rsidRPr="00567710" w:rsidRDefault="00BF0183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BF0183" w:rsidRPr="00567710" w:rsidRDefault="00BF0183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BF0183" w:rsidRPr="00567710" w:rsidRDefault="00BF0183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BF0183" w:rsidRPr="00567710" w:rsidRDefault="00BF0183" w:rsidP="0003344F">
      <w:pPr>
        <w:spacing w:after="0" w:line="240" w:lineRule="auto"/>
        <w:rPr>
          <w:sz w:val="20"/>
          <w:szCs w:val="20"/>
        </w:rPr>
      </w:pPr>
    </w:p>
    <w:sectPr w:rsidR="00BF0183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183" w:rsidRDefault="00BF0183" w:rsidP="00107589">
      <w:pPr>
        <w:spacing w:after="0" w:line="240" w:lineRule="auto"/>
      </w:pPr>
      <w:r>
        <w:separator/>
      </w:r>
    </w:p>
  </w:endnote>
  <w:endnote w:type="continuationSeparator" w:id="0">
    <w:p w:rsidR="00BF0183" w:rsidRDefault="00BF01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183" w:rsidRDefault="00BF0183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BF0183" w:rsidRDefault="00BF01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183" w:rsidRDefault="00BF0183" w:rsidP="00107589">
      <w:pPr>
        <w:spacing w:after="0" w:line="240" w:lineRule="auto"/>
      </w:pPr>
      <w:r>
        <w:separator/>
      </w:r>
    </w:p>
  </w:footnote>
  <w:footnote w:type="continuationSeparator" w:id="0">
    <w:p w:rsidR="00BF0183" w:rsidRDefault="00BF01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183" w:rsidRDefault="00BF0183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BF0183" w:rsidTr="00F53E2A">
      <w:trPr>
        <w:trHeight w:val="326"/>
      </w:trPr>
      <w:tc>
        <w:tcPr>
          <w:tcW w:w="2529" w:type="dxa"/>
          <w:vAlign w:val="center"/>
        </w:tcPr>
        <w:p w:rsidR="00BF0183" w:rsidRDefault="00BF0183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BF0183" w:rsidRDefault="00BF0183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BF0183" w:rsidRDefault="00BF0183" w:rsidP="002D6908">
          <w:pPr>
            <w:spacing w:after="0" w:line="240" w:lineRule="auto"/>
          </w:pPr>
          <w:r>
            <w:t>IČO: 50134264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BF0183" w:rsidRDefault="00BF0183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BF0183" w:rsidRDefault="00BF0183" w:rsidP="002D6908">
          <w:pPr>
            <w:spacing w:after="0" w:line="240" w:lineRule="auto"/>
          </w:pPr>
          <w:r>
            <w:t>DIČ:2120192195</w:t>
          </w:r>
        </w:p>
      </w:tc>
    </w:tr>
  </w:tbl>
  <w:p w:rsidR="00BF0183" w:rsidRPr="004268D2" w:rsidRDefault="00BF0183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3519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1BFE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3D75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284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73F2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0183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48E2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791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7914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791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791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7917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79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2375</Words>
  <Characters>13538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6</cp:revision>
  <cp:lastPrinted>2019-01-11T06:48:00Z</cp:lastPrinted>
  <dcterms:created xsi:type="dcterms:W3CDTF">2019-03-21T14:00:00Z</dcterms:created>
  <dcterms:modified xsi:type="dcterms:W3CDTF">2019-06-19T15:35:00Z</dcterms:modified>
</cp:coreProperties>
</file>