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16D" w:rsidRPr="00E365C0" w:rsidRDefault="00B1316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            </w:t>
      </w:r>
    </w:p>
    <w:p w:rsidR="00B1316D" w:rsidRPr="00567710" w:rsidRDefault="00B1316D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B1316D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B1316D" w:rsidRPr="00567710" w:rsidRDefault="00B1316D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B1316D" w:rsidRPr="00567710" w:rsidRDefault="00B1316D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JM Management s.r.o.</w:t>
            </w:r>
          </w:p>
        </w:tc>
      </w:tr>
      <w:tr w:rsidR="00B1316D" w:rsidRPr="00567710" w:rsidTr="00927FAE">
        <w:trPr>
          <w:trHeight w:val="340"/>
        </w:trPr>
        <w:tc>
          <w:tcPr>
            <w:tcW w:w="1096" w:type="pct"/>
            <w:vAlign w:val="center"/>
          </w:tcPr>
          <w:p w:rsidR="00B1316D" w:rsidRPr="00567710" w:rsidRDefault="00B1316D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B1316D" w:rsidRPr="00567710" w:rsidRDefault="00B1316D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Bjornosonova  9, 360 01 Martin</w:t>
            </w:r>
          </w:p>
        </w:tc>
      </w:tr>
    </w:tbl>
    <w:p w:rsidR="00B1316D" w:rsidRPr="00567710" w:rsidRDefault="00B1316D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 v nadväznosti na predmet podnikania:</w:t>
      </w:r>
    </w:p>
    <w:p w:rsidR="00B1316D" w:rsidRDefault="00B1316D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služby, výroba zmrzliny</w:t>
      </w:r>
    </w:p>
    <w:p w:rsidR="00B1316D" w:rsidRPr="00567710" w:rsidRDefault="00B1316D" w:rsidP="003D1D35">
      <w:pPr>
        <w:jc w:val="both"/>
        <w:rPr>
          <w:bCs/>
          <w:sz w:val="20"/>
          <w:szCs w:val="20"/>
        </w:rPr>
      </w:pPr>
    </w:p>
    <w:p w:rsidR="00B1316D" w:rsidRPr="00567710" w:rsidRDefault="00B1316D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B1316D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B1316D" w:rsidRPr="00567710" w:rsidRDefault="00B1316D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B1316D" w:rsidRPr="00567710" w:rsidRDefault="00B1316D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B1316D" w:rsidRPr="00567710" w:rsidRDefault="00B1316D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Dátum schválenia účtovnej závierky za bezprostredne predchádzajúce ÚO</w:t>
            </w:r>
          </w:p>
          <w:p w:rsidR="00B1316D" w:rsidRPr="00567710" w:rsidRDefault="00B1316D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1316D" w:rsidRPr="00567710" w:rsidRDefault="00B1316D" w:rsidP="00927FA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1316D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B1316D" w:rsidRPr="00567710" w:rsidRDefault="00B1316D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B1316D" w:rsidRPr="00567710" w:rsidRDefault="00B1316D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B1316D" w:rsidRPr="00567710" w:rsidRDefault="00B1316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B1316D" w:rsidRPr="00567710" w:rsidRDefault="00B1316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1316D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B1316D" w:rsidRPr="00567710" w:rsidRDefault="00B1316D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B1316D" w:rsidRPr="00567710" w:rsidRDefault="00B1316D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B1316D" w:rsidRPr="00567710" w:rsidRDefault="00B1316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B1316D" w:rsidRPr="00567710" w:rsidRDefault="00B1316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1316D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B1316D" w:rsidRPr="00567710" w:rsidRDefault="00B1316D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B1316D" w:rsidRPr="00567710" w:rsidRDefault="00B1316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B1316D" w:rsidRPr="00567710" w:rsidRDefault="00B1316D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1316D" w:rsidRPr="00567710" w:rsidRDefault="00B1316D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B1316D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72" w:type="dxa"/>
            <w:gridSpan w:val="5"/>
            <w:vAlign w:val="center"/>
          </w:tcPr>
          <w:p w:rsidR="00B1316D" w:rsidRPr="00567710" w:rsidRDefault="00B1316D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B1316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vAlign w:val="center"/>
          </w:tcPr>
          <w:p w:rsidR="00B1316D" w:rsidRPr="00567710" w:rsidRDefault="00B1316D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vAlign w:val="center"/>
          </w:tcPr>
          <w:p w:rsidR="00B1316D" w:rsidRPr="00567710" w:rsidRDefault="00B1316D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vAlign w:val="center"/>
          </w:tcPr>
          <w:p w:rsidR="00B1316D" w:rsidRPr="00567710" w:rsidRDefault="00B1316D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vAlign w:val="center"/>
          </w:tcPr>
          <w:p w:rsidR="00B1316D" w:rsidRPr="00567710" w:rsidRDefault="00B1316D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B1316D" w:rsidRPr="00567710" w:rsidTr="00567710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9072" w:type="dxa"/>
            <w:gridSpan w:val="5"/>
          </w:tcPr>
          <w:p w:rsidR="00B1316D" w:rsidRPr="00567710" w:rsidRDefault="00B1316D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B1316D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B1316D" w:rsidRPr="00567710" w:rsidRDefault="00B1316D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B1316D" w:rsidRPr="00567710" w:rsidRDefault="00B1316D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B1316D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B1316D" w:rsidRPr="00567710" w:rsidRDefault="00B1316D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B1316D" w:rsidRPr="00567710" w:rsidRDefault="00B1316D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B1316D" w:rsidRPr="00567710" w:rsidRDefault="00B1316D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B1316D" w:rsidRPr="00567710" w:rsidTr="0056771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9072" w:type="dxa"/>
            <w:gridSpan w:val="2"/>
          </w:tcPr>
          <w:p w:rsidR="00B1316D" w:rsidRPr="00567710" w:rsidRDefault="00B1316D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B1316D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B1316D" w:rsidRPr="00567710" w:rsidRDefault="00B1316D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B1316D" w:rsidRPr="00567710" w:rsidRDefault="00B1316D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B1316D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B1316D" w:rsidRPr="00567710" w:rsidRDefault="00B1316D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B1316D" w:rsidRPr="00567710" w:rsidRDefault="00B1316D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B1316D" w:rsidRPr="00567710" w:rsidRDefault="00B1316D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B1316D" w:rsidRPr="00567710" w:rsidTr="00567710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9072" w:type="dxa"/>
            <w:gridSpan w:val="2"/>
          </w:tcPr>
          <w:p w:rsidR="00B1316D" w:rsidRPr="00567710" w:rsidRDefault="00B1316D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c) 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B1316D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B1316D" w:rsidRPr="00567710" w:rsidRDefault="00B1316D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B1316D" w:rsidRPr="00567710" w:rsidRDefault="00B1316D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B1316D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B1316D" w:rsidRPr="00567710" w:rsidRDefault="00B1316D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B1316D" w:rsidRPr="00567710" w:rsidRDefault="00B1316D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B1316D" w:rsidRPr="00567710" w:rsidRDefault="00B1316D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B1316D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B1316D" w:rsidRPr="00567710" w:rsidRDefault="00B1316D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d)</w:t>
            </w:r>
            <w:r>
              <w:rPr>
                <w:rFonts w:cs="Arial"/>
                <w:bCs/>
                <w:sz w:val="20"/>
                <w:szCs w:val="20"/>
              </w:rPr>
              <w:t xml:space="preserve">  </w:t>
            </w:r>
            <w:r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B1316D" w:rsidRPr="00567710" w:rsidRDefault="00B1316D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B1316D" w:rsidRPr="00567710" w:rsidRDefault="00B1316D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1316D" w:rsidRPr="00567710" w:rsidRDefault="00B1316D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B1316D" w:rsidRPr="00567710" w:rsidRDefault="00B1316D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B1316D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B1316D" w:rsidRPr="00567710" w:rsidRDefault="00B1316D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vAlign w:val="center"/>
          </w:tcPr>
          <w:p w:rsidR="00B1316D" w:rsidRPr="00567710" w:rsidRDefault="00B1316D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B1316D" w:rsidRPr="00567710" w:rsidRDefault="00B1316D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1316D" w:rsidRPr="00567710" w:rsidRDefault="00B1316D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B1316D" w:rsidRPr="00567710" w:rsidRDefault="00B1316D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B1316D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B1316D" w:rsidRPr="00567710" w:rsidRDefault="00B1316D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B1316D" w:rsidRPr="00567710" w:rsidRDefault="00B1316D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1316D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B1316D" w:rsidRPr="00567710" w:rsidRDefault="00B1316D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dcérskych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ods.10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a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B1316D" w:rsidRPr="00567710" w:rsidRDefault="00B1316D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B1316D" w:rsidRPr="00567710" w:rsidRDefault="00B1316D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B1316D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</w:tcPr>
          <w:p w:rsidR="00B1316D" w:rsidRPr="00567710" w:rsidRDefault="00B1316D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B1316D" w:rsidRPr="00567710" w:rsidRDefault="00B1316D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B1316D" w:rsidRPr="00567710" w:rsidRDefault="00B1316D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B1316D" w:rsidRPr="00567710" w:rsidRDefault="00B1316D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1316D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</w:tcPr>
          <w:p w:rsidR="00B1316D" w:rsidRPr="00567710" w:rsidRDefault="00B1316D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B1316D" w:rsidRPr="00567710" w:rsidRDefault="00B1316D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B1316D" w:rsidRPr="00567710" w:rsidRDefault="00B1316D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B1316D" w:rsidRPr="00567710" w:rsidRDefault="00B1316D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B1316D" w:rsidRPr="00567710" w:rsidRDefault="00B1316D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B1316D" w:rsidRPr="00567710" w:rsidRDefault="00B1316D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B1316D" w:rsidRPr="00567710" w:rsidRDefault="00B1316D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B1316D" w:rsidRPr="00E365C0" w:rsidRDefault="00B1316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spoločnosti</w:t>
      </w:r>
    </w:p>
    <w:p w:rsidR="00B1316D" w:rsidRPr="00567710" w:rsidRDefault="00B1316D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1316D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1316D" w:rsidRPr="00567710" w:rsidRDefault="00B1316D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Pr="00567710"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:rsidR="00B1316D" w:rsidRPr="00567710" w:rsidRDefault="00B1316D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B1316D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B1316D" w:rsidRPr="00567710" w:rsidRDefault="00B1316D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1316D" w:rsidRPr="00567710" w:rsidRDefault="00B1316D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B1316D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1316D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1316D" w:rsidRPr="00567710" w:rsidRDefault="00B1316D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1316D" w:rsidRPr="00567710" w:rsidTr="00EE3219">
        <w:trPr>
          <w:trHeight w:val="340"/>
        </w:trPr>
        <w:tc>
          <w:tcPr>
            <w:tcW w:w="9072" w:type="dxa"/>
            <w:gridSpan w:val="7"/>
          </w:tcPr>
          <w:p w:rsidR="00B1316D" w:rsidRPr="00567710" w:rsidRDefault="00B1316D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Pr="00567710"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B1316D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B1316D" w:rsidRPr="00567710" w:rsidRDefault="00B1316D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B1316D" w:rsidRPr="00567710" w:rsidRDefault="00B1316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B1316D" w:rsidRPr="00567710" w:rsidRDefault="00B1316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B1316D" w:rsidRPr="00567710" w:rsidRDefault="00B1316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1316D" w:rsidRPr="00567710" w:rsidRDefault="00B1316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B1316D" w:rsidRPr="00567710" w:rsidTr="00EE3219">
        <w:trPr>
          <w:trHeight w:val="340"/>
        </w:trPr>
        <w:tc>
          <w:tcPr>
            <w:tcW w:w="9072" w:type="dxa"/>
            <w:gridSpan w:val="7"/>
          </w:tcPr>
          <w:p w:rsidR="00B1316D" w:rsidRPr="00567710" w:rsidRDefault="00B1316D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B1316D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1316D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1316D" w:rsidRPr="00567710" w:rsidTr="00EE3219">
        <w:trPr>
          <w:trHeight w:val="340"/>
        </w:trPr>
        <w:tc>
          <w:tcPr>
            <w:tcW w:w="9072" w:type="dxa"/>
            <w:gridSpan w:val="7"/>
          </w:tcPr>
          <w:p w:rsidR="00B1316D" w:rsidRPr="00567710" w:rsidRDefault="00B1316D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B1316D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1316D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1316D" w:rsidRPr="00567710" w:rsidTr="00EE3219">
        <w:trPr>
          <w:trHeight w:val="340"/>
        </w:trPr>
        <w:tc>
          <w:tcPr>
            <w:tcW w:w="9072" w:type="dxa"/>
            <w:gridSpan w:val="7"/>
          </w:tcPr>
          <w:p w:rsidR="00B1316D" w:rsidRPr="00567710" w:rsidRDefault="00B1316D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B1316D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1316D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1316D" w:rsidRPr="00567710" w:rsidRDefault="00B1316D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1316D" w:rsidRPr="00567710" w:rsidTr="00EE3219">
        <w:trPr>
          <w:trHeight w:val="340"/>
        </w:trPr>
        <w:tc>
          <w:tcPr>
            <w:tcW w:w="9072" w:type="dxa"/>
            <w:gridSpan w:val="4"/>
          </w:tcPr>
          <w:p w:rsidR="00B1316D" w:rsidRPr="00567710" w:rsidRDefault="00B1316D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Pr="00567710"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1316D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B1316D" w:rsidRPr="00567710" w:rsidRDefault="00B1316D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B1316D" w:rsidRPr="00567710" w:rsidRDefault="00B1316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1316D" w:rsidRPr="00567710" w:rsidRDefault="00B1316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B1316D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1316D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1316D" w:rsidRDefault="00B1316D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1316D" w:rsidRPr="00567710" w:rsidRDefault="00B1316D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1316D" w:rsidRPr="00E365C0" w:rsidRDefault="00B1316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B1316D" w:rsidRPr="00567710" w:rsidRDefault="00B1316D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B1316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B1316D" w:rsidRPr="00567710" w:rsidRDefault="00B1316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B1316D" w:rsidRPr="00567710" w:rsidRDefault="00B1316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vAlign w:val="center"/>
          </w:tcPr>
          <w:p w:rsidR="00B1316D" w:rsidRPr="00567710" w:rsidRDefault="00B1316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B1316D" w:rsidRPr="00567710" w:rsidRDefault="00B1316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B1316D" w:rsidRPr="00567710" w:rsidRDefault="00B1316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B1316D" w:rsidRPr="00567710" w:rsidRDefault="00B1316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B1316D" w:rsidRPr="00567710" w:rsidRDefault="00B1316D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B1316D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B1316D" w:rsidRPr="00567710" w:rsidRDefault="00B1316D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B1316D" w:rsidRPr="00567710" w:rsidRDefault="00B1316D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B1316D" w:rsidRPr="00567710" w:rsidRDefault="00B1316D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B1316D" w:rsidRPr="00567710" w:rsidRDefault="00B1316D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B1316D" w:rsidRPr="00567710" w:rsidRDefault="00B1316D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B1316D" w:rsidRPr="00567710" w:rsidRDefault="00B1316D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1316D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B1316D" w:rsidRPr="00567710" w:rsidRDefault="00B1316D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</w:tcPr>
          <w:p w:rsidR="00B1316D" w:rsidRPr="00567710" w:rsidRDefault="00B1316D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B1316D" w:rsidRPr="00567710" w:rsidRDefault="00B1316D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B1316D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B1316D" w:rsidRPr="00567710" w:rsidRDefault="00B1316D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B1316D" w:rsidRPr="00567710" w:rsidRDefault="00B1316D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B1316D" w:rsidRPr="00567710" w:rsidRDefault="00B1316D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B1316D" w:rsidRPr="00567710" w:rsidRDefault="00B1316D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B1316D" w:rsidRPr="00567710" w:rsidRDefault="00B1316D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B1316D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B1316D" w:rsidRPr="00567710" w:rsidRDefault="00B1316D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1316D" w:rsidRPr="00567710" w:rsidRDefault="00B1316D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B1316D" w:rsidRPr="00567710" w:rsidRDefault="00B1316D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B1316D" w:rsidRPr="00567710" w:rsidRDefault="00B1316D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B1316D" w:rsidRPr="00567710" w:rsidRDefault="00B1316D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B1316D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B1316D" w:rsidRPr="00567710" w:rsidRDefault="00B1316D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1316D" w:rsidRPr="00567710" w:rsidRDefault="00B1316D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B1316D" w:rsidRPr="00567710" w:rsidRDefault="00B1316D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B1316D" w:rsidRPr="00567710" w:rsidRDefault="00B1316D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B1316D" w:rsidRPr="00567710" w:rsidRDefault="00B1316D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B1316D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B1316D" w:rsidRPr="00567710" w:rsidRDefault="00B1316D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1316D" w:rsidRPr="00567710" w:rsidRDefault="00B1316D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B1316D" w:rsidRPr="00567710" w:rsidRDefault="00B1316D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B1316D" w:rsidRPr="00567710" w:rsidRDefault="00B1316D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B1316D" w:rsidRPr="00567710" w:rsidRDefault="00B1316D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1316D" w:rsidRPr="00567710" w:rsidRDefault="00B1316D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1316D" w:rsidRPr="00567710" w:rsidRDefault="00B1316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B1316D" w:rsidRDefault="00B1316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B1316D" w:rsidRPr="00567710" w:rsidRDefault="00B1316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B1316D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B1316D" w:rsidRPr="00567710" w:rsidRDefault="00B1316D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B1316D" w:rsidRPr="00567710" w:rsidRDefault="00B1316D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B1316D" w:rsidRPr="00567710" w:rsidRDefault="00B1316D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B1316D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B1316D" w:rsidRPr="00567710" w:rsidRDefault="00B1316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Obstarávacou cenou</w:t>
            </w:r>
          </w:p>
        </w:tc>
      </w:tr>
      <w:tr w:rsidR="00B1316D" w:rsidRPr="00567710" w:rsidTr="002C1383">
        <w:trPr>
          <w:trHeight w:val="283"/>
        </w:trPr>
        <w:tc>
          <w:tcPr>
            <w:tcW w:w="8789" w:type="dxa"/>
            <w:vAlign w:val="center"/>
          </w:tcPr>
          <w:p w:rsidR="00B1316D" w:rsidRPr="00567710" w:rsidRDefault="00B1316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B1316D" w:rsidRPr="00567710" w:rsidRDefault="00B1316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1316D" w:rsidRPr="00567710" w:rsidTr="002C1383">
        <w:trPr>
          <w:trHeight w:val="283"/>
        </w:trPr>
        <w:tc>
          <w:tcPr>
            <w:tcW w:w="8789" w:type="dxa"/>
            <w:vAlign w:val="center"/>
          </w:tcPr>
          <w:p w:rsidR="00B1316D" w:rsidRPr="00567710" w:rsidRDefault="00B1316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B1316D" w:rsidRPr="00567710" w:rsidRDefault="00B1316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1316D" w:rsidRPr="00567710" w:rsidTr="002C1383">
        <w:trPr>
          <w:trHeight w:val="283"/>
        </w:trPr>
        <w:tc>
          <w:tcPr>
            <w:tcW w:w="8789" w:type="dxa"/>
            <w:vAlign w:val="center"/>
          </w:tcPr>
          <w:p w:rsidR="00B1316D" w:rsidRPr="00567710" w:rsidRDefault="00B1316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B1316D" w:rsidRPr="00567710" w:rsidRDefault="00B1316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1316D" w:rsidRPr="00567710" w:rsidTr="002C1383">
        <w:trPr>
          <w:trHeight w:val="283"/>
        </w:trPr>
        <w:tc>
          <w:tcPr>
            <w:tcW w:w="8789" w:type="dxa"/>
            <w:vAlign w:val="center"/>
          </w:tcPr>
          <w:p w:rsidR="00B1316D" w:rsidRPr="00567710" w:rsidRDefault="00B1316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B1316D" w:rsidRPr="00567710" w:rsidRDefault="00B1316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1316D" w:rsidRPr="00567710" w:rsidTr="002C1383">
        <w:trPr>
          <w:trHeight w:val="283"/>
        </w:trPr>
        <w:tc>
          <w:tcPr>
            <w:tcW w:w="8789" w:type="dxa"/>
            <w:vAlign w:val="center"/>
          </w:tcPr>
          <w:p w:rsidR="00B1316D" w:rsidRPr="00567710" w:rsidRDefault="00B1316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B1316D" w:rsidRPr="00567710" w:rsidRDefault="00B1316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1316D" w:rsidRPr="00567710" w:rsidTr="002C1383">
        <w:trPr>
          <w:trHeight w:val="283"/>
        </w:trPr>
        <w:tc>
          <w:tcPr>
            <w:tcW w:w="8789" w:type="dxa"/>
            <w:vAlign w:val="center"/>
          </w:tcPr>
          <w:p w:rsidR="00B1316D" w:rsidRPr="00567710" w:rsidRDefault="00B1316D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B1316D" w:rsidRPr="00567710" w:rsidRDefault="00B1316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B1316D" w:rsidRPr="00567710" w:rsidRDefault="00B1316D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B1316D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B1316D" w:rsidRPr="00567710" w:rsidRDefault="00B1316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Vlastnými nákladmi</w:t>
            </w:r>
          </w:p>
        </w:tc>
      </w:tr>
      <w:tr w:rsidR="00B1316D" w:rsidRPr="00567710" w:rsidTr="002C1383">
        <w:trPr>
          <w:trHeight w:val="283"/>
        </w:trPr>
        <w:tc>
          <w:tcPr>
            <w:tcW w:w="8789" w:type="dxa"/>
            <w:vAlign w:val="center"/>
          </w:tcPr>
          <w:p w:rsidR="00B1316D" w:rsidRPr="00567710" w:rsidRDefault="00B1316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B1316D" w:rsidRPr="00567710" w:rsidRDefault="00B1316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1316D" w:rsidRPr="00567710" w:rsidTr="002C1383">
        <w:trPr>
          <w:trHeight w:val="283"/>
        </w:trPr>
        <w:tc>
          <w:tcPr>
            <w:tcW w:w="8789" w:type="dxa"/>
            <w:vAlign w:val="center"/>
          </w:tcPr>
          <w:p w:rsidR="00B1316D" w:rsidRPr="00567710" w:rsidRDefault="00B1316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B1316D" w:rsidRPr="00567710" w:rsidRDefault="00B1316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1316D" w:rsidRPr="00567710" w:rsidTr="002C1383">
        <w:trPr>
          <w:trHeight w:val="283"/>
        </w:trPr>
        <w:tc>
          <w:tcPr>
            <w:tcW w:w="8789" w:type="dxa"/>
            <w:vAlign w:val="center"/>
          </w:tcPr>
          <w:p w:rsidR="00B1316D" w:rsidRPr="00567710" w:rsidRDefault="00B1316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B1316D" w:rsidRPr="00567710" w:rsidRDefault="00B1316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1316D" w:rsidRPr="00567710" w:rsidTr="002C1383">
        <w:trPr>
          <w:trHeight w:val="283"/>
        </w:trPr>
        <w:tc>
          <w:tcPr>
            <w:tcW w:w="8789" w:type="dxa"/>
            <w:vAlign w:val="center"/>
          </w:tcPr>
          <w:p w:rsidR="00B1316D" w:rsidRPr="00567710" w:rsidRDefault="00B1316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B1316D" w:rsidRPr="00567710" w:rsidRDefault="00B1316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B1316D" w:rsidRPr="00567710" w:rsidRDefault="00B1316D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B1316D" w:rsidRPr="00567710" w:rsidTr="002C1383">
        <w:trPr>
          <w:trHeight w:val="283"/>
        </w:trPr>
        <w:tc>
          <w:tcPr>
            <w:tcW w:w="9072" w:type="dxa"/>
            <w:gridSpan w:val="2"/>
          </w:tcPr>
          <w:p w:rsidR="00B1316D" w:rsidRPr="00567710" w:rsidRDefault="00B1316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Menovitou hodnotou</w:t>
            </w:r>
          </w:p>
        </w:tc>
      </w:tr>
      <w:tr w:rsidR="00B1316D" w:rsidRPr="00567710" w:rsidTr="002C1383">
        <w:trPr>
          <w:trHeight w:val="283"/>
        </w:trPr>
        <w:tc>
          <w:tcPr>
            <w:tcW w:w="8789" w:type="dxa"/>
          </w:tcPr>
          <w:p w:rsidR="00B1316D" w:rsidRPr="00567710" w:rsidRDefault="00B1316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B1316D" w:rsidRPr="00567710" w:rsidRDefault="00B1316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1316D" w:rsidRPr="00567710" w:rsidTr="002C1383">
        <w:trPr>
          <w:trHeight w:val="283"/>
        </w:trPr>
        <w:tc>
          <w:tcPr>
            <w:tcW w:w="8789" w:type="dxa"/>
          </w:tcPr>
          <w:p w:rsidR="00B1316D" w:rsidRPr="00567710" w:rsidRDefault="00B1316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B1316D" w:rsidRPr="00567710" w:rsidRDefault="00B1316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1316D" w:rsidRPr="00567710" w:rsidTr="002C1383">
        <w:trPr>
          <w:trHeight w:val="283"/>
        </w:trPr>
        <w:tc>
          <w:tcPr>
            <w:tcW w:w="8789" w:type="dxa"/>
          </w:tcPr>
          <w:p w:rsidR="00B1316D" w:rsidRPr="00567710" w:rsidRDefault="00B1316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B1316D" w:rsidRPr="00567710" w:rsidRDefault="00B1316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B1316D" w:rsidRPr="00567710" w:rsidRDefault="00B1316D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B1316D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B1316D" w:rsidRPr="00567710" w:rsidRDefault="00B1316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Reálnou hodnotou</w:t>
            </w:r>
          </w:p>
        </w:tc>
      </w:tr>
      <w:tr w:rsidR="00B1316D" w:rsidRPr="00567710" w:rsidTr="002C1383">
        <w:trPr>
          <w:trHeight w:val="283"/>
        </w:trPr>
        <w:tc>
          <w:tcPr>
            <w:tcW w:w="8789" w:type="dxa"/>
            <w:vAlign w:val="center"/>
          </w:tcPr>
          <w:p w:rsidR="00B1316D" w:rsidRPr="00567710" w:rsidRDefault="00B1316D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B1316D" w:rsidRPr="00567710" w:rsidRDefault="00B1316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1316D" w:rsidRPr="00567710" w:rsidTr="002C1383">
        <w:trPr>
          <w:trHeight w:val="283"/>
        </w:trPr>
        <w:tc>
          <w:tcPr>
            <w:tcW w:w="8789" w:type="dxa"/>
            <w:vAlign w:val="center"/>
          </w:tcPr>
          <w:p w:rsidR="00B1316D" w:rsidRPr="00567710" w:rsidRDefault="00B1316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majetok a záväzky nadobudnuté vkladom podniku, jeho časti a majetok a záväzky nadobudn. zámenou </w:t>
            </w:r>
          </w:p>
        </w:tc>
        <w:tc>
          <w:tcPr>
            <w:tcW w:w="283" w:type="dxa"/>
            <w:vAlign w:val="center"/>
          </w:tcPr>
          <w:p w:rsidR="00B1316D" w:rsidRPr="00567710" w:rsidRDefault="00B1316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1316D" w:rsidRPr="00567710" w:rsidTr="002C1383">
        <w:trPr>
          <w:trHeight w:val="283"/>
        </w:trPr>
        <w:tc>
          <w:tcPr>
            <w:tcW w:w="8789" w:type="dxa"/>
            <w:vAlign w:val="center"/>
          </w:tcPr>
          <w:p w:rsidR="00B1316D" w:rsidRPr="00567710" w:rsidRDefault="00B1316D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B1316D" w:rsidRPr="00567710" w:rsidRDefault="00B1316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B1316D" w:rsidRPr="00567710" w:rsidRDefault="00B1316D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B1316D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B1316D" w:rsidRPr="00567710" w:rsidRDefault="00B1316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B1316D" w:rsidRPr="00567710" w:rsidTr="002C1383">
        <w:trPr>
          <w:trHeight w:val="283"/>
        </w:trPr>
        <w:tc>
          <w:tcPr>
            <w:tcW w:w="8789" w:type="dxa"/>
            <w:vAlign w:val="center"/>
          </w:tcPr>
          <w:p w:rsidR="00B1316D" w:rsidRPr="00567710" w:rsidRDefault="00B1316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B1316D" w:rsidRPr="00567710" w:rsidRDefault="00B1316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1316D" w:rsidRPr="00567710" w:rsidTr="002C1383">
        <w:trPr>
          <w:trHeight w:val="283"/>
        </w:trPr>
        <w:tc>
          <w:tcPr>
            <w:tcW w:w="8789" w:type="dxa"/>
            <w:vAlign w:val="center"/>
          </w:tcPr>
          <w:p w:rsidR="00B1316D" w:rsidRPr="00567710" w:rsidRDefault="00B1316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B1316D" w:rsidRPr="00567710" w:rsidRDefault="00B1316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1316D" w:rsidRPr="00567710" w:rsidTr="002C1383">
        <w:trPr>
          <w:trHeight w:val="283"/>
        </w:trPr>
        <w:tc>
          <w:tcPr>
            <w:tcW w:w="8789" w:type="dxa"/>
            <w:vAlign w:val="center"/>
          </w:tcPr>
          <w:p w:rsidR="00B1316D" w:rsidRPr="00567710" w:rsidRDefault="00B1316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B1316D" w:rsidRPr="00567710" w:rsidRDefault="00B1316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B1316D" w:rsidRPr="00567710" w:rsidRDefault="00B1316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1316D" w:rsidRPr="00567710" w:rsidTr="002C1383">
        <w:trPr>
          <w:trHeight w:val="283"/>
        </w:trPr>
        <w:tc>
          <w:tcPr>
            <w:tcW w:w="8789" w:type="dxa"/>
            <w:vAlign w:val="center"/>
          </w:tcPr>
          <w:p w:rsidR="00B1316D" w:rsidRPr="00567710" w:rsidRDefault="00B1316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B1316D" w:rsidRPr="00567710" w:rsidRDefault="00B1316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B1316D" w:rsidRPr="00567710" w:rsidRDefault="00B1316D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B1316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B1316D" w:rsidRPr="00567710" w:rsidRDefault="00B1316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B1316D" w:rsidRPr="00567710" w:rsidRDefault="00B1316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1316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B1316D" w:rsidRPr="00567710" w:rsidRDefault="00B1316D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B1316D" w:rsidRPr="00567710" w:rsidRDefault="00B1316D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B1316D" w:rsidRPr="00567710" w:rsidRDefault="00B1316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1316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B1316D" w:rsidRPr="00567710" w:rsidRDefault="00B1316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B1316D" w:rsidRPr="00567710" w:rsidRDefault="00B1316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1316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B1316D" w:rsidRPr="00567710" w:rsidRDefault="00B1316D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B1316D" w:rsidRPr="00567710" w:rsidRDefault="00B1316D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21 %</w:t>
            </w:r>
          </w:p>
        </w:tc>
        <w:tc>
          <w:tcPr>
            <w:tcW w:w="283" w:type="dxa"/>
            <w:vAlign w:val="center"/>
          </w:tcPr>
          <w:p w:rsidR="00B1316D" w:rsidRPr="00567710" w:rsidRDefault="00B1316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1316D" w:rsidRPr="00567710" w:rsidTr="002C1383">
        <w:trPr>
          <w:trHeight w:val="397"/>
        </w:trPr>
        <w:tc>
          <w:tcPr>
            <w:tcW w:w="8789" w:type="dxa"/>
          </w:tcPr>
          <w:p w:rsidR="00B1316D" w:rsidRPr="00567710" w:rsidRDefault="00B1316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B1316D" w:rsidRPr="00567710" w:rsidRDefault="00B1316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B1316D" w:rsidRPr="00567710" w:rsidRDefault="00B1316D" w:rsidP="00197838">
      <w:pPr>
        <w:spacing w:after="0"/>
        <w:jc w:val="both"/>
        <w:rPr>
          <w:sz w:val="20"/>
          <w:szCs w:val="20"/>
        </w:rPr>
      </w:pPr>
    </w:p>
    <w:p w:rsidR="00B1316D" w:rsidRPr="00567710" w:rsidRDefault="00B1316D" w:rsidP="00197838">
      <w:pPr>
        <w:spacing w:after="0"/>
        <w:jc w:val="both"/>
        <w:rPr>
          <w:sz w:val="20"/>
          <w:szCs w:val="20"/>
        </w:rPr>
      </w:pPr>
    </w:p>
    <w:p w:rsidR="00B1316D" w:rsidRPr="00567710" w:rsidRDefault="00B1316D" w:rsidP="00197838">
      <w:pPr>
        <w:spacing w:after="0"/>
        <w:jc w:val="both"/>
        <w:rPr>
          <w:sz w:val="20"/>
          <w:szCs w:val="20"/>
        </w:rPr>
      </w:pPr>
    </w:p>
    <w:p w:rsidR="00B1316D" w:rsidRPr="00567710" w:rsidRDefault="00B1316D" w:rsidP="00197838">
      <w:pPr>
        <w:spacing w:after="0"/>
        <w:jc w:val="both"/>
        <w:rPr>
          <w:sz w:val="20"/>
          <w:szCs w:val="20"/>
        </w:rPr>
      </w:pPr>
    </w:p>
    <w:p w:rsidR="00B1316D" w:rsidRPr="00567710" w:rsidRDefault="00B1316D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B1316D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B1316D" w:rsidRPr="00567710" w:rsidRDefault="00B1316D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Určenie odhadu zníženia hodnoty majetku a tvorba opravnej položky k  majetku</w:t>
            </w:r>
          </w:p>
        </w:tc>
      </w:tr>
      <w:tr w:rsidR="00B1316D" w:rsidRPr="00567710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B1316D" w:rsidRPr="00567710" w:rsidRDefault="00B1316D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B1316D" w:rsidRPr="00567710" w:rsidRDefault="00B1316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1316D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B1316D" w:rsidRPr="00567710" w:rsidRDefault="00B1316D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245" w:type="dxa"/>
            <w:vAlign w:val="center"/>
          </w:tcPr>
          <w:p w:rsidR="00B1316D" w:rsidRPr="00567710" w:rsidRDefault="00B1316D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300" w:type="dxa"/>
            <w:vAlign w:val="center"/>
          </w:tcPr>
          <w:p w:rsidR="00B1316D" w:rsidRPr="00567710" w:rsidRDefault="00B1316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1316D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B1316D" w:rsidRPr="00567710" w:rsidRDefault="00B1316D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B1316D" w:rsidRPr="00567710" w:rsidRDefault="00B1316D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B1316D" w:rsidRPr="00567710" w:rsidRDefault="00B1316D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1316D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B1316D" w:rsidRPr="00567710" w:rsidRDefault="00B1316D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</w:t>
            </w:r>
            <w:r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B1316D" w:rsidRPr="00567710" w:rsidRDefault="00B1316D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B1316D" w:rsidRPr="00567710" w:rsidRDefault="00B1316D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1316D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B1316D" w:rsidRPr="00567710" w:rsidRDefault="00B1316D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B1316D" w:rsidRPr="00567710" w:rsidRDefault="00B1316D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B1316D" w:rsidRPr="00567710" w:rsidRDefault="00B1316D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1316D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B1316D" w:rsidRPr="00567710" w:rsidRDefault="00B1316D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vAlign w:val="center"/>
          </w:tcPr>
          <w:p w:rsidR="00B1316D" w:rsidRPr="00567710" w:rsidRDefault="00B1316D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B1316D" w:rsidRPr="00567710" w:rsidRDefault="00B1316D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1316D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B1316D" w:rsidRPr="00567710" w:rsidRDefault="00B1316D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B1316D" w:rsidRPr="00567710" w:rsidRDefault="00B1316D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B1316D" w:rsidRPr="00567710" w:rsidRDefault="00B1316D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1316D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B1316D" w:rsidRPr="00567710" w:rsidRDefault="00B1316D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Určenie ocenenia záväzkov, stanovenie odhadu ocenenia rezerv</w:t>
            </w:r>
          </w:p>
        </w:tc>
      </w:tr>
      <w:tr w:rsidR="00B1316D" w:rsidRPr="00567710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B1316D" w:rsidRPr="00567710" w:rsidRDefault="00B1316D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B1316D" w:rsidRPr="00567710" w:rsidRDefault="00B1316D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1316D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B1316D" w:rsidRPr="00567710" w:rsidRDefault="00B1316D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B1316D" w:rsidRPr="00567710" w:rsidRDefault="00B1316D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B1316D" w:rsidRPr="00567710" w:rsidRDefault="00B1316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1316D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B1316D" w:rsidRPr="00567710" w:rsidRDefault="00B1316D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B1316D" w:rsidRPr="00567710" w:rsidRDefault="00B1316D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B1316D" w:rsidRPr="00567710" w:rsidRDefault="00B1316D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1316D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B1316D" w:rsidRPr="00567710" w:rsidRDefault="00B1316D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B1316D" w:rsidRPr="00567710" w:rsidRDefault="00B1316D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300" w:type="dxa"/>
            <w:vAlign w:val="center"/>
          </w:tcPr>
          <w:p w:rsidR="00B1316D" w:rsidRPr="00567710" w:rsidRDefault="00B1316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1316D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B1316D" w:rsidRPr="00567710" w:rsidRDefault="00B1316D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B1316D" w:rsidRPr="00567710" w:rsidRDefault="00B1316D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B1316D" w:rsidRPr="00567710" w:rsidRDefault="00B1316D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1316D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B1316D" w:rsidRPr="00567710" w:rsidRDefault="00B1316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vAlign w:val="center"/>
          </w:tcPr>
          <w:p w:rsidR="00B1316D" w:rsidRPr="00567710" w:rsidRDefault="00B1316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vAlign w:val="center"/>
          </w:tcPr>
          <w:p w:rsidR="00B1316D" w:rsidRPr="00567710" w:rsidRDefault="00B1316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1316D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B1316D" w:rsidRPr="00567710" w:rsidRDefault="00B1316D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B1316D" w:rsidRPr="00567710" w:rsidRDefault="00B1316D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B1316D" w:rsidRPr="00567710" w:rsidRDefault="00B1316D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B1316D" w:rsidRPr="00567710" w:rsidRDefault="00B1316D" w:rsidP="00197838">
      <w:pPr>
        <w:spacing w:after="0"/>
        <w:jc w:val="both"/>
        <w:rPr>
          <w:sz w:val="20"/>
          <w:szCs w:val="20"/>
        </w:rPr>
      </w:pPr>
    </w:p>
    <w:p w:rsidR="00B1316D" w:rsidRPr="00567710" w:rsidRDefault="00B1316D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reálnou hodnotou</w:t>
      </w:r>
      <w:r w:rsidRPr="00567710">
        <w:rPr>
          <w:sz w:val="20"/>
          <w:szCs w:val="20"/>
        </w:rPr>
        <w:t xml:space="preserve">, a to: </w:t>
      </w:r>
    </w:p>
    <w:p w:rsidR="00B1316D" w:rsidRPr="00567710" w:rsidRDefault="00B1316D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B1316D" w:rsidRPr="00567710" w:rsidRDefault="00B1316D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B1316D" w:rsidRPr="00567710" w:rsidRDefault="00B1316D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B1316D" w:rsidRPr="00567710" w:rsidRDefault="00B1316D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B1316D" w:rsidRPr="00567710" w:rsidRDefault="00B1316D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obstarávacou cenou alebo vlastnými nákladmi</w:t>
      </w:r>
      <w:r w:rsidRPr="00567710">
        <w:rPr>
          <w:sz w:val="20"/>
          <w:szCs w:val="20"/>
        </w:rPr>
        <w:t>, a to</w:t>
      </w:r>
      <w:r w:rsidRPr="00567710">
        <w:rPr>
          <w:b/>
          <w:sz w:val="20"/>
          <w:szCs w:val="20"/>
        </w:rPr>
        <w:t xml:space="preserve">: </w:t>
      </w:r>
    </w:p>
    <w:p w:rsidR="00B1316D" w:rsidRPr="00567710" w:rsidRDefault="00B1316D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B1316D" w:rsidRPr="00567710" w:rsidRDefault="00B1316D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B1316D" w:rsidRPr="00567710" w:rsidRDefault="00B1316D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B1316D" w:rsidRPr="00567710" w:rsidRDefault="00B1316D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B1316D" w:rsidRPr="00567710" w:rsidRDefault="00B1316D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B1316D" w:rsidRPr="00567710" w:rsidRDefault="00B1316D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 xml:space="preserve">Stanovenie metódy vlastného imania </w:t>
      </w:r>
    </w:p>
    <w:p w:rsidR="00B1316D" w:rsidRPr="00567710" w:rsidRDefault="00B1316D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B1316D" w:rsidRDefault="00B1316D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B1316D" w:rsidRDefault="00B1316D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B1316D" w:rsidRDefault="00B1316D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B1316D" w:rsidRDefault="00B1316D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B1316D" w:rsidRDefault="00B1316D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B1316D" w:rsidRPr="006B43DF" w:rsidRDefault="00B1316D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B1316D" w:rsidRPr="00567710" w:rsidRDefault="00B1316D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B1316D" w:rsidRPr="00567710" w:rsidRDefault="00B1316D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B1316D" w:rsidRPr="00567710" w:rsidRDefault="00B1316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B1316D" w:rsidRPr="00567710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:rsidR="00B1316D" w:rsidRPr="00567710" w:rsidRDefault="00B1316D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B1316D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B1316D" w:rsidRPr="00567710" w:rsidRDefault="00B1316D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B1316D" w:rsidRPr="00567710" w:rsidRDefault="00B1316D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B1316D" w:rsidRPr="00567710" w:rsidRDefault="00B1316D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B1316D" w:rsidRPr="00567710" w:rsidRDefault="00B1316D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1316D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B1316D" w:rsidRPr="00567710" w:rsidRDefault="00B1316D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B1316D" w:rsidRPr="00567710" w:rsidRDefault="00B1316D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B1316D" w:rsidRPr="00567710" w:rsidRDefault="00B1316D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B1316D" w:rsidRPr="00567710" w:rsidRDefault="00B1316D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1316D" w:rsidRPr="00567710" w:rsidTr="000C70A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B1316D" w:rsidRPr="00567710" w:rsidRDefault="00B1316D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B1316D" w:rsidRPr="00567710" w:rsidRDefault="00B1316D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1316D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B1316D" w:rsidRPr="00567710" w:rsidRDefault="00B1316D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647" w:type="dxa"/>
            <w:gridSpan w:val="2"/>
          </w:tcPr>
          <w:p w:rsidR="00B1316D" w:rsidRPr="00567710" w:rsidRDefault="00B1316D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B1316D" w:rsidRPr="00567710" w:rsidRDefault="00B1316D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1316D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B1316D" w:rsidRPr="00567710" w:rsidRDefault="00B1316D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B1316D" w:rsidRPr="00567710" w:rsidRDefault="00B1316D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B1316D" w:rsidRPr="00567710" w:rsidRDefault="00B1316D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1316D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</w:tcPr>
          <w:p w:rsidR="00B1316D" w:rsidRPr="00567710" w:rsidRDefault="00B1316D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B1316D" w:rsidRPr="00567710" w:rsidRDefault="00B1316D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B1316D" w:rsidRPr="00567710" w:rsidRDefault="00B1316D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B1316D" w:rsidRPr="00567710" w:rsidRDefault="00B1316D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B1316D" w:rsidRPr="00567710" w:rsidRDefault="00B1316D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B1316D" w:rsidRPr="00567710" w:rsidRDefault="00B1316D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1316D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1316D" w:rsidRPr="00423603" w:rsidRDefault="00B1316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Motorové vozidlo</w:t>
            </w:r>
          </w:p>
        </w:tc>
        <w:tc>
          <w:tcPr>
            <w:tcW w:w="979" w:type="dxa"/>
            <w:vAlign w:val="center"/>
          </w:tcPr>
          <w:p w:rsidR="00B1316D" w:rsidRPr="00423603" w:rsidRDefault="00B1316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B1316D" w:rsidRPr="00423603" w:rsidRDefault="00B1316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:rsidR="00B1316D" w:rsidRPr="00423603" w:rsidRDefault="00B1316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1316D" w:rsidRPr="00423603" w:rsidRDefault="00B1316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1316D" w:rsidRPr="00423603" w:rsidRDefault="00B1316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1316D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1316D" w:rsidRPr="00423603" w:rsidRDefault="00B1316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1316D" w:rsidRPr="00423603" w:rsidRDefault="00B1316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1316D" w:rsidRPr="00423603" w:rsidRDefault="00B1316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1316D" w:rsidRPr="00423603" w:rsidRDefault="00B1316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1316D" w:rsidRPr="00423603" w:rsidRDefault="00B1316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1316D" w:rsidRPr="00423603" w:rsidRDefault="00B1316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1316D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1316D" w:rsidRPr="00423603" w:rsidRDefault="00B1316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1316D" w:rsidRPr="00423603" w:rsidRDefault="00B1316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1316D" w:rsidRPr="00423603" w:rsidRDefault="00B1316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1316D" w:rsidRPr="00423603" w:rsidRDefault="00B1316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1316D" w:rsidRPr="00423603" w:rsidRDefault="00B1316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1316D" w:rsidRPr="00423603" w:rsidRDefault="00B1316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1316D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1316D" w:rsidRPr="00423603" w:rsidRDefault="00B1316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1316D" w:rsidRPr="00423603" w:rsidRDefault="00B1316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1316D" w:rsidRPr="00423603" w:rsidRDefault="00B1316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1316D" w:rsidRPr="00423603" w:rsidRDefault="00B1316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1316D" w:rsidRPr="00423603" w:rsidRDefault="00B1316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1316D" w:rsidRPr="00423603" w:rsidRDefault="00B1316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1316D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1316D" w:rsidRPr="00423603" w:rsidRDefault="00B1316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1316D" w:rsidRPr="00423603" w:rsidRDefault="00B1316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1316D" w:rsidRPr="00423603" w:rsidRDefault="00B1316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1316D" w:rsidRPr="00423603" w:rsidRDefault="00B1316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1316D" w:rsidRPr="00423603" w:rsidRDefault="00B1316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1316D" w:rsidRPr="00423603" w:rsidRDefault="00B1316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1316D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1316D" w:rsidRPr="00423603" w:rsidRDefault="00B1316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1316D" w:rsidRPr="00423603" w:rsidRDefault="00B1316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1316D" w:rsidRPr="00423603" w:rsidRDefault="00B1316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1316D" w:rsidRPr="00423603" w:rsidRDefault="00B1316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1316D" w:rsidRPr="00423603" w:rsidRDefault="00B1316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1316D" w:rsidRPr="00423603" w:rsidRDefault="00B1316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1316D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1316D" w:rsidRPr="00423603" w:rsidRDefault="00B1316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1316D" w:rsidRPr="00423603" w:rsidRDefault="00B1316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1316D" w:rsidRPr="00423603" w:rsidRDefault="00B1316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1316D" w:rsidRPr="00423603" w:rsidRDefault="00B1316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1316D" w:rsidRPr="00423603" w:rsidRDefault="00B1316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1316D" w:rsidRPr="00423603" w:rsidRDefault="00B1316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B1316D" w:rsidRPr="00567710" w:rsidRDefault="00B1316D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B1316D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23" w:type="dxa"/>
            <w:vAlign w:val="center"/>
          </w:tcPr>
          <w:p w:rsidR="00B1316D" w:rsidRPr="00567710" w:rsidRDefault="00B1316D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B1316D" w:rsidRPr="00567710" w:rsidRDefault="00B1316D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B1316D" w:rsidRPr="00567710" w:rsidRDefault="00B1316D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B1316D" w:rsidRPr="00567710" w:rsidRDefault="00B1316D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B1316D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1316D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1316D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B1316D" w:rsidRPr="00567710" w:rsidRDefault="00B1316D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B1316D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B1316D" w:rsidRPr="00567710" w:rsidRDefault="00B1316D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B1316D" w:rsidRPr="00567710" w:rsidRDefault="00B1316D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B1316D" w:rsidRPr="00567710" w:rsidRDefault="00B1316D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B1316D" w:rsidRPr="00567710" w:rsidRDefault="00B1316D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B1316D" w:rsidRPr="00567710" w:rsidRDefault="00B1316D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B1316D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B1316D" w:rsidRPr="00567710" w:rsidRDefault="00B1316D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1316D" w:rsidRPr="00567710" w:rsidRDefault="00B1316D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1316D" w:rsidRPr="00567710" w:rsidRDefault="00B1316D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B1316D" w:rsidRPr="00567710" w:rsidRDefault="00B1316D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B1316D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1316D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1316D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1316D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1316D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1316D" w:rsidRPr="00567710" w:rsidRDefault="00B1316D" w:rsidP="00B06C2C">
      <w:pPr>
        <w:rPr>
          <w:sz w:val="20"/>
          <w:szCs w:val="20"/>
        </w:rPr>
      </w:pPr>
    </w:p>
    <w:p w:rsidR="00B1316D" w:rsidRDefault="00B1316D" w:rsidP="00B06C2C">
      <w:pPr>
        <w:rPr>
          <w:sz w:val="20"/>
          <w:szCs w:val="20"/>
        </w:rPr>
      </w:pPr>
    </w:p>
    <w:p w:rsidR="00B1316D" w:rsidRDefault="00B1316D" w:rsidP="00B06C2C">
      <w:pPr>
        <w:rPr>
          <w:sz w:val="20"/>
          <w:szCs w:val="20"/>
        </w:rPr>
      </w:pPr>
    </w:p>
    <w:p w:rsidR="00B1316D" w:rsidRPr="00567710" w:rsidRDefault="00B1316D" w:rsidP="00B06C2C">
      <w:pPr>
        <w:rPr>
          <w:sz w:val="20"/>
          <w:szCs w:val="20"/>
        </w:rPr>
      </w:pPr>
    </w:p>
    <w:p w:rsidR="00B1316D" w:rsidRPr="00567710" w:rsidRDefault="00B1316D" w:rsidP="00B06C2C">
      <w:pPr>
        <w:rPr>
          <w:sz w:val="20"/>
          <w:szCs w:val="20"/>
        </w:rPr>
      </w:pPr>
    </w:p>
    <w:p w:rsidR="00B1316D" w:rsidRPr="00E365C0" w:rsidRDefault="00B1316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Informácie, ktoré vysvetľujú a dopĺňajú súvahu a výkaz ziskov a strát </w:t>
      </w:r>
    </w:p>
    <w:p w:rsidR="00B1316D" w:rsidRPr="00567710" w:rsidRDefault="00B1316D" w:rsidP="0067732B">
      <w:pPr>
        <w:spacing w:after="0"/>
        <w:rPr>
          <w:sz w:val="20"/>
          <w:szCs w:val="20"/>
        </w:rPr>
      </w:pPr>
    </w:p>
    <w:p w:rsidR="00B1316D" w:rsidRPr="00567710" w:rsidRDefault="00B1316D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B1316D" w:rsidRPr="00567710" w:rsidRDefault="00B1316D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B1316D" w:rsidRPr="00567710" w:rsidRDefault="00B1316D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.</w:t>
      </w:r>
    </w:p>
    <w:p w:rsidR="00B1316D" w:rsidRPr="00567710" w:rsidRDefault="00B1316D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B1316D" w:rsidRPr="00567710" w:rsidTr="0088464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:rsidR="00B1316D" w:rsidRPr="00567710" w:rsidRDefault="00B1316D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B1316D" w:rsidRPr="00567710" w:rsidRDefault="00B1316D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B1316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</w:tcPr>
          <w:p w:rsidR="00B1316D" w:rsidRPr="00567710" w:rsidRDefault="00B1316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</w:tcPr>
          <w:p w:rsidR="00B1316D" w:rsidRPr="00567710" w:rsidRDefault="00B1316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B1316D" w:rsidRPr="00567710" w:rsidRDefault="00B1316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B1316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</w:tcPr>
          <w:p w:rsidR="00B1316D" w:rsidRPr="00567710" w:rsidRDefault="00B1316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</w:tcPr>
          <w:p w:rsidR="00B1316D" w:rsidRPr="00567710" w:rsidRDefault="00B1316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</w:tcPr>
          <w:p w:rsidR="00B1316D" w:rsidRPr="00567710" w:rsidRDefault="00B1316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B1316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B1316D" w:rsidRPr="00567710" w:rsidRDefault="00B1316D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B1316D" w:rsidRPr="00567710" w:rsidRDefault="00B1316D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B1316D" w:rsidRPr="00567710" w:rsidRDefault="00B1316D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B1316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B1316D" w:rsidRPr="00567710" w:rsidRDefault="00B1316D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B1316D" w:rsidRPr="00567710" w:rsidRDefault="00B1316D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B1316D" w:rsidRPr="00567710" w:rsidRDefault="00B1316D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B1316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B1316D" w:rsidRPr="00567710" w:rsidRDefault="00B1316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B1316D" w:rsidRPr="00567710" w:rsidRDefault="00B1316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B1316D" w:rsidRPr="00567710" w:rsidRDefault="00B1316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B1316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B1316D" w:rsidRPr="00567710" w:rsidRDefault="00B1316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</w:t>
            </w:r>
          </w:p>
        </w:tc>
        <w:tc>
          <w:tcPr>
            <w:tcW w:w="2409" w:type="dxa"/>
            <w:noWrap/>
            <w:vAlign w:val="center"/>
          </w:tcPr>
          <w:p w:rsidR="00B1316D" w:rsidRPr="00567710" w:rsidRDefault="00B1316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B1316D" w:rsidRPr="00567710" w:rsidRDefault="00B1316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1316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B1316D" w:rsidRPr="00567710" w:rsidRDefault="00B1316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zabezpečené............................</w:t>
            </w:r>
          </w:p>
        </w:tc>
        <w:tc>
          <w:tcPr>
            <w:tcW w:w="2409" w:type="dxa"/>
            <w:noWrap/>
            <w:vAlign w:val="center"/>
          </w:tcPr>
          <w:p w:rsidR="00B1316D" w:rsidRPr="00567710" w:rsidRDefault="00B1316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B1316D" w:rsidRPr="00567710" w:rsidRDefault="00B1316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1316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</w:tcPr>
          <w:p w:rsidR="00B1316D" w:rsidRPr="00567710" w:rsidRDefault="00B1316D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</w:tcPr>
          <w:p w:rsidR="00B1316D" w:rsidRPr="00567710" w:rsidRDefault="00B1316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B1316D" w:rsidRPr="00567710" w:rsidRDefault="00B1316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B1316D" w:rsidRPr="00567710" w:rsidRDefault="00B1316D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B1316D" w:rsidRPr="00567710" w:rsidRDefault="00B1316D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Pr="00567710">
        <w:rPr>
          <w:bCs/>
          <w:sz w:val="20"/>
          <w:szCs w:val="20"/>
          <w:lang w:eastAsia="sk-SK"/>
        </w:rPr>
        <w:t>:</w:t>
      </w:r>
    </w:p>
    <w:p w:rsidR="00B1316D" w:rsidRPr="00567710" w:rsidRDefault="00B1316D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B1316D" w:rsidRPr="00567710" w:rsidRDefault="00B1316D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 xml:space="preserve">informácie </w:t>
      </w:r>
    </w:p>
    <w:p w:rsidR="00B1316D" w:rsidRPr="00567710" w:rsidRDefault="00B1316D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B1316D" w:rsidRPr="00567710" w:rsidRDefault="00B1316D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B1316D" w:rsidRPr="00567710" w:rsidRDefault="00B1316D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:rsidR="00B1316D" w:rsidRPr="00567710" w:rsidRDefault="00B1316D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B1316D" w:rsidRPr="00567710" w:rsidRDefault="00B1316D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B1316D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B1316D" w:rsidRPr="00567710" w:rsidRDefault="00B1316D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B1316D" w:rsidRPr="00567710" w:rsidRDefault="00B1316D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B1316D" w:rsidRPr="00567710" w:rsidRDefault="00B1316D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B1316D" w:rsidRPr="00567710" w:rsidRDefault="00B1316D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B1316D" w:rsidRPr="00567710" w:rsidRDefault="00B1316D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B1316D" w:rsidRPr="00567710" w:rsidRDefault="00B1316D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B1316D" w:rsidRPr="00567710" w:rsidRDefault="00B1316D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B1316D" w:rsidRPr="00567710" w:rsidRDefault="00B1316D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1316D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B1316D" w:rsidRPr="00567710" w:rsidRDefault="00B1316D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B1316D" w:rsidRPr="00567710" w:rsidRDefault="00B1316D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B1316D" w:rsidRPr="00567710" w:rsidRDefault="00B1316D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B1316D" w:rsidRPr="00567710" w:rsidRDefault="00B1316D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B1316D" w:rsidRPr="00567710" w:rsidRDefault="00B1316D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B1316D" w:rsidRPr="00567710" w:rsidRDefault="00B1316D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B1316D" w:rsidRPr="00567710" w:rsidRDefault="00B1316D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B1316D" w:rsidRPr="00567710" w:rsidRDefault="00B1316D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B1316D" w:rsidRPr="00567710" w:rsidTr="00884643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426" w:type="dxa"/>
          </w:tcPr>
          <w:p w:rsidR="00B1316D" w:rsidRPr="00567710" w:rsidRDefault="00B1316D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B1316D" w:rsidRPr="00567710" w:rsidRDefault="00B1316D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B1316D" w:rsidRPr="00567710" w:rsidRDefault="00B1316D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B1316D" w:rsidRPr="00567710" w:rsidRDefault="00B1316D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B1316D" w:rsidRPr="00567710" w:rsidRDefault="00B1316D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B1316D" w:rsidRPr="00567710" w:rsidRDefault="00B1316D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B1316D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B1316D" w:rsidRPr="00567710" w:rsidRDefault="00B1316D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1316D" w:rsidRPr="00567710" w:rsidRDefault="00B1316D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B1316D" w:rsidRPr="00567710" w:rsidRDefault="00B1316D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B1316D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1316D" w:rsidRPr="00567710" w:rsidRDefault="00B1316D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B1316D" w:rsidRPr="00567710" w:rsidRDefault="00B1316D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16D" w:rsidRPr="00567710" w:rsidRDefault="00B1316D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B1316D" w:rsidRPr="00567710" w:rsidRDefault="00B1316D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B1316D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1316D" w:rsidRPr="00567710" w:rsidRDefault="00B1316D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B1316D" w:rsidRPr="00567710" w:rsidRDefault="00B1316D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316D" w:rsidRPr="00567710" w:rsidRDefault="00B1316D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B1316D" w:rsidRPr="00567710" w:rsidRDefault="00B1316D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1316D" w:rsidRPr="00567710" w:rsidRDefault="00B1316D" w:rsidP="000E349D">
      <w:pPr>
        <w:rPr>
          <w:sz w:val="20"/>
          <w:szCs w:val="20"/>
        </w:rPr>
      </w:pPr>
    </w:p>
    <w:p w:rsidR="00B1316D" w:rsidRDefault="00B1316D" w:rsidP="000E349D">
      <w:pPr>
        <w:rPr>
          <w:sz w:val="20"/>
          <w:szCs w:val="20"/>
        </w:rPr>
      </w:pPr>
    </w:p>
    <w:p w:rsidR="00B1316D" w:rsidRPr="00567710" w:rsidRDefault="00B1316D" w:rsidP="000E349D">
      <w:pPr>
        <w:rPr>
          <w:sz w:val="20"/>
          <w:szCs w:val="20"/>
        </w:rPr>
      </w:pPr>
    </w:p>
    <w:p w:rsidR="00B1316D" w:rsidRDefault="00B1316D" w:rsidP="000E349D">
      <w:pPr>
        <w:rPr>
          <w:sz w:val="20"/>
          <w:szCs w:val="20"/>
        </w:rPr>
      </w:pPr>
    </w:p>
    <w:p w:rsidR="00B1316D" w:rsidRPr="00E365C0" w:rsidRDefault="00B1316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:rsidR="00B1316D" w:rsidRPr="00567710" w:rsidRDefault="00B1316D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B1316D" w:rsidRPr="00567710" w:rsidTr="00884643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:rsidR="00B1316D" w:rsidRPr="00567710" w:rsidRDefault="00B1316D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B1316D" w:rsidRPr="00567710" w:rsidRDefault="00B1316D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B1316D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B1316D" w:rsidRPr="00567710" w:rsidRDefault="00B1316D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B1316D" w:rsidRPr="00567710" w:rsidRDefault="00B1316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B1316D" w:rsidRPr="00567710" w:rsidRDefault="00B1316D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B1316D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B1316D" w:rsidRPr="00567710" w:rsidRDefault="00B1316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1316D" w:rsidRPr="00567710" w:rsidRDefault="00B1316D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B1316D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B1316D" w:rsidRPr="00567710" w:rsidRDefault="00B1316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316D" w:rsidRPr="00567710" w:rsidRDefault="00B1316D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B1316D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B1316D" w:rsidRPr="00567710" w:rsidRDefault="00B1316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316D" w:rsidRPr="00567710" w:rsidRDefault="00B1316D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B1316D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B1316D" w:rsidRPr="00567710" w:rsidRDefault="00B1316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316D" w:rsidRPr="00567710" w:rsidRDefault="00B1316D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B1316D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B1316D" w:rsidRPr="00884643" w:rsidRDefault="00B1316D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B1316D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B1316D" w:rsidRPr="00567710" w:rsidRDefault="00B1316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1316D" w:rsidRPr="00567710" w:rsidRDefault="00B1316D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B1316D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B1316D" w:rsidRPr="00567710" w:rsidRDefault="00B1316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316D" w:rsidRPr="00567710" w:rsidRDefault="00B1316D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B1316D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B1316D" w:rsidRPr="00567710" w:rsidRDefault="00B1316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316D" w:rsidRPr="00567710" w:rsidRDefault="00B1316D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B1316D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B1316D" w:rsidRPr="00567710" w:rsidRDefault="00B1316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316D" w:rsidRPr="00567710" w:rsidRDefault="00B1316D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B1316D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B1316D" w:rsidRPr="00567710" w:rsidRDefault="00B1316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316D" w:rsidRPr="00567710" w:rsidRDefault="00B1316D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B1316D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B1316D" w:rsidRPr="00567710" w:rsidRDefault="00B1316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316D" w:rsidRPr="00567710" w:rsidRDefault="00B1316D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1316D" w:rsidRPr="00567710" w:rsidRDefault="00B1316D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B1316D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B1316D" w:rsidRPr="00567710" w:rsidRDefault="00B1316D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B1316D" w:rsidRPr="00567710" w:rsidRDefault="00B1316D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B1316D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B1316D" w:rsidRPr="00567710" w:rsidRDefault="00B1316D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B1316D" w:rsidRPr="00567710" w:rsidRDefault="00B1316D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1316D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B1316D" w:rsidRPr="00567710" w:rsidRDefault="00B1316D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B1316D" w:rsidRPr="00567710" w:rsidRDefault="00B1316D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1316D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B1316D" w:rsidRPr="00567710" w:rsidRDefault="00B1316D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B1316D" w:rsidRPr="00567710" w:rsidRDefault="00B1316D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1316D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B1316D" w:rsidRPr="00567710" w:rsidRDefault="00B1316D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B1316D" w:rsidRPr="00567710" w:rsidRDefault="00B1316D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1316D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B1316D" w:rsidRPr="00567710" w:rsidRDefault="00B1316D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B1316D" w:rsidRPr="00567710" w:rsidRDefault="00B1316D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1316D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B1316D" w:rsidRPr="00567710" w:rsidRDefault="00B1316D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B1316D" w:rsidRPr="00567710" w:rsidRDefault="00B1316D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1316D" w:rsidRPr="00567710" w:rsidRDefault="00B1316D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B1316D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B1316D" w:rsidRPr="00567710" w:rsidRDefault="00B1316D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B1316D" w:rsidRPr="00567710" w:rsidRDefault="00B1316D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B1316D" w:rsidRPr="00567710" w:rsidRDefault="00B1316D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B1316D" w:rsidRPr="00567710" w:rsidRDefault="00B1316D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B1316D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B1316D" w:rsidRPr="00697C0B" w:rsidRDefault="00B1316D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1316D" w:rsidRPr="00567710" w:rsidRDefault="00B1316D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B1316D" w:rsidRPr="00567710" w:rsidRDefault="00B1316D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B1316D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B1316D" w:rsidRPr="00697C0B" w:rsidRDefault="00B1316D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1316D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1316D" w:rsidRPr="00697C0B" w:rsidRDefault="00B1316D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1316D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1316D" w:rsidRPr="00697C0B" w:rsidRDefault="00B1316D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1316D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1316D" w:rsidRPr="00697C0B" w:rsidRDefault="00B1316D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1316D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1316D" w:rsidRPr="00697C0B" w:rsidRDefault="00B1316D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1316D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1316D" w:rsidRPr="00697C0B" w:rsidRDefault="00B1316D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1316D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1316D" w:rsidRPr="00697C0B" w:rsidRDefault="00B1316D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1316D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6D" w:rsidRPr="00697C0B" w:rsidRDefault="00B1316D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1316D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1316D" w:rsidRPr="00697C0B" w:rsidRDefault="00B1316D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316D" w:rsidRPr="00567710" w:rsidRDefault="00B1316D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1316D" w:rsidRPr="00567710" w:rsidRDefault="00B1316D" w:rsidP="000E349D">
      <w:pPr>
        <w:rPr>
          <w:sz w:val="20"/>
          <w:szCs w:val="20"/>
        </w:rPr>
      </w:pPr>
    </w:p>
    <w:p w:rsidR="00B1316D" w:rsidRPr="00567710" w:rsidRDefault="00B1316D" w:rsidP="000E349D">
      <w:pPr>
        <w:rPr>
          <w:sz w:val="20"/>
          <w:szCs w:val="20"/>
        </w:rPr>
      </w:pPr>
    </w:p>
    <w:p w:rsidR="00B1316D" w:rsidRPr="00567710" w:rsidRDefault="00B1316D" w:rsidP="000E349D">
      <w:pPr>
        <w:rPr>
          <w:sz w:val="20"/>
          <w:szCs w:val="20"/>
        </w:rPr>
      </w:pPr>
    </w:p>
    <w:p w:rsidR="00B1316D" w:rsidRPr="00567710" w:rsidRDefault="00B1316D" w:rsidP="000E349D">
      <w:pPr>
        <w:rPr>
          <w:sz w:val="20"/>
          <w:szCs w:val="20"/>
        </w:rPr>
      </w:pPr>
    </w:p>
    <w:p w:rsidR="00B1316D" w:rsidRPr="00567710" w:rsidRDefault="00B1316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:rsidR="00B1316D" w:rsidRPr="00567710" w:rsidRDefault="00B1316D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B1316D" w:rsidRPr="00567710" w:rsidTr="00EE32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:rsidR="00B1316D" w:rsidRPr="00567710" w:rsidRDefault="00B1316D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B1316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B1316D" w:rsidRPr="00567710" w:rsidRDefault="00B1316D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B1316D" w:rsidRPr="00567710" w:rsidRDefault="00B1316D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B1316D" w:rsidRPr="00567710" w:rsidRDefault="00B1316D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B1316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B1316D" w:rsidRPr="00567710" w:rsidRDefault="00B1316D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B1316D" w:rsidRPr="00567710" w:rsidRDefault="00B1316D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B1316D" w:rsidRPr="00567710" w:rsidRDefault="00B1316D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B1316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B1316D" w:rsidRPr="00567710" w:rsidRDefault="00B1316D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B1316D" w:rsidRPr="00567710" w:rsidRDefault="00B1316D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B1316D" w:rsidRPr="00567710" w:rsidRDefault="00B1316D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B1316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B1316D" w:rsidRPr="00567710" w:rsidRDefault="00B1316D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B1316D" w:rsidRPr="00567710" w:rsidRDefault="00B1316D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B1316D" w:rsidRPr="00567710" w:rsidRDefault="00B1316D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B1316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B1316D" w:rsidRPr="00567710" w:rsidRDefault="00B1316D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B1316D" w:rsidRPr="00567710" w:rsidRDefault="00B1316D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B1316D" w:rsidRPr="00567710" w:rsidRDefault="00B1316D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B1316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B1316D" w:rsidRPr="00567710" w:rsidRDefault="00B1316D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B1316D" w:rsidRPr="00567710" w:rsidRDefault="00B1316D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B1316D" w:rsidRPr="00567710" w:rsidRDefault="00B1316D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B1316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B1316D" w:rsidRPr="00567710" w:rsidRDefault="00B1316D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ÚJ </w:t>
            </w:r>
          </w:p>
        </w:tc>
        <w:tc>
          <w:tcPr>
            <w:tcW w:w="3402" w:type="dxa"/>
            <w:vAlign w:val="center"/>
          </w:tcPr>
          <w:p w:rsidR="00B1316D" w:rsidRPr="00567710" w:rsidRDefault="00B1316D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B1316D" w:rsidRPr="00567710" w:rsidRDefault="00B1316D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B1316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B1316D" w:rsidRPr="00567710" w:rsidRDefault="00B1316D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B1316D" w:rsidRPr="00567710" w:rsidRDefault="00B1316D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B1316D" w:rsidRPr="00567710" w:rsidRDefault="00B1316D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B1316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B1316D" w:rsidRPr="00567710" w:rsidRDefault="00B1316D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B1316D" w:rsidRPr="00567710" w:rsidRDefault="00B1316D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B1316D" w:rsidRPr="00567710" w:rsidRDefault="00B1316D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B1316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B1316D" w:rsidRPr="00567710" w:rsidRDefault="00B1316D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vAlign w:val="center"/>
          </w:tcPr>
          <w:p w:rsidR="00B1316D" w:rsidRPr="00567710" w:rsidRDefault="00B1316D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B1316D" w:rsidRPr="00567710" w:rsidRDefault="00B1316D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B1316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B1316D" w:rsidRPr="00567710" w:rsidRDefault="00B1316D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vAlign w:val="center"/>
          </w:tcPr>
          <w:p w:rsidR="00B1316D" w:rsidRPr="00567710" w:rsidRDefault="00B1316D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B1316D" w:rsidRPr="00567710" w:rsidRDefault="00B1316D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B1316D" w:rsidRPr="00567710" w:rsidRDefault="00B1316D" w:rsidP="000E349D">
      <w:pPr>
        <w:pStyle w:val="Title"/>
        <w:spacing w:before="0" w:beforeAutospacing="0" w:after="0"/>
        <w:ind w:left="360"/>
        <w:jc w:val="left"/>
        <w:rPr>
          <w:sz w:val="20"/>
          <w:szCs w:val="20"/>
        </w:rPr>
      </w:pPr>
    </w:p>
    <w:p w:rsidR="00B1316D" w:rsidRPr="00567710" w:rsidRDefault="00B1316D" w:rsidP="003F4447"/>
    <w:p w:rsidR="00B1316D" w:rsidRPr="00E365C0" w:rsidRDefault="00B1316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B1316D" w:rsidRPr="00567710" w:rsidRDefault="00B1316D" w:rsidP="0067732B">
      <w:pPr>
        <w:spacing w:after="0"/>
        <w:rPr>
          <w:sz w:val="20"/>
          <w:szCs w:val="20"/>
        </w:rPr>
      </w:pPr>
    </w:p>
    <w:p w:rsidR="00B1316D" w:rsidRPr="00567710" w:rsidRDefault="00B1316D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B1316D" w:rsidRPr="00567710" w:rsidRDefault="00B1316D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B1316D" w:rsidRPr="00567710" w:rsidRDefault="00B1316D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B1316D" w:rsidRPr="00567710" w:rsidRDefault="00B1316D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B1316D" w:rsidRPr="00567710" w:rsidRDefault="00B1316D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B1316D" w:rsidRPr="00567710" w:rsidRDefault="00B1316D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</w:p>
    <w:p w:rsidR="00B1316D" w:rsidRPr="00567710" w:rsidRDefault="00B1316D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</w:p>
    <w:p w:rsidR="00B1316D" w:rsidRDefault="00B1316D" w:rsidP="004268D2">
      <w:pPr>
        <w:spacing w:after="0" w:line="240" w:lineRule="auto"/>
        <w:rPr>
          <w:sz w:val="20"/>
          <w:szCs w:val="20"/>
        </w:rPr>
      </w:pPr>
    </w:p>
    <w:p w:rsidR="00B1316D" w:rsidRPr="00567710" w:rsidRDefault="00B1316D" w:rsidP="004268D2">
      <w:pPr>
        <w:spacing w:after="0" w:line="240" w:lineRule="auto"/>
        <w:rPr>
          <w:sz w:val="20"/>
          <w:szCs w:val="20"/>
        </w:rPr>
      </w:pPr>
    </w:p>
    <w:p w:rsidR="00B1316D" w:rsidRPr="00567710" w:rsidRDefault="00B1316D" w:rsidP="004268D2">
      <w:pPr>
        <w:spacing w:after="0" w:line="240" w:lineRule="auto"/>
        <w:rPr>
          <w:sz w:val="20"/>
          <w:szCs w:val="20"/>
        </w:rPr>
      </w:pPr>
    </w:p>
    <w:p w:rsidR="00B1316D" w:rsidRPr="00567710" w:rsidRDefault="00B1316D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B1316D" w:rsidRPr="00567710" w:rsidRDefault="00B1316D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 - účtovná jednotka</w:t>
      </w:r>
    </w:p>
    <w:p w:rsidR="00B1316D" w:rsidRPr="00567710" w:rsidRDefault="00B1316D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 - bežné účtovné obdobie</w:t>
      </w:r>
    </w:p>
    <w:p w:rsidR="00B1316D" w:rsidRPr="00567710" w:rsidRDefault="00B1316D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 - bezprostredne predchádzajúce účtovné obdobie</w:t>
      </w:r>
    </w:p>
    <w:p w:rsidR="00B1316D" w:rsidRPr="00567710" w:rsidRDefault="00B1316D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 - účtovné obdobie</w:t>
      </w:r>
    </w:p>
    <w:p w:rsidR="00B1316D" w:rsidRPr="00567710" w:rsidRDefault="00B1316D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 - položka sa vzťahuje na účtovnú jednotku</w:t>
      </w:r>
    </w:p>
    <w:p w:rsidR="00B1316D" w:rsidRPr="00567710" w:rsidRDefault="00B1316D" w:rsidP="0003344F">
      <w:pPr>
        <w:spacing w:after="0" w:line="240" w:lineRule="auto"/>
        <w:rPr>
          <w:i/>
          <w:sz w:val="20"/>
          <w:szCs w:val="20"/>
        </w:rPr>
      </w:pPr>
    </w:p>
    <w:p w:rsidR="00B1316D" w:rsidRPr="00567710" w:rsidRDefault="00B1316D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B1316D" w:rsidRPr="00567710" w:rsidRDefault="00B1316D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B1316D" w:rsidRPr="00567710" w:rsidRDefault="00B1316D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B1316D" w:rsidRPr="00567710" w:rsidRDefault="00B1316D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B1316D" w:rsidRPr="00567710" w:rsidRDefault="00B1316D" w:rsidP="0003344F">
      <w:pPr>
        <w:spacing w:after="0" w:line="240" w:lineRule="auto"/>
        <w:rPr>
          <w:sz w:val="20"/>
          <w:szCs w:val="20"/>
        </w:rPr>
      </w:pPr>
    </w:p>
    <w:sectPr w:rsidR="00B1316D" w:rsidRPr="00567710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316D" w:rsidRDefault="00B1316D" w:rsidP="00107589">
      <w:pPr>
        <w:spacing w:after="0" w:line="240" w:lineRule="auto"/>
      </w:pPr>
      <w:r>
        <w:separator/>
      </w:r>
    </w:p>
  </w:endnote>
  <w:endnote w:type="continuationSeparator" w:id="0">
    <w:p w:rsidR="00B1316D" w:rsidRDefault="00B1316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16D" w:rsidRDefault="00B1316D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B1316D" w:rsidRDefault="00B1316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316D" w:rsidRDefault="00B1316D" w:rsidP="00107589">
      <w:pPr>
        <w:spacing w:after="0" w:line="240" w:lineRule="auto"/>
      </w:pPr>
      <w:r>
        <w:separator/>
      </w:r>
    </w:p>
  </w:footnote>
  <w:footnote w:type="continuationSeparator" w:id="0">
    <w:p w:rsidR="00B1316D" w:rsidRDefault="00B1316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16D" w:rsidRDefault="00B1316D">
    <w:pPr>
      <w:pStyle w:val="Header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B1316D" w:rsidTr="00F53E2A">
      <w:trPr>
        <w:trHeight w:val="326"/>
      </w:trPr>
      <w:tc>
        <w:tcPr>
          <w:tcW w:w="2529" w:type="dxa"/>
          <w:vAlign w:val="center"/>
        </w:tcPr>
        <w:p w:rsidR="00B1316D" w:rsidRPr="006F55E9" w:rsidRDefault="00B1316D" w:rsidP="00F53E2A">
          <w:pPr>
            <w:pStyle w:val="Header"/>
            <w:rPr>
              <w:sz w:val="22"/>
              <w:szCs w:val="36"/>
              <w:lang w:eastAsia="en-US"/>
            </w:rPr>
          </w:pPr>
          <w:r w:rsidRPr="006F55E9">
            <w:rPr>
              <w:sz w:val="22"/>
              <w:szCs w:val="36"/>
              <w:lang w:eastAsia="en-US"/>
            </w:rPr>
            <w:t>poznámky Úč PODV 3- 01</w:t>
          </w:r>
        </w:p>
      </w:tc>
      <w:tc>
        <w:tcPr>
          <w:tcW w:w="1417" w:type="dxa"/>
          <w:tcBorders>
            <w:top w:val="nil"/>
            <w:bottom w:val="nil"/>
          </w:tcBorders>
          <w:vAlign w:val="center"/>
        </w:tcPr>
        <w:p w:rsidR="00B1316D" w:rsidRDefault="00B1316D" w:rsidP="002D6908">
          <w:pPr>
            <w:spacing w:after="0" w:line="240" w:lineRule="auto"/>
          </w:pPr>
        </w:p>
      </w:tc>
      <w:tc>
        <w:tcPr>
          <w:tcW w:w="2410" w:type="dxa"/>
          <w:vAlign w:val="center"/>
        </w:tcPr>
        <w:p w:rsidR="00B1316D" w:rsidRDefault="00B1316D" w:rsidP="002D6908">
          <w:pPr>
            <w:spacing w:after="0" w:line="240" w:lineRule="auto"/>
          </w:pPr>
          <w:r>
            <w:t>IČO:45394687</w:t>
          </w:r>
        </w:p>
      </w:tc>
      <w:tc>
        <w:tcPr>
          <w:tcW w:w="444" w:type="dxa"/>
          <w:tcBorders>
            <w:top w:val="nil"/>
            <w:bottom w:val="nil"/>
          </w:tcBorders>
          <w:vAlign w:val="center"/>
        </w:tcPr>
        <w:p w:rsidR="00B1316D" w:rsidRDefault="00B1316D" w:rsidP="002D6908">
          <w:pPr>
            <w:spacing w:after="0" w:line="240" w:lineRule="auto"/>
          </w:pPr>
        </w:p>
      </w:tc>
      <w:tc>
        <w:tcPr>
          <w:tcW w:w="2249" w:type="dxa"/>
          <w:vAlign w:val="center"/>
        </w:tcPr>
        <w:p w:rsidR="00B1316D" w:rsidRDefault="00B1316D" w:rsidP="002D6908">
          <w:pPr>
            <w:spacing w:after="0" w:line="240" w:lineRule="auto"/>
          </w:pPr>
          <w:r>
            <w:t>DIČ:2022968310</w:t>
          </w:r>
        </w:p>
      </w:tc>
    </w:tr>
  </w:tbl>
  <w:p w:rsidR="00B1316D" w:rsidRPr="004268D2" w:rsidRDefault="00B1316D" w:rsidP="000853E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646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862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  <w:rPr>
        <w:rFonts w:cs="Times New Roman"/>
      </w:r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cs="Times New Roman"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  <w:rPr>
        <w:rFonts w:cs="Times New Roman"/>
      </w:r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9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80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  <w:rPr>
        <w:rFonts w:cs="Times New Roman"/>
      </w:r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3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9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  <w:rPr>
        <w:rFonts w:cs="Times New Roman"/>
      </w:r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68CA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1C74"/>
    <w:rsid w:val="002351F7"/>
    <w:rsid w:val="002352E5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2564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76C38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6F55E9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7F4FC8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B598D"/>
    <w:rsid w:val="00AD4607"/>
    <w:rsid w:val="00AF3212"/>
    <w:rsid w:val="00B06C2C"/>
    <w:rsid w:val="00B12A6C"/>
    <w:rsid w:val="00B1316D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46180"/>
    <w:rsid w:val="00C56862"/>
    <w:rsid w:val="00C6795C"/>
    <w:rsid w:val="00C93A1A"/>
    <w:rsid w:val="00CA4B07"/>
    <w:rsid w:val="00CB4D78"/>
    <w:rsid w:val="00CD0E82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042B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eastAsia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eastAsia="sk-SK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eastAsia="sk-SK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  <w:lang w:eastAsia="sk-SK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/>
      <w:b/>
      <w:i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/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/>
      <w:b/>
      <w:sz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/>
      <w:b/>
      <w:i/>
      <w:sz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/>
      <w:b/>
      <w:sz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/>
      <w:sz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/>
      <w:i/>
      <w:sz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/>
      <w:sz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07589"/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Pr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sz w:val="20"/>
    </w:rPr>
  </w:style>
  <w:style w:type="character" w:customStyle="1" w:styleId="TextpoznmkypodiarouChar127">
    <w:name w:val="Text poznámky pod čiarou Char127"/>
    <w:uiPriority w:val="99"/>
    <w:semiHidden/>
    <w:rPr>
      <w:sz w:val="20"/>
    </w:rPr>
  </w:style>
  <w:style w:type="character" w:customStyle="1" w:styleId="TextpoznmkypodiarouChar126">
    <w:name w:val="Text poznámky pod čiarou Char126"/>
    <w:uiPriority w:val="99"/>
    <w:semiHidden/>
    <w:rPr>
      <w:sz w:val="20"/>
    </w:rPr>
  </w:style>
  <w:style w:type="character" w:customStyle="1" w:styleId="TextpoznmkypodiarouChar125">
    <w:name w:val="Text poznámky pod čiarou Char125"/>
    <w:uiPriority w:val="99"/>
    <w:semiHidden/>
    <w:rPr>
      <w:sz w:val="20"/>
    </w:rPr>
  </w:style>
  <w:style w:type="character" w:customStyle="1" w:styleId="TextpoznmkypodiarouChar124">
    <w:name w:val="Text poznámky pod čiarou Char124"/>
    <w:uiPriority w:val="99"/>
    <w:semiHidden/>
    <w:rPr>
      <w:sz w:val="20"/>
    </w:rPr>
  </w:style>
  <w:style w:type="character" w:customStyle="1" w:styleId="TextpoznmkypodiarouChar123">
    <w:name w:val="Text poznámky pod čiarou Char123"/>
    <w:uiPriority w:val="99"/>
    <w:semiHidden/>
    <w:rPr>
      <w:sz w:val="20"/>
    </w:rPr>
  </w:style>
  <w:style w:type="character" w:customStyle="1" w:styleId="TextpoznmkypodiarouChar122">
    <w:name w:val="Text poznámky pod čiarou Char122"/>
    <w:uiPriority w:val="99"/>
    <w:semiHidden/>
    <w:rPr>
      <w:sz w:val="20"/>
    </w:rPr>
  </w:style>
  <w:style w:type="character" w:customStyle="1" w:styleId="TextpoznmkypodiarouChar121">
    <w:name w:val="Text poznámky pod čiarou Char121"/>
    <w:uiPriority w:val="99"/>
    <w:semiHidden/>
    <w:rPr>
      <w:sz w:val="20"/>
    </w:rPr>
  </w:style>
  <w:style w:type="character" w:customStyle="1" w:styleId="TextpoznmkypodiarouChar120">
    <w:name w:val="Text poznámky pod čiarou Char120"/>
    <w:uiPriority w:val="99"/>
    <w:semiHidden/>
    <w:rPr>
      <w:sz w:val="20"/>
    </w:rPr>
  </w:style>
  <w:style w:type="character" w:customStyle="1" w:styleId="TextpoznmkypodiarouChar119">
    <w:name w:val="Text poznámky pod čiarou Char119"/>
    <w:uiPriority w:val="99"/>
    <w:semiHidden/>
    <w:rPr>
      <w:sz w:val="20"/>
    </w:rPr>
  </w:style>
  <w:style w:type="character" w:customStyle="1" w:styleId="TextpoznmkypodiarouChar118">
    <w:name w:val="Text poznámky pod čiarou Char118"/>
    <w:uiPriority w:val="99"/>
    <w:semiHidden/>
    <w:rPr>
      <w:sz w:val="20"/>
    </w:rPr>
  </w:style>
  <w:style w:type="character" w:customStyle="1" w:styleId="TextpoznmkypodiarouChar117">
    <w:name w:val="Text poznámky pod čiarou Char117"/>
    <w:uiPriority w:val="99"/>
    <w:semiHidden/>
    <w:rPr>
      <w:sz w:val="20"/>
    </w:rPr>
  </w:style>
  <w:style w:type="character" w:customStyle="1" w:styleId="TextpoznmkypodiarouChar116">
    <w:name w:val="Text poznámky pod čiarou Char116"/>
    <w:uiPriority w:val="99"/>
    <w:semiHidden/>
    <w:rPr>
      <w:sz w:val="20"/>
    </w:rPr>
  </w:style>
  <w:style w:type="character" w:customStyle="1" w:styleId="TextpoznmkypodiarouChar115">
    <w:name w:val="Text poznámky pod čiarou Char115"/>
    <w:uiPriority w:val="99"/>
    <w:semiHidden/>
    <w:rPr>
      <w:sz w:val="20"/>
    </w:rPr>
  </w:style>
  <w:style w:type="character" w:customStyle="1" w:styleId="TextpoznmkypodiarouChar114">
    <w:name w:val="Text poznámky pod čiarou Char114"/>
    <w:uiPriority w:val="99"/>
    <w:semiHidden/>
    <w:rPr>
      <w:sz w:val="20"/>
    </w:rPr>
  </w:style>
  <w:style w:type="character" w:customStyle="1" w:styleId="TextpoznmkypodiarouChar113">
    <w:name w:val="Text poznámky pod čiarou Char113"/>
    <w:uiPriority w:val="99"/>
    <w:semiHidden/>
    <w:rPr>
      <w:sz w:val="20"/>
    </w:rPr>
  </w:style>
  <w:style w:type="character" w:customStyle="1" w:styleId="TextpoznmkypodiarouChar112">
    <w:name w:val="Text poznámky pod čiarou Char112"/>
    <w:uiPriority w:val="99"/>
    <w:semiHidden/>
    <w:rPr>
      <w:sz w:val="20"/>
    </w:rPr>
  </w:style>
  <w:style w:type="character" w:customStyle="1" w:styleId="TextpoznmkypodiarouChar111">
    <w:name w:val="Text poznámky pod čiarou Char111"/>
    <w:uiPriority w:val="99"/>
    <w:semiHidden/>
    <w:rPr>
      <w:sz w:val="20"/>
    </w:rPr>
  </w:style>
  <w:style w:type="character" w:customStyle="1" w:styleId="TextpoznmkypodiarouChar110">
    <w:name w:val="Text poznámky pod čiarou Char110"/>
    <w:uiPriority w:val="99"/>
    <w:semiHidden/>
    <w:rPr>
      <w:sz w:val="20"/>
    </w:rPr>
  </w:style>
  <w:style w:type="character" w:customStyle="1" w:styleId="TextpoznmkypodiarouChar19">
    <w:name w:val="Text poznámky pod čiarou Char19"/>
    <w:uiPriority w:val="99"/>
    <w:semiHidden/>
    <w:rPr>
      <w:sz w:val="20"/>
    </w:rPr>
  </w:style>
  <w:style w:type="character" w:customStyle="1" w:styleId="TextpoznmkypodiarouChar18">
    <w:name w:val="Text poznámky pod čiarou Char18"/>
    <w:uiPriority w:val="99"/>
    <w:semiHidden/>
    <w:rPr>
      <w:sz w:val="20"/>
    </w:rPr>
  </w:style>
  <w:style w:type="character" w:customStyle="1" w:styleId="TextpoznmkypodiarouChar17">
    <w:name w:val="Text poznámky pod čiarou Char17"/>
    <w:uiPriority w:val="99"/>
    <w:semiHidden/>
    <w:rPr>
      <w:sz w:val="20"/>
    </w:rPr>
  </w:style>
  <w:style w:type="character" w:customStyle="1" w:styleId="TextpoznmkypodiarouChar16">
    <w:name w:val="Text poznámky pod čiarou Char16"/>
    <w:uiPriority w:val="99"/>
    <w:semiHidden/>
    <w:rPr>
      <w:sz w:val="20"/>
    </w:rPr>
  </w:style>
  <w:style w:type="character" w:customStyle="1" w:styleId="TextpoznmkypodiarouChar15">
    <w:name w:val="Text poznámky pod čiarou Char15"/>
    <w:uiPriority w:val="99"/>
    <w:semiHidden/>
    <w:rPr>
      <w:sz w:val="20"/>
    </w:rPr>
  </w:style>
  <w:style w:type="character" w:customStyle="1" w:styleId="TextpoznmkypodiarouChar14">
    <w:name w:val="Text poznámky pod čiarou Char14"/>
    <w:uiPriority w:val="99"/>
    <w:semiHidden/>
    <w:rPr>
      <w:sz w:val="20"/>
    </w:rPr>
  </w:style>
  <w:style w:type="character" w:customStyle="1" w:styleId="TextpoznmkypodiarouChar13">
    <w:name w:val="Text poznámky pod čiarou Char13"/>
    <w:uiPriority w:val="99"/>
    <w:semiHidden/>
    <w:rPr>
      <w:sz w:val="20"/>
    </w:rPr>
  </w:style>
  <w:style w:type="character" w:customStyle="1" w:styleId="TextpoznmkypodiarouChar12">
    <w:name w:val="Text poznámky pod čiarou Char12"/>
    <w:uiPriority w:val="99"/>
    <w:semiHidden/>
    <w:rPr>
      <w:sz w:val="20"/>
    </w:rPr>
  </w:style>
  <w:style w:type="character" w:customStyle="1" w:styleId="TextpoznmkypodiarouChar11">
    <w:name w:val="Text poznámky pod čiarou Char11"/>
    <w:uiPriority w:val="99"/>
    <w:semiHidden/>
    <w:rPr>
      <w:sz w:val="20"/>
    </w:rPr>
  </w:style>
  <w:style w:type="character" w:customStyle="1" w:styleId="NzovChar128">
    <w:name w:val="Názov Char128"/>
    <w:uiPriority w:val="10"/>
    <w:rPr>
      <w:rFonts w:ascii="Cambria" w:hAnsi="Cambria"/>
      <w:b/>
      <w:kern w:val="28"/>
      <w:sz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eastAsia="sk-SK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/>
      <w:b/>
      <w:kern w:val="28"/>
      <w:sz w:val="32"/>
    </w:rPr>
  </w:style>
  <w:style w:type="character" w:customStyle="1" w:styleId="NzovChar127">
    <w:name w:val="Názov Char127"/>
    <w:uiPriority w:val="10"/>
    <w:rPr>
      <w:rFonts w:ascii="Cambria" w:hAnsi="Cambria"/>
      <w:b/>
      <w:kern w:val="28"/>
      <w:sz w:val="32"/>
    </w:rPr>
  </w:style>
  <w:style w:type="character" w:customStyle="1" w:styleId="NzovChar126">
    <w:name w:val="Názov Char126"/>
    <w:uiPriority w:val="10"/>
    <w:rPr>
      <w:rFonts w:ascii="Cambria" w:hAnsi="Cambria"/>
      <w:b/>
      <w:kern w:val="28"/>
      <w:sz w:val="32"/>
    </w:rPr>
  </w:style>
  <w:style w:type="character" w:customStyle="1" w:styleId="NzovChar125">
    <w:name w:val="Názov Char125"/>
    <w:uiPriority w:val="10"/>
    <w:rPr>
      <w:rFonts w:ascii="Cambria" w:hAnsi="Cambria"/>
      <w:b/>
      <w:kern w:val="28"/>
      <w:sz w:val="32"/>
    </w:rPr>
  </w:style>
  <w:style w:type="character" w:customStyle="1" w:styleId="NzovChar124">
    <w:name w:val="Názov Char124"/>
    <w:uiPriority w:val="10"/>
    <w:rPr>
      <w:rFonts w:ascii="Cambria" w:hAnsi="Cambria"/>
      <w:b/>
      <w:kern w:val="28"/>
      <w:sz w:val="32"/>
    </w:rPr>
  </w:style>
  <w:style w:type="character" w:customStyle="1" w:styleId="NzovChar123">
    <w:name w:val="Názov Char123"/>
    <w:uiPriority w:val="10"/>
    <w:rPr>
      <w:rFonts w:ascii="Cambria" w:hAnsi="Cambria"/>
      <w:b/>
      <w:kern w:val="28"/>
      <w:sz w:val="32"/>
    </w:rPr>
  </w:style>
  <w:style w:type="character" w:customStyle="1" w:styleId="NzovChar122">
    <w:name w:val="Názov Char122"/>
    <w:uiPriority w:val="10"/>
    <w:rPr>
      <w:rFonts w:ascii="Cambria" w:hAnsi="Cambria"/>
      <w:b/>
      <w:kern w:val="28"/>
      <w:sz w:val="32"/>
    </w:rPr>
  </w:style>
  <w:style w:type="character" w:customStyle="1" w:styleId="NzovChar121">
    <w:name w:val="Názov Char121"/>
    <w:uiPriority w:val="10"/>
    <w:rPr>
      <w:rFonts w:ascii="Cambria" w:hAnsi="Cambria"/>
      <w:b/>
      <w:kern w:val="28"/>
      <w:sz w:val="32"/>
    </w:rPr>
  </w:style>
  <w:style w:type="character" w:customStyle="1" w:styleId="NzovChar120">
    <w:name w:val="Názov Char120"/>
    <w:uiPriority w:val="10"/>
    <w:rPr>
      <w:rFonts w:ascii="Cambria" w:hAnsi="Cambria"/>
      <w:b/>
      <w:kern w:val="28"/>
      <w:sz w:val="32"/>
    </w:rPr>
  </w:style>
  <w:style w:type="character" w:customStyle="1" w:styleId="NzovChar119">
    <w:name w:val="Názov Char119"/>
    <w:uiPriority w:val="10"/>
    <w:rPr>
      <w:rFonts w:ascii="Cambria" w:hAnsi="Cambria"/>
      <w:b/>
      <w:kern w:val="28"/>
      <w:sz w:val="32"/>
    </w:rPr>
  </w:style>
  <w:style w:type="character" w:customStyle="1" w:styleId="NzovChar118">
    <w:name w:val="Názov Char118"/>
    <w:uiPriority w:val="10"/>
    <w:rPr>
      <w:rFonts w:ascii="Cambria" w:hAnsi="Cambria"/>
      <w:b/>
      <w:kern w:val="28"/>
      <w:sz w:val="32"/>
    </w:rPr>
  </w:style>
  <w:style w:type="character" w:customStyle="1" w:styleId="NzovChar117">
    <w:name w:val="Názov Char117"/>
    <w:uiPriority w:val="10"/>
    <w:rPr>
      <w:rFonts w:ascii="Cambria" w:hAnsi="Cambria"/>
      <w:b/>
      <w:kern w:val="28"/>
      <w:sz w:val="32"/>
    </w:rPr>
  </w:style>
  <w:style w:type="character" w:customStyle="1" w:styleId="NzovChar116">
    <w:name w:val="Názov Char116"/>
    <w:uiPriority w:val="10"/>
    <w:rPr>
      <w:rFonts w:ascii="Cambria" w:hAnsi="Cambria"/>
      <w:b/>
      <w:kern w:val="28"/>
      <w:sz w:val="32"/>
    </w:rPr>
  </w:style>
  <w:style w:type="character" w:customStyle="1" w:styleId="NzovChar115">
    <w:name w:val="Názov Char115"/>
    <w:uiPriority w:val="10"/>
    <w:rPr>
      <w:rFonts w:ascii="Cambria" w:hAnsi="Cambria"/>
      <w:b/>
      <w:kern w:val="28"/>
      <w:sz w:val="32"/>
    </w:rPr>
  </w:style>
  <w:style w:type="character" w:customStyle="1" w:styleId="NzovChar114">
    <w:name w:val="Názov Char114"/>
    <w:uiPriority w:val="10"/>
    <w:rPr>
      <w:rFonts w:ascii="Cambria" w:hAnsi="Cambria"/>
      <w:b/>
      <w:kern w:val="28"/>
      <w:sz w:val="32"/>
    </w:rPr>
  </w:style>
  <w:style w:type="character" w:customStyle="1" w:styleId="NzovChar113">
    <w:name w:val="Názov Char113"/>
    <w:uiPriority w:val="10"/>
    <w:rPr>
      <w:rFonts w:ascii="Cambria" w:hAnsi="Cambria"/>
      <w:b/>
      <w:kern w:val="28"/>
      <w:sz w:val="32"/>
    </w:rPr>
  </w:style>
  <w:style w:type="character" w:customStyle="1" w:styleId="NzovChar112">
    <w:name w:val="Názov Char112"/>
    <w:uiPriority w:val="10"/>
    <w:rPr>
      <w:rFonts w:ascii="Cambria" w:hAnsi="Cambria"/>
      <w:b/>
      <w:kern w:val="28"/>
      <w:sz w:val="32"/>
    </w:rPr>
  </w:style>
  <w:style w:type="character" w:customStyle="1" w:styleId="NzovChar111">
    <w:name w:val="Názov Char111"/>
    <w:uiPriority w:val="10"/>
    <w:rPr>
      <w:rFonts w:ascii="Cambria" w:hAnsi="Cambria"/>
      <w:b/>
      <w:kern w:val="28"/>
      <w:sz w:val="32"/>
    </w:rPr>
  </w:style>
  <w:style w:type="character" w:customStyle="1" w:styleId="NzovChar110">
    <w:name w:val="Názov Char110"/>
    <w:uiPriority w:val="10"/>
    <w:rPr>
      <w:rFonts w:ascii="Cambria" w:hAnsi="Cambria"/>
      <w:b/>
      <w:kern w:val="28"/>
      <w:sz w:val="32"/>
    </w:rPr>
  </w:style>
  <w:style w:type="character" w:customStyle="1" w:styleId="NzovChar19">
    <w:name w:val="Názov Char19"/>
    <w:uiPriority w:val="10"/>
    <w:rPr>
      <w:rFonts w:ascii="Cambria" w:hAnsi="Cambria"/>
      <w:b/>
      <w:kern w:val="28"/>
      <w:sz w:val="32"/>
    </w:rPr>
  </w:style>
  <w:style w:type="character" w:customStyle="1" w:styleId="NzovChar18">
    <w:name w:val="Názov Char18"/>
    <w:uiPriority w:val="10"/>
    <w:rPr>
      <w:rFonts w:ascii="Cambria" w:hAnsi="Cambria"/>
      <w:b/>
      <w:kern w:val="28"/>
      <w:sz w:val="32"/>
    </w:rPr>
  </w:style>
  <w:style w:type="character" w:customStyle="1" w:styleId="NzovChar17">
    <w:name w:val="Názov Char17"/>
    <w:uiPriority w:val="10"/>
    <w:rPr>
      <w:rFonts w:ascii="Cambria" w:hAnsi="Cambria"/>
      <w:b/>
      <w:kern w:val="28"/>
      <w:sz w:val="32"/>
    </w:rPr>
  </w:style>
  <w:style w:type="character" w:customStyle="1" w:styleId="NzovChar16">
    <w:name w:val="Názov Char16"/>
    <w:uiPriority w:val="10"/>
    <w:rPr>
      <w:rFonts w:ascii="Cambria" w:hAnsi="Cambria"/>
      <w:b/>
      <w:kern w:val="28"/>
      <w:sz w:val="32"/>
    </w:rPr>
  </w:style>
  <w:style w:type="character" w:customStyle="1" w:styleId="NzovChar15">
    <w:name w:val="Názov Char15"/>
    <w:uiPriority w:val="10"/>
    <w:rPr>
      <w:rFonts w:ascii="Cambria" w:hAnsi="Cambria"/>
      <w:b/>
      <w:kern w:val="28"/>
      <w:sz w:val="32"/>
    </w:rPr>
  </w:style>
  <w:style w:type="character" w:customStyle="1" w:styleId="NzovChar14">
    <w:name w:val="Názov Char14"/>
    <w:uiPriority w:val="10"/>
    <w:rPr>
      <w:rFonts w:ascii="Cambria" w:hAnsi="Cambria"/>
      <w:b/>
      <w:kern w:val="28"/>
      <w:sz w:val="32"/>
    </w:rPr>
  </w:style>
  <w:style w:type="character" w:customStyle="1" w:styleId="NzovChar13">
    <w:name w:val="Názov Char13"/>
    <w:uiPriority w:val="10"/>
    <w:rPr>
      <w:rFonts w:ascii="Cambria" w:hAnsi="Cambria"/>
      <w:b/>
      <w:kern w:val="28"/>
      <w:sz w:val="32"/>
    </w:rPr>
  </w:style>
  <w:style w:type="character" w:customStyle="1" w:styleId="NzovChar12">
    <w:name w:val="Názov Char12"/>
    <w:uiPriority w:val="10"/>
    <w:rPr>
      <w:rFonts w:ascii="Cambria" w:hAnsi="Cambria"/>
      <w:b/>
      <w:kern w:val="28"/>
      <w:sz w:val="32"/>
    </w:rPr>
  </w:style>
  <w:style w:type="character" w:customStyle="1" w:styleId="NzovChar11">
    <w:name w:val="Názov Char11"/>
    <w:uiPriority w:val="10"/>
    <w:rPr>
      <w:rFonts w:ascii="Cambria" w:hAnsi="Cambria"/>
      <w:b/>
      <w:kern w:val="28"/>
      <w:sz w:val="32"/>
    </w:rPr>
  </w:style>
  <w:style w:type="character" w:customStyle="1" w:styleId="ZkladntextChar128">
    <w:name w:val="Základný text Char128"/>
    <w:uiPriority w:val="99"/>
    <w:semiHidden/>
    <w:rPr>
      <w:sz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sz w:val="36"/>
      <w:lang w:eastAsia="sk-SK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sz w:val="36"/>
    </w:rPr>
  </w:style>
  <w:style w:type="character" w:customStyle="1" w:styleId="ZkladntextChar127">
    <w:name w:val="Základný text Char127"/>
    <w:uiPriority w:val="99"/>
    <w:semiHidden/>
    <w:rPr>
      <w:sz w:val="36"/>
    </w:rPr>
  </w:style>
  <w:style w:type="character" w:customStyle="1" w:styleId="ZkladntextChar126">
    <w:name w:val="Základný text Char126"/>
    <w:uiPriority w:val="99"/>
    <w:semiHidden/>
    <w:rPr>
      <w:sz w:val="36"/>
    </w:rPr>
  </w:style>
  <w:style w:type="character" w:customStyle="1" w:styleId="ZkladntextChar125">
    <w:name w:val="Základný text Char125"/>
    <w:uiPriority w:val="99"/>
    <w:semiHidden/>
    <w:rPr>
      <w:sz w:val="36"/>
    </w:rPr>
  </w:style>
  <w:style w:type="character" w:customStyle="1" w:styleId="ZkladntextChar124">
    <w:name w:val="Základný text Char124"/>
    <w:uiPriority w:val="99"/>
    <w:semiHidden/>
    <w:rPr>
      <w:sz w:val="36"/>
    </w:rPr>
  </w:style>
  <w:style w:type="character" w:customStyle="1" w:styleId="ZkladntextChar123">
    <w:name w:val="Základný text Char123"/>
    <w:uiPriority w:val="99"/>
    <w:semiHidden/>
    <w:rPr>
      <w:sz w:val="36"/>
    </w:rPr>
  </w:style>
  <w:style w:type="character" w:customStyle="1" w:styleId="ZkladntextChar122">
    <w:name w:val="Základný text Char122"/>
    <w:uiPriority w:val="99"/>
    <w:semiHidden/>
    <w:rPr>
      <w:sz w:val="36"/>
    </w:rPr>
  </w:style>
  <w:style w:type="character" w:customStyle="1" w:styleId="ZkladntextChar121">
    <w:name w:val="Základný text Char121"/>
    <w:uiPriority w:val="99"/>
    <w:semiHidden/>
    <w:rPr>
      <w:sz w:val="36"/>
    </w:rPr>
  </w:style>
  <w:style w:type="character" w:customStyle="1" w:styleId="ZkladntextChar120">
    <w:name w:val="Základný text Char120"/>
    <w:uiPriority w:val="99"/>
    <w:semiHidden/>
    <w:rPr>
      <w:sz w:val="36"/>
    </w:rPr>
  </w:style>
  <w:style w:type="character" w:customStyle="1" w:styleId="ZkladntextChar119">
    <w:name w:val="Základný text Char119"/>
    <w:uiPriority w:val="99"/>
    <w:semiHidden/>
    <w:rPr>
      <w:sz w:val="36"/>
    </w:rPr>
  </w:style>
  <w:style w:type="character" w:customStyle="1" w:styleId="ZkladntextChar118">
    <w:name w:val="Základný text Char118"/>
    <w:uiPriority w:val="99"/>
    <w:semiHidden/>
    <w:rPr>
      <w:sz w:val="36"/>
    </w:rPr>
  </w:style>
  <w:style w:type="character" w:customStyle="1" w:styleId="ZkladntextChar117">
    <w:name w:val="Základný text Char117"/>
    <w:uiPriority w:val="99"/>
    <w:semiHidden/>
    <w:rPr>
      <w:sz w:val="36"/>
    </w:rPr>
  </w:style>
  <w:style w:type="character" w:customStyle="1" w:styleId="ZkladntextChar116">
    <w:name w:val="Základný text Char116"/>
    <w:uiPriority w:val="99"/>
    <w:semiHidden/>
    <w:rPr>
      <w:sz w:val="36"/>
    </w:rPr>
  </w:style>
  <w:style w:type="character" w:customStyle="1" w:styleId="ZkladntextChar115">
    <w:name w:val="Základný text Char115"/>
    <w:uiPriority w:val="99"/>
    <w:semiHidden/>
    <w:rPr>
      <w:sz w:val="36"/>
    </w:rPr>
  </w:style>
  <w:style w:type="character" w:customStyle="1" w:styleId="ZkladntextChar114">
    <w:name w:val="Základný text Char114"/>
    <w:uiPriority w:val="99"/>
    <w:semiHidden/>
    <w:rPr>
      <w:sz w:val="36"/>
    </w:rPr>
  </w:style>
  <w:style w:type="character" w:customStyle="1" w:styleId="ZkladntextChar113">
    <w:name w:val="Základný text Char113"/>
    <w:uiPriority w:val="99"/>
    <w:semiHidden/>
    <w:rPr>
      <w:sz w:val="36"/>
    </w:rPr>
  </w:style>
  <w:style w:type="character" w:customStyle="1" w:styleId="ZkladntextChar112">
    <w:name w:val="Základný text Char112"/>
    <w:uiPriority w:val="99"/>
    <w:semiHidden/>
    <w:rPr>
      <w:sz w:val="36"/>
    </w:rPr>
  </w:style>
  <w:style w:type="character" w:customStyle="1" w:styleId="ZkladntextChar111">
    <w:name w:val="Základný text Char111"/>
    <w:uiPriority w:val="99"/>
    <w:semiHidden/>
    <w:rPr>
      <w:sz w:val="36"/>
    </w:rPr>
  </w:style>
  <w:style w:type="character" w:customStyle="1" w:styleId="ZkladntextChar110">
    <w:name w:val="Základný text Char110"/>
    <w:uiPriority w:val="99"/>
    <w:semiHidden/>
    <w:rPr>
      <w:sz w:val="36"/>
    </w:rPr>
  </w:style>
  <w:style w:type="character" w:customStyle="1" w:styleId="ZkladntextChar19">
    <w:name w:val="Základný text Char19"/>
    <w:uiPriority w:val="99"/>
    <w:semiHidden/>
    <w:rPr>
      <w:sz w:val="36"/>
    </w:rPr>
  </w:style>
  <w:style w:type="character" w:customStyle="1" w:styleId="ZkladntextChar18">
    <w:name w:val="Základný text Char18"/>
    <w:uiPriority w:val="99"/>
    <w:semiHidden/>
    <w:rPr>
      <w:sz w:val="36"/>
    </w:rPr>
  </w:style>
  <w:style w:type="character" w:customStyle="1" w:styleId="ZkladntextChar17">
    <w:name w:val="Základný text Char17"/>
    <w:uiPriority w:val="99"/>
    <w:semiHidden/>
    <w:rPr>
      <w:sz w:val="36"/>
    </w:rPr>
  </w:style>
  <w:style w:type="character" w:customStyle="1" w:styleId="ZkladntextChar16">
    <w:name w:val="Základný text Char16"/>
    <w:uiPriority w:val="99"/>
    <w:semiHidden/>
    <w:rPr>
      <w:sz w:val="36"/>
    </w:rPr>
  </w:style>
  <w:style w:type="character" w:customStyle="1" w:styleId="ZkladntextChar15">
    <w:name w:val="Základný text Char15"/>
    <w:uiPriority w:val="99"/>
    <w:semiHidden/>
    <w:rPr>
      <w:sz w:val="36"/>
    </w:rPr>
  </w:style>
  <w:style w:type="character" w:customStyle="1" w:styleId="ZkladntextChar14">
    <w:name w:val="Základný text Char14"/>
    <w:uiPriority w:val="99"/>
    <w:semiHidden/>
    <w:rPr>
      <w:sz w:val="36"/>
    </w:rPr>
  </w:style>
  <w:style w:type="character" w:customStyle="1" w:styleId="ZkladntextChar13">
    <w:name w:val="Základný text Char13"/>
    <w:uiPriority w:val="99"/>
    <w:semiHidden/>
    <w:rPr>
      <w:sz w:val="36"/>
    </w:rPr>
  </w:style>
  <w:style w:type="character" w:customStyle="1" w:styleId="ZkladntextChar12">
    <w:name w:val="Základný text Char12"/>
    <w:uiPriority w:val="99"/>
    <w:semiHidden/>
    <w:rPr>
      <w:sz w:val="36"/>
    </w:rPr>
  </w:style>
  <w:style w:type="character" w:customStyle="1" w:styleId="ZkladntextChar11">
    <w:name w:val="Základný text Char11"/>
    <w:uiPriority w:val="99"/>
    <w:semiHidden/>
    <w:rPr>
      <w:sz w:val="36"/>
    </w:rPr>
  </w:style>
  <w:style w:type="character" w:customStyle="1" w:styleId="PodtitulChar128">
    <w:name w:val="Podtitul Char128"/>
    <w:uiPriority w:val="11"/>
    <w:rPr>
      <w:rFonts w:ascii="Cambria" w:hAnsi="Cambria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eastAsia="sk-SK"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="Cambria" w:hAnsi="Cambria"/>
      <w:sz w:val="24"/>
    </w:rPr>
  </w:style>
  <w:style w:type="character" w:customStyle="1" w:styleId="PodtitulChar127">
    <w:name w:val="Podtitul Char127"/>
    <w:uiPriority w:val="11"/>
    <w:rPr>
      <w:rFonts w:ascii="Cambria" w:hAnsi="Cambria"/>
      <w:sz w:val="24"/>
    </w:rPr>
  </w:style>
  <w:style w:type="character" w:customStyle="1" w:styleId="PodtitulChar126">
    <w:name w:val="Podtitul Char126"/>
    <w:uiPriority w:val="11"/>
    <w:rPr>
      <w:rFonts w:ascii="Cambria" w:hAnsi="Cambria"/>
      <w:sz w:val="24"/>
    </w:rPr>
  </w:style>
  <w:style w:type="character" w:customStyle="1" w:styleId="PodtitulChar125">
    <w:name w:val="Podtitul Char125"/>
    <w:uiPriority w:val="11"/>
    <w:rPr>
      <w:rFonts w:ascii="Cambria" w:hAnsi="Cambria"/>
      <w:sz w:val="24"/>
    </w:rPr>
  </w:style>
  <w:style w:type="character" w:customStyle="1" w:styleId="PodtitulChar124">
    <w:name w:val="Podtitul Char124"/>
    <w:uiPriority w:val="11"/>
    <w:rPr>
      <w:rFonts w:ascii="Cambria" w:hAnsi="Cambria"/>
      <w:sz w:val="24"/>
    </w:rPr>
  </w:style>
  <w:style w:type="character" w:customStyle="1" w:styleId="PodtitulChar123">
    <w:name w:val="Podtitul Char123"/>
    <w:uiPriority w:val="11"/>
    <w:rPr>
      <w:rFonts w:ascii="Cambria" w:hAnsi="Cambria"/>
      <w:sz w:val="24"/>
    </w:rPr>
  </w:style>
  <w:style w:type="character" w:customStyle="1" w:styleId="PodtitulChar122">
    <w:name w:val="Podtitul Char122"/>
    <w:uiPriority w:val="11"/>
    <w:rPr>
      <w:rFonts w:ascii="Cambria" w:hAnsi="Cambria"/>
      <w:sz w:val="24"/>
    </w:rPr>
  </w:style>
  <w:style w:type="character" w:customStyle="1" w:styleId="PodtitulChar121">
    <w:name w:val="Podtitul Char121"/>
    <w:uiPriority w:val="11"/>
    <w:rPr>
      <w:rFonts w:ascii="Cambria" w:hAnsi="Cambria"/>
      <w:sz w:val="24"/>
    </w:rPr>
  </w:style>
  <w:style w:type="character" w:customStyle="1" w:styleId="PodtitulChar120">
    <w:name w:val="Podtitul Char120"/>
    <w:uiPriority w:val="11"/>
    <w:rPr>
      <w:rFonts w:ascii="Cambria" w:hAnsi="Cambria"/>
      <w:sz w:val="24"/>
    </w:rPr>
  </w:style>
  <w:style w:type="character" w:customStyle="1" w:styleId="PodtitulChar119">
    <w:name w:val="Podtitul Char119"/>
    <w:uiPriority w:val="11"/>
    <w:rPr>
      <w:rFonts w:ascii="Cambria" w:hAnsi="Cambria"/>
      <w:sz w:val="24"/>
    </w:rPr>
  </w:style>
  <w:style w:type="character" w:customStyle="1" w:styleId="PodtitulChar118">
    <w:name w:val="Podtitul Char118"/>
    <w:uiPriority w:val="11"/>
    <w:rPr>
      <w:rFonts w:ascii="Cambria" w:hAnsi="Cambria"/>
      <w:sz w:val="24"/>
    </w:rPr>
  </w:style>
  <w:style w:type="character" w:customStyle="1" w:styleId="PodtitulChar117">
    <w:name w:val="Podtitul Char117"/>
    <w:uiPriority w:val="11"/>
    <w:rPr>
      <w:rFonts w:ascii="Cambria" w:hAnsi="Cambria"/>
      <w:sz w:val="24"/>
    </w:rPr>
  </w:style>
  <w:style w:type="character" w:customStyle="1" w:styleId="PodtitulChar116">
    <w:name w:val="Podtitul Char116"/>
    <w:uiPriority w:val="11"/>
    <w:rPr>
      <w:rFonts w:ascii="Cambria" w:hAnsi="Cambria"/>
      <w:sz w:val="24"/>
    </w:rPr>
  </w:style>
  <w:style w:type="character" w:customStyle="1" w:styleId="PodtitulChar115">
    <w:name w:val="Podtitul Char115"/>
    <w:uiPriority w:val="11"/>
    <w:rPr>
      <w:rFonts w:ascii="Cambria" w:hAnsi="Cambria"/>
      <w:sz w:val="24"/>
    </w:rPr>
  </w:style>
  <w:style w:type="character" w:customStyle="1" w:styleId="PodtitulChar114">
    <w:name w:val="Podtitul Char114"/>
    <w:uiPriority w:val="11"/>
    <w:rPr>
      <w:rFonts w:ascii="Cambria" w:hAnsi="Cambria"/>
      <w:sz w:val="24"/>
    </w:rPr>
  </w:style>
  <w:style w:type="character" w:customStyle="1" w:styleId="PodtitulChar113">
    <w:name w:val="Podtitul Char113"/>
    <w:uiPriority w:val="11"/>
    <w:rPr>
      <w:rFonts w:ascii="Cambria" w:hAnsi="Cambria"/>
      <w:sz w:val="24"/>
    </w:rPr>
  </w:style>
  <w:style w:type="character" w:customStyle="1" w:styleId="PodtitulChar112">
    <w:name w:val="Podtitul Char112"/>
    <w:uiPriority w:val="11"/>
    <w:rPr>
      <w:rFonts w:ascii="Cambria" w:hAnsi="Cambria"/>
      <w:sz w:val="24"/>
    </w:rPr>
  </w:style>
  <w:style w:type="character" w:customStyle="1" w:styleId="PodtitulChar111">
    <w:name w:val="Podtitul Char111"/>
    <w:uiPriority w:val="11"/>
    <w:rPr>
      <w:rFonts w:ascii="Cambria" w:hAnsi="Cambria"/>
      <w:sz w:val="24"/>
    </w:rPr>
  </w:style>
  <w:style w:type="character" w:customStyle="1" w:styleId="PodtitulChar110">
    <w:name w:val="Podtitul Char110"/>
    <w:uiPriority w:val="11"/>
    <w:rPr>
      <w:rFonts w:ascii="Cambria" w:hAnsi="Cambria"/>
      <w:sz w:val="24"/>
    </w:rPr>
  </w:style>
  <w:style w:type="character" w:customStyle="1" w:styleId="PodtitulChar19">
    <w:name w:val="Podtitul Char19"/>
    <w:uiPriority w:val="11"/>
    <w:rPr>
      <w:rFonts w:ascii="Cambria" w:hAnsi="Cambria"/>
      <w:sz w:val="24"/>
    </w:rPr>
  </w:style>
  <w:style w:type="character" w:customStyle="1" w:styleId="PodtitulChar18">
    <w:name w:val="Podtitul Char18"/>
    <w:uiPriority w:val="11"/>
    <w:rPr>
      <w:rFonts w:ascii="Cambria" w:hAnsi="Cambria"/>
      <w:sz w:val="24"/>
    </w:rPr>
  </w:style>
  <w:style w:type="character" w:customStyle="1" w:styleId="PodtitulChar17">
    <w:name w:val="Podtitul Char17"/>
    <w:uiPriority w:val="11"/>
    <w:rPr>
      <w:rFonts w:ascii="Cambria" w:hAnsi="Cambria"/>
      <w:sz w:val="24"/>
    </w:rPr>
  </w:style>
  <w:style w:type="character" w:customStyle="1" w:styleId="PodtitulChar16">
    <w:name w:val="Podtitul Char16"/>
    <w:uiPriority w:val="11"/>
    <w:rPr>
      <w:rFonts w:ascii="Cambria" w:hAnsi="Cambria"/>
      <w:sz w:val="24"/>
    </w:rPr>
  </w:style>
  <w:style w:type="character" w:customStyle="1" w:styleId="PodtitulChar15">
    <w:name w:val="Podtitul Char15"/>
    <w:uiPriority w:val="11"/>
    <w:rPr>
      <w:rFonts w:ascii="Cambria" w:hAnsi="Cambria"/>
      <w:sz w:val="24"/>
    </w:rPr>
  </w:style>
  <w:style w:type="character" w:customStyle="1" w:styleId="PodtitulChar14">
    <w:name w:val="Podtitul Char14"/>
    <w:uiPriority w:val="11"/>
    <w:rPr>
      <w:rFonts w:ascii="Cambria" w:hAnsi="Cambria"/>
      <w:sz w:val="24"/>
    </w:rPr>
  </w:style>
  <w:style w:type="character" w:customStyle="1" w:styleId="PodtitulChar13">
    <w:name w:val="Podtitul Char13"/>
    <w:uiPriority w:val="11"/>
    <w:rPr>
      <w:rFonts w:ascii="Cambria" w:hAnsi="Cambria"/>
      <w:sz w:val="24"/>
    </w:rPr>
  </w:style>
  <w:style w:type="character" w:customStyle="1" w:styleId="PodtitulChar12">
    <w:name w:val="Podtitul Char12"/>
    <w:uiPriority w:val="11"/>
    <w:rPr>
      <w:rFonts w:ascii="Cambria" w:hAnsi="Cambria"/>
      <w:sz w:val="24"/>
    </w:rPr>
  </w:style>
  <w:style w:type="character" w:customStyle="1" w:styleId="PodtitulChar11">
    <w:name w:val="Podtitul Char11"/>
    <w:uiPriority w:val="11"/>
    <w:rPr>
      <w:rFonts w:ascii="Cambria" w:hAnsi="Cambria"/>
      <w:sz w:val="24"/>
    </w:rPr>
  </w:style>
  <w:style w:type="character" w:customStyle="1" w:styleId="Zkladntext2Char128">
    <w:name w:val="Základný text 2 Char128"/>
    <w:uiPriority w:val="99"/>
    <w:semiHidden/>
    <w:rPr>
      <w:sz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  <w:lang w:eastAsia="sk-SK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sz w:val="36"/>
    </w:rPr>
  </w:style>
  <w:style w:type="character" w:customStyle="1" w:styleId="Zkladntext2Char127">
    <w:name w:val="Základný text 2 Char127"/>
    <w:uiPriority w:val="99"/>
    <w:semiHidden/>
    <w:rPr>
      <w:sz w:val="36"/>
    </w:rPr>
  </w:style>
  <w:style w:type="character" w:customStyle="1" w:styleId="Zkladntext2Char126">
    <w:name w:val="Základný text 2 Char126"/>
    <w:uiPriority w:val="99"/>
    <w:semiHidden/>
    <w:rPr>
      <w:sz w:val="36"/>
    </w:rPr>
  </w:style>
  <w:style w:type="character" w:customStyle="1" w:styleId="Zkladntext2Char125">
    <w:name w:val="Základný text 2 Char125"/>
    <w:uiPriority w:val="99"/>
    <w:semiHidden/>
    <w:rPr>
      <w:sz w:val="36"/>
    </w:rPr>
  </w:style>
  <w:style w:type="character" w:customStyle="1" w:styleId="Zkladntext2Char124">
    <w:name w:val="Základný text 2 Char124"/>
    <w:uiPriority w:val="99"/>
    <w:semiHidden/>
    <w:rPr>
      <w:sz w:val="36"/>
    </w:rPr>
  </w:style>
  <w:style w:type="character" w:customStyle="1" w:styleId="Zkladntext2Char123">
    <w:name w:val="Základný text 2 Char123"/>
    <w:uiPriority w:val="99"/>
    <w:semiHidden/>
    <w:rPr>
      <w:sz w:val="36"/>
    </w:rPr>
  </w:style>
  <w:style w:type="character" w:customStyle="1" w:styleId="Zkladntext2Char122">
    <w:name w:val="Základný text 2 Char122"/>
    <w:uiPriority w:val="99"/>
    <w:semiHidden/>
    <w:rPr>
      <w:sz w:val="36"/>
    </w:rPr>
  </w:style>
  <w:style w:type="character" w:customStyle="1" w:styleId="Zkladntext2Char121">
    <w:name w:val="Základný text 2 Char121"/>
    <w:uiPriority w:val="99"/>
    <w:semiHidden/>
    <w:rPr>
      <w:sz w:val="36"/>
    </w:rPr>
  </w:style>
  <w:style w:type="character" w:customStyle="1" w:styleId="Zkladntext2Char120">
    <w:name w:val="Základný text 2 Char120"/>
    <w:uiPriority w:val="99"/>
    <w:semiHidden/>
    <w:rPr>
      <w:sz w:val="36"/>
    </w:rPr>
  </w:style>
  <w:style w:type="character" w:customStyle="1" w:styleId="Zkladntext2Char119">
    <w:name w:val="Základný text 2 Char119"/>
    <w:uiPriority w:val="99"/>
    <w:semiHidden/>
    <w:rPr>
      <w:sz w:val="36"/>
    </w:rPr>
  </w:style>
  <w:style w:type="character" w:customStyle="1" w:styleId="Zkladntext2Char118">
    <w:name w:val="Základný text 2 Char118"/>
    <w:uiPriority w:val="99"/>
    <w:semiHidden/>
    <w:rPr>
      <w:sz w:val="36"/>
    </w:rPr>
  </w:style>
  <w:style w:type="character" w:customStyle="1" w:styleId="Zkladntext2Char117">
    <w:name w:val="Základný text 2 Char117"/>
    <w:uiPriority w:val="99"/>
    <w:semiHidden/>
    <w:rPr>
      <w:sz w:val="36"/>
    </w:rPr>
  </w:style>
  <w:style w:type="character" w:customStyle="1" w:styleId="Zkladntext2Char116">
    <w:name w:val="Základný text 2 Char116"/>
    <w:uiPriority w:val="99"/>
    <w:semiHidden/>
    <w:rPr>
      <w:sz w:val="36"/>
    </w:rPr>
  </w:style>
  <w:style w:type="character" w:customStyle="1" w:styleId="Zkladntext2Char115">
    <w:name w:val="Základný text 2 Char115"/>
    <w:uiPriority w:val="99"/>
    <w:semiHidden/>
    <w:rPr>
      <w:sz w:val="36"/>
    </w:rPr>
  </w:style>
  <w:style w:type="character" w:customStyle="1" w:styleId="Zkladntext2Char114">
    <w:name w:val="Základný text 2 Char114"/>
    <w:uiPriority w:val="99"/>
    <w:semiHidden/>
    <w:rPr>
      <w:sz w:val="36"/>
    </w:rPr>
  </w:style>
  <w:style w:type="character" w:customStyle="1" w:styleId="Zkladntext2Char113">
    <w:name w:val="Základný text 2 Char113"/>
    <w:uiPriority w:val="99"/>
    <w:semiHidden/>
    <w:rPr>
      <w:sz w:val="36"/>
    </w:rPr>
  </w:style>
  <w:style w:type="character" w:customStyle="1" w:styleId="Zkladntext2Char112">
    <w:name w:val="Základný text 2 Char112"/>
    <w:uiPriority w:val="99"/>
    <w:semiHidden/>
    <w:rPr>
      <w:sz w:val="36"/>
    </w:rPr>
  </w:style>
  <w:style w:type="character" w:customStyle="1" w:styleId="Zkladntext2Char111">
    <w:name w:val="Základný text 2 Char111"/>
    <w:uiPriority w:val="99"/>
    <w:semiHidden/>
    <w:rPr>
      <w:sz w:val="36"/>
    </w:rPr>
  </w:style>
  <w:style w:type="character" w:customStyle="1" w:styleId="Zkladntext2Char110">
    <w:name w:val="Základný text 2 Char110"/>
    <w:uiPriority w:val="99"/>
    <w:semiHidden/>
    <w:rPr>
      <w:sz w:val="36"/>
    </w:rPr>
  </w:style>
  <w:style w:type="character" w:customStyle="1" w:styleId="Zkladntext2Char19">
    <w:name w:val="Základný text 2 Char19"/>
    <w:uiPriority w:val="99"/>
    <w:semiHidden/>
    <w:rPr>
      <w:sz w:val="36"/>
    </w:rPr>
  </w:style>
  <w:style w:type="character" w:customStyle="1" w:styleId="Zkladntext2Char18">
    <w:name w:val="Základný text 2 Char18"/>
    <w:uiPriority w:val="99"/>
    <w:semiHidden/>
    <w:rPr>
      <w:sz w:val="36"/>
    </w:rPr>
  </w:style>
  <w:style w:type="character" w:customStyle="1" w:styleId="Zkladntext2Char17">
    <w:name w:val="Základný text 2 Char17"/>
    <w:uiPriority w:val="99"/>
    <w:semiHidden/>
    <w:rPr>
      <w:sz w:val="36"/>
    </w:rPr>
  </w:style>
  <w:style w:type="character" w:customStyle="1" w:styleId="Zkladntext2Char16">
    <w:name w:val="Základný text 2 Char16"/>
    <w:uiPriority w:val="99"/>
    <w:semiHidden/>
    <w:rPr>
      <w:sz w:val="36"/>
    </w:rPr>
  </w:style>
  <w:style w:type="character" w:customStyle="1" w:styleId="Zkladntext2Char15">
    <w:name w:val="Základný text 2 Char15"/>
    <w:uiPriority w:val="99"/>
    <w:semiHidden/>
    <w:rPr>
      <w:sz w:val="36"/>
    </w:rPr>
  </w:style>
  <w:style w:type="character" w:customStyle="1" w:styleId="Zkladntext2Char14">
    <w:name w:val="Základný text 2 Char14"/>
    <w:uiPriority w:val="99"/>
    <w:semiHidden/>
    <w:rPr>
      <w:sz w:val="36"/>
    </w:rPr>
  </w:style>
  <w:style w:type="character" w:customStyle="1" w:styleId="Zkladntext2Char13">
    <w:name w:val="Základný text 2 Char13"/>
    <w:uiPriority w:val="99"/>
    <w:semiHidden/>
    <w:rPr>
      <w:sz w:val="36"/>
    </w:rPr>
  </w:style>
  <w:style w:type="character" w:customStyle="1" w:styleId="Zkladntext2Char12">
    <w:name w:val="Základný text 2 Char12"/>
    <w:uiPriority w:val="99"/>
    <w:semiHidden/>
    <w:rPr>
      <w:sz w:val="36"/>
    </w:rPr>
  </w:style>
  <w:style w:type="character" w:customStyle="1" w:styleId="Zkladntext2Char11">
    <w:name w:val="Základný text 2 Char11"/>
    <w:uiPriority w:val="99"/>
    <w:semiHidden/>
    <w:rPr>
      <w:sz w:val="36"/>
    </w:rPr>
  </w:style>
  <w:style w:type="character" w:customStyle="1" w:styleId="Zarkazkladnhotextu2Char128">
    <w:name w:val="Zarážka základného textu 2 Char128"/>
    <w:uiPriority w:val="99"/>
    <w:semiHidden/>
    <w:rPr>
      <w:sz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  <w:lang w:eastAsia="sk-SK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sz w:val="36"/>
    </w:rPr>
  </w:style>
  <w:style w:type="character" w:customStyle="1" w:styleId="Zarkazkladnhotextu2Char127">
    <w:name w:val="Zarážka základného textu 2 Char127"/>
    <w:uiPriority w:val="99"/>
    <w:semiHidden/>
    <w:rPr>
      <w:sz w:val="36"/>
    </w:rPr>
  </w:style>
  <w:style w:type="character" w:customStyle="1" w:styleId="Zarkazkladnhotextu2Char126">
    <w:name w:val="Zarážka základného textu 2 Char126"/>
    <w:uiPriority w:val="99"/>
    <w:semiHidden/>
    <w:rPr>
      <w:sz w:val="36"/>
    </w:rPr>
  </w:style>
  <w:style w:type="character" w:customStyle="1" w:styleId="Zarkazkladnhotextu2Char125">
    <w:name w:val="Zarážka základného textu 2 Char125"/>
    <w:uiPriority w:val="99"/>
    <w:semiHidden/>
    <w:rPr>
      <w:sz w:val="36"/>
    </w:rPr>
  </w:style>
  <w:style w:type="character" w:customStyle="1" w:styleId="Zarkazkladnhotextu2Char124">
    <w:name w:val="Zarážka základného textu 2 Char124"/>
    <w:uiPriority w:val="99"/>
    <w:semiHidden/>
    <w:rPr>
      <w:sz w:val="36"/>
    </w:rPr>
  </w:style>
  <w:style w:type="character" w:customStyle="1" w:styleId="Zarkazkladnhotextu2Char123">
    <w:name w:val="Zarážka základného textu 2 Char123"/>
    <w:uiPriority w:val="99"/>
    <w:semiHidden/>
    <w:rPr>
      <w:sz w:val="36"/>
    </w:rPr>
  </w:style>
  <w:style w:type="character" w:customStyle="1" w:styleId="Zarkazkladnhotextu2Char122">
    <w:name w:val="Zarážka základného textu 2 Char122"/>
    <w:uiPriority w:val="99"/>
    <w:semiHidden/>
    <w:rPr>
      <w:sz w:val="36"/>
    </w:rPr>
  </w:style>
  <w:style w:type="character" w:customStyle="1" w:styleId="Zarkazkladnhotextu2Char121">
    <w:name w:val="Zarážka základného textu 2 Char121"/>
    <w:uiPriority w:val="99"/>
    <w:semiHidden/>
    <w:rPr>
      <w:sz w:val="36"/>
    </w:rPr>
  </w:style>
  <w:style w:type="character" w:customStyle="1" w:styleId="Zarkazkladnhotextu2Char120">
    <w:name w:val="Zarážka základného textu 2 Char120"/>
    <w:uiPriority w:val="99"/>
    <w:semiHidden/>
    <w:rPr>
      <w:sz w:val="36"/>
    </w:rPr>
  </w:style>
  <w:style w:type="character" w:customStyle="1" w:styleId="Zarkazkladnhotextu2Char119">
    <w:name w:val="Zarážka základného textu 2 Char119"/>
    <w:uiPriority w:val="99"/>
    <w:semiHidden/>
    <w:rPr>
      <w:sz w:val="36"/>
    </w:rPr>
  </w:style>
  <w:style w:type="character" w:customStyle="1" w:styleId="Zarkazkladnhotextu2Char118">
    <w:name w:val="Zarážka základného textu 2 Char118"/>
    <w:uiPriority w:val="99"/>
    <w:semiHidden/>
    <w:rPr>
      <w:sz w:val="36"/>
    </w:rPr>
  </w:style>
  <w:style w:type="character" w:customStyle="1" w:styleId="Zarkazkladnhotextu2Char117">
    <w:name w:val="Zarážka základného textu 2 Char117"/>
    <w:uiPriority w:val="99"/>
    <w:semiHidden/>
    <w:rPr>
      <w:sz w:val="36"/>
    </w:rPr>
  </w:style>
  <w:style w:type="character" w:customStyle="1" w:styleId="Zarkazkladnhotextu2Char116">
    <w:name w:val="Zarážka základného textu 2 Char116"/>
    <w:uiPriority w:val="99"/>
    <w:semiHidden/>
    <w:rPr>
      <w:sz w:val="36"/>
    </w:rPr>
  </w:style>
  <w:style w:type="character" w:customStyle="1" w:styleId="Zarkazkladnhotextu2Char115">
    <w:name w:val="Zarážka základného textu 2 Char115"/>
    <w:uiPriority w:val="99"/>
    <w:semiHidden/>
    <w:rPr>
      <w:sz w:val="36"/>
    </w:rPr>
  </w:style>
  <w:style w:type="character" w:customStyle="1" w:styleId="Zarkazkladnhotextu2Char114">
    <w:name w:val="Zarážka základného textu 2 Char114"/>
    <w:uiPriority w:val="99"/>
    <w:semiHidden/>
    <w:rPr>
      <w:sz w:val="36"/>
    </w:rPr>
  </w:style>
  <w:style w:type="character" w:customStyle="1" w:styleId="Zarkazkladnhotextu2Char113">
    <w:name w:val="Zarážka základného textu 2 Char113"/>
    <w:uiPriority w:val="99"/>
    <w:semiHidden/>
    <w:rPr>
      <w:sz w:val="36"/>
    </w:rPr>
  </w:style>
  <w:style w:type="character" w:customStyle="1" w:styleId="Zarkazkladnhotextu2Char112">
    <w:name w:val="Zarážka základného textu 2 Char112"/>
    <w:uiPriority w:val="99"/>
    <w:semiHidden/>
    <w:rPr>
      <w:sz w:val="36"/>
    </w:rPr>
  </w:style>
  <w:style w:type="character" w:customStyle="1" w:styleId="Zarkazkladnhotextu2Char111">
    <w:name w:val="Zarážka základného textu 2 Char111"/>
    <w:uiPriority w:val="99"/>
    <w:semiHidden/>
    <w:rPr>
      <w:sz w:val="36"/>
    </w:rPr>
  </w:style>
  <w:style w:type="character" w:customStyle="1" w:styleId="Zarkazkladnhotextu2Char110">
    <w:name w:val="Zarážka základného textu 2 Char110"/>
    <w:uiPriority w:val="99"/>
    <w:semiHidden/>
    <w:rPr>
      <w:sz w:val="36"/>
    </w:rPr>
  </w:style>
  <w:style w:type="character" w:customStyle="1" w:styleId="Zarkazkladnhotextu2Char19">
    <w:name w:val="Zarážka základného textu 2 Char19"/>
    <w:uiPriority w:val="99"/>
    <w:semiHidden/>
    <w:rPr>
      <w:sz w:val="36"/>
    </w:rPr>
  </w:style>
  <w:style w:type="character" w:customStyle="1" w:styleId="Zarkazkladnhotextu2Char18">
    <w:name w:val="Zarážka základného textu 2 Char18"/>
    <w:uiPriority w:val="99"/>
    <w:semiHidden/>
    <w:rPr>
      <w:sz w:val="36"/>
    </w:rPr>
  </w:style>
  <w:style w:type="character" w:customStyle="1" w:styleId="Zarkazkladnhotextu2Char17">
    <w:name w:val="Zarážka základného textu 2 Char17"/>
    <w:uiPriority w:val="99"/>
    <w:semiHidden/>
    <w:rPr>
      <w:sz w:val="36"/>
    </w:rPr>
  </w:style>
  <w:style w:type="character" w:customStyle="1" w:styleId="Zarkazkladnhotextu2Char16">
    <w:name w:val="Zarážka základného textu 2 Char16"/>
    <w:uiPriority w:val="99"/>
    <w:semiHidden/>
    <w:rPr>
      <w:sz w:val="36"/>
    </w:rPr>
  </w:style>
  <w:style w:type="character" w:customStyle="1" w:styleId="Zarkazkladnhotextu2Char15">
    <w:name w:val="Zarážka základného textu 2 Char15"/>
    <w:uiPriority w:val="99"/>
    <w:semiHidden/>
    <w:rPr>
      <w:sz w:val="36"/>
    </w:rPr>
  </w:style>
  <w:style w:type="character" w:customStyle="1" w:styleId="Zarkazkladnhotextu2Char14">
    <w:name w:val="Zarážka základného textu 2 Char14"/>
    <w:uiPriority w:val="99"/>
    <w:semiHidden/>
    <w:rPr>
      <w:sz w:val="36"/>
    </w:rPr>
  </w:style>
  <w:style w:type="character" w:customStyle="1" w:styleId="Zarkazkladnhotextu2Char13">
    <w:name w:val="Zarážka základného textu 2 Char13"/>
    <w:uiPriority w:val="99"/>
    <w:semiHidden/>
    <w:rPr>
      <w:sz w:val="36"/>
    </w:rPr>
  </w:style>
  <w:style w:type="character" w:customStyle="1" w:styleId="Zarkazkladnhotextu2Char12">
    <w:name w:val="Zarážka základného textu 2 Char12"/>
    <w:uiPriority w:val="99"/>
    <w:semiHidden/>
    <w:rPr>
      <w:sz w:val="36"/>
    </w:rPr>
  </w:style>
  <w:style w:type="character" w:customStyle="1" w:styleId="Zarkazkladnhotextu2Char11">
    <w:name w:val="Zarážka základného textu 2 Char11"/>
    <w:uiPriority w:val="99"/>
    <w:semiHidden/>
    <w:rPr>
      <w:sz w:val="36"/>
    </w:rPr>
  </w:style>
  <w:style w:type="character" w:customStyle="1" w:styleId="Zarkazkladnhotextu3Char128">
    <w:name w:val="Zarážka základného textu 3 Char128"/>
    <w:uiPriority w:val="99"/>
    <w:semiHidden/>
    <w:rPr>
      <w:sz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sz w:val="16"/>
    </w:rPr>
  </w:style>
  <w:style w:type="character" w:customStyle="1" w:styleId="Zarkazkladnhotextu3Char127">
    <w:name w:val="Zarážka základného textu 3 Char127"/>
    <w:uiPriority w:val="99"/>
    <w:semiHidden/>
    <w:rPr>
      <w:sz w:val="16"/>
    </w:rPr>
  </w:style>
  <w:style w:type="character" w:customStyle="1" w:styleId="Zarkazkladnhotextu3Char126">
    <w:name w:val="Zarážka základného textu 3 Char126"/>
    <w:uiPriority w:val="99"/>
    <w:semiHidden/>
    <w:rPr>
      <w:sz w:val="16"/>
    </w:rPr>
  </w:style>
  <w:style w:type="character" w:customStyle="1" w:styleId="Zarkazkladnhotextu3Char125">
    <w:name w:val="Zarážka základného textu 3 Char125"/>
    <w:uiPriority w:val="99"/>
    <w:semiHidden/>
    <w:rPr>
      <w:sz w:val="16"/>
    </w:rPr>
  </w:style>
  <w:style w:type="character" w:customStyle="1" w:styleId="Zarkazkladnhotextu3Char124">
    <w:name w:val="Zarážka základného textu 3 Char124"/>
    <w:uiPriority w:val="99"/>
    <w:semiHidden/>
    <w:rPr>
      <w:sz w:val="16"/>
    </w:rPr>
  </w:style>
  <w:style w:type="character" w:customStyle="1" w:styleId="Zarkazkladnhotextu3Char123">
    <w:name w:val="Zarážka základného textu 3 Char123"/>
    <w:uiPriority w:val="99"/>
    <w:semiHidden/>
    <w:rPr>
      <w:sz w:val="16"/>
    </w:rPr>
  </w:style>
  <w:style w:type="character" w:customStyle="1" w:styleId="Zarkazkladnhotextu3Char122">
    <w:name w:val="Zarážka základného textu 3 Char122"/>
    <w:uiPriority w:val="99"/>
    <w:semiHidden/>
    <w:rPr>
      <w:sz w:val="16"/>
    </w:rPr>
  </w:style>
  <w:style w:type="character" w:customStyle="1" w:styleId="Zarkazkladnhotextu3Char121">
    <w:name w:val="Zarážka základného textu 3 Char121"/>
    <w:uiPriority w:val="99"/>
    <w:semiHidden/>
    <w:rPr>
      <w:sz w:val="16"/>
    </w:rPr>
  </w:style>
  <w:style w:type="character" w:customStyle="1" w:styleId="Zarkazkladnhotextu3Char120">
    <w:name w:val="Zarážka základného textu 3 Char120"/>
    <w:uiPriority w:val="99"/>
    <w:semiHidden/>
    <w:rPr>
      <w:sz w:val="16"/>
    </w:rPr>
  </w:style>
  <w:style w:type="character" w:customStyle="1" w:styleId="Zarkazkladnhotextu3Char119">
    <w:name w:val="Zarážka základného textu 3 Char119"/>
    <w:uiPriority w:val="99"/>
    <w:semiHidden/>
    <w:rPr>
      <w:sz w:val="16"/>
    </w:rPr>
  </w:style>
  <w:style w:type="character" w:customStyle="1" w:styleId="Zarkazkladnhotextu3Char118">
    <w:name w:val="Zarážka základného textu 3 Char118"/>
    <w:uiPriority w:val="99"/>
    <w:semiHidden/>
    <w:rPr>
      <w:sz w:val="16"/>
    </w:rPr>
  </w:style>
  <w:style w:type="character" w:customStyle="1" w:styleId="Zarkazkladnhotextu3Char117">
    <w:name w:val="Zarážka základného textu 3 Char117"/>
    <w:uiPriority w:val="99"/>
    <w:semiHidden/>
    <w:rPr>
      <w:sz w:val="16"/>
    </w:rPr>
  </w:style>
  <w:style w:type="character" w:customStyle="1" w:styleId="Zarkazkladnhotextu3Char116">
    <w:name w:val="Zarážka základného textu 3 Char116"/>
    <w:uiPriority w:val="99"/>
    <w:semiHidden/>
    <w:rPr>
      <w:sz w:val="16"/>
    </w:rPr>
  </w:style>
  <w:style w:type="character" w:customStyle="1" w:styleId="Zarkazkladnhotextu3Char115">
    <w:name w:val="Zarážka základného textu 3 Char115"/>
    <w:uiPriority w:val="99"/>
    <w:semiHidden/>
    <w:rPr>
      <w:sz w:val="16"/>
    </w:rPr>
  </w:style>
  <w:style w:type="character" w:customStyle="1" w:styleId="Zarkazkladnhotextu3Char114">
    <w:name w:val="Zarážka základného textu 3 Char114"/>
    <w:uiPriority w:val="99"/>
    <w:semiHidden/>
    <w:rPr>
      <w:sz w:val="16"/>
    </w:rPr>
  </w:style>
  <w:style w:type="character" w:customStyle="1" w:styleId="Zarkazkladnhotextu3Char113">
    <w:name w:val="Zarážka základného textu 3 Char113"/>
    <w:uiPriority w:val="99"/>
    <w:semiHidden/>
    <w:rPr>
      <w:sz w:val="16"/>
    </w:rPr>
  </w:style>
  <w:style w:type="character" w:customStyle="1" w:styleId="Zarkazkladnhotextu3Char112">
    <w:name w:val="Zarážka základného textu 3 Char112"/>
    <w:uiPriority w:val="99"/>
    <w:semiHidden/>
    <w:rPr>
      <w:sz w:val="16"/>
    </w:rPr>
  </w:style>
  <w:style w:type="character" w:customStyle="1" w:styleId="Zarkazkladnhotextu3Char111">
    <w:name w:val="Zarážka základného textu 3 Char111"/>
    <w:uiPriority w:val="99"/>
    <w:semiHidden/>
    <w:rPr>
      <w:sz w:val="16"/>
    </w:rPr>
  </w:style>
  <w:style w:type="character" w:customStyle="1" w:styleId="Zarkazkladnhotextu3Char110">
    <w:name w:val="Zarážka základného textu 3 Char110"/>
    <w:uiPriority w:val="99"/>
    <w:semiHidden/>
    <w:rPr>
      <w:sz w:val="16"/>
    </w:rPr>
  </w:style>
  <w:style w:type="character" w:customStyle="1" w:styleId="Zarkazkladnhotextu3Char19">
    <w:name w:val="Zarážka základného textu 3 Char19"/>
    <w:uiPriority w:val="99"/>
    <w:semiHidden/>
    <w:rPr>
      <w:sz w:val="16"/>
    </w:rPr>
  </w:style>
  <w:style w:type="character" w:customStyle="1" w:styleId="Zarkazkladnhotextu3Char18">
    <w:name w:val="Zarážka základného textu 3 Char18"/>
    <w:uiPriority w:val="99"/>
    <w:semiHidden/>
    <w:rPr>
      <w:sz w:val="16"/>
    </w:rPr>
  </w:style>
  <w:style w:type="character" w:customStyle="1" w:styleId="Zarkazkladnhotextu3Char17">
    <w:name w:val="Zarážka základného textu 3 Char17"/>
    <w:uiPriority w:val="99"/>
    <w:semiHidden/>
    <w:rPr>
      <w:sz w:val="16"/>
    </w:rPr>
  </w:style>
  <w:style w:type="character" w:customStyle="1" w:styleId="Zarkazkladnhotextu3Char16">
    <w:name w:val="Zarážka základného textu 3 Char16"/>
    <w:uiPriority w:val="99"/>
    <w:semiHidden/>
    <w:rPr>
      <w:sz w:val="16"/>
    </w:rPr>
  </w:style>
  <w:style w:type="character" w:customStyle="1" w:styleId="Zarkazkladnhotextu3Char15">
    <w:name w:val="Zarážka základného textu 3 Char15"/>
    <w:uiPriority w:val="99"/>
    <w:semiHidden/>
    <w:rPr>
      <w:sz w:val="16"/>
    </w:rPr>
  </w:style>
  <w:style w:type="character" w:customStyle="1" w:styleId="Zarkazkladnhotextu3Char14">
    <w:name w:val="Zarážka základného textu 3 Char14"/>
    <w:uiPriority w:val="99"/>
    <w:semiHidden/>
    <w:rPr>
      <w:sz w:val="16"/>
    </w:rPr>
  </w:style>
  <w:style w:type="character" w:customStyle="1" w:styleId="Zarkazkladnhotextu3Char13">
    <w:name w:val="Zarážka základného textu 3 Char13"/>
    <w:uiPriority w:val="99"/>
    <w:semiHidden/>
    <w:rPr>
      <w:sz w:val="16"/>
    </w:rPr>
  </w:style>
  <w:style w:type="character" w:customStyle="1" w:styleId="Zarkazkladnhotextu3Char12">
    <w:name w:val="Zarážka základného textu 3 Char12"/>
    <w:uiPriority w:val="99"/>
    <w:semiHidden/>
    <w:rPr>
      <w:sz w:val="16"/>
    </w:rPr>
  </w:style>
  <w:style w:type="character" w:customStyle="1" w:styleId="Zarkazkladnhotextu3Char11">
    <w:name w:val="Zarážka základného textu 3 Char11"/>
    <w:uiPriority w:val="99"/>
    <w:semiHidden/>
    <w:rPr>
      <w:sz w:val="16"/>
    </w:rPr>
  </w:style>
  <w:style w:type="character" w:customStyle="1" w:styleId="TextbublinyChar128">
    <w:name w:val="Text bubliny Char128"/>
    <w:uiPriority w:val="99"/>
    <w:semiHidden/>
    <w:rPr>
      <w:rFonts w:ascii="Tahoma" w:hAnsi="Tahoma"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  <w:lang w:eastAsia="sk-SK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/>
      <w:sz w:val="16"/>
    </w:rPr>
  </w:style>
  <w:style w:type="character" w:customStyle="1" w:styleId="TextbublinyChar127">
    <w:name w:val="Text bubliny Char127"/>
    <w:uiPriority w:val="99"/>
    <w:semiHidden/>
    <w:rPr>
      <w:rFonts w:ascii="Tahoma" w:hAnsi="Tahoma"/>
      <w:sz w:val="16"/>
    </w:rPr>
  </w:style>
  <w:style w:type="character" w:customStyle="1" w:styleId="TextbublinyChar126">
    <w:name w:val="Text bubliny Char126"/>
    <w:uiPriority w:val="99"/>
    <w:semiHidden/>
    <w:rPr>
      <w:rFonts w:ascii="Tahoma" w:hAnsi="Tahoma"/>
      <w:sz w:val="16"/>
    </w:rPr>
  </w:style>
  <w:style w:type="character" w:customStyle="1" w:styleId="TextbublinyChar125">
    <w:name w:val="Text bubliny Char125"/>
    <w:uiPriority w:val="99"/>
    <w:semiHidden/>
    <w:rPr>
      <w:rFonts w:ascii="Tahoma" w:hAnsi="Tahoma"/>
      <w:sz w:val="16"/>
    </w:rPr>
  </w:style>
  <w:style w:type="character" w:customStyle="1" w:styleId="TextbublinyChar124">
    <w:name w:val="Text bubliny Char124"/>
    <w:uiPriority w:val="99"/>
    <w:semiHidden/>
    <w:rPr>
      <w:rFonts w:ascii="Tahoma" w:hAnsi="Tahoma"/>
      <w:sz w:val="16"/>
    </w:rPr>
  </w:style>
  <w:style w:type="character" w:customStyle="1" w:styleId="TextbublinyChar123">
    <w:name w:val="Text bubliny Char123"/>
    <w:uiPriority w:val="99"/>
    <w:semiHidden/>
    <w:rPr>
      <w:rFonts w:ascii="Tahoma" w:hAnsi="Tahoma"/>
      <w:sz w:val="16"/>
    </w:rPr>
  </w:style>
  <w:style w:type="character" w:customStyle="1" w:styleId="TextbublinyChar122">
    <w:name w:val="Text bubliny Char122"/>
    <w:uiPriority w:val="99"/>
    <w:semiHidden/>
    <w:rPr>
      <w:rFonts w:ascii="Tahoma" w:hAnsi="Tahoma"/>
      <w:sz w:val="16"/>
    </w:rPr>
  </w:style>
  <w:style w:type="character" w:customStyle="1" w:styleId="TextbublinyChar121">
    <w:name w:val="Text bubliny Char121"/>
    <w:uiPriority w:val="99"/>
    <w:semiHidden/>
    <w:rPr>
      <w:rFonts w:ascii="Tahoma" w:hAnsi="Tahoma"/>
      <w:sz w:val="16"/>
    </w:rPr>
  </w:style>
  <w:style w:type="character" w:customStyle="1" w:styleId="TextbublinyChar120">
    <w:name w:val="Text bubliny Char120"/>
    <w:uiPriority w:val="99"/>
    <w:semiHidden/>
    <w:rPr>
      <w:rFonts w:ascii="Tahoma" w:hAnsi="Tahoma"/>
      <w:sz w:val="16"/>
    </w:rPr>
  </w:style>
  <w:style w:type="character" w:customStyle="1" w:styleId="TextbublinyChar119">
    <w:name w:val="Text bubliny Char119"/>
    <w:uiPriority w:val="99"/>
    <w:semiHidden/>
    <w:rPr>
      <w:rFonts w:ascii="Tahoma" w:hAnsi="Tahoma"/>
      <w:sz w:val="16"/>
    </w:rPr>
  </w:style>
  <w:style w:type="character" w:customStyle="1" w:styleId="TextbublinyChar118">
    <w:name w:val="Text bubliny Char118"/>
    <w:uiPriority w:val="99"/>
    <w:semiHidden/>
    <w:rPr>
      <w:rFonts w:ascii="Segoe UI" w:hAnsi="Segoe UI"/>
      <w:sz w:val="18"/>
    </w:rPr>
  </w:style>
  <w:style w:type="character" w:customStyle="1" w:styleId="TextbublinyChar117">
    <w:name w:val="Text bubliny Char117"/>
    <w:uiPriority w:val="99"/>
    <w:semiHidden/>
    <w:rPr>
      <w:rFonts w:ascii="Tahoma" w:hAnsi="Tahoma"/>
      <w:sz w:val="16"/>
    </w:rPr>
  </w:style>
  <w:style w:type="character" w:customStyle="1" w:styleId="TextbublinyChar116">
    <w:name w:val="Text bubliny Char116"/>
    <w:uiPriority w:val="99"/>
    <w:semiHidden/>
    <w:rPr>
      <w:rFonts w:ascii="Tahoma" w:hAnsi="Tahoma"/>
      <w:sz w:val="16"/>
    </w:rPr>
  </w:style>
  <w:style w:type="character" w:customStyle="1" w:styleId="TextbublinyChar115">
    <w:name w:val="Text bubliny Char115"/>
    <w:uiPriority w:val="99"/>
    <w:semiHidden/>
    <w:rPr>
      <w:rFonts w:ascii="Segoe UI" w:hAnsi="Segoe UI"/>
      <w:sz w:val="18"/>
    </w:rPr>
  </w:style>
  <w:style w:type="character" w:customStyle="1" w:styleId="TextbublinyChar114">
    <w:name w:val="Text bubliny Char114"/>
    <w:uiPriority w:val="99"/>
    <w:semiHidden/>
    <w:rPr>
      <w:rFonts w:ascii="Segoe UI" w:hAnsi="Segoe UI"/>
      <w:sz w:val="18"/>
    </w:rPr>
  </w:style>
  <w:style w:type="character" w:customStyle="1" w:styleId="TextbublinyChar113">
    <w:name w:val="Text bubliny Char113"/>
    <w:uiPriority w:val="99"/>
    <w:semiHidden/>
    <w:rPr>
      <w:rFonts w:ascii="Tahoma" w:hAnsi="Tahoma"/>
      <w:sz w:val="16"/>
    </w:rPr>
  </w:style>
  <w:style w:type="character" w:customStyle="1" w:styleId="TextbublinyChar112">
    <w:name w:val="Text bubliny Char112"/>
    <w:uiPriority w:val="99"/>
    <w:semiHidden/>
    <w:rPr>
      <w:rFonts w:ascii="Tahoma" w:hAnsi="Tahoma"/>
      <w:sz w:val="16"/>
    </w:rPr>
  </w:style>
  <w:style w:type="character" w:customStyle="1" w:styleId="TextbublinyChar111">
    <w:name w:val="Text bubliny Char111"/>
    <w:uiPriority w:val="99"/>
    <w:semiHidden/>
    <w:rPr>
      <w:rFonts w:ascii="Tahoma" w:hAnsi="Tahoma"/>
      <w:sz w:val="16"/>
    </w:rPr>
  </w:style>
  <w:style w:type="character" w:customStyle="1" w:styleId="TextbublinyChar110">
    <w:name w:val="Text bubliny Char110"/>
    <w:uiPriority w:val="99"/>
    <w:semiHidden/>
    <w:rPr>
      <w:rFonts w:ascii="Tahoma" w:hAnsi="Tahoma"/>
      <w:sz w:val="16"/>
    </w:rPr>
  </w:style>
  <w:style w:type="character" w:customStyle="1" w:styleId="TextbublinyChar19">
    <w:name w:val="Text bubliny Char19"/>
    <w:uiPriority w:val="99"/>
    <w:semiHidden/>
    <w:rPr>
      <w:rFonts w:ascii="Tahoma" w:hAnsi="Tahoma"/>
      <w:sz w:val="16"/>
    </w:rPr>
  </w:style>
  <w:style w:type="character" w:customStyle="1" w:styleId="TextbublinyChar18">
    <w:name w:val="Text bubliny Char18"/>
    <w:uiPriority w:val="99"/>
    <w:semiHidden/>
    <w:rPr>
      <w:rFonts w:ascii="Tahoma" w:hAnsi="Tahoma"/>
      <w:sz w:val="16"/>
    </w:rPr>
  </w:style>
  <w:style w:type="character" w:customStyle="1" w:styleId="TextbublinyChar17">
    <w:name w:val="Text bubliny Char17"/>
    <w:uiPriority w:val="99"/>
    <w:semiHidden/>
    <w:rPr>
      <w:rFonts w:ascii="Tahoma" w:hAnsi="Tahoma"/>
      <w:sz w:val="16"/>
    </w:rPr>
  </w:style>
  <w:style w:type="character" w:customStyle="1" w:styleId="TextbublinyChar16">
    <w:name w:val="Text bubliny Char16"/>
    <w:uiPriority w:val="99"/>
    <w:semiHidden/>
    <w:rPr>
      <w:rFonts w:ascii="Tahoma" w:hAnsi="Tahoma"/>
      <w:sz w:val="16"/>
    </w:rPr>
  </w:style>
  <w:style w:type="character" w:customStyle="1" w:styleId="TextbublinyChar15">
    <w:name w:val="Text bubliny Char15"/>
    <w:uiPriority w:val="99"/>
    <w:semiHidden/>
    <w:rPr>
      <w:rFonts w:ascii="Tahoma" w:hAnsi="Tahoma"/>
      <w:sz w:val="16"/>
    </w:rPr>
  </w:style>
  <w:style w:type="character" w:customStyle="1" w:styleId="TextbublinyChar14">
    <w:name w:val="Text bubliny Char14"/>
    <w:uiPriority w:val="99"/>
    <w:semiHidden/>
    <w:rPr>
      <w:rFonts w:ascii="Tahoma" w:hAnsi="Tahoma"/>
      <w:sz w:val="16"/>
    </w:rPr>
  </w:style>
  <w:style w:type="character" w:customStyle="1" w:styleId="TextbublinyChar13">
    <w:name w:val="Text bubliny Char13"/>
    <w:uiPriority w:val="99"/>
    <w:semiHidden/>
    <w:rPr>
      <w:rFonts w:ascii="Tahoma" w:hAnsi="Tahoma"/>
      <w:sz w:val="16"/>
    </w:rPr>
  </w:style>
  <w:style w:type="character" w:customStyle="1" w:styleId="TextbublinyChar12">
    <w:name w:val="Text bubliny Char12"/>
    <w:uiPriority w:val="99"/>
    <w:semiHidden/>
    <w:rPr>
      <w:rFonts w:ascii="Tahoma" w:hAnsi="Tahoma"/>
      <w:sz w:val="16"/>
    </w:rPr>
  </w:style>
  <w:style w:type="character" w:customStyle="1" w:styleId="TextbublinyChar11">
    <w:name w:val="Text bubliny Char11"/>
    <w:uiPriority w:val="99"/>
    <w:semiHidden/>
    <w:rPr>
      <w:rFonts w:ascii="Tahoma" w:hAnsi="Tahoma"/>
      <w:sz w:val="16"/>
    </w:rPr>
  </w:style>
  <w:style w:type="paragraph" w:customStyle="1" w:styleId="Odsekzoznamu">
    <w:name w:val="Odsek zoznamu"/>
    <w:basedOn w:val="Normal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BodyText"/>
    <w:rsid w:val="00710A71"/>
    <w:pPr>
      <w:numPr>
        <w:numId w:val="2"/>
      </w:numPr>
    </w:pPr>
    <w:rPr>
      <w:bCs/>
      <w:sz w:val="18"/>
      <w:szCs w:val="20"/>
      <w:lang w:eastAsia="en-US"/>
    </w:rPr>
  </w:style>
  <w:style w:type="character" w:styleId="FootnoteReference">
    <w:name w:val="footnote reference"/>
    <w:basedOn w:val="DefaultParagraphFont"/>
    <w:uiPriority w:val="99"/>
    <w:rsid w:val="0068607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sz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488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8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8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8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8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8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8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8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8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8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8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8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8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8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8265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8826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88267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88268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88269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8827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488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1</Pages>
  <Words>2380</Words>
  <Characters>13567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EK</dc:creator>
  <cp:keywords/>
  <dc:description/>
  <cp:lastModifiedBy>Gacevicova</cp:lastModifiedBy>
  <cp:revision>10</cp:revision>
  <cp:lastPrinted>2019-01-11T06:48:00Z</cp:lastPrinted>
  <dcterms:created xsi:type="dcterms:W3CDTF">2019-03-18T17:41:00Z</dcterms:created>
  <dcterms:modified xsi:type="dcterms:W3CDTF">2020-06-09T16:11:00Z</dcterms:modified>
</cp:coreProperties>
</file>