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31.12.2020</w:t>
      </w:r>
    </w:p>
    <w:p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Zostavená: 5.6.2021</w:t>
      </w:r>
    </w:p>
    <w:p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Schválená: 6.6.2021</w:t>
      </w:r>
    </w:p>
    <w:p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E06895">
              <w:rPr>
                <w:sz w:val="22"/>
              </w:rPr>
              <w:t>Jump</w:t>
            </w:r>
            <w:proofErr w:type="spellEnd"/>
            <w:r w:rsidR="00E06895">
              <w:rPr>
                <w:sz w:val="22"/>
              </w:rPr>
              <w:t xml:space="preserve"> centrum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06895">
              <w:rPr>
                <w:sz w:val="22"/>
              </w:rPr>
              <w:t>Dolinky, 1147, 01362, Veľké Rovné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E16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54 368,46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57CB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2 923,08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57CB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1 042,00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51E6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Trampolíny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Penové kocky</w:t>
            </w: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F3165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88 740,00</w:t>
            </w:r>
          </w:p>
        </w:tc>
      </w:tr>
      <w:tr w:rsidR="008420B2" w:rsidRPr="00E23D62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F3165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88 740,00</w:t>
            </w:r>
          </w:p>
        </w:tc>
      </w:tr>
      <w:tr w:rsidR="008420B2" w:rsidRPr="00E23D62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F3165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1 308,00</w:t>
            </w:r>
          </w:p>
        </w:tc>
      </w:tr>
      <w:tr w:rsidR="008420B2" w:rsidRPr="00E23D62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F3165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1 308,00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  <w:r w:rsidR="00B51E65" w:rsidRPr="00B51E65">
        <w:rPr>
          <w:b/>
          <w:color w:val="auto"/>
          <w:sz w:val="23"/>
          <w:szCs w:val="23"/>
        </w:rPr>
        <w:t xml:space="preserve">poskytnutie osobného   vkladu konateľa vo výške </w:t>
      </w:r>
      <w:r w:rsidR="00CE14D4">
        <w:rPr>
          <w:b/>
          <w:color w:val="auto"/>
          <w:sz w:val="23"/>
          <w:szCs w:val="23"/>
        </w:rPr>
        <w:t>88 740</w:t>
      </w:r>
      <w:bookmarkStart w:id="0" w:name="_GoBack"/>
      <w:bookmarkEnd w:id="0"/>
      <w:r w:rsidR="00B51E65" w:rsidRPr="00B51E65">
        <w:rPr>
          <w:b/>
          <w:color w:val="auto"/>
          <w:sz w:val="23"/>
          <w:szCs w:val="23"/>
        </w:rPr>
        <w:t>,00 Eur</w:t>
      </w:r>
    </w:p>
    <w:p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527A6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7A6" w:rsidRDefault="009527A6" w:rsidP="00536B52">
      <w:pPr>
        <w:spacing w:after="0" w:line="240" w:lineRule="auto"/>
      </w:pPr>
      <w:r>
        <w:separator/>
      </w:r>
    </w:p>
  </w:endnote>
  <w:endnote w:type="continuationSeparator" w:id="0">
    <w:p w:rsidR="009527A6" w:rsidRDefault="009527A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7A6" w:rsidRDefault="009527A6" w:rsidP="00536B52">
      <w:pPr>
        <w:spacing w:after="0" w:line="240" w:lineRule="auto"/>
      </w:pPr>
      <w:r>
        <w:separator/>
      </w:r>
    </w:p>
  </w:footnote>
  <w:footnote w:type="continuationSeparator" w:id="0">
    <w:p w:rsidR="009527A6" w:rsidRDefault="009527A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:rsidTr="00F75B6E">
      <w:tc>
        <w:tcPr>
          <w:tcW w:w="285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4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895"/>
    <w:rsid w:val="00014F35"/>
    <w:rsid w:val="00016097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57CB9"/>
    <w:rsid w:val="007619D7"/>
    <w:rsid w:val="00786CB1"/>
    <w:rsid w:val="007A0F50"/>
    <w:rsid w:val="007F1B68"/>
    <w:rsid w:val="008420B2"/>
    <w:rsid w:val="008948EC"/>
    <w:rsid w:val="008C12FE"/>
    <w:rsid w:val="008D018D"/>
    <w:rsid w:val="008F3BC5"/>
    <w:rsid w:val="009527A6"/>
    <w:rsid w:val="00962DA0"/>
    <w:rsid w:val="009D09A4"/>
    <w:rsid w:val="00A65CD7"/>
    <w:rsid w:val="00A837F3"/>
    <w:rsid w:val="00AD23CF"/>
    <w:rsid w:val="00B202C7"/>
    <w:rsid w:val="00B51E65"/>
    <w:rsid w:val="00BA61F6"/>
    <w:rsid w:val="00BB6695"/>
    <w:rsid w:val="00BD039E"/>
    <w:rsid w:val="00BE164D"/>
    <w:rsid w:val="00BE22EC"/>
    <w:rsid w:val="00CE14D4"/>
    <w:rsid w:val="00D10215"/>
    <w:rsid w:val="00D20B35"/>
    <w:rsid w:val="00D73AA9"/>
    <w:rsid w:val="00E06895"/>
    <w:rsid w:val="00E23D62"/>
    <w:rsid w:val="00E77D78"/>
    <w:rsid w:val="00E93DD4"/>
    <w:rsid w:val="00EA5B96"/>
    <w:rsid w:val="00EF5CB9"/>
    <w:rsid w:val="00F01409"/>
    <w:rsid w:val="00F31652"/>
    <w:rsid w:val="00F75B6E"/>
    <w:rsid w:val="00FC65AB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15</TotalTime>
  <Pages>5</Pages>
  <Words>1455</Words>
  <Characters>8299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5</cp:revision>
  <dcterms:created xsi:type="dcterms:W3CDTF">2021-06-06T13:47:00Z</dcterms:created>
  <dcterms:modified xsi:type="dcterms:W3CDTF">2021-06-06T18:23:00Z</dcterms:modified>
</cp:coreProperties>
</file>