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CD213F" w:rsidRPr="00567710" w:rsidRDefault="00CD213F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CD213F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CD213F" w:rsidRPr="00567710" w:rsidRDefault="00CD213F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CD213F" w:rsidRPr="00567710" w:rsidRDefault="00CD213F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MDPP s.r.o..</w:t>
            </w:r>
          </w:p>
        </w:tc>
      </w:tr>
      <w:tr w:rsidR="00CD213F" w:rsidRPr="00567710" w:rsidTr="00927FAE">
        <w:trPr>
          <w:trHeight w:val="340"/>
        </w:trPr>
        <w:tc>
          <w:tcPr>
            <w:tcW w:w="1096" w:type="pct"/>
            <w:vAlign w:val="center"/>
          </w:tcPr>
          <w:p w:rsidR="00CD213F" w:rsidRPr="00567710" w:rsidRDefault="00CD213F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CD213F" w:rsidRPr="00567710" w:rsidRDefault="00CD213F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Malachovská 2177/131, 974 01 Banská Bystrica</w:t>
            </w:r>
          </w:p>
        </w:tc>
      </w:tr>
    </w:tbl>
    <w:p w:rsidR="00CD213F" w:rsidRPr="00567710" w:rsidRDefault="00CD213F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CD213F" w:rsidRDefault="00CD213F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sprostredkovateľské, poisťovacie  služby, </w:t>
      </w:r>
    </w:p>
    <w:p w:rsidR="00CD213F" w:rsidRPr="00567710" w:rsidRDefault="00CD213F" w:rsidP="003D1D35">
      <w:pPr>
        <w:jc w:val="both"/>
        <w:rPr>
          <w:bCs/>
          <w:sz w:val="20"/>
          <w:szCs w:val="20"/>
        </w:rPr>
      </w:pPr>
    </w:p>
    <w:p w:rsidR="00CD213F" w:rsidRPr="00567710" w:rsidRDefault="00CD213F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CD213F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CD213F" w:rsidRPr="00567710" w:rsidRDefault="00CD213F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CD213F" w:rsidRPr="00567710" w:rsidRDefault="00CD213F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CD213F" w:rsidRPr="00567710" w:rsidRDefault="00CD213F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CD213F" w:rsidRPr="00567710" w:rsidRDefault="00CD213F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D213F" w:rsidRPr="00567710" w:rsidRDefault="00CD213F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13F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CD213F" w:rsidRPr="00567710" w:rsidRDefault="00CD213F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D213F" w:rsidRPr="00567710" w:rsidRDefault="00CD213F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CD213F" w:rsidRPr="00567710" w:rsidRDefault="00CD213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CD213F" w:rsidRPr="00567710" w:rsidRDefault="00CD213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CD213F" w:rsidRPr="00567710" w:rsidRDefault="00CD213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CD213F" w:rsidRPr="00567710" w:rsidRDefault="00CD213F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D213F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D213F" w:rsidRPr="00567710" w:rsidRDefault="00CD213F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D213F" w:rsidRPr="00567710" w:rsidRDefault="00CD213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D213F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D213F" w:rsidRPr="00567710" w:rsidRDefault="00CD213F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D213F" w:rsidRPr="00567710" w:rsidRDefault="00CD213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D213F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D213F" w:rsidRPr="00567710" w:rsidRDefault="00CD213F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D213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D213F" w:rsidRPr="00567710" w:rsidRDefault="00CD213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D213F" w:rsidRPr="00567710" w:rsidRDefault="00CD213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D213F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D213F" w:rsidRPr="00567710" w:rsidRDefault="00CD213F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D213F" w:rsidRPr="00567710" w:rsidRDefault="00CD213F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D213F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D213F" w:rsidRPr="00567710" w:rsidRDefault="00CD213F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D213F" w:rsidRPr="00567710" w:rsidRDefault="00CD213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D213F" w:rsidRPr="00567710" w:rsidRDefault="00CD213F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D213F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D213F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D213F" w:rsidRPr="00567710" w:rsidRDefault="00CD213F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CD213F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D213F" w:rsidRPr="00567710" w:rsidRDefault="00CD213F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CD213F" w:rsidRPr="00567710" w:rsidRDefault="00CD213F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CD213F" w:rsidRPr="00567710" w:rsidRDefault="00CD213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CD213F" w:rsidRPr="00567710" w:rsidRDefault="00CD213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D213F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D213F" w:rsidRPr="00567710" w:rsidRDefault="00CD213F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CD213F" w:rsidRPr="00567710" w:rsidRDefault="00CD213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CD213F" w:rsidRPr="00567710" w:rsidRDefault="00CD213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CD213F" w:rsidRPr="00567710" w:rsidRDefault="00CD213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D213F" w:rsidRPr="00567710" w:rsidRDefault="00CD213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D213F" w:rsidRPr="00567710" w:rsidRDefault="00CD213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D213F" w:rsidRPr="00567710" w:rsidRDefault="00CD213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CD213F" w:rsidRPr="00567710" w:rsidRDefault="00CD213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D213F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CD213F" w:rsidRPr="00567710" w:rsidRDefault="00CD213F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CD213F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D213F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CD213F" w:rsidRPr="00567710" w:rsidTr="00EE3219">
        <w:trPr>
          <w:trHeight w:val="340"/>
        </w:trPr>
        <w:tc>
          <w:tcPr>
            <w:tcW w:w="9072" w:type="dxa"/>
            <w:gridSpan w:val="7"/>
          </w:tcPr>
          <w:p w:rsidR="00CD213F" w:rsidRPr="00567710" w:rsidRDefault="00CD213F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CD213F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CD213F" w:rsidRPr="00567710" w:rsidRDefault="00CD213F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D213F" w:rsidRPr="00567710" w:rsidTr="00EE3219">
        <w:trPr>
          <w:trHeight w:val="340"/>
        </w:trPr>
        <w:tc>
          <w:tcPr>
            <w:tcW w:w="9072" w:type="dxa"/>
            <w:gridSpan w:val="7"/>
          </w:tcPr>
          <w:p w:rsidR="00CD213F" w:rsidRPr="00567710" w:rsidRDefault="00CD213F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EE3219">
        <w:trPr>
          <w:trHeight w:val="340"/>
        </w:trPr>
        <w:tc>
          <w:tcPr>
            <w:tcW w:w="9072" w:type="dxa"/>
            <w:gridSpan w:val="7"/>
          </w:tcPr>
          <w:p w:rsidR="00CD213F" w:rsidRPr="00567710" w:rsidRDefault="00CD213F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EE3219">
        <w:trPr>
          <w:trHeight w:val="340"/>
        </w:trPr>
        <w:tc>
          <w:tcPr>
            <w:tcW w:w="9072" w:type="dxa"/>
            <w:gridSpan w:val="7"/>
          </w:tcPr>
          <w:p w:rsidR="00CD213F" w:rsidRPr="00567710" w:rsidRDefault="00CD213F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D213F" w:rsidRPr="00567710" w:rsidTr="00EE3219">
        <w:trPr>
          <w:trHeight w:val="340"/>
        </w:trPr>
        <w:tc>
          <w:tcPr>
            <w:tcW w:w="9072" w:type="dxa"/>
            <w:gridSpan w:val="4"/>
          </w:tcPr>
          <w:p w:rsidR="00CD213F" w:rsidRPr="00567710" w:rsidRDefault="00CD213F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D213F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D213F" w:rsidRDefault="00CD213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D213F" w:rsidRPr="00567710" w:rsidRDefault="00CD213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CD213F" w:rsidRPr="00567710" w:rsidRDefault="00CD213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CD213F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CD213F" w:rsidRPr="00567710" w:rsidRDefault="00CD213F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CD213F" w:rsidRPr="00567710" w:rsidRDefault="00CD213F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CD213F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CD213F" w:rsidRPr="00567710" w:rsidRDefault="00CD213F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CD213F" w:rsidRPr="00567710" w:rsidRDefault="00CD213F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CD213F" w:rsidRPr="00567710" w:rsidRDefault="00CD213F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D213F" w:rsidRPr="00567710" w:rsidRDefault="00CD213F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CD213F" w:rsidRPr="00567710" w:rsidRDefault="00CD213F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D213F" w:rsidRPr="00567710" w:rsidRDefault="00CD213F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CD213F" w:rsidRPr="00567710" w:rsidRDefault="00CD213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CD213F" w:rsidRPr="00567710" w:rsidRDefault="00CD213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CD213F" w:rsidRPr="00567710" w:rsidRDefault="00CD213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CD213F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CD213F" w:rsidRPr="00567710" w:rsidRDefault="00CD213F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D213F" w:rsidRPr="00567710" w:rsidRDefault="00CD213F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D213F" w:rsidRPr="00567710" w:rsidRDefault="00CD213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CD213F" w:rsidRPr="00567710" w:rsidRDefault="00CD213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CD213F" w:rsidRPr="00567710" w:rsidRDefault="00CD213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CD213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D213F" w:rsidRPr="00567710" w:rsidRDefault="00CD213F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D213F" w:rsidRPr="00567710" w:rsidRDefault="00CD213F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D213F" w:rsidRDefault="00CD213F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CD213F" w:rsidRPr="00567710" w:rsidRDefault="00CD213F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CD213F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CD213F" w:rsidRPr="00567710" w:rsidRDefault="00CD213F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CD213F" w:rsidRPr="00567710" w:rsidRDefault="00CD213F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D213F" w:rsidRPr="00567710" w:rsidRDefault="00CD213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D213F" w:rsidRPr="00567710" w:rsidRDefault="00CD213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283"/>
        </w:trPr>
        <w:tc>
          <w:tcPr>
            <w:tcW w:w="9072" w:type="dxa"/>
            <w:gridSpan w:val="2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D213F" w:rsidRPr="00567710" w:rsidRDefault="00CD213F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D213F" w:rsidRPr="00567710" w:rsidRDefault="00CD213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D213F" w:rsidRPr="00567710" w:rsidRDefault="00CD213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D213F" w:rsidRPr="00567710" w:rsidRDefault="00CD213F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D213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D213F" w:rsidRPr="00567710" w:rsidRDefault="00CD213F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D213F" w:rsidRPr="00567710" w:rsidRDefault="00CD213F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CD213F" w:rsidRPr="00567710" w:rsidRDefault="00CD213F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D213F" w:rsidRPr="00567710" w:rsidRDefault="00CD213F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2C1383">
        <w:trPr>
          <w:trHeight w:val="397"/>
        </w:trPr>
        <w:tc>
          <w:tcPr>
            <w:tcW w:w="8789" w:type="dxa"/>
          </w:tcPr>
          <w:p w:rsidR="00CD213F" w:rsidRPr="00567710" w:rsidRDefault="00CD213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CD213F" w:rsidRPr="00567710" w:rsidRDefault="00CD213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CD213F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CD213F" w:rsidRPr="00567710" w:rsidRDefault="00CD213F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CD213F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CD213F" w:rsidRPr="00567710" w:rsidRDefault="00CD213F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CD213F" w:rsidRPr="00567710" w:rsidRDefault="00CD213F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CD213F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CD213F" w:rsidRPr="00567710" w:rsidRDefault="00CD213F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D213F" w:rsidRPr="00567710" w:rsidRDefault="00CD213F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CD213F" w:rsidRPr="00567710" w:rsidRDefault="00CD213F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D213F" w:rsidRPr="00567710" w:rsidRDefault="00CD213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197838">
      <w:pPr>
        <w:spacing w:after="0"/>
        <w:jc w:val="both"/>
        <w:rPr>
          <w:sz w:val="20"/>
          <w:szCs w:val="20"/>
        </w:rPr>
      </w:pPr>
    </w:p>
    <w:p w:rsidR="00CD213F" w:rsidRPr="00567710" w:rsidRDefault="00CD213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CD213F" w:rsidRPr="00567710" w:rsidRDefault="00CD213F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D213F" w:rsidRPr="00567710" w:rsidRDefault="00CD213F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D213F" w:rsidRPr="00567710" w:rsidRDefault="00CD213F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D213F" w:rsidRPr="00567710" w:rsidRDefault="00CD213F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CD213F" w:rsidRPr="00567710" w:rsidRDefault="00CD213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CD213F" w:rsidRPr="00567710" w:rsidRDefault="00CD213F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D213F" w:rsidRPr="00567710" w:rsidRDefault="00CD213F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CD213F" w:rsidRPr="00567710" w:rsidRDefault="00CD213F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CD213F" w:rsidRPr="00567710" w:rsidRDefault="00CD213F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CD213F" w:rsidRPr="00567710" w:rsidRDefault="00CD213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CD213F" w:rsidRPr="00567710" w:rsidRDefault="00CD213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CD213F" w:rsidRPr="00567710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Pr="006B43DF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Pr="00567710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Pr="00567710" w:rsidRDefault="00CD213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D213F" w:rsidRPr="00567710" w:rsidRDefault="00CD213F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CD213F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CD213F" w:rsidRPr="00567710" w:rsidRDefault="00CD213F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CD213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CD213F" w:rsidRPr="00567710" w:rsidRDefault="00CD213F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CD213F" w:rsidRPr="00567710" w:rsidRDefault="00CD213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CD213F" w:rsidRPr="00567710" w:rsidRDefault="00CD213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CD213F" w:rsidRPr="00567710" w:rsidRDefault="00CD213F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CD213F" w:rsidRPr="00567710" w:rsidRDefault="00CD213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CD213F" w:rsidRPr="00567710" w:rsidRDefault="00CD213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CD213F" w:rsidRPr="00567710" w:rsidRDefault="00CD213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CD213F" w:rsidRPr="00567710" w:rsidRDefault="00CD213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CD213F" w:rsidRPr="00567710" w:rsidRDefault="00CD213F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D213F" w:rsidRPr="00423603" w:rsidRDefault="00CD21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D213F" w:rsidRPr="00567710" w:rsidRDefault="00CD213F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CD213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CD213F" w:rsidRPr="00567710" w:rsidRDefault="00CD213F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CD213F" w:rsidRPr="00567710" w:rsidRDefault="00CD213F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CD213F" w:rsidRPr="00567710" w:rsidRDefault="00CD213F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CD213F" w:rsidRPr="00567710" w:rsidRDefault="00CD213F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D213F" w:rsidRPr="00567710" w:rsidRDefault="00CD213F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CD213F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CD213F" w:rsidRPr="00567710" w:rsidRDefault="00CD213F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CD213F" w:rsidRPr="00567710" w:rsidRDefault="00CD213F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CD213F" w:rsidRPr="00567710" w:rsidRDefault="00CD213F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D213F" w:rsidRPr="00567710" w:rsidRDefault="00CD213F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D213F" w:rsidRPr="00567710" w:rsidRDefault="00CD213F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D213F" w:rsidRPr="00567710" w:rsidRDefault="00CD213F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D213F" w:rsidRPr="00567710" w:rsidRDefault="00CD213F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B06C2C">
      <w:pPr>
        <w:rPr>
          <w:sz w:val="20"/>
          <w:szCs w:val="20"/>
        </w:rPr>
      </w:pPr>
    </w:p>
    <w:p w:rsidR="00CD213F" w:rsidRDefault="00CD213F" w:rsidP="00B06C2C">
      <w:pPr>
        <w:rPr>
          <w:sz w:val="20"/>
          <w:szCs w:val="20"/>
        </w:rPr>
      </w:pPr>
    </w:p>
    <w:p w:rsidR="00CD213F" w:rsidRDefault="00CD213F" w:rsidP="00B06C2C">
      <w:pPr>
        <w:rPr>
          <w:sz w:val="20"/>
          <w:szCs w:val="20"/>
        </w:rPr>
      </w:pPr>
    </w:p>
    <w:p w:rsidR="00CD213F" w:rsidRPr="00567710" w:rsidRDefault="00CD213F" w:rsidP="00B06C2C">
      <w:pPr>
        <w:rPr>
          <w:sz w:val="20"/>
          <w:szCs w:val="20"/>
        </w:rPr>
      </w:pPr>
    </w:p>
    <w:p w:rsidR="00CD213F" w:rsidRPr="00567710" w:rsidRDefault="00CD213F" w:rsidP="00B06C2C">
      <w:pPr>
        <w:rPr>
          <w:sz w:val="20"/>
          <w:szCs w:val="20"/>
        </w:rPr>
      </w:pPr>
    </w:p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CD213F" w:rsidRPr="00567710" w:rsidRDefault="00CD213F" w:rsidP="0067732B">
      <w:pPr>
        <w:spacing w:after="0"/>
        <w:rPr>
          <w:sz w:val="20"/>
          <w:szCs w:val="20"/>
        </w:rPr>
      </w:pPr>
    </w:p>
    <w:p w:rsidR="00CD213F" w:rsidRPr="00567710" w:rsidRDefault="00CD213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CD213F" w:rsidRPr="00567710" w:rsidRDefault="00CD213F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CD213F" w:rsidRPr="00567710" w:rsidRDefault="00CD213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CD213F" w:rsidRPr="00567710" w:rsidRDefault="00CD213F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CD213F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CD213F" w:rsidRPr="00567710" w:rsidRDefault="00CD213F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CD213F" w:rsidRPr="00567710" w:rsidRDefault="00CD213F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CD213F" w:rsidRPr="00567710" w:rsidRDefault="00CD213F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D213F" w:rsidRPr="00567710" w:rsidRDefault="00CD213F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CD213F" w:rsidRPr="00567710" w:rsidRDefault="00CD213F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CD213F" w:rsidRPr="00567710" w:rsidRDefault="00CD213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CD213F" w:rsidRPr="00567710" w:rsidRDefault="00CD213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D213F" w:rsidRPr="00567710" w:rsidRDefault="00CD213F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CD213F" w:rsidRPr="00567710" w:rsidRDefault="00CD213F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CD213F" w:rsidRPr="00567710" w:rsidRDefault="00CD213F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D213F" w:rsidRPr="00567710" w:rsidRDefault="00CD213F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CD213F" w:rsidRPr="00567710" w:rsidRDefault="00CD213F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D213F" w:rsidRPr="00567710" w:rsidRDefault="00CD213F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D213F" w:rsidRPr="00567710" w:rsidRDefault="00CD213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D213F" w:rsidRPr="00567710" w:rsidRDefault="00CD213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D213F" w:rsidRPr="00567710" w:rsidRDefault="00CD213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CD213F" w:rsidRPr="00567710" w:rsidRDefault="00CD213F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D213F" w:rsidRPr="00567710" w:rsidRDefault="00CD213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CD213F" w:rsidRPr="00567710" w:rsidRDefault="00CD213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CD213F" w:rsidRPr="00567710" w:rsidRDefault="00CD213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CD213F" w:rsidRPr="00567710" w:rsidRDefault="00CD213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CD213F" w:rsidRPr="00567710" w:rsidRDefault="00CD213F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D213F" w:rsidRPr="00567710" w:rsidRDefault="00CD213F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D213F" w:rsidRPr="00567710" w:rsidRDefault="00CD213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D213F" w:rsidRPr="00567710" w:rsidRDefault="00CD213F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CD213F" w:rsidRPr="00567710" w:rsidRDefault="00CD213F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CD213F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CD213F" w:rsidRPr="00567710" w:rsidRDefault="00CD213F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CD213F" w:rsidRPr="00567710" w:rsidRDefault="00CD213F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CD213F" w:rsidRPr="00567710" w:rsidRDefault="00CD213F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CD213F" w:rsidRPr="00567710" w:rsidRDefault="00CD213F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CD213F" w:rsidRPr="00567710" w:rsidRDefault="00CD213F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D213F" w:rsidRPr="00567710" w:rsidRDefault="00CD213F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D213F" w:rsidRPr="00567710" w:rsidRDefault="00CD213F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D213F" w:rsidRPr="00567710" w:rsidRDefault="00CD213F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D213F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CD213F" w:rsidRPr="00567710" w:rsidRDefault="00CD213F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CD213F" w:rsidRPr="00567710" w:rsidRDefault="00CD213F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CD213F" w:rsidRPr="00567710" w:rsidRDefault="00CD213F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CD213F" w:rsidRPr="00567710" w:rsidRDefault="00CD213F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D213F" w:rsidRPr="00567710" w:rsidRDefault="00CD213F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D213F" w:rsidRPr="00567710" w:rsidRDefault="00CD213F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D213F" w:rsidRPr="00567710" w:rsidRDefault="00CD213F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D213F" w:rsidRPr="00567710" w:rsidRDefault="00CD213F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CD213F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CD213F" w:rsidRPr="00567710" w:rsidRDefault="00CD213F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CD213F" w:rsidRPr="00567710" w:rsidRDefault="00CD213F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D213F" w:rsidRPr="00567710" w:rsidRDefault="00CD213F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CD213F" w:rsidRPr="00567710" w:rsidRDefault="00CD213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D213F" w:rsidRPr="00567710" w:rsidRDefault="00CD213F" w:rsidP="000E349D">
      <w:pPr>
        <w:rPr>
          <w:sz w:val="20"/>
          <w:szCs w:val="20"/>
        </w:rPr>
      </w:pPr>
    </w:p>
    <w:p w:rsidR="00CD213F" w:rsidRDefault="00CD213F" w:rsidP="000E349D">
      <w:pPr>
        <w:rPr>
          <w:sz w:val="20"/>
          <w:szCs w:val="20"/>
        </w:rPr>
      </w:pPr>
    </w:p>
    <w:p w:rsidR="00CD213F" w:rsidRPr="00567710" w:rsidRDefault="00CD213F" w:rsidP="000E349D">
      <w:pPr>
        <w:rPr>
          <w:sz w:val="20"/>
          <w:szCs w:val="20"/>
        </w:rPr>
      </w:pPr>
    </w:p>
    <w:p w:rsidR="00CD213F" w:rsidRDefault="00CD213F" w:rsidP="000E349D">
      <w:pPr>
        <w:rPr>
          <w:sz w:val="20"/>
          <w:szCs w:val="20"/>
        </w:rPr>
      </w:pPr>
    </w:p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CD213F" w:rsidRPr="00567710" w:rsidRDefault="00CD213F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CD213F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CD213F" w:rsidRPr="00567710" w:rsidRDefault="00CD213F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CD213F" w:rsidRPr="00884643" w:rsidRDefault="00CD213F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D213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D213F" w:rsidRPr="00567710" w:rsidRDefault="00CD213F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CD213F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CD213F" w:rsidRPr="00567710" w:rsidRDefault="00CD213F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CD213F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CD213F" w:rsidRPr="00567710" w:rsidRDefault="00CD213F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D213F" w:rsidRPr="00567710" w:rsidRDefault="00CD213F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CD213F" w:rsidRPr="00567710" w:rsidRDefault="00CD213F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CD213F" w:rsidRPr="00567710" w:rsidRDefault="00CD213F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697C0B" w:rsidRDefault="00CD213F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D213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697C0B" w:rsidRDefault="00CD213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213F" w:rsidRPr="00567710" w:rsidRDefault="00CD213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D213F" w:rsidRPr="00567710" w:rsidRDefault="00CD213F" w:rsidP="000E349D">
      <w:pPr>
        <w:rPr>
          <w:sz w:val="20"/>
          <w:szCs w:val="20"/>
        </w:rPr>
      </w:pPr>
    </w:p>
    <w:p w:rsidR="00CD213F" w:rsidRPr="00567710" w:rsidRDefault="00CD213F" w:rsidP="000E349D">
      <w:pPr>
        <w:rPr>
          <w:sz w:val="20"/>
          <w:szCs w:val="20"/>
        </w:rPr>
      </w:pPr>
    </w:p>
    <w:p w:rsidR="00CD213F" w:rsidRPr="00567710" w:rsidRDefault="00CD213F" w:rsidP="000E349D">
      <w:pPr>
        <w:rPr>
          <w:sz w:val="20"/>
          <w:szCs w:val="20"/>
        </w:rPr>
      </w:pPr>
    </w:p>
    <w:p w:rsidR="00CD213F" w:rsidRPr="00567710" w:rsidRDefault="00CD213F" w:rsidP="000E349D">
      <w:pPr>
        <w:rPr>
          <w:sz w:val="20"/>
          <w:szCs w:val="20"/>
        </w:rPr>
      </w:pPr>
    </w:p>
    <w:p w:rsidR="00CD213F" w:rsidRPr="0056771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CD213F" w:rsidRPr="00567710" w:rsidRDefault="00CD213F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CD213F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CD213F" w:rsidRPr="00567710" w:rsidRDefault="00CD213F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D213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D213F" w:rsidRPr="00567710" w:rsidRDefault="00CD213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D213F" w:rsidRPr="00567710" w:rsidRDefault="00CD213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CD213F" w:rsidRPr="00567710" w:rsidRDefault="00CD213F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CD213F" w:rsidRPr="00567710" w:rsidRDefault="00CD213F" w:rsidP="003F4447"/>
    <w:p w:rsidR="00CD213F" w:rsidRPr="00E365C0" w:rsidRDefault="00CD213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CD213F" w:rsidRPr="00567710" w:rsidRDefault="00CD213F" w:rsidP="0067732B">
      <w:pPr>
        <w:spacing w:after="0"/>
        <w:rPr>
          <w:sz w:val="20"/>
          <w:szCs w:val="20"/>
        </w:rPr>
      </w:pPr>
    </w:p>
    <w:p w:rsidR="00CD213F" w:rsidRPr="00567710" w:rsidRDefault="00CD213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D213F" w:rsidRPr="00567710" w:rsidRDefault="00CD213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CD213F" w:rsidRPr="00567710" w:rsidRDefault="00CD213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CD213F" w:rsidRPr="00567710" w:rsidRDefault="00CD213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CD213F" w:rsidRPr="00567710" w:rsidRDefault="00CD213F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CD213F" w:rsidRPr="00567710" w:rsidRDefault="00CD213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D213F" w:rsidRPr="00567710" w:rsidRDefault="00CD213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D213F" w:rsidRDefault="00CD213F" w:rsidP="004268D2">
      <w:pPr>
        <w:spacing w:after="0" w:line="240" w:lineRule="auto"/>
        <w:rPr>
          <w:sz w:val="20"/>
          <w:szCs w:val="20"/>
        </w:rPr>
      </w:pPr>
    </w:p>
    <w:p w:rsidR="00CD213F" w:rsidRPr="00567710" w:rsidRDefault="00CD213F" w:rsidP="004268D2">
      <w:pPr>
        <w:spacing w:after="0" w:line="240" w:lineRule="auto"/>
        <w:rPr>
          <w:sz w:val="20"/>
          <w:szCs w:val="20"/>
        </w:rPr>
      </w:pPr>
    </w:p>
    <w:p w:rsidR="00CD213F" w:rsidRPr="00567710" w:rsidRDefault="00CD213F" w:rsidP="004268D2">
      <w:pPr>
        <w:spacing w:after="0" w:line="240" w:lineRule="auto"/>
        <w:rPr>
          <w:sz w:val="20"/>
          <w:szCs w:val="20"/>
        </w:rPr>
      </w:pPr>
    </w:p>
    <w:p w:rsidR="00CD213F" w:rsidRPr="00567710" w:rsidRDefault="00CD213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CD213F" w:rsidRPr="00567710" w:rsidRDefault="00CD213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CD213F" w:rsidRPr="00567710" w:rsidRDefault="00CD213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CD213F" w:rsidRPr="00567710" w:rsidRDefault="00CD213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CD213F" w:rsidRPr="00567710" w:rsidRDefault="00CD213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CD213F" w:rsidRPr="00567710" w:rsidRDefault="00CD213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CD213F" w:rsidRPr="00567710" w:rsidRDefault="00CD213F" w:rsidP="0003344F">
      <w:pPr>
        <w:spacing w:after="0" w:line="240" w:lineRule="auto"/>
        <w:rPr>
          <w:i/>
          <w:sz w:val="20"/>
          <w:szCs w:val="20"/>
        </w:rPr>
      </w:pPr>
    </w:p>
    <w:p w:rsidR="00CD213F" w:rsidRPr="00567710" w:rsidRDefault="00CD213F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CD213F" w:rsidRPr="00567710" w:rsidRDefault="00CD213F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CD213F" w:rsidRPr="00567710" w:rsidRDefault="00CD213F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CD213F" w:rsidRPr="00567710" w:rsidRDefault="00CD213F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CD213F" w:rsidRPr="00567710" w:rsidRDefault="00CD213F" w:rsidP="0003344F">
      <w:pPr>
        <w:spacing w:after="0" w:line="240" w:lineRule="auto"/>
        <w:rPr>
          <w:sz w:val="20"/>
          <w:szCs w:val="20"/>
        </w:rPr>
      </w:pPr>
    </w:p>
    <w:sectPr w:rsidR="00CD213F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13F" w:rsidRDefault="00CD213F" w:rsidP="00107589">
      <w:pPr>
        <w:spacing w:after="0" w:line="240" w:lineRule="auto"/>
      </w:pPr>
      <w:r>
        <w:separator/>
      </w:r>
    </w:p>
  </w:endnote>
  <w:endnote w:type="continuationSeparator" w:id="0">
    <w:p w:rsidR="00CD213F" w:rsidRDefault="00CD21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3F" w:rsidRDefault="00CD213F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CD213F" w:rsidRDefault="00CD21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13F" w:rsidRDefault="00CD213F" w:rsidP="00107589">
      <w:pPr>
        <w:spacing w:after="0" w:line="240" w:lineRule="auto"/>
      </w:pPr>
      <w:r>
        <w:separator/>
      </w:r>
    </w:p>
  </w:footnote>
  <w:footnote w:type="continuationSeparator" w:id="0">
    <w:p w:rsidR="00CD213F" w:rsidRDefault="00CD21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3F" w:rsidRDefault="00CD213F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213F" w:rsidTr="00F53E2A">
      <w:trPr>
        <w:trHeight w:val="326"/>
      </w:trPr>
      <w:tc>
        <w:tcPr>
          <w:tcW w:w="2529" w:type="dxa"/>
          <w:vAlign w:val="center"/>
        </w:tcPr>
        <w:p w:rsidR="00CD213F" w:rsidRDefault="00CD213F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CD213F" w:rsidRDefault="00CD213F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CD213F" w:rsidRDefault="00CD213F" w:rsidP="002D6908">
          <w:pPr>
            <w:spacing w:after="0" w:line="240" w:lineRule="auto"/>
          </w:pPr>
          <w:r>
            <w:t>IČO:36842371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CD213F" w:rsidRDefault="00CD213F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CD213F" w:rsidRDefault="00CD213F" w:rsidP="002D6908">
          <w:pPr>
            <w:spacing w:after="0" w:line="240" w:lineRule="auto"/>
          </w:pPr>
          <w:r>
            <w:t>DIČ2022454137</w:t>
          </w:r>
        </w:p>
      </w:tc>
    </w:tr>
  </w:tbl>
  <w:p w:rsidR="00CD213F" w:rsidRPr="004268D2" w:rsidRDefault="00CD213F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12C9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13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C5F1B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585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851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85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85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2383</Words>
  <Characters>13589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2</cp:revision>
  <cp:lastPrinted>2019-01-11T06:48:00Z</cp:lastPrinted>
  <dcterms:created xsi:type="dcterms:W3CDTF">2020-06-08T14:58:00Z</dcterms:created>
  <dcterms:modified xsi:type="dcterms:W3CDTF">2020-06-08T14:58:00Z</dcterms:modified>
</cp:coreProperties>
</file>