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0081" w:rsidRPr="00E365C0" w:rsidRDefault="00C2008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C20081" w:rsidRPr="00567710" w:rsidRDefault="00C20081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C20081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C20081" w:rsidRPr="00567710" w:rsidRDefault="00C20081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C20081" w:rsidRPr="00567710" w:rsidRDefault="00C2008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MRK MAXIM s.r.o.</w:t>
            </w:r>
          </w:p>
        </w:tc>
      </w:tr>
      <w:tr w:rsidR="00C20081" w:rsidRPr="00567710" w:rsidTr="00927FAE">
        <w:trPr>
          <w:trHeight w:val="340"/>
        </w:trPr>
        <w:tc>
          <w:tcPr>
            <w:tcW w:w="1096" w:type="pct"/>
            <w:vAlign w:val="center"/>
          </w:tcPr>
          <w:p w:rsidR="00C20081" w:rsidRPr="00567710" w:rsidRDefault="00C2008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C20081" w:rsidRPr="00567710" w:rsidRDefault="00C2008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Jastrabá 114, 967 01 Jastrabá</w:t>
            </w:r>
          </w:p>
        </w:tc>
      </w:tr>
    </w:tbl>
    <w:p w:rsidR="00C20081" w:rsidRPr="00567710" w:rsidRDefault="00C20081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C20081" w:rsidRDefault="00C20081" w:rsidP="003D1D35">
      <w:pPr>
        <w:jc w:val="both"/>
        <w:rPr>
          <w:bCs/>
          <w:sz w:val="20"/>
          <w:szCs w:val="20"/>
        </w:rPr>
      </w:pPr>
    </w:p>
    <w:p w:rsidR="00C20081" w:rsidRPr="00567710" w:rsidRDefault="00C20081" w:rsidP="003D1D35">
      <w:pPr>
        <w:jc w:val="both"/>
        <w:rPr>
          <w:bCs/>
          <w:sz w:val="20"/>
          <w:szCs w:val="20"/>
        </w:rPr>
      </w:pPr>
    </w:p>
    <w:p w:rsidR="00C20081" w:rsidRPr="00567710" w:rsidRDefault="00C20081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C20081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C20081" w:rsidRPr="00567710" w:rsidRDefault="00C20081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C20081" w:rsidRPr="00567710" w:rsidRDefault="00C20081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C20081" w:rsidRPr="00567710" w:rsidRDefault="00C20081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C20081" w:rsidRPr="00567710" w:rsidRDefault="00C20081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C20081" w:rsidRPr="00567710" w:rsidRDefault="00C20081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20081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C20081" w:rsidRPr="00567710" w:rsidRDefault="00C20081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20081" w:rsidRPr="00567710" w:rsidRDefault="00C20081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C20081" w:rsidRPr="00567710" w:rsidRDefault="00C20081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C20081" w:rsidRPr="00567710" w:rsidRDefault="00C20081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C20081" w:rsidRPr="00567710" w:rsidRDefault="00C20081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C20081" w:rsidRPr="00567710" w:rsidRDefault="00C20081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20081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20081" w:rsidRPr="00567710" w:rsidRDefault="00C20081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20081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20081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20081" w:rsidRPr="00567710" w:rsidRDefault="00C20081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20081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20081" w:rsidRPr="00567710" w:rsidRDefault="00C20081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20081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20081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20081" w:rsidRPr="00567710" w:rsidRDefault="00C20081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20081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20081" w:rsidRPr="00567710" w:rsidRDefault="00C20081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20081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20081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20081" w:rsidRPr="00567710" w:rsidRDefault="00C20081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20081" w:rsidRPr="00567710" w:rsidRDefault="00C20081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20081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20081" w:rsidRPr="00567710" w:rsidRDefault="00C20081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20081" w:rsidRPr="00567710" w:rsidRDefault="00C20081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20081" w:rsidRPr="00567710" w:rsidRDefault="00C20081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20081" w:rsidRPr="00567710" w:rsidRDefault="00C20081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20081" w:rsidRPr="00567710" w:rsidRDefault="00C20081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20081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20081" w:rsidRPr="00567710" w:rsidRDefault="00C20081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C20081" w:rsidRPr="00567710" w:rsidRDefault="00C20081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20081" w:rsidRPr="00567710" w:rsidRDefault="00C20081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20081" w:rsidRPr="00567710" w:rsidRDefault="00C20081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20081" w:rsidRPr="00567710" w:rsidRDefault="00C20081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20081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20081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20081" w:rsidRPr="00567710" w:rsidRDefault="00C20081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C20081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20081" w:rsidRPr="00567710" w:rsidRDefault="00C20081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C20081" w:rsidRPr="00567710" w:rsidRDefault="00C20081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C20081" w:rsidRPr="00567710" w:rsidRDefault="00C20081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C20081" w:rsidRPr="00567710" w:rsidRDefault="00C2008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20081" w:rsidRPr="00567710" w:rsidRDefault="00C20081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C20081" w:rsidRPr="00567710" w:rsidRDefault="00C20081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C20081" w:rsidRPr="00567710" w:rsidRDefault="00C20081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C20081" w:rsidRPr="00567710" w:rsidRDefault="00C2008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20081" w:rsidRPr="00567710" w:rsidRDefault="00C20081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20081" w:rsidRPr="00567710" w:rsidRDefault="00C20081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20081" w:rsidRPr="00E365C0" w:rsidRDefault="00C2008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C20081" w:rsidRPr="00567710" w:rsidRDefault="00C20081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20081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C20081" w:rsidRPr="00567710" w:rsidRDefault="00C20081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C20081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20081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C20081" w:rsidRPr="00567710" w:rsidTr="00EE3219">
        <w:trPr>
          <w:trHeight w:val="340"/>
        </w:trPr>
        <w:tc>
          <w:tcPr>
            <w:tcW w:w="9072" w:type="dxa"/>
            <w:gridSpan w:val="7"/>
          </w:tcPr>
          <w:p w:rsidR="00C20081" w:rsidRPr="00567710" w:rsidRDefault="00C20081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C20081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C20081" w:rsidRPr="00567710" w:rsidRDefault="00C20081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20081" w:rsidRPr="00567710" w:rsidTr="00EE3219">
        <w:trPr>
          <w:trHeight w:val="340"/>
        </w:trPr>
        <w:tc>
          <w:tcPr>
            <w:tcW w:w="9072" w:type="dxa"/>
            <w:gridSpan w:val="7"/>
          </w:tcPr>
          <w:p w:rsidR="00C20081" w:rsidRPr="00567710" w:rsidRDefault="00C20081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EE3219">
        <w:trPr>
          <w:trHeight w:val="340"/>
        </w:trPr>
        <w:tc>
          <w:tcPr>
            <w:tcW w:w="9072" w:type="dxa"/>
            <w:gridSpan w:val="7"/>
          </w:tcPr>
          <w:p w:rsidR="00C20081" w:rsidRPr="00567710" w:rsidRDefault="00C20081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EE3219">
        <w:trPr>
          <w:trHeight w:val="340"/>
        </w:trPr>
        <w:tc>
          <w:tcPr>
            <w:tcW w:w="9072" w:type="dxa"/>
            <w:gridSpan w:val="7"/>
          </w:tcPr>
          <w:p w:rsidR="00C20081" w:rsidRPr="00567710" w:rsidRDefault="00C20081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20081" w:rsidRPr="00567710" w:rsidTr="00EE3219">
        <w:trPr>
          <w:trHeight w:val="340"/>
        </w:trPr>
        <w:tc>
          <w:tcPr>
            <w:tcW w:w="9072" w:type="dxa"/>
            <w:gridSpan w:val="4"/>
          </w:tcPr>
          <w:p w:rsidR="00C20081" w:rsidRPr="00567710" w:rsidRDefault="00C20081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20081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20081" w:rsidRDefault="00C20081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20081" w:rsidRPr="00567710" w:rsidRDefault="00C20081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20081" w:rsidRPr="00E365C0" w:rsidRDefault="00C2008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C20081" w:rsidRPr="00567710" w:rsidRDefault="00C20081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C20081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C20081" w:rsidRPr="00567710" w:rsidRDefault="00C20081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C20081" w:rsidRPr="00567710" w:rsidRDefault="00C20081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C20081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C20081" w:rsidRPr="00567710" w:rsidRDefault="00C20081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C20081" w:rsidRPr="00567710" w:rsidRDefault="00C20081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C20081" w:rsidRPr="00567710" w:rsidRDefault="00C20081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20081" w:rsidRPr="00567710" w:rsidRDefault="00C20081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C20081" w:rsidRPr="00567710" w:rsidRDefault="00C20081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20081" w:rsidRPr="00567710" w:rsidRDefault="00C20081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C20081" w:rsidRPr="00567710" w:rsidRDefault="00C20081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C20081" w:rsidRPr="00567710" w:rsidRDefault="00C20081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C20081" w:rsidRPr="00567710" w:rsidRDefault="00C20081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C20081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C20081" w:rsidRPr="00567710" w:rsidRDefault="00C20081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C20081" w:rsidRPr="00567710" w:rsidRDefault="00C20081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C20081" w:rsidRPr="00567710" w:rsidRDefault="00C20081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C20081" w:rsidRPr="00567710" w:rsidRDefault="00C20081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C20081" w:rsidRPr="00567710" w:rsidRDefault="00C20081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C20081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20081" w:rsidRPr="00567710" w:rsidRDefault="00C20081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20081" w:rsidRPr="00567710" w:rsidRDefault="00C20081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C20081" w:rsidRDefault="00C20081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C20081" w:rsidRPr="00567710" w:rsidRDefault="00C20081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C20081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C20081" w:rsidRPr="00567710" w:rsidRDefault="00C20081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C20081" w:rsidRPr="00567710" w:rsidRDefault="00C2008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C20081" w:rsidRPr="00567710" w:rsidRDefault="00C20081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20081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20081" w:rsidRPr="00567710" w:rsidRDefault="00C20081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20081" w:rsidRPr="00567710" w:rsidRDefault="00C20081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20081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20081" w:rsidRPr="00567710" w:rsidRDefault="00C20081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20081" w:rsidRPr="00567710" w:rsidTr="002C1383">
        <w:trPr>
          <w:trHeight w:val="283"/>
        </w:trPr>
        <w:tc>
          <w:tcPr>
            <w:tcW w:w="9072" w:type="dxa"/>
            <w:gridSpan w:val="2"/>
          </w:tcPr>
          <w:p w:rsidR="00C20081" w:rsidRPr="00567710" w:rsidRDefault="00C20081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20081" w:rsidRPr="00567710" w:rsidRDefault="00C20081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20081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20081" w:rsidRPr="00567710" w:rsidRDefault="00C20081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20081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20081" w:rsidRPr="00567710" w:rsidRDefault="00C20081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20081" w:rsidRPr="00567710" w:rsidRDefault="00C2008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20081" w:rsidRPr="00567710" w:rsidRDefault="00C20081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20081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20081" w:rsidRPr="00567710" w:rsidRDefault="00C20081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20081" w:rsidRPr="00567710" w:rsidRDefault="00C20081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C20081" w:rsidRPr="00567710" w:rsidRDefault="00C20081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20081" w:rsidRPr="00567710" w:rsidRDefault="00C20081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C20081" w:rsidRPr="00567710" w:rsidRDefault="00C20081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2C1383">
        <w:trPr>
          <w:trHeight w:val="397"/>
        </w:trPr>
        <w:tc>
          <w:tcPr>
            <w:tcW w:w="8789" w:type="dxa"/>
          </w:tcPr>
          <w:p w:rsidR="00C20081" w:rsidRPr="00567710" w:rsidRDefault="00C20081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C20081" w:rsidRPr="00567710" w:rsidRDefault="00C2008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20081" w:rsidRPr="00567710" w:rsidRDefault="00C20081" w:rsidP="00197838">
      <w:pPr>
        <w:spacing w:after="0"/>
        <w:jc w:val="both"/>
        <w:rPr>
          <w:sz w:val="20"/>
          <w:szCs w:val="20"/>
        </w:rPr>
      </w:pPr>
    </w:p>
    <w:p w:rsidR="00C20081" w:rsidRPr="00567710" w:rsidRDefault="00C20081" w:rsidP="00197838">
      <w:pPr>
        <w:spacing w:after="0"/>
        <w:jc w:val="both"/>
        <w:rPr>
          <w:sz w:val="20"/>
          <w:szCs w:val="20"/>
        </w:rPr>
      </w:pPr>
    </w:p>
    <w:p w:rsidR="00C20081" w:rsidRPr="00567710" w:rsidRDefault="00C20081" w:rsidP="00197838">
      <w:pPr>
        <w:spacing w:after="0"/>
        <w:jc w:val="both"/>
        <w:rPr>
          <w:sz w:val="20"/>
          <w:szCs w:val="20"/>
        </w:rPr>
      </w:pPr>
    </w:p>
    <w:p w:rsidR="00C20081" w:rsidRPr="00567710" w:rsidRDefault="00C20081" w:rsidP="00197838">
      <w:pPr>
        <w:spacing w:after="0"/>
        <w:jc w:val="both"/>
        <w:rPr>
          <w:sz w:val="20"/>
          <w:szCs w:val="20"/>
        </w:rPr>
      </w:pPr>
    </w:p>
    <w:p w:rsidR="00C20081" w:rsidRPr="00567710" w:rsidRDefault="00C20081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C20081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C20081" w:rsidRPr="00567710" w:rsidRDefault="00C20081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C20081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C20081" w:rsidRPr="00567710" w:rsidRDefault="00C20081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20081" w:rsidRPr="00567710" w:rsidRDefault="00C20081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C20081" w:rsidRPr="00567710" w:rsidRDefault="00C20081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20081" w:rsidRPr="00567710" w:rsidRDefault="00C20081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20081" w:rsidRPr="00567710" w:rsidRDefault="00C20081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20081" w:rsidRPr="00567710" w:rsidRDefault="00C20081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C20081" w:rsidRPr="00567710" w:rsidRDefault="00C20081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20081" w:rsidRPr="00567710" w:rsidRDefault="00C20081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20081" w:rsidRPr="00567710" w:rsidRDefault="00C20081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20081" w:rsidRPr="00567710" w:rsidRDefault="00C20081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C20081" w:rsidRPr="00567710" w:rsidRDefault="00C20081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C20081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C20081" w:rsidRPr="00567710" w:rsidRDefault="00C20081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20081" w:rsidRPr="00567710" w:rsidRDefault="00C20081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C20081" w:rsidRPr="00567710" w:rsidRDefault="00C20081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20081" w:rsidRPr="00567710" w:rsidRDefault="00C20081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20081" w:rsidRPr="00567710" w:rsidRDefault="00C20081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20081" w:rsidRPr="00567710" w:rsidRDefault="00C20081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C20081" w:rsidRPr="00567710" w:rsidRDefault="00C20081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20081" w:rsidRPr="00567710" w:rsidRDefault="00C20081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20081" w:rsidRPr="00567710" w:rsidRDefault="00C20081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20081" w:rsidRPr="00567710" w:rsidRDefault="00C20081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C20081" w:rsidRPr="00567710" w:rsidRDefault="00C20081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20081" w:rsidRPr="00567710" w:rsidRDefault="00C20081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197838">
      <w:pPr>
        <w:spacing w:after="0"/>
        <w:jc w:val="both"/>
        <w:rPr>
          <w:sz w:val="20"/>
          <w:szCs w:val="20"/>
        </w:rPr>
      </w:pPr>
    </w:p>
    <w:p w:rsidR="00C20081" w:rsidRPr="00567710" w:rsidRDefault="00C20081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C20081" w:rsidRPr="00567710" w:rsidRDefault="00C20081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C20081" w:rsidRPr="00567710" w:rsidRDefault="00C20081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20081" w:rsidRPr="00567710" w:rsidRDefault="00C20081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C20081" w:rsidRPr="00567710" w:rsidRDefault="00C20081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C20081" w:rsidRPr="00567710" w:rsidRDefault="00C20081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C20081" w:rsidRPr="00567710" w:rsidRDefault="00C20081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C20081" w:rsidRPr="00567710" w:rsidRDefault="00C20081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C20081" w:rsidRPr="00567710" w:rsidRDefault="00C20081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C20081" w:rsidRPr="00567710" w:rsidRDefault="00C20081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C20081" w:rsidRPr="00567710" w:rsidRDefault="00C20081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C20081" w:rsidRPr="00567710" w:rsidRDefault="00C20081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C20081" w:rsidRPr="00567710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Pr="006B43DF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Pr="00567710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Pr="00567710" w:rsidRDefault="00C20081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20081" w:rsidRPr="00567710" w:rsidRDefault="00C20081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C20081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C20081" w:rsidRPr="00567710" w:rsidRDefault="00C20081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C20081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C20081" w:rsidRPr="00567710" w:rsidRDefault="00C20081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C20081" w:rsidRPr="00567710" w:rsidRDefault="00C20081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C20081" w:rsidRPr="00567710" w:rsidRDefault="00C20081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20081" w:rsidRPr="00567710" w:rsidRDefault="00C20081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C20081" w:rsidRPr="00567710" w:rsidRDefault="00C20081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20081" w:rsidRPr="00567710" w:rsidRDefault="00C20081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C20081" w:rsidRPr="00567710" w:rsidRDefault="00C20081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C20081" w:rsidRPr="00567710" w:rsidRDefault="00C2008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C20081" w:rsidRPr="00567710" w:rsidRDefault="00C20081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C20081" w:rsidRPr="00567710" w:rsidRDefault="00C20081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C20081" w:rsidRPr="00567710" w:rsidRDefault="00C20081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C20081" w:rsidRPr="00567710" w:rsidRDefault="00C20081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C20081" w:rsidRPr="00567710" w:rsidRDefault="00C20081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C20081" w:rsidRPr="00567710" w:rsidRDefault="00C20081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C20081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20081" w:rsidRPr="00423603" w:rsidRDefault="00C2008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20081" w:rsidRPr="00567710" w:rsidRDefault="00C20081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C20081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C20081" w:rsidRPr="00567710" w:rsidRDefault="00C20081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C20081" w:rsidRPr="00567710" w:rsidRDefault="00C20081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C20081" w:rsidRPr="00567710" w:rsidRDefault="00C20081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C20081" w:rsidRPr="00567710" w:rsidRDefault="00C20081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C20081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20081" w:rsidRPr="00567710" w:rsidRDefault="00C20081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C20081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C20081" w:rsidRPr="00567710" w:rsidRDefault="00C20081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C20081" w:rsidRPr="00567710" w:rsidRDefault="00C20081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C20081" w:rsidRPr="00567710" w:rsidRDefault="00C20081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C20081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C20081" w:rsidRPr="00567710" w:rsidRDefault="00C20081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C20081" w:rsidRPr="00567710" w:rsidRDefault="00C20081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C20081" w:rsidRPr="00567710" w:rsidRDefault="00C20081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C20081" w:rsidRPr="00567710" w:rsidRDefault="00C20081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C20081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B06C2C">
      <w:pPr>
        <w:rPr>
          <w:sz w:val="20"/>
          <w:szCs w:val="20"/>
        </w:rPr>
      </w:pPr>
    </w:p>
    <w:p w:rsidR="00C20081" w:rsidRDefault="00C20081" w:rsidP="00B06C2C">
      <w:pPr>
        <w:rPr>
          <w:sz w:val="20"/>
          <w:szCs w:val="20"/>
        </w:rPr>
      </w:pPr>
    </w:p>
    <w:p w:rsidR="00C20081" w:rsidRDefault="00C20081" w:rsidP="00B06C2C">
      <w:pPr>
        <w:rPr>
          <w:sz w:val="20"/>
          <w:szCs w:val="20"/>
        </w:rPr>
      </w:pPr>
    </w:p>
    <w:p w:rsidR="00C20081" w:rsidRPr="00567710" w:rsidRDefault="00C20081" w:rsidP="00B06C2C">
      <w:pPr>
        <w:rPr>
          <w:sz w:val="20"/>
          <w:szCs w:val="20"/>
        </w:rPr>
      </w:pPr>
    </w:p>
    <w:p w:rsidR="00C20081" w:rsidRPr="00567710" w:rsidRDefault="00C20081" w:rsidP="00B06C2C">
      <w:pPr>
        <w:rPr>
          <w:sz w:val="20"/>
          <w:szCs w:val="20"/>
        </w:rPr>
      </w:pPr>
    </w:p>
    <w:p w:rsidR="00C20081" w:rsidRPr="00E365C0" w:rsidRDefault="00C2008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C20081" w:rsidRPr="00567710" w:rsidRDefault="00C20081" w:rsidP="0067732B">
      <w:pPr>
        <w:spacing w:after="0"/>
        <w:rPr>
          <w:sz w:val="20"/>
          <w:szCs w:val="20"/>
        </w:rPr>
      </w:pPr>
    </w:p>
    <w:p w:rsidR="00C20081" w:rsidRPr="00567710" w:rsidRDefault="00C20081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C20081" w:rsidRPr="00567710" w:rsidRDefault="00C20081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C20081" w:rsidRPr="00567710" w:rsidRDefault="00C20081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C20081" w:rsidRPr="00567710" w:rsidRDefault="00C20081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C20081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C20081" w:rsidRPr="00567710" w:rsidRDefault="00C20081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C20081" w:rsidRPr="00567710" w:rsidRDefault="00C20081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C20081" w:rsidRPr="00567710" w:rsidRDefault="00C20081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C20081" w:rsidRPr="00567710" w:rsidRDefault="00C20081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20081" w:rsidRPr="00567710" w:rsidRDefault="00C20081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C20081" w:rsidRPr="00567710" w:rsidRDefault="00C20081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C20081" w:rsidRPr="00567710" w:rsidRDefault="00C20081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C20081" w:rsidRPr="00567710" w:rsidRDefault="00C20081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20081" w:rsidRPr="00567710" w:rsidRDefault="00C20081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C20081" w:rsidRPr="00567710" w:rsidRDefault="00C20081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C20081" w:rsidRPr="00567710" w:rsidRDefault="00C20081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20081" w:rsidRPr="00567710" w:rsidRDefault="00C20081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C20081" w:rsidRPr="00567710" w:rsidRDefault="00C20081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20081" w:rsidRPr="00567710" w:rsidRDefault="00C20081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20081" w:rsidRPr="00567710" w:rsidRDefault="00C20081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20081" w:rsidRPr="00567710" w:rsidRDefault="00C20081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20081" w:rsidRPr="00567710" w:rsidRDefault="00C20081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C20081" w:rsidRPr="00567710" w:rsidRDefault="00C20081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20081" w:rsidRPr="00567710" w:rsidRDefault="00C20081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C20081" w:rsidRPr="00567710" w:rsidRDefault="00C20081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C20081" w:rsidRPr="00567710" w:rsidRDefault="00C20081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C20081" w:rsidRPr="00567710" w:rsidRDefault="00C20081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C20081" w:rsidRPr="00567710" w:rsidRDefault="00C20081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20081" w:rsidRPr="00567710" w:rsidRDefault="00C20081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C20081" w:rsidRPr="00567710" w:rsidRDefault="00C20081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C20081" w:rsidRPr="00567710" w:rsidRDefault="00C20081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C20081" w:rsidRPr="00567710" w:rsidRDefault="00C20081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C20081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C20081" w:rsidRPr="00567710" w:rsidRDefault="00C20081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C20081" w:rsidRPr="00567710" w:rsidRDefault="00C20081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C20081" w:rsidRPr="00567710" w:rsidRDefault="00C20081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C20081" w:rsidRPr="00567710" w:rsidRDefault="00C20081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C20081" w:rsidRPr="00567710" w:rsidRDefault="00C20081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20081" w:rsidRPr="00567710" w:rsidRDefault="00C20081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20081" w:rsidRPr="00567710" w:rsidRDefault="00C20081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20081" w:rsidRPr="00567710" w:rsidRDefault="00C20081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20081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C20081" w:rsidRPr="00567710" w:rsidRDefault="00C20081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C20081" w:rsidRPr="00567710" w:rsidRDefault="00C20081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C20081" w:rsidRPr="00567710" w:rsidRDefault="00C20081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C20081" w:rsidRPr="00567710" w:rsidRDefault="00C20081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20081" w:rsidRPr="00567710" w:rsidRDefault="00C20081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20081" w:rsidRPr="00567710" w:rsidRDefault="00C20081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20081" w:rsidRPr="00567710" w:rsidRDefault="00C20081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20081" w:rsidRPr="00567710" w:rsidRDefault="00C20081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C20081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C20081" w:rsidRPr="00567710" w:rsidRDefault="00C20081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C20081" w:rsidRPr="00567710" w:rsidRDefault="00C20081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20081" w:rsidRPr="00567710" w:rsidRDefault="00C20081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C20081" w:rsidRPr="00567710" w:rsidRDefault="00C20081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C20081" w:rsidRPr="00567710" w:rsidRDefault="00C20081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C20081" w:rsidRPr="00567710" w:rsidRDefault="00C20081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C20081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20081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C20081" w:rsidRPr="00567710" w:rsidRDefault="00C2008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20081" w:rsidRPr="00567710" w:rsidRDefault="00C20081" w:rsidP="000E349D">
      <w:pPr>
        <w:rPr>
          <w:sz w:val="20"/>
          <w:szCs w:val="20"/>
        </w:rPr>
      </w:pPr>
    </w:p>
    <w:p w:rsidR="00C20081" w:rsidRDefault="00C20081" w:rsidP="000E349D">
      <w:pPr>
        <w:rPr>
          <w:sz w:val="20"/>
          <w:szCs w:val="20"/>
        </w:rPr>
      </w:pPr>
    </w:p>
    <w:p w:rsidR="00C20081" w:rsidRPr="00567710" w:rsidRDefault="00C20081" w:rsidP="000E349D">
      <w:pPr>
        <w:rPr>
          <w:sz w:val="20"/>
          <w:szCs w:val="20"/>
        </w:rPr>
      </w:pPr>
    </w:p>
    <w:p w:rsidR="00C20081" w:rsidRDefault="00C20081" w:rsidP="000E349D">
      <w:pPr>
        <w:rPr>
          <w:sz w:val="20"/>
          <w:szCs w:val="20"/>
        </w:rPr>
      </w:pPr>
    </w:p>
    <w:p w:rsidR="00C20081" w:rsidRPr="00E365C0" w:rsidRDefault="00C2008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C20081" w:rsidRPr="00567710" w:rsidRDefault="00C20081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C20081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C20081" w:rsidRPr="00567710" w:rsidRDefault="00C20081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C20081" w:rsidRPr="00567710" w:rsidRDefault="00C20081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C20081" w:rsidRPr="00884643" w:rsidRDefault="00C20081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20081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20081" w:rsidRPr="00567710" w:rsidRDefault="00C20081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C20081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C20081" w:rsidRPr="00567710" w:rsidRDefault="00C20081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C20081" w:rsidRPr="00567710" w:rsidRDefault="00C20081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C20081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C20081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C20081" w:rsidRPr="00567710" w:rsidRDefault="00C20081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20081" w:rsidRPr="00567710" w:rsidRDefault="00C20081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C20081" w:rsidRPr="00567710" w:rsidRDefault="00C20081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C20081" w:rsidRPr="00567710" w:rsidRDefault="00C20081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697C0B" w:rsidRDefault="00C20081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20081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697C0B" w:rsidRDefault="00C20081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20081" w:rsidRPr="00567710" w:rsidRDefault="00C20081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20081" w:rsidRPr="00567710" w:rsidRDefault="00C20081" w:rsidP="000E349D">
      <w:pPr>
        <w:rPr>
          <w:sz w:val="20"/>
          <w:szCs w:val="20"/>
        </w:rPr>
      </w:pPr>
    </w:p>
    <w:p w:rsidR="00C20081" w:rsidRPr="00567710" w:rsidRDefault="00C20081" w:rsidP="000E349D">
      <w:pPr>
        <w:rPr>
          <w:sz w:val="20"/>
          <w:szCs w:val="20"/>
        </w:rPr>
      </w:pPr>
    </w:p>
    <w:p w:rsidR="00C20081" w:rsidRPr="00567710" w:rsidRDefault="00C20081" w:rsidP="000E349D">
      <w:pPr>
        <w:rPr>
          <w:sz w:val="20"/>
          <w:szCs w:val="20"/>
        </w:rPr>
      </w:pPr>
    </w:p>
    <w:p w:rsidR="00C20081" w:rsidRPr="00567710" w:rsidRDefault="00C20081" w:rsidP="000E349D">
      <w:pPr>
        <w:rPr>
          <w:sz w:val="20"/>
          <w:szCs w:val="20"/>
        </w:rPr>
      </w:pPr>
    </w:p>
    <w:p w:rsidR="00C20081" w:rsidRPr="00567710" w:rsidRDefault="00C2008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C20081" w:rsidRPr="00567710" w:rsidRDefault="00C20081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C20081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C20081" w:rsidRPr="00567710" w:rsidRDefault="00C20081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20081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20081" w:rsidRPr="00567710" w:rsidRDefault="00C20081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20081" w:rsidRPr="00567710" w:rsidRDefault="00C20081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C20081" w:rsidRPr="00567710" w:rsidRDefault="00C20081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C20081" w:rsidRPr="00567710" w:rsidRDefault="00C20081" w:rsidP="003F4447"/>
    <w:p w:rsidR="00C20081" w:rsidRPr="00E365C0" w:rsidRDefault="00C20081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C20081" w:rsidRPr="00567710" w:rsidRDefault="00C20081" w:rsidP="0067732B">
      <w:pPr>
        <w:spacing w:after="0"/>
        <w:rPr>
          <w:sz w:val="20"/>
          <w:szCs w:val="20"/>
        </w:rPr>
      </w:pPr>
    </w:p>
    <w:p w:rsidR="00C20081" w:rsidRPr="00567710" w:rsidRDefault="00C20081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C20081" w:rsidRPr="00567710" w:rsidRDefault="00C20081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C20081" w:rsidRPr="00567710" w:rsidRDefault="00C20081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C20081" w:rsidRPr="00567710" w:rsidRDefault="00C20081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C20081" w:rsidRPr="00567710" w:rsidRDefault="00C20081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C20081" w:rsidRPr="00567710" w:rsidRDefault="00C20081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20081" w:rsidRPr="00567710" w:rsidRDefault="00C20081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20081" w:rsidRDefault="00C20081" w:rsidP="004268D2">
      <w:pPr>
        <w:spacing w:after="0" w:line="240" w:lineRule="auto"/>
        <w:rPr>
          <w:sz w:val="20"/>
          <w:szCs w:val="20"/>
        </w:rPr>
      </w:pPr>
    </w:p>
    <w:p w:rsidR="00C20081" w:rsidRPr="00567710" w:rsidRDefault="00C20081" w:rsidP="004268D2">
      <w:pPr>
        <w:spacing w:after="0" w:line="240" w:lineRule="auto"/>
        <w:rPr>
          <w:sz w:val="20"/>
          <w:szCs w:val="20"/>
        </w:rPr>
      </w:pPr>
    </w:p>
    <w:p w:rsidR="00C20081" w:rsidRPr="00567710" w:rsidRDefault="00C20081" w:rsidP="004268D2">
      <w:pPr>
        <w:spacing w:after="0" w:line="240" w:lineRule="auto"/>
        <w:rPr>
          <w:sz w:val="20"/>
          <w:szCs w:val="20"/>
        </w:rPr>
      </w:pPr>
    </w:p>
    <w:p w:rsidR="00C20081" w:rsidRPr="00567710" w:rsidRDefault="00C20081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C20081" w:rsidRPr="00567710" w:rsidRDefault="00C20081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C20081" w:rsidRPr="00567710" w:rsidRDefault="00C20081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C20081" w:rsidRPr="00567710" w:rsidRDefault="00C20081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C20081" w:rsidRPr="00567710" w:rsidRDefault="00C20081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C20081" w:rsidRPr="00567710" w:rsidRDefault="00C20081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C20081" w:rsidRPr="00567710" w:rsidRDefault="00C20081" w:rsidP="0003344F">
      <w:pPr>
        <w:spacing w:after="0" w:line="240" w:lineRule="auto"/>
        <w:rPr>
          <w:i/>
          <w:sz w:val="20"/>
          <w:szCs w:val="20"/>
        </w:rPr>
      </w:pPr>
    </w:p>
    <w:p w:rsidR="00C20081" w:rsidRPr="00567710" w:rsidRDefault="00C20081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C20081" w:rsidRPr="00567710" w:rsidRDefault="00C20081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C20081" w:rsidRPr="00567710" w:rsidRDefault="00C20081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C20081" w:rsidRPr="00567710" w:rsidRDefault="00C20081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C20081" w:rsidRPr="00567710" w:rsidRDefault="00C20081" w:rsidP="0003344F">
      <w:pPr>
        <w:spacing w:after="0" w:line="240" w:lineRule="auto"/>
        <w:rPr>
          <w:sz w:val="20"/>
          <w:szCs w:val="20"/>
        </w:rPr>
      </w:pPr>
    </w:p>
    <w:sectPr w:rsidR="00C20081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081" w:rsidRDefault="00C20081" w:rsidP="00107589">
      <w:pPr>
        <w:spacing w:after="0" w:line="240" w:lineRule="auto"/>
      </w:pPr>
      <w:r>
        <w:separator/>
      </w:r>
    </w:p>
  </w:endnote>
  <w:endnote w:type="continuationSeparator" w:id="0">
    <w:p w:rsidR="00C20081" w:rsidRDefault="00C200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081" w:rsidRDefault="00C20081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C20081" w:rsidRDefault="00C2008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081" w:rsidRDefault="00C20081" w:rsidP="00107589">
      <w:pPr>
        <w:spacing w:after="0" w:line="240" w:lineRule="auto"/>
      </w:pPr>
      <w:r>
        <w:separator/>
      </w:r>
    </w:p>
  </w:footnote>
  <w:footnote w:type="continuationSeparator" w:id="0">
    <w:p w:rsidR="00C20081" w:rsidRDefault="00C200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081" w:rsidRDefault="00C20081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20081" w:rsidTr="00F53E2A">
      <w:trPr>
        <w:trHeight w:val="326"/>
      </w:trPr>
      <w:tc>
        <w:tcPr>
          <w:tcW w:w="2529" w:type="dxa"/>
          <w:vAlign w:val="center"/>
        </w:tcPr>
        <w:p w:rsidR="00C20081" w:rsidRDefault="00C20081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C20081" w:rsidRDefault="00C20081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C20081" w:rsidRDefault="00C20081" w:rsidP="002D6908">
          <w:pPr>
            <w:spacing w:after="0" w:line="240" w:lineRule="auto"/>
          </w:pPr>
          <w:r>
            <w:t>IČO:46441263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C20081" w:rsidRDefault="00C20081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C20081" w:rsidRDefault="00C20081" w:rsidP="002D6908">
          <w:pPr>
            <w:spacing w:after="0" w:line="240" w:lineRule="auto"/>
          </w:pPr>
          <w:r>
            <w:t>DIČ:2023382801</w:t>
          </w:r>
        </w:p>
      </w:tc>
    </w:tr>
  </w:tbl>
  <w:p w:rsidR="00C20081" w:rsidRPr="004268D2" w:rsidRDefault="00C20081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0D95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12A4F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13DA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6BA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284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0081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48E2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874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7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87405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74053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7405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7405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74056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74058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87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2372</Words>
  <Characters>13527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6</cp:revision>
  <cp:lastPrinted>2019-01-11T06:48:00Z</cp:lastPrinted>
  <dcterms:created xsi:type="dcterms:W3CDTF">2019-03-21T14:00:00Z</dcterms:created>
  <dcterms:modified xsi:type="dcterms:W3CDTF">2019-06-24T18:07:00Z</dcterms:modified>
</cp:coreProperties>
</file>