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081" w:rsidRPr="00E365C0" w:rsidRDefault="00C20081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            </w:t>
      </w:r>
    </w:p>
    <w:p w:rsidR="00C20081" w:rsidRPr="00567710" w:rsidRDefault="00C20081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C20081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C20081" w:rsidRPr="00567710" w:rsidRDefault="00C20081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C20081" w:rsidRPr="00567710" w:rsidRDefault="00C20081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MRK MAXIM s.r.o.</w:t>
            </w:r>
          </w:p>
        </w:tc>
      </w:tr>
      <w:tr w:rsidR="00C20081" w:rsidRPr="00567710" w:rsidTr="00927FAE">
        <w:trPr>
          <w:trHeight w:val="340"/>
        </w:trPr>
        <w:tc>
          <w:tcPr>
            <w:tcW w:w="1096" w:type="pct"/>
            <w:vAlign w:val="center"/>
          </w:tcPr>
          <w:p w:rsidR="00C20081" w:rsidRPr="00567710" w:rsidRDefault="00C20081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C20081" w:rsidRPr="00567710" w:rsidRDefault="00C20081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Jastrabá 114, 967 01 Jastrabá</w:t>
            </w:r>
          </w:p>
        </w:tc>
      </w:tr>
    </w:tbl>
    <w:p w:rsidR="00C20081" w:rsidRPr="00567710" w:rsidRDefault="00C20081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 v nadväznosti na predmet podnikania:</w:t>
      </w:r>
    </w:p>
    <w:p w:rsidR="00C20081" w:rsidRDefault="00C20081" w:rsidP="003D1D35">
      <w:pPr>
        <w:jc w:val="both"/>
        <w:rPr>
          <w:bCs/>
          <w:sz w:val="20"/>
          <w:szCs w:val="20"/>
        </w:rPr>
      </w:pPr>
    </w:p>
    <w:p w:rsidR="00C20081" w:rsidRPr="00567710" w:rsidRDefault="00C20081" w:rsidP="003D1D35">
      <w:pPr>
        <w:jc w:val="both"/>
        <w:rPr>
          <w:bCs/>
          <w:sz w:val="20"/>
          <w:szCs w:val="20"/>
        </w:rPr>
      </w:pPr>
    </w:p>
    <w:p w:rsidR="00C20081" w:rsidRPr="00567710" w:rsidRDefault="00C20081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C20081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C20081" w:rsidRPr="00567710" w:rsidRDefault="00C20081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:rsidR="00C20081" w:rsidRPr="00567710" w:rsidRDefault="00C20081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C20081" w:rsidRPr="00567710" w:rsidRDefault="00C20081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Dátum schválenia účtovnej závierky za bezprostredne predchádzajúce ÚO</w:t>
            </w:r>
          </w:p>
          <w:p w:rsidR="00C20081" w:rsidRPr="00567710" w:rsidRDefault="00C20081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C20081" w:rsidRPr="00567710" w:rsidRDefault="00C20081" w:rsidP="00927FA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20081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C20081" w:rsidRPr="00567710" w:rsidRDefault="00C20081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C20081" w:rsidRPr="00567710" w:rsidRDefault="00C20081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C20081" w:rsidRPr="00567710" w:rsidRDefault="00C20081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C20081" w:rsidRPr="00567710" w:rsidRDefault="00C20081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20081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C20081" w:rsidRPr="00567710" w:rsidRDefault="00C20081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C20081" w:rsidRPr="00567710" w:rsidRDefault="00C20081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C20081" w:rsidRPr="00567710" w:rsidRDefault="00C20081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C20081" w:rsidRPr="00567710" w:rsidRDefault="00C20081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20081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C20081" w:rsidRPr="00567710" w:rsidRDefault="00C20081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C20081" w:rsidRPr="00567710" w:rsidRDefault="00C20081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C20081" w:rsidRPr="00567710" w:rsidRDefault="00C20081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C20081" w:rsidRPr="00567710" w:rsidRDefault="00C20081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3158"/>
        <w:gridCol w:w="422"/>
        <w:gridCol w:w="4152"/>
        <w:gridCol w:w="347"/>
      </w:tblGrid>
      <w:tr w:rsidR="00C20081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72" w:type="dxa"/>
            <w:gridSpan w:val="5"/>
            <w:vAlign w:val="center"/>
          </w:tcPr>
          <w:p w:rsidR="00C20081" w:rsidRPr="00567710" w:rsidRDefault="00C20081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20081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151" w:type="dxa"/>
            <w:gridSpan w:val="2"/>
            <w:vAlign w:val="center"/>
          </w:tcPr>
          <w:p w:rsidR="00C20081" w:rsidRPr="00567710" w:rsidRDefault="00C20081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vAlign w:val="center"/>
          </w:tcPr>
          <w:p w:rsidR="00C20081" w:rsidRPr="00567710" w:rsidRDefault="00C20081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vAlign w:val="center"/>
          </w:tcPr>
          <w:p w:rsidR="00C20081" w:rsidRPr="00567710" w:rsidRDefault="00C20081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vAlign w:val="center"/>
          </w:tcPr>
          <w:p w:rsidR="00C20081" w:rsidRPr="00567710" w:rsidRDefault="00C20081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20081" w:rsidRPr="00567710" w:rsidTr="00567710">
        <w:tblPrEx>
          <w:tblCellMar>
            <w:top w:w="0" w:type="dxa"/>
            <w:bottom w:w="0" w:type="dxa"/>
          </w:tblCellMar>
        </w:tblPrEx>
        <w:trPr>
          <w:trHeight w:val="464"/>
        </w:trPr>
        <w:tc>
          <w:tcPr>
            <w:tcW w:w="9072" w:type="dxa"/>
            <w:gridSpan w:val="5"/>
          </w:tcPr>
          <w:p w:rsidR="00C20081" w:rsidRPr="00567710" w:rsidRDefault="00C20081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20081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20081" w:rsidRPr="00567710" w:rsidRDefault="00C20081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20081" w:rsidRPr="00567710" w:rsidRDefault="00C20081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20081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20081" w:rsidRPr="00567710" w:rsidRDefault="00C20081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20081" w:rsidRPr="00567710" w:rsidRDefault="00C20081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C20081" w:rsidRPr="00567710" w:rsidRDefault="00C20081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20081" w:rsidRPr="00567710" w:rsidTr="00567710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9072" w:type="dxa"/>
            <w:gridSpan w:val="2"/>
          </w:tcPr>
          <w:p w:rsidR="00C20081" w:rsidRPr="00567710" w:rsidRDefault="00C20081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20081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20081" w:rsidRPr="00567710" w:rsidRDefault="00C20081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20081" w:rsidRPr="00567710" w:rsidRDefault="00C20081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20081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20081" w:rsidRPr="00567710" w:rsidRDefault="00C20081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20081" w:rsidRPr="00567710" w:rsidRDefault="00C20081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20081" w:rsidRPr="00567710" w:rsidRDefault="00C20081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20081" w:rsidRPr="00567710" w:rsidTr="00567710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9072" w:type="dxa"/>
            <w:gridSpan w:val="2"/>
          </w:tcPr>
          <w:p w:rsidR="00C20081" w:rsidRPr="00567710" w:rsidRDefault="00C20081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c) 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20081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20081" w:rsidRPr="00567710" w:rsidRDefault="00C20081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20081" w:rsidRPr="00567710" w:rsidRDefault="00C20081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20081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20081" w:rsidRPr="00567710" w:rsidRDefault="00C20081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20081" w:rsidRPr="00567710" w:rsidRDefault="00C20081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20081" w:rsidRPr="00567710" w:rsidRDefault="00C20081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20081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20081" w:rsidRPr="00567710" w:rsidRDefault="00C20081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d)</w:t>
            </w:r>
            <w:r>
              <w:rPr>
                <w:rFonts w:cs="Arial"/>
                <w:bCs/>
                <w:sz w:val="20"/>
                <w:szCs w:val="20"/>
              </w:rPr>
              <w:t xml:space="preserve">  </w:t>
            </w:r>
            <w:r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20081" w:rsidRPr="00567710" w:rsidRDefault="00C20081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20081" w:rsidRPr="00567710" w:rsidRDefault="00C20081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20081" w:rsidRPr="00567710" w:rsidRDefault="00C20081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20081" w:rsidRPr="00567710" w:rsidRDefault="00C20081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20081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20081" w:rsidRPr="00567710" w:rsidRDefault="00C20081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vAlign w:val="center"/>
          </w:tcPr>
          <w:p w:rsidR="00C20081" w:rsidRPr="00567710" w:rsidRDefault="00C20081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20081" w:rsidRPr="00567710" w:rsidRDefault="00C20081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20081" w:rsidRPr="00567710" w:rsidRDefault="00C20081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20081" w:rsidRPr="00567710" w:rsidRDefault="00C20081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20081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20081" w:rsidRPr="00567710" w:rsidRDefault="00C20081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081" w:rsidRPr="00567710" w:rsidRDefault="00C20081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20081" w:rsidRPr="00567710" w:rsidRDefault="00C20081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20081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20081" w:rsidRPr="00567710" w:rsidRDefault="00C20081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dcérskych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081" w:rsidRPr="00567710" w:rsidRDefault="00C20081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ods.10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a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20081" w:rsidRPr="00567710" w:rsidRDefault="00C20081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C20081" w:rsidRPr="00567710" w:rsidRDefault="00C20081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6236"/>
        <w:gridCol w:w="831"/>
        <w:gridCol w:w="1650"/>
      </w:tblGrid>
      <w:tr w:rsidR="00C20081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</w:tcPr>
          <w:p w:rsidR="00C20081" w:rsidRPr="00567710" w:rsidRDefault="00C20081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C20081" w:rsidRPr="00567710" w:rsidRDefault="00C20081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C20081" w:rsidRPr="00567710" w:rsidRDefault="00C20081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:rsidR="00C20081" w:rsidRPr="00567710" w:rsidRDefault="00C20081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20081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</w:tcPr>
          <w:p w:rsidR="00C20081" w:rsidRPr="00567710" w:rsidRDefault="00C20081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:rsidR="00C20081" w:rsidRPr="00567710" w:rsidRDefault="00C20081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C20081" w:rsidRPr="00567710" w:rsidRDefault="00C20081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:rsidR="00C20081" w:rsidRPr="00567710" w:rsidRDefault="00C20081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C20081" w:rsidRPr="00567710" w:rsidRDefault="00C20081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C20081" w:rsidRPr="00567710" w:rsidRDefault="00C20081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C20081" w:rsidRPr="00567710" w:rsidRDefault="00C20081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C20081" w:rsidRPr="00E365C0" w:rsidRDefault="00C20081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 Informácie o orgánoch spoločnosti</w:t>
      </w:r>
    </w:p>
    <w:p w:rsidR="00C20081" w:rsidRPr="00567710" w:rsidRDefault="00C20081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C20081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C20081" w:rsidRPr="00567710" w:rsidRDefault="00C20081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Pr="00567710">
              <w:rPr>
                <w:b/>
                <w:sz w:val="20"/>
                <w:szCs w:val="20"/>
              </w:rPr>
              <w:t xml:space="preserve">Výška jednotlivých druhov záruk alebo iných zabezpečení pre členov štatutárneho orgánu, </w:t>
            </w:r>
          </w:p>
          <w:p w:rsidR="00C20081" w:rsidRPr="00567710" w:rsidRDefault="00C20081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C20081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081" w:rsidRPr="00567710" w:rsidRDefault="00C20081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C20081" w:rsidRPr="00567710" w:rsidRDefault="00C20081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081" w:rsidRPr="00567710" w:rsidRDefault="00C20081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20081" w:rsidRPr="00567710" w:rsidRDefault="00C20081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C20081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20081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C20081" w:rsidRPr="00567710" w:rsidRDefault="00C20081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C20081" w:rsidRPr="00567710" w:rsidTr="00EE3219">
        <w:trPr>
          <w:trHeight w:val="340"/>
        </w:trPr>
        <w:tc>
          <w:tcPr>
            <w:tcW w:w="9072" w:type="dxa"/>
            <w:gridSpan w:val="7"/>
          </w:tcPr>
          <w:p w:rsidR="00C20081" w:rsidRPr="00567710" w:rsidRDefault="00C20081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Pr="00567710">
              <w:rPr>
                <w:b/>
                <w:sz w:val="20"/>
                <w:szCs w:val="20"/>
              </w:rPr>
              <w:t>Pôžičky poskytnuté členom štatutárneho orgánu, dozorného orgánu a iného orgánu ÚJ</w:t>
            </w:r>
          </w:p>
        </w:tc>
      </w:tr>
      <w:tr w:rsidR="00C20081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C20081" w:rsidRPr="00567710" w:rsidRDefault="00C20081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C20081" w:rsidRPr="00567710" w:rsidRDefault="00C20081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C20081" w:rsidRPr="00567710" w:rsidRDefault="00C20081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C20081" w:rsidRPr="00567710" w:rsidRDefault="00C20081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20081" w:rsidRPr="00567710" w:rsidRDefault="00C20081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C20081" w:rsidRPr="00567710" w:rsidTr="00EE3219">
        <w:trPr>
          <w:trHeight w:val="340"/>
        </w:trPr>
        <w:tc>
          <w:tcPr>
            <w:tcW w:w="9072" w:type="dxa"/>
            <w:gridSpan w:val="7"/>
          </w:tcPr>
          <w:p w:rsidR="00C20081" w:rsidRPr="00567710" w:rsidRDefault="00C20081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C20081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20081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20081" w:rsidRPr="00567710" w:rsidTr="00EE3219">
        <w:trPr>
          <w:trHeight w:val="340"/>
        </w:trPr>
        <w:tc>
          <w:tcPr>
            <w:tcW w:w="9072" w:type="dxa"/>
            <w:gridSpan w:val="7"/>
          </w:tcPr>
          <w:p w:rsidR="00C20081" w:rsidRPr="00567710" w:rsidRDefault="00C20081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C20081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20081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20081" w:rsidRPr="00567710" w:rsidTr="00EE3219">
        <w:trPr>
          <w:trHeight w:val="340"/>
        </w:trPr>
        <w:tc>
          <w:tcPr>
            <w:tcW w:w="9072" w:type="dxa"/>
            <w:gridSpan w:val="7"/>
          </w:tcPr>
          <w:p w:rsidR="00C20081" w:rsidRPr="00567710" w:rsidRDefault="00C20081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C20081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20081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C20081" w:rsidRPr="00567710" w:rsidRDefault="00C20081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C20081" w:rsidRPr="00567710" w:rsidTr="00EE3219">
        <w:trPr>
          <w:trHeight w:val="340"/>
        </w:trPr>
        <w:tc>
          <w:tcPr>
            <w:tcW w:w="9072" w:type="dxa"/>
            <w:gridSpan w:val="4"/>
          </w:tcPr>
          <w:p w:rsidR="00C20081" w:rsidRPr="00567710" w:rsidRDefault="00C20081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Pr="00567710">
              <w:rPr>
                <w:b/>
                <w:sz w:val="20"/>
                <w:szCs w:val="20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C20081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C20081" w:rsidRPr="00567710" w:rsidRDefault="00C20081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C20081" w:rsidRPr="00567710" w:rsidRDefault="00C20081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081" w:rsidRPr="00567710" w:rsidRDefault="00C20081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20081" w:rsidRPr="00567710" w:rsidRDefault="00C20081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C20081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20081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C20081" w:rsidRDefault="00C20081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C20081" w:rsidRPr="00567710" w:rsidRDefault="00C20081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C20081" w:rsidRPr="00E365C0" w:rsidRDefault="00C20081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C20081" w:rsidRPr="00567710" w:rsidRDefault="00C20081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C20081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C20081" w:rsidRPr="00567710" w:rsidRDefault="00C20081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:rsidR="00C20081" w:rsidRPr="00567710" w:rsidRDefault="00C20081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824" w:type="dxa"/>
            <w:vAlign w:val="center"/>
          </w:tcPr>
          <w:p w:rsidR="00C20081" w:rsidRPr="00567710" w:rsidRDefault="00C20081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C20081" w:rsidRPr="00567710" w:rsidRDefault="00C20081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C20081" w:rsidRPr="00567710" w:rsidRDefault="00C20081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C20081" w:rsidRPr="00567710" w:rsidRDefault="00C20081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C20081" w:rsidRPr="00567710" w:rsidRDefault="00C20081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C20081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C20081" w:rsidRPr="00567710" w:rsidRDefault="00C20081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C20081" w:rsidRPr="00567710" w:rsidRDefault="00C20081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C20081" w:rsidRPr="00567710" w:rsidRDefault="00C20081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C20081" w:rsidRPr="00567710" w:rsidRDefault="00C20081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C20081" w:rsidRPr="00567710" w:rsidRDefault="00C20081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C20081" w:rsidRPr="00567710" w:rsidRDefault="00C20081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20081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C20081" w:rsidRPr="00567710" w:rsidRDefault="00C20081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</w:tcPr>
          <w:p w:rsidR="00C20081" w:rsidRPr="00567710" w:rsidRDefault="00C20081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C20081" w:rsidRPr="00567710" w:rsidRDefault="00C20081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C20081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C20081" w:rsidRPr="00567710" w:rsidRDefault="00C20081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C20081" w:rsidRPr="00567710" w:rsidRDefault="00C20081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C20081" w:rsidRPr="00567710" w:rsidRDefault="00C20081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C20081" w:rsidRPr="00567710" w:rsidRDefault="00C20081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C20081" w:rsidRPr="00567710" w:rsidRDefault="00C20081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C20081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C20081" w:rsidRPr="00567710" w:rsidRDefault="00C20081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C20081" w:rsidRPr="00567710" w:rsidRDefault="00C20081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C20081" w:rsidRPr="00567710" w:rsidRDefault="00C20081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C20081" w:rsidRPr="00567710" w:rsidRDefault="00C20081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C20081" w:rsidRPr="00567710" w:rsidRDefault="00C20081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C20081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C20081" w:rsidRPr="00567710" w:rsidRDefault="00C20081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C20081" w:rsidRPr="00567710" w:rsidRDefault="00C20081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C20081" w:rsidRPr="00567710" w:rsidRDefault="00C20081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C20081" w:rsidRPr="00567710" w:rsidRDefault="00C20081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C20081" w:rsidRPr="00567710" w:rsidRDefault="00C20081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C20081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C20081" w:rsidRPr="00567710" w:rsidRDefault="00C20081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C20081" w:rsidRPr="00567710" w:rsidRDefault="00C20081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C20081" w:rsidRPr="00567710" w:rsidRDefault="00C20081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C20081" w:rsidRPr="00567710" w:rsidRDefault="00C20081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C20081" w:rsidRPr="00567710" w:rsidRDefault="00C20081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C20081" w:rsidRPr="00567710" w:rsidRDefault="00C20081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C20081" w:rsidRPr="00567710" w:rsidRDefault="00C20081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C20081" w:rsidRDefault="00C20081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C20081" w:rsidRPr="00567710" w:rsidRDefault="00C20081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C20081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C20081" w:rsidRPr="00567710" w:rsidRDefault="00C20081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C20081" w:rsidRPr="00567710" w:rsidRDefault="00C2008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C20081" w:rsidRPr="00567710" w:rsidRDefault="00C20081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C20081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C20081" w:rsidRPr="00567710" w:rsidRDefault="00C20081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Obstarávacou cenou</w:t>
            </w:r>
          </w:p>
        </w:tc>
      </w:tr>
      <w:tr w:rsidR="00C20081" w:rsidRPr="00567710" w:rsidTr="002C1383">
        <w:trPr>
          <w:trHeight w:val="283"/>
        </w:trPr>
        <w:tc>
          <w:tcPr>
            <w:tcW w:w="8789" w:type="dxa"/>
            <w:vAlign w:val="center"/>
          </w:tcPr>
          <w:p w:rsidR="00C20081" w:rsidRPr="00567710" w:rsidRDefault="00C2008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C20081" w:rsidRPr="00567710" w:rsidRDefault="00C20081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20081" w:rsidRPr="00567710" w:rsidTr="002C1383">
        <w:trPr>
          <w:trHeight w:val="283"/>
        </w:trPr>
        <w:tc>
          <w:tcPr>
            <w:tcW w:w="8789" w:type="dxa"/>
            <w:vAlign w:val="center"/>
          </w:tcPr>
          <w:p w:rsidR="00C20081" w:rsidRPr="00567710" w:rsidRDefault="00C2008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C20081" w:rsidRPr="00567710" w:rsidRDefault="00C20081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20081" w:rsidRPr="00567710" w:rsidTr="002C1383">
        <w:trPr>
          <w:trHeight w:val="283"/>
        </w:trPr>
        <w:tc>
          <w:tcPr>
            <w:tcW w:w="8789" w:type="dxa"/>
            <w:vAlign w:val="center"/>
          </w:tcPr>
          <w:p w:rsidR="00C20081" w:rsidRPr="00567710" w:rsidRDefault="00C2008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C20081" w:rsidRPr="00567710" w:rsidRDefault="00C20081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20081" w:rsidRPr="00567710" w:rsidTr="002C1383">
        <w:trPr>
          <w:trHeight w:val="283"/>
        </w:trPr>
        <w:tc>
          <w:tcPr>
            <w:tcW w:w="8789" w:type="dxa"/>
            <w:vAlign w:val="center"/>
          </w:tcPr>
          <w:p w:rsidR="00C20081" w:rsidRPr="00567710" w:rsidRDefault="00C2008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C20081" w:rsidRPr="00567710" w:rsidRDefault="00C20081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20081" w:rsidRPr="00567710" w:rsidTr="002C1383">
        <w:trPr>
          <w:trHeight w:val="283"/>
        </w:trPr>
        <w:tc>
          <w:tcPr>
            <w:tcW w:w="8789" w:type="dxa"/>
            <w:vAlign w:val="center"/>
          </w:tcPr>
          <w:p w:rsidR="00C20081" w:rsidRPr="00567710" w:rsidRDefault="00C2008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C20081" w:rsidRPr="00567710" w:rsidRDefault="00C20081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20081" w:rsidRPr="00567710" w:rsidTr="002C1383">
        <w:trPr>
          <w:trHeight w:val="283"/>
        </w:trPr>
        <w:tc>
          <w:tcPr>
            <w:tcW w:w="8789" w:type="dxa"/>
            <w:vAlign w:val="center"/>
          </w:tcPr>
          <w:p w:rsidR="00C20081" w:rsidRPr="00567710" w:rsidRDefault="00C20081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C20081" w:rsidRPr="00567710" w:rsidRDefault="00C20081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C20081" w:rsidRPr="00567710" w:rsidRDefault="00C20081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C20081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C20081" w:rsidRPr="00567710" w:rsidRDefault="00C20081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Vlastnými nákladmi</w:t>
            </w:r>
          </w:p>
        </w:tc>
      </w:tr>
      <w:tr w:rsidR="00C20081" w:rsidRPr="00567710" w:rsidTr="002C1383">
        <w:trPr>
          <w:trHeight w:val="283"/>
        </w:trPr>
        <w:tc>
          <w:tcPr>
            <w:tcW w:w="8789" w:type="dxa"/>
            <w:vAlign w:val="center"/>
          </w:tcPr>
          <w:p w:rsidR="00C20081" w:rsidRPr="00567710" w:rsidRDefault="00C2008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C20081" w:rsidRPr="00567710" w:rsidRDefault="00C20081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C20081" w:rsidRPr="00567710" w:rsidTr="002C1383">
        <w:trPr>
          <w:trHeight w:val="283"/>
        </w:trPr>
        <w:tc>
          <w:tcPr>
            <w:tcW w:w="8789" w:type="dxa"/>
            <w:vAlign w:val="center"/>
          </w:tcPr>
          <w:p w:rsidR="00C20081" w:rsidRPr="00567710" w:rsidRDefault="00C2008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C20081" w:rsidRPr="00567710" w:rsidRDefault="00C20081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C20081" w:rsidRPr="00567710" w:rsidTr="002C1383">
        <w:trPr>
          <w:trHeight w:val="283"/>
        </w:trPr>
        <w:tc>
          <w:tcPr>
            <w:tcW w:w="8789" w:type="dxa"/>
            <w:vAlign w:val="center"/>
          </w:tcPr>
          <w:p w:rsidR="00C20081" w:rsidRPr="00567710" w:rsidRDefault="00C2008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C20081" w:rsidRPr="00567710" w:rsidRDefault="00C20081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C20081" w:rsidRPr="00567710" w:rsidTr="002C1383">
        <w:trPr>
          <w:trHeight w:val="283"/>
        </w:trPr>
        <w:tc>
          <w:tcPr>
            <w:tcW w:w="8789" w:type="dxa"/>
            <w:vAlign w:val="center"/>
          </w:tcPr>
          <w:p w:rsidR="00C20081" w:rsidRPr="00567710" w:rsidRDefault="00C2008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C20081" w:rsidRPr="00567710" w:rsidRDefault="00C20081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C20081" w:rsidRPr="00567710" w:rsidRDefault="00C20081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C20081" w:rsidRPr="00567710" w:rsidTr="002C1383">
        <w:trPr>
          <w:trHeight w:val="283"/>
        </w:trPr>
        <w:tc>
          <w:tcPr>
            <w:tcW w:w="9072" w:type="dxa"/>
            <w:gridSpan w:val="2"/>
          </w:tcPr>
          <w:p w:rsidR="00C20081" w:rsidRPr="00567710" w:rsidRDefault="00C20081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Menovitou hodnotou</w:t>
            </w:r>
          </w:p>
        </w:tc>
      </w:tr>
      <w:tr w:rsidR="00C20081" w:rsidRPr="00567710" w:rsidTr="002C1383">
        <w:trPr>
          <w:trHeight w:val="283"/>
        </w:trPr>
        <w:tc>
          <w:tcPr>
            <w:tcW w:w="8789" w:type="dxa"/>
          </w:tcPr>
          <w:p w:rsidR="00C20081" w:rsidRPr="00567710" w:rsidRDefault="00C2008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C20081" w:rsidRPr="00567710" w:rsidRDefault="00C20081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20081" w:rsidRPr="00567710" w:rsidTr="002C1383">
        <w:trPr>
          <w:trHeight w:val="283"/>
        </w:trPr>
        <w:tc>
          <w:tcPr>
            <w:tcW w:w="8789" w:type="dxa"/>
          </w:tcPr>
          <w:p w:rsidR="00C20081" w:rsidRPr="00567710" w:rsidRDefault="00C2008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C20081" w:rsidRPr="00567710" w:rsidRDefault="00C20081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20081" w:rsidRPr="00567710" w:rsidTr="002C1383">
        <w:trPr>
          <w:trHeight w:val="283"/>
        </w:trPr>
        <w:tc>
          <w:tcPr>
            <w:tcW w:w="8789" w:type="dxa"/>
          </w:tcPr>
          <w:p w:rsidR="00C20081" w:rsidRPr="00567710" w:rsidRDefault="00C2008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C20081" w:rsidRPr="00567710" w:rsidRDefault="00C20081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C20081" w:rsidRPr="00567710" w:rsidRDefault="00C20081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C20081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C20081" w:rsidRPr="00567710" w:rsidRDefault="00C20081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Reálnou hodnotou</w:t>
            </w:r>
          </w:p>
        </w:tc>
      </w:tr>
      <w:tr w:rsidR="00C20081" w:rsidRPr="00567710" w:rsidTr="002C1383">
        <w:trPr>
          <w:trHeight w:val="283"/>
        </w:trPr>
        <w:tc>
          <w:tcPr>
            <w:tcW w:w="8789" w:type="dxa"/>
            <w:vAlign w:val="center"/>
          </w:tcPr>
          <w:p w:rsidR="00C20081" w:rsidRPr="00567710" w:rsidRDefault="00C20081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C20081" w:rsidRPr="00567710" w:rsidRDefault="00C20081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C20081" w:rsidRPr="00567710" w:rsidTr="002C1383">
        <w:trPr>
          <w:trHeight w:val="283"/>
        </w:trPr>
        <w:tc>
          <w:tcPr>
            <w:tcW w:w="8789" w:type="dxa"/>
            <w:vAlign w:val="center"/>
          </w:tcPr>
          <w:p w:rsidR="00C20081" w:rsidRPr="00567710" w:rsidRDefault="00C20081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majetok a záväzky nadobudnuté vkladom podniku, jeho časti a majetok a záväzky nadobudn. zámenou </w:t>
            </w:r>
          </w:p>
        </w:tc>
        <w:tc>
          <w:tcPr>
            <w:tcW w:w="283" w:type="dxa"/>
            <w:vAlign w:val="center"/>
          </w:tcPr>
          <w:p w:rsidR="00C20081" w:rsidRPr="00567710" w:rsidRDefault="00C20081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C20081" w:rsidRPr="00567710" w:rsidTr="002C1383">
        <w:trPr>
          <w:trHeight w:val="283"/>
        </w:trPr>
        <w:tc>
          <w:tcPr>
            <w:tcW w:w="8789" w:type="dxa"/>
            <w:vAlign w:val="center"/>
          </w:tcPr>
          <w:p w:rsidR="00C20081" w:rsidRPr="00567710" w:rsidRDefault="00C20081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C20081" w:rsidRPr="00567710" w:rsidRDefault="00C20081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C20081" w:rsidRPr="00567710" w:rsidRDefault="00C20081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C20081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C20081" w:rsidRPr="00567710" w:rsidRDefault="00C20081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C20081" w:rsidRPr="00567710" w:rsidTr="002C1383">
        <w:trPr>
          <w:trHeight w:val="283"/>
        </w:trPr>
        <w:tc>
          <w:tcPr>
            <w:tcW w:w="8789" w:type="dxa"/>
            <w:vAlign w:val="center"/>
          </w:tcPr>
          <w:p w:rsidR="00C20081" w:rsidRPr="00567710" w:rsidRDefault="00C2008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C20081" w:rsidRPr="00567710" w:rsidRDefault="00C20081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C20081" w:rsidRPr="00567710" w:rsidTr="002C1383">
        <w:trPr>
          <w:trHeight w:val="283"/>
        </w:trPr>
        <w:tc>
          <w:tcPr>
            <w:tcW w:w="8789" w:type="dxa"/>
            <w:vAlign w:val="center"/>
          </w:tcPr>
          <w:p w:rsidR="00C20081" w:rsidRPr="00567710" w:rsidRDefault="00C2008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C20081" w:rsidRPr="00567710" w:rsidRDefault="00C20081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20081" w:rsidRPr="00567710" w:rsidTr="002C1383">
        <w:trPr>
          <w:trHeight w:val="283"/>
        </w:trPr>
        <w:tc>
          <w:tcPr>
            <w:tcW w:w="8789" w:type="dxa"/>
            <w:vAlign w:val="center"/>
          </w:tcPr>
          <w:p w:rsidR="00C20081" w:rsidRPr="00567710" w:rsidRDefault="00C2008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C20081" w:rsidRPr="00567710" w:rsidRDefault="00C2008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C20081" w:rsidRPr="00567710" w:rsidRDefault="00C20081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20081" w:rsidRPr="00567710" w:rsidTr="002C1383">
        <w:trPr>
          <w:trHeight w:val="283"/>
        </w:trPr>
        <w:tc>
          <w:tcPr>
            <w:tcW w:w="8789" w:type="dxa"/>
            <w:vAlign w:val="center"/>
          </w:tcPr>
          <w:p w:rsidR="00C20081" w:rsidRPr="00567710" w:rsidRDefault="00C2008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C20081" w:rsidRPr="00567710" w:rsidRDefault="00C20081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C20081" w:rsidRPr="00567710" w:rsidRDefault="00C20081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C20081" w:rsidRPr="00567710" w:rsidTr="002C1383">
        <w:trPr>
          <w:trHeight w:val="397"/>
        </w:trPr>
        <w:tc>
          <w:tcPr>
            <w:tcW w:w="8789" w:type="dxa"/>
            <w:vAlign w:val="center"/>
          </w:tcPr>
          <w:p w:rsidR="00C20081" w:rsidRPr="00567710" w:rsidRDefault="00C20081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C20081" w:rsidRPr="00567710" w:rsidRDefault="00C20081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20081" w:rsidRPr="00567710" w:rsidTr="002C1383">
        <w:trPr>
          <w:trHeight w:val="397"/>
        </w:trPr>
        <w:tc>
          <w:tcPr>
            <w:tcW w:w="8789" w:type="dxa"/>
            <w:vAlign w:val="center"/>
          </w:tcPr>
          <w:p w:rsidR="00C20081" w:rsidRPr="00567710" w:rsidRDefault="00C20081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C20081" w:rsidRPr="00567710" w:rsidRDefault="00C20081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C20081" w:rsidRPr="00567710" w:rsidRDefault="00C20081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20081" w:rsidRPr="00567710" w:rsidTr="002C1383">
        <w:trPr>
          <w:trHeight w:val="397"/>
        </w:trPr>
        <w:tc>
          <w:tcPr>
            <w:tcW w:w="8789" w:type="dxa"/>
            <w:vAlign w:val="center"/>
          </w:tcPr>
          <w:p w:rsidR="00C20081" w:rsidRPr="00567710" w:rsidRDefault="00C20081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C20081" w:rsidRPr="00567710" w:rsidRDefault="00C20081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C20081" w:rsidRPr="00567710" w:rsidTr="002C1383">
        <w:trPr>
          <w:trHeight w:val="397"/>
        </w:trPr>
        <w:tc>
          <w:tcPr>
            <w:tcW w:w="8789" w:type="dxa"/>
            <w:vAlign w:val="center"/>
          </w:tcPr>
          <w:p w:rsidR="00C20081" w:rsidRPr="00567710" w:rsidRDefault="00C20081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C20081" w:rsidRPr="00567710" w:rsidRDefault="00C20081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21 %</w:t>
            </w:r>
          </w:p>
        </w:tc>
        <w:tc>
          <w:tcPr>
            <w:tcW w:w="283" w:type="dxa"/>
            <w:vAlign w:val="center"/>
          </w:tcPr>
          <w:p w:rsidR="00C20081" w:rsidRPr="00567710" w:rsidRDefault="00C20081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20081" w:rsidRPr="00567710" w:rsidTr="002C1383">
        <w:trPr>
          <w:trHeight w:val="397"/>
        </w:trPr>
        <w:tc>
          <w:tcPr>
            <w:tcW w:w="8789" w:type="dxa"/>
          </w:tcPr>
          <w:p w:rsidR="00C20081" w:rsidRPr="00567710" w:rsidRDefault="00C20081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C20081" w:rsidRPr="00567710" w:rsidRDefault="00C20081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C20081" w:rsidRPr="00567710" w:rsidRDefault="00C20081" w:rsidP="00197838">
      <w:pPr>
        <w:spacing w:after="0"/>
        <w:jc w:val="both"/>
        <w:rPr>
          <w:sz w:val="20"/>
          <w:szCs w:val="20"/>
        </w:rPr>
      </w:pPr>
    </w:p>
    <w:p w:rsidR="00C20081" w:rsidRPr="00567710" w:rsidRDefault="00C20081" w:rsidP="00197838">
      <w:pPr>
        <w:spacing w:after="0"/>
        <w:jc w:val="both"/>
        <w:rPr>
          <w:sz w:val="20"/>
          <w:szCs w:val="20"/>
        </w:rPr>
      </w:pPr>
    </w:p>
    <w:p w:rsidR="00C20081" w:rsidRPr="00567710" w:rsidRDefault="00C20081" w:rsidP="00197838">
      <w:pPr>
        <w:spacing w:after="0"/>
        <w:jc w:val="both"/>
        <w:rPr>
          <w:sz w:val="20"/>
          <w:szCs w:val="20"/>
        </w:rPr>
      </w:pPr>
    </w:p>
    <w:p w:rsidR="00C20081" w:rsidRPr="00567710" w:rsidRDefault="00C20081" w:rsidP="00197838">
      <w:pPr>
        <w:spacing w:after="0"/>
        <w:jc w:val="both"/>
        <w:rPr>
          <w:sz w:val="20"/>
          <w:szCs w:val="20"/>
        </w:rPr>
      </w:pPr>
    </w:p>
    <w:p w:rsidR="00C20081" w:rsidRPr="00567710" w:rsidRDefault="00C20081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4"/>
        <w:gridCol w:w="5245"/>
        <w:gridCol w:w="300"/>
      </w:tblGrid>
      <w:tr w:rsidR="00C20081" w:rsidRPr="00567710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:rsidR="00C20081" w:rsidRPr="00567710" w:rsidRDefault="00C20081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Určenie odhadu zníženia hodnoty majetku a tvorba opravnej položky k  majetku</w:t>
            </w:r>
          </w:p>
        </w:tc>
      </w:tr>
      <w:tr w:rsidR="00C20081" w:rsidRPr="00567710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:rsidR="00C20081" w:rsidRPr="00567710" w:rsidRDefault="00C20081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C20081" w:rsidRPr="00567710" w:rsidRDefault="00C20081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20081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C20081" w:rsidRPr="00567710" w:rsidRDefault="00C20081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 k pohľadávkam</w:t>
            </w:r>
          </w:p>
        </w:tc>
        <w:tc>
          <w:tcPr>
            <w:tcW w:w="5245" w:type="dxa"/>
            <w:vAlign w:val="center"/>
          </w:tcPr>
          <w:p w:rsidR="00C20081" w:rsidRPr="00567710" w:rsidRDefault="00C20081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kritérií  definovaných v zákone o dani z príjmov</w:t>
            </w:r>
          </w:p>
        </w:tc>
        <w:tc>
          <w:tcPr>
            <w:tcW w:w="300" w:type="dxa"/>
            <w:vAlign w:val="center"/>
          </w:tcPr>
          <w:p w:rsidR="00C20081" w:rsidRPr="00567710" w:rsidRDefault="00C20081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20081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C20081" w:rsidRPr="00567710" w:rsidRDefault="00C20081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C20081" w:rsidRPr="00567710" w:rsidRDefault="00C20081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C20081" w:rsidRPr="00567710" w:rsidRDefault="00C20081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C20081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C20081" w:rsidRPr="00567710" w:rsidRDefault="00C20081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 k</w:t>
            </w:r>
            <w:r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C20081" w:rsidRPr="00567710" w:rsidRDefault="00C20081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C20081" w:rsidRPr="00567710" w:rsidRDefault="00C20081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C20081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C20081" w:rsidRPr="00567710" w:rsidRDefault="00C20081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C20081" w:rsidRPr="00567710" w:rsidRDefault="00C20081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C20081" w:rsidRPr="00567710" w:rsidRDefault="00C20081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C20081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C20081" w:rsidRPr="00567710" w:rsidRDefault="00C20081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vAlign w:val="center"/>
          </w:tcPr>
          <w:p w:rsidR="00C20081" w:rsidRPr="00567710" w:rsidRDefault="00C20081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C20081" w:rsidRPr="00567710" w:rsidRDefault="00C20081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C20081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C20081" w:rsidRPr="00567710" w:rsidRDefault="00C20081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C20081" w:rsidRPr="00567710" w:rsidRDefault="00C20081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C20081" w:rsidRPr="00567710" w:rsidRDefault="00C20081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C20081" w:rsidRPr="00567710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:rsidR="00C20081" w:rsidRPr="00567710" w:rsidRDefault="00C20081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Určenie ocenenia záväzkov, stanovenie odhadu ocenenia rezerv</w:t>
            </w:r>
          </w:p>
        </w:tc>
      </w:tr>
      <w:tr w:rsidR="00C20081" w:rsidRPr="00567710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:rsidR="00C20081" w:rsidRPr="00567710" w:rsidRDefault="00C20081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C20081" w:rsidRPr="00567710" w:rsidRDefault="00C20081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20081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C20081" w:rsidRPr="00567710" w:rsidRDefault="00C20081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C20081" w:rsidRPr="00567710" w:rsidRDefault="00C20081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C20081" w:rsidRPr="00567710" w:rsidRDefault="00C20081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20081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C20081" w:rsidRPr="00567710" w:rsidRDefault="00C20081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C20081" w:rsidRPr="00567710" w:rsidRDefault="00C20081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C20081" w:rsidRPr="00567710" w:rsidRDefault="00C20081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C20081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C20081" w:rsidRPr="00567710" w:rsidRDefault="00C20081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C20081" w:rsidRPr="00567710" w:rsidRDefault="00C20081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Výpočtom podľa stavu nevyčerpaných dovoleniek</w:t>
            </w:r>
          </w:p>
        </w:tc>
        <w:tc>
          <w:tcPr>
            <w:tcW w:w="300" w:type="dxa"/>
            <w:vAlign w:val="center"/>
          </w:tcPr>
          <w:p w:rsidR="00C20081" w:rsidRPr="00567710" w:rsidRDefault="00C20081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20081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C20081" w:rsidRPr="00567710" w:rsidRDefault="00C20081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C20081" w:rsidRPr="00567710" w:rsidRDefault="00C20081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C20081" w:rsidRPr="00567710" w:rsidRDefault="00C20081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C20081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C20081" w:rsidRPr="00567710" w:rsidRDefault="00C20081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vAlign w:val="center"/>
          </w:tcPr>
          <w:p w:rsidR="00C20081" w:rsidRPr="00567710" w:rsidRDefault="00C20081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vAlign w:val="center"/>
          </w:tcPr>
          <w:p w:rsidR="00C20081" w:rsidRPr="00567710" w:rsidRDefault="00C20081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20081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C20081" w:rsidRPr="00567710" w:rsidRDefault="00C20081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C20081" w:rsidRPr="00567710" w:rsidRDefault="00C20081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C20081" w:rsidRPr="00567710" w:rsidRDefault="00C20081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C20081" w:rsidRPr="00567710" w:rsidRDefault="00C20081" w:rsidP="00197838">
      <w:pPr>
        <w:spacing w:after="0"/>
        <w:jc w:val="both"/>
        <w:rPr>
          <w:sz w:val="20"/>
          <w:szCs w:val="20"/>
        </w:rPr>
      </w:pPr>
    </w:p>
    <w:p w:rsidR="00C20081" w:rsidRPr="00567710" w:rsidRDefault="00C20081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Určenie ocenenia finančných nástrojov alebo majetku</w:t>
      </w:r>
      <w:r w:rsidRPr="00567710">
        <w:rPr>
          <w:sz w:val="20"/>
          <w:szCs w:val="20"/>
        </w:rPr>
        <w:t xml:space="preserve">, ktorý nie je finančným nástrojom </w:t>
      </w:r>
      <w:r w:rsidRPr="00567710">
        <w:rPr>
          <w:b/>
          <w:sz w:val="20"/>
          <w:szCs w:val="20"/>
        </w:rPr>
        <w:t>pri oceňovaní reálnou hodnotou</w:t>
      </w:r>
      <w:r w:rsidRPr="00567710">
        <w:rPr>
          <w:sz w:val="20"/>
          <w:szCs w:val="20"/>
        </w:rPr>
        <w:t xml:space="preserve">, a to: </w:t>
      </w:r>
    </w:p>
    <w:p w:rsidR="00C20081" w:rsidRPr="00567710" w:rsidRDefault="00C20081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C20081" w:rsidRPr="00567710" w:rsidRDefault="00C20081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C20081" w:rsidRPr="00567710" w:rsidRDefault="00C20081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C20081" w:rsidRPr="00567710" w:rsidRDefault="00C20081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C20081" w:rsidRPr="00567710" w:rsidRDefault="00C20081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Určenie ocenenia finančných nástrojov alebo majetku</w:t>
      </w:r>
      <w:r w:rsidRPr="00567710">
        <w:rPr>
          <w:sz w:val="20"/>
          <w:szCs w:val="20"/>
        </w:rPr>
        <w:t xml:space="preserve">, ktorý nie je finančným nástrojom </w:t>
      </w:r>
      <w:r w:rsidRPr="00567710">
        <w:rPr>
          <w:b/>
          <w:sz w:val="20"/>
          <w:szCs w:val="20"/>
        </w:rPr>
        <w:t>pri oceňovaní obstarávacou cenou alebo vlastnými nákladmi</w:t>
      </w:r>
      <w:r w:rsidRPr="00567710">
        <w:rPr>
          <w:sz w:val="20"/>
          <w:szCs w:val="20"/>
        </w:rPr>
        <w:t>, a to</w:t>
      </w:r>
      <w:r w:rsidRPr="00567710">
        <w:rPr>
          <w:b/>
          <w:sz w:val="20"/>
          <w:szCs w:val="20"/>
        </w:rPr>
        <w:t xml:space="preserve">: </w:t>
      </w:r>
    </w:p>
    <w:p w:rsidR="00C20081" w:rsidRPr="00567710" w:rsidRDefault="00C20081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C20081" w:rsidRPr="00567710" w:rsidRDefault="00C20081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C20081" w:rsidRPr="00567710" w:rsidRDefault="00C20081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C20081" w:rsidRPr="00567710" w:rsidRDefault="00C20081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C20081" w:rsidRPr="00567710" w:rsidRDefault="00C20081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C20081" w:rsidRPr="00567710" w:rsidRDefault="00C20081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 xml:space="preserve">Stanovenie metódy vlastného imania </w:t>
      </w:r>
    </w:p>
    <w:p w:rsidR="00C20081" w:rsidRPr="00567710" w:rsidRDefault="00C20081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C20081" w:rsidRDefault="00C20081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C20081" w:rsidRDefault="00C20081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C20081" w:rsidRDefault="00C20081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C20081" w:rsidRDefault="00C20081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C20081" w:rsidRDefault="00C20081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C20081" w:rsidRPr="006B43DF" w:rsidRDefault="00C20081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C20081" w:rsidRPr="00567710" w:rsidRDefault="00C20081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C20081" w:rsidRPr="00567710" w:rsidRDefault="00C20081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C20081" w:rsidRPr="00567710" w:rsidRDefault="00C20081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C20081" w:rsidRPr="00567710" w:rsidTr="00F756DE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180" w:type="dxa"/>
            <w:gridSpan w:val="8"/>
          </w:tcPr>
          <w:p w:rsidR="00C20081" w:rsidRPr="00567710" w:rsidRDefault="00C20081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C20081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C20081" w:rsidRPr="00567710" w:rsidRDefault="00C20081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C20081" w:rsidRPr="00567710" w:rsidRDefault="00C20081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20081" w:rsidRPr="00567710" w:rsidRDefault="00C20081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20081" w:rsidRPr="00567710" w:rsidRDefault="00C20081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20081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C20081" w:rsidRPr="00567710" w:rsidRDefault="00C20081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C20081" w:rsidRPr="00567710" w:rsidRDefault="00C20081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20081" w:rsidRPr="00567710" w:rsidRDefault="00C20081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20081" w:rsidRPr="00567710" w:rsidRDefault="00C20081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20081" w:rsidRPr="00567710" w:rsidTr="000C70A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1087"/>
        </w:trPr>
        <w:tc>
          <w:tcPr>
            <w:tcW w:w="8843" w:type="dxa"/>
            <w:gridSpan w:val="7"/>
          </w:tcPr>
          <w:p w:rsidR="00C20081" w:rsidRPr="00567710" w:rsidRDefault="00C20081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C20081" w:rsidRPr="00567710" w:rsidRDefault="00C20081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20081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C20081" w:rsidRPr="00567710" w:rsidRDefault="00C20081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 doba použiteľnosti viac ako rok a vstupná cena je  viac ako :</w:t>
            </w:r>
          </w:p>
        </w:tc>
        <w:tc>
          <w:tcPr>
            <w:tcW w:w="1647" w:type="dxa"/>
            <w:gridSpan w:val="2"/>
          </w:tcPr>
          <w:p w:rsidR="00C20081" w:rsidRPr="00567710" w:rsidRDefault="00C20081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C20081" w:rsidRPr="00567710" w:rsidRDefault="00C20081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20081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C20081" w:rsidRPr="00567710" w:rsidRDefault="00C20081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C20081" w:rsidRPr="00567710" w:rsidRDefault="00C20081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C20081" w:rsidRPr="00567710" w:rsidRDefault="00C20081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20081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85" w:type="dxa"/>
          </w:tcPr>
          <w:p w:rsidR="00C20081" w:rsidRPr="00567710" w:rsidRDefault="00C20081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C20081" w:rsidRPr="00567710" w:rsidRDefault="00C20081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C20081" w:rsidRPr="00567710" w:rsidRDefault="00C20081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C20081" w:rsidRPr="00567710" w:rsidRDefault="00C20081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C20081" w:rsidRPr="00567710" w:rsidRDefault="00C20081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C20081" w:rsidRPr="00567710" w:rsidRDefault="00C20081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C20081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C20081" w:rsidRPr="00423603" w:rsidRDefault="00C2008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C20081" w:rsidRPr="00423603" w:rsidRDefault="00C2008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C20081" w:rsidRPr="00423603" w:rsidRDefault="00C2008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C20081" w:rsidRPr="00423603" w:rsidRDefault="00C2008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C20081" w:rsidRPr="00423603" w:rsidRDefault="00C2008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C20081" w:rsidRPr="00423603" w:rsidRDefault="00C2008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C20081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C20081" w:rsidRPr="00423603" w:rsidRDefault="00C2008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C20081" w:rsidRPr="00423603" w:rsidRDefault="00C2008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C20081" w:rsidRPr="00423603" w:rsidRDefault="00C2008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C20081" w:rsidRPr="00423603" w:rsidRDefault="00C2008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C20081" w:rsidRPr="00423603" w:rsidRDefault="00C2008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C20081" w:rsidRPr="00423603" w:rsidRDefault="00C2008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C20081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C20081" w:rsidRPr="00423603" w:rsidRDefault="00C2008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C20081" w:rsidRPr="00423603" w:rsidRDefault="00C2008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C20081" w:rsidRPr="00423603" w:rsidRDefault="00C2008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C20081" w:rsidRPr="00423603" w:rsidRDefault="00C2008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C20081" w:rsidRPr="00423603" w:rsidRDefault="00C2008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C20081" w:rsidRPr="00423603" w:rsidRDefault="00C2008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C20081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C20081" w:rsidRPr="00423603" w:rsidRDefault="00C2008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C20081" w:rsidRPr="00423603" w:rsidRDefault="00C2008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C20081" w:rsidRPr="00423603" w:rsidRDefault="00C2008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C20081" w:rsidRPr="00423603" w:rsidRDefault="00C2008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C20081" w:rsidRPr="00423603" w:rsidRDefault="00C2008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C20081" w:rsidRPr="00423603" w:rsidRDefault="00C2008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C20081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C20081" w:rsidRPr="00423603" w:rsidRDefault="00C2008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C20081" w:rsidRPr="00423603" w:rsidRDefault="00C2008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C20081" w:rsidRPr="00423603" w:rsidRDefault="00C2008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C20081" w:rsidRPr="00423603" w:rsidRDefault="00C2008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C20081" w:rsidRPr="00423603" w:rsidRDefault="00C2008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C20081" w:rsidRPr="00423603" w:rsidRDefault="00C2008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C20081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C20081" w:rsidRPr="00423603" w:rsidRDefault="00C2008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C20081" w:rsidRPr="00423603" w:rsidRDefault="00C2008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C20081" w:rsidRPr="00423603" w:rsidRDefault="00C2008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C20081" w:rsidRPr="00423603" w:rsidRDefault="00C2008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C20081" w:rsidRPr="00423603" w:rsidRDefault="00C2008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C20081" w:rsidRPr="00423603" w:rsidRDefault="00C2008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C20081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C20081" w:rsidRPr="00423603" w:rsidRDefault="00C2008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C20081" w:rsidRPr="00423603" w:rsidRDefault="00C2008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C20081" w:rsidRPr="00423603" w:rsidRDefault="00C2008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C20081" w:rsidRPr="00423603" w:rsidRDefault="00C2008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C20081" w:rsidRPr="00423603" w:rsidRDefault="00C2008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C20081" w:rsidRPr="00423603" w:rsidRDefault="00C2008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C20081" w:rsidRPr="00567710" w:rsidRDefault="00C20081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1440"/>
        <w:gridCol w:w="1134"/>
        <w:gridCol w:w="1417"/>
      </w:tblGrid>
      <w:tr w:rsidR="00C20081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223" w:type="dxa"/>
            <w:vAlign w:val="center"/>
          </w:tcPr>
          <w:p w:rsidR="00C20081" w:rsidRPr="00567710" w:rsidRDefault="00C20081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C20081" w:rsidRPr="00567710" w:rsidRDefault="00C20081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C20081" w:rsidRPr="00567710" w:rsidRDefault="00C20081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C20081" w:rsidRPr="00567710" w:rsidRDefault="00C20081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C20081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C20081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C20081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C20081" w:rsidRPr="00567710" w:rsidRDefault="00C20081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118"/>
        <w:gridCol w:w="851"/>
        <w:gridCol w:w="2126"/>
        <w:gridCol w:w="2551"/>
      </w:tblGrid>
      <w:tr w:rsidR="00C20081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C20081" w:rsidRPr="00567710" w:rsidRDefault="00C20081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C20081" w:rsidRPr="00567710" w:rsidRDefault="00C20081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C20081" w:rsidRPr="00567710" w:rsidRDefault="00C20081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C20081" w:rsidRPr="00567710" w:rsidRDefault="00C20081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C20081" w:rsidRPr="00567710" w:rsidRDefault="00C20081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C20081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C20081" w:rsidRPr="00567710" w:rsidRDefault="00C20081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20081" w:rsidRPr="00567710" w:rsidRDefault="00C20081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20081" w:rsidRPr="00567710" w:rsidRDefault="00C20081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C20081" w:rsidRPr="00567710" w:rsidRDefault="00C20081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C20081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20081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20081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20081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20081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C20081" w:rsidRPr="00567710" w:rsidRDefault="00C20081" w:rsidP="00B06C2C">
      <w:pPr>
        <w:rPr>
          <w:sz w:val="20"/>
          <w:szCs w:val="20"/>
        </w:rPr>
      </w:pPr>
    </w:p>
    <w:p w:rsidR="00C20081" w:rsidRDefault="00C20081" w:rsidP="00B06C2C">
      <w:pPr>
        <w:rPr>
          <w:sz w:val="20"/>
          <w:szCs w:val="20"/>
        </w:rPr>
      </w:pPr>
    </w:p>
    <w:p w:rsidR="00C20081" w:rsidRDefault="00C20081" w:rsidP="00B06C2C">
      <w:pPr>
        <w:rPr>
          <w:sz w:val="20"/>
          <w:szCs w:val="20"/>
        </w:rPr>
      </w:pPr>
    </w:p>
    <w:p w:rsidR="00C20081" w:rsidRPr="00567710" w:rsidRDefault="00C20081" w:rsidP="00B06C2C">
      <w:pPr>
        <w:rPr>
          <w:sz w:val="20"/>
          <w:szCs w:val="20"/>
        </w:rPr>
      </w:pPr>
    </w:p>
    <w:p w:rsidR="00C20081" w:rsidRPr="00567710" w:rsidRDefault="00C20081" w:rsidP="00B06C2C">
      <w:pPr>
        <w:rPr>
          <w:sz w:val="20"/>
          <w:szCs w:val="20"/>
        </w:rPr>
      </w:pPr>
    </w:p>
    <w:p w:rsidR="00C20081" w:rsidRPr="00E365C0" w:rsidRDefault="00C20081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Informácie, ktoré vysvetľujú a dopĺňajú súvahu a výkaz ziskov a strát </w:t>
      </w:r>
    </w:p>
    <w:p w:rsidR="00C20081" w:rsidRPr="00567710" w:rsidRDefault="00C20081" w:rsidP="0067732B">
      <w:pPr>
        <w:spacing w:after="0"/>
        <w:rPr>
          <w:sz w:val="20"/>
          <w:szCs w:val="20"/>
        </w:rPr>
      </w:pPr>
    </w:p>
    <w:p w:rsidR="00C20081" w:rsidRPr="00567710" w:rsidRDefault="00C20081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r w:rsidRPr="00567710">
        <w:rPr>
          <w:b/>
          <w:bCs/>
          <w:sz w:val="20"/>
          <w:szCs w:val="20"/>
          <w:lang w:eastAsia="sk-SK"/>
        </w:rPr>
        <w:t>goodwill alebo záporný goodwill</w:t>
      </w:r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C20081" w:rsidRPr="00567710" w:rsidRDefault="00C20081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C20081" w:rsidRPr="00567710" w:rsidRDefault="00C20081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.</w:t>
      </w:r>
    </w:p>
    <w:p w:rsidR="00C20081" w:rsidRPr="00567710" w:rsidRDefault="00C20081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409"/>
        <w:gridCol w:w="2268"/>
      </w:tblGrid>
      <w:tr w:rsidR="00C20081" w:rsidRPr="00567710" w:rsidTr="00884643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476" w:type="dxa"/>
          </w:tcPr>
          <w:p w:rsidR="00C20081" w:rsidRPr="00567710" w:rsidRDefault="00C20081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:rsidR="00C20081" w:rsidRPr="00567710" w:rsidRDefault="00C20081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C20081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</w:tcPr>
          <w:p w:rsidR="00C20081" w:rsidRPr="00567710" w:rsidRDefault="00C20081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</w:tcPr>
          <w:p w:rsidR="00C20081" w:rsidRPr="00567710" w:rsidRDefault="00C20081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C20081" w:rsidRPr="00567710" w:rsidRDefault="00C20081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C20081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</w:tcPr>
          <w:p w:rsidR="00C20081" w:rsidRPr="00567710" w:rsidRDefault="00C20081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</w:tcPr>
          <w:p w:rsidR="00C20081" w:rsidRPr="00567710" w:rsidRDefault="00C20081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</w:tcPr>
          <w:p w:rsidR="00C20081" w:rsidRPr="00567710" w:rsidRDefault="00C20081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C20081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C20081" w:rsidRPr="00567710" w:rsidRDefault="00C20081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C20081" w:rsidRPr="00567710" w:rsidRDefault="00C20081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C20081" w:rsidRPr="00567710" w:rsidRDefault="00C20081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C20081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C20081" w:rsidRPr="00567710" w:rsidRDefault="00C20081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C20081" w:rsidRPr="00567710" w:rsidRDefault="00C20081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C20081" w:rsidRPr="00567710" w:rsidRDefault="00C20081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C20081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C20081" w:rsidRPr="00567710" w:rsidRDefault="00C20081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C20081" w:rsidRPr="00567710" w:rsidRDefault="00C20081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C20081" w:rsidRPr="00567710" w:rsidRDefault="00C20081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C20081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C20081" w:rsidRPr="00567710" w:rsidRDefault="00C20081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zabezpečené.........................</w:t>
            </w:r>
          </w:p>
        </w:tc>
        <w:tc>
          <w:tcPr>
            <w:tcW w:w="2409" w:type="dxa"/>
            <w:noWrap/>
            <w:vAlign w:val="center"/>
          </w:tcPr>
          <w:p w:rsidR="00C20081" w:rsidRPr="00567710" w:rsidRDefault="00C20081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</w:tcPr>
          <w:p w:rsidR="00C20081" w:rsidRPr="00567710" w:rsidRDefault="00C20081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20081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C20081" w:rsidRPr="00567710" w:rsidRDefault="00C20081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zabezpečené............................</w:t>
            </w:r>
          </w:p>
        </w:tc>
        <w:tc>
          <w:tcPr>
            <w:tcW w:w="2409" w:type="dxa"/>
            <w:noWrap/>
            <w:vAlign w:val="center"/>
          </w:tcPr>
          <w:p w:rsidR="00C20081" w:rsidRPr="00567710" w:rsidRDefault="00C20081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</w:tcPr>
          <w:p w:rsidR="00C20081" w:rsidRPr="00567710" w:rsidRDefault="00C20081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20081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</w:tcPr>
          <w:p w:rsidR="00C20081" w:rsidRPr="00567710" w:rsidRDefault="00C20081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</w:tcPr>
          <w:p w:rsidR="00C20081" w:rsidRPr="00567710" w:rsidRDefault="00C20081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</w:tcPr>
          <w:p w:rsidR="00C20081" w:rsidRPr="00567710" w:rsidRDefault="00C20081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C20081" w:rsidRPr="00567710" w:rsidRDefault="00C20081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C20081" w:rsidRPr="00567710" w:rsidRDefault="00C20081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Pr="00567710">
        <w:rPr>
          <w:bCs/>
          <w:sz w:val="20"/>
          <w:szCs w:val="20"/>
          <w:lang w:eastAsia="sk-SK"/>
        </w:rPr>
        <w:t>:</w:t>
      </w:r>
    </w:p>
    <w:p w:rsidR="00C20081" w:rsidRPr="00567710" w:rsidRDefault="00C20081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C20081" w:rsidRPr="00567710" w:rsidRDefault="00C20081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 xml:space="preserve">informácie </w:t>
      </w:r>
    </w:p>
    <w:p w:rsidR="00C20081" w:rsidRPr="00567710" w:rsidRDefault="00C20081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20081" w:rsidRPr="00567710" w:rsidRDefault="00C20081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C20081" w:rsidRPr="00567710" w:rsidRDefault="00C20081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 w:rsidR="00C20081" w:rsidRPr="00567710" w:rsidRDefault="00C20081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C20081" w:rsidRPr="00567710" w:rsidRDefault="00C20081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C20081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C20081" w:rsidRPr="00567710" w:rsidRDefault="00C20081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C20081" w:rsidRPr="00567710" w:rsidRDefault="00C20081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C20081" w:rsidRPr="00567710" w:rsidRDefault="00C20081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C20081" w:rsidRPr="00567710" w:rsidRDefault="00C20081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C20081" w:rsidRPr="00567710" w:rsidRDefault="00C20081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C20081" w:rsidRPr="00567710" w:rsidRDefault="00C20081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C20081" w:rsidRPr="00567710" w:rsidRDefault="00C20081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C20081" w:rsidRPr="00567710" w:rsidRDefault="00C20081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20081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C20081" w:rsidRPr="00567710" w:rsidRDefault="00C20081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:rsidR="00C20081" w:rsidRPr="00567710" w:rsidRDefault="00C20081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C20081" w:rsidRPr="00567710" w:rsidRDefault="00C20081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C20081" w:rsidRPr="00567710" w:rsidRDefault="00C20081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C20081" w:rsidRPr="00567710" w:rsidRDefault="00C20081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C20081" w:rsidRPr="00567710" w:rsidRDefault="00C20081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C20081" w:rsidRPr="00567710" w:rsidRDefault="00C20081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C20081" w:rsidRPr="00567710" w:rsidRDefault="00C20081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827"/>
        <w:gridCol w:w="2268"/>
        <w:gridCol w:w="1385"/>
        <w:gridCol w:w="1308"/>
      </w:tblGrid>
      <w:tr w:rsidR="00C20081" w:rsidRPr="00567710" w:rsidTr="00884643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426" w:type="dxa"/>
          </w:tcPr>
          <w:p w:rsidR="00C20081" w:rsidRPr="00567710" w:rsidRDefault="00C20081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:rsidR="00C20081" w:rsidRPr="00567710" w:rsidRDefault="00C20081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C20081" w:rsidRPr="00567710" w:rsidRDefault="00C20081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:rsidR="00C20081" w:rsidRPr="00567710" w:rsidRDefault="00C20081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C20081" w:rsidRPr="00567710" w:rsidRDefault="00C20081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:rsidR="00C20081" w:rsidRPr="00567710" w:rsidRDefault="00C20081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C20081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C20081" w:rsidRPr="00567710" w:rsidRDefault="00C20081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C20081" w:rsidRPr="00567710" w:rsidRDefault="00C20081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081" w:rsidRPr="00567710" w:rsidRDefault="00C20081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C20081" w:rsidRPr="00567710" w:rsidRDefault="00C20081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C20081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20081" w:rsidRPr="00567710" w:rsidRDefault="00C20081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C20081" w:rsidRPr="00567710" w:rsidRDefault="00C20081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081" w:rsidRPr="00567710" w:rsidRDefault="00C20081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C20081" w:rsidRPr="00567710" w:rsidRDefault="00C20081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C20081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20081" w:rsidRPr="00567710" w:rsidRDefault="00C20081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C20081" w:rsidRPr="00567710" w:rsidRDefault="00C20081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0081" w:rsidRPr="00567710" w:rsidRDefault="00C20081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C20081" w:rsidRPr="00567710" w:rsidRDefault="00C20081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C20081" w:rsidRPr="00567710" w:rsidRDefault="00C20081" w:rsidP="000E349D">
      <w:pPr>
        <w:rPr>
          <w:sz w:val="20"/>
          <w:szCs w:val="20"/>
        </w:rPr>
      </w:pPr>
    </w:p>
    <w:p w:rsidR="00C20081" w:rsidRDefault="00C20081" w:rsidP="000E349D">
      <w:pPr>
        <w:rPr>
          <w:sz w:val="20"/>
          <w:szCs w:val="20"/>
        </w:rPr>
      </w:pPr>
    </w:p>
    <w:p w:rsidR="00C20081" w:rsidRPr="00567710" w:rsidRDefault="00C20081" w:rsidP="000E349D">
      <w:pPr>
        <w:rPr>
          <w:sz w:val="20"/>
          <w:szCs w:val="20"/>
        </w:rPr>
      </w:pPr>
    </w:p>
    <w:p w:rsidR="00C20081" w:rsidRDefault="00C20081" w:rsidP="000E349D">
      <w:pPr>
        <w:rPr>
          <w:sz w:val="20"/>
          <w:szCs w:val="20"/>
        </w:rPr>
      </w:pPr>
    </w:p>
    <w:p w:rsidR="00C20081" w:rsidRPr="00E365C0" w:rsidRDefault="00C20081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iných aktívach a iných pasívach </w:t>
      </w:r>
    </w:p>
    <w:p w:rsidR="00C20081" w:rsidRPr="00567710" w:rsidRDefault="00C20081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5578"/>
        <w:gridCol w:w="283"/>
        <w:gridCol w:w="1560"/>
        <w:gridCol w:w="1417"/>
      </w:tblGrid>
      <w:tr w:rsidR="00C20081" w:rsidRPr="00567710" w:rsidTr="00884643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76" w:type="dxa"/>
          </w:tcPr>
          <w:p w:rsidR="00C20081" w:rsidRPr="00567710" w:rsidRDefault="00C20081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:rsidR="00C20081" w:rsidRPr="00567710" w:rsidRDefault="00C20081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C20081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C20081" w:rsidRPr="00567710" w:rsidRDefault="00C20081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C20081" w:rsidRPr="00567710" w:rsidRDefault="00C20081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C20081" w:rsidRPr="00567710" w:rsidRDefault="00C20081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C20081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20081" w:rsidRPr="00567710" w:rsidRDefault="00C20081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C20081" w:rsidRPr="00567710" w:rsidRDefault="00C20081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20081" w:rsidRPr="00567710" w:rsidRDefault="00C20081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C20081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081" w:rsidRPr="00567710" w:rsidRDefault="00C20081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C20081" w:rsidRPr="00567710" w:rsidRDefault="00C20081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20081" w:rsidRPr="00567710" w:rsidRDefault="00C20081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C20081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081" w:rsidRPr="00567710" w:rsidRDefault="00C20081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C20081" w:rsidRPr="00567710" w:rsidRDefault="00C20081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20081" w:rsidRPr="00567710" w:rsidRDefault="00C20081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C20081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081" w:rsidRPr="00567710" w:rsidRDefault="00C20081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C20081" w:rsidRPr="00567710" w:rsidRDefault="00C20081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20081" w:rsidRPr="00567710" w:rsidRDefault="00C20081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C20081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C20081" w:rsidRPr="00884643" w:rsidRDefault="00C20081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C20081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20081" w:rsidRPr="00567710" w:rsidRDefault="00C20081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C20081" w:rsidRPr="00567710" w:rsidRDefault="00C20081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20081" w:rsidRPr="00567710" w:rsidRDefault="00C20081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C20081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081" w:rsidRPr="00567710" w:rsidRDefault="00C20081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C20081" w:rsidRPr="00567710" w:rsidRDefault="00C20081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20081" w:rsidRPr="00567710" w:rsidRDefault="00C20081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C20081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081" w:rsidRPr="00567710" w:rsidRDefault="00C20081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C20081" w:rsidRPr="00567710" w:rsidRDefault="00C20081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20081" w:rsidRPr="00567710" w:rsidRDefault="00C20081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C20081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081" w:rsidRPr="00567710" w:rsidRDefault="00C20081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C20081" w:rsidRPr="00567710" w:rsidRDefault="00C20081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20081" w:rsidRPr="00567710" w:rsidRDefault="00C20081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C20081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081" w:rsidRPr="00567710" w:rsidRDefault="00C20081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C20081" w:rsidRPr="00567710" w:rsidRDefault="00C20081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20081" w:rsidRPr="00567710" w:rsidRDefault="00C20081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C20081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20081" w:rsidRPr="00567710" w:rsidRDefault="00C20081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C20081" w:rsidRPr="00567710" w:rsidRDefault="00C20081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20081" w:rsidRPr="00567710" w:rsidRDefault="00C20081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C20081" w:rsidRPr="00567710" w:rsidRDefault="00C20081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5553"/>
        <w:gridCol w:w="283"/>
        <w:gridCol w:w="1418"/>
        <w:gridCol w:w="1559"/>
      </w:tblGrid>
      <w:tr w:rsidR="00C20081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C20081" w:rsidRPr="00567710" w:rsidRDefault="00C20081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:rsidR="00C20081" w:rsidRPr="00567710" w:rsidRDefault="00C20081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C20081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C20081" w:rsidRPr="00567710" w:rsidRDefault="00C20081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C20081" w:rsidRPr="00567710" w:rsidRDefault="00C20081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20081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C20081" w:rsidRPr="00567710" w:rsidRDefault="00C20081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:rsidR="00C20081" w:rsidRPr="00567710" w:rsidRDefault="00C20081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20081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C20081" w:rsidRPr="00567710" w:rsidRDefault="00C20081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:rsidR="00C20081" w:rsidRPr="00567710" w:rsidRDefault="00C20081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20081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C20081" w:rsidRPr="00567710" w:rsidRDefault="00C20081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:rsidR="00C20081" w:rsidRPr="00567710" w:rsidRDefault="00C20081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20081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C20081" w:rsidRPr="00567710" w:rsidRDefault="00C20081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C20081" w:rsidRPr="00567710" w:rsidRDefault="00C20081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20081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C20081" w:rsidRPr="00567710" w:rsidRDefault="00C20081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:rsidR="00C20081" w:rsidRPr="00567710" w:rsidRDefault="00C20081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C20081" w:rsidRPr="00567710" w:rsidRDefault="00C20081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4419"/>
        <w:gridCol w:w="1417"/>
        <w:gridCol w:w="1560"/>
        <w:gridCol w:w="1417"/>
      </w:tblGrid>
      <w:tr w:rsidR="00C20081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C20081" w:rsidRPr="00567710" w:rsidRDefault="00C20081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C20081" w:rsidRPr="00567710" w:rsidRDefault="00C20081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C20081" w:rsidRPr="00567710" w:rsidRDefault="00C20081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:rsidR="00C20081" w:rsidRPr="00567710" w:rsidRDefault="00C20081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C20081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C20081" w:rsidRPr="00697C0B" w:rsidRDefault="00C20081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C20081" w:rsidRPr="00567710" w:rsidRDefault="00C20081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081" w:rsidRPr="00567710" w:rsidRDefault="00C20081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C20081" w:rsidRPr="00567710" w:rsidRDefault="00C20081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C20081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C20081" w:rsidRPr="00697C0B" w:rsidRDefault="00C20081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20081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20081" w:rsidRPr="00697C0B" w:rsidRDefault="00C20081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20081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20081" w:rsidRPr="00697C0B" w:rsidRDefault="00C20081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20081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20081" w:rsidRPr="00697C0B" w:rsidRDefault="00C20081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20081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20081" w:rsidRPr="00697C0B" w:rsidRDefault="00C20081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20081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20081" w:rsidRPr="00697C0B" w:rsidRDefault="00C20081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20081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20081" w:rsidRPr="00697C0B" w:rsidRDefault="00C20081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20081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081" w:rsidRPr="00697C0B" w:rsidRDefault="00C20081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20081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20081" w:rsidRPr="00697C0B" w:rsidRDefault="00C20081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20081" w:rsidRPr="00567710" w:rsidRDefault="00C20081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C20081" w:rsidRPr="00567710" w:rsidRDefault="00C20081" w:rsidP="000E349D">
      <w:pPr>
        <w:rPr>
          <w:sz w:val="20"/>
          <w:szCs w:val="20"/>
        </w:rPr>
      </w:pPr>
    </w:p>
    <w:p w:rsidR="00C20081" w:rsidRPr="00567710" w:rsidRDefault="00C20081" w:rsidP="000E349D">
      <w:pPr>
        <w:rPr>
          <w:sz w:val="20"/>
          <w:szCs w:val="20"/>
        </w:rPr>
      </w:pPr>
    </w:p>
    <w:p w:rsidR="00C20081" w:rsidRPr="00567710" w:rsidRDefault="00C20081" w:rsidP="000E349D">
      <w:pPr>
        <w:rPr>
          <w:sz w:val="20"/>
          <w:szCs w:val="20"/>
        </w:rPr>
      </w:pPr>
    </w:p>
    <w:p w:rsidR="00C20081" w:rsidRPr="00567710" w:rsidRDefault="00C20081" w:rsidP="000E349D">
      <w:pPr>
        <w:rPr>
          <w:sz w:val="20"/>
          <w:szCs w:val="20"/>
        </w:rPr>
      </w:pPr>
    </w:p>
    <w:p w:rsidR="00C20081" w:rsidRPr="00567710" w:rsidRDefault="00C20081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t>Udalosti ,ktoré nastali po dni ,ku ktorému sa zostavuje účtovná závierka </w:t>
      </w:r>
    </w:p>
    <w:p w:rsidR="00C20081" w:rsidRPr="00567710" w:rsidRDefault="00C20081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C20081" w:rsidRPr="00567710" w:rsidTr="00EE3219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214" w:type="dxa"/>
            <w:gridSpan w:val="3"/>
          </w:tcPr>
          <w:p w:rsidR="00C20081" w:rsidRPr="00567710" w:rsidRDefault="00C20081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C20081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C20081" w:rsidRPr="00567710" w:rsidRDefault="00C20081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C20081" w:rsidRPr="00567710" w:rsidRDefault="00C20081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C20081" w:rsidRPr="00567710" w:rsidRDefault="00C20081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C20081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C20081" w:rsidRPr="00567710" w:rsidRDefault="00C20081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C20081" w:rsidRPr="00567710" w:rsidRDefault="00C20081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C20081" w:rsidRPr="00567710" w:rsidRDefault="00C20081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C20081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C20081" w:rsidRPr="00567710" w:rsidRDefault="00C20081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C20081" w:rsidRPr="00567710" w:rsidRDefault="00C20081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C20081" w:rsidRPr="00567710" w:rsidRDefault="00C20081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C20081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C20081" w:rsidRPr="00567710" w:rsidRDefault="00C20081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C20081" w:rsidRPr="00567710" w:rsidRDefault="00C20081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C20081" w:rsidRPr="00567710" w:rsidRDefault="00C20081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C20081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C20081" w:rsidRPr="00567710" w:rsidRDefault="00C20081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C20081" w:rsidRPr="00567710" w:rsidRDefault="00C20081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C20081" w:rsidRPr="00567710" w:rsidRDefault="00C20081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C20081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C20081" w:rsidRPr="00567710" w:rsidRDefault="00C20081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C20081" w:rsidRPr="00567710" w:rsidRDefault="00C20081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C20081" w:rsidRPr="00567710" w:rsidRDefault="00C20081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C20081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C20081" w:rsidRPr="00567710" w:rsidRDefault="00C20081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ÚJ </w:t>
            </w:r>
          </w:p>
        </w:tc>
        <w:tc>
          <w:tcPr>
            <w:tcW w:w="3402" w:type="dxa"/>
            <w:vAlign w:val="center"/>
          </w:tcPr>
          <w:p w:rsidR="00C20081" w:rsidRPr="00567710" w:rsidRDefault="00C20081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C20081" w:rsidRPr="00567710" w:rsidRDefault="00C20081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C20081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C20081" w:rsidRPr="00567710" w:rsidRDefault="00C20081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C20081" w:rsidRPr="00567710" w:rsidRDefault="00C20081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C20081" w:rsidRPr="00567710" w:rsidRDefault="00C20081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C20081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C20081" w:rsidRPr="00567710" w:rsidRDefault="00C20081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C20081" w:rsidRPr="00567710" w:rsidRDefault="00C20081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C20081" w:rsidRPr="00567710" w:rsidRDefault="00C20081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C20081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C20081" w:rsidRPr="00567710" w:rsidRDefault="00C20081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 - živelná pohroma</w:t>
            </w:r>
          </w:p>
        </w:tc>
        <w:tc>
          <w:tcPr>
            <w:tcW w:w="3402" w:type="dxa"/>
            <w:vAlign w:val="center"/>
          </w:tcPr>
          <w:p w:rsidR="00C20081" w:rsidRPr="00567710" w:rsidRDefault="00C20081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C20081" w:rsidRPr="00567710" w:rsidRDefault="00C20081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C20081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C20081" w:rsidRPr="00567710" w:rsidRDefault="00C20081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získanie alebo odobratie licencií , iných povolení.</w:t>
            </w:r>
          </w:p>
        </w:tc>
        <w:tc>
          <w:tcPr>
            <w:tcW w:w="3402" w:type="dxa"/>
            <w:vAlign w:val="center"/>
          </w:tcPr>
          <w:p w:rsidR="00C20081" w:rsidRPr="00567710" w:rsidRDefault="00C20081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C20081" w:rsidRPr="00567710" w:rsidRDefault="00C20081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C20081" w:rsidRPr="00567710" w:rsidRDefault="00C20081" w:rsidP="000E349D">
      <w:pPr>
        <w:pStyle w:val="Title"/>
        <w:spacing w:before="0" w:beforeAutospacing="0" w:after="0"/>
        <w:ind w:left="360"/>
        <w:jc w:val="left"/>
        <w:rPr>
          <w:sz w:val="20"/>
          <w:szCs w:val="20"/>
        </w:rPr>
      </w:pPr>
    </w:p>
    <w:p w:rsidR="00C20081" w:rsidRPr="00567710" w:rsidRDefault="00C20081" w:rsidP="003F4447"/>
    <w:p w:rsidR="00C20081" w:rsidRPr="00E365C0" w:rsidRDefault="00C20081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C20081" w:rsidRPr="00567710" w:rsidRDefault="00C20081" w:rsidP="0067732B">
      <w:pPr>
        <w:spacing w:after="0"/>
        <w:rPr>
          <w:sz w:val="20"/>
          <w:szCs w:val="20"/>
        </w:rPr>
      </w:pPr>
    </w:p>
    <w:p w:rsidR="00C20081" w:rsidRPr="00567710" w:rsidRDefault="00C20081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C20081" w:rsidRPr="00567710" w:rsidRDefault="00C20081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C20081" w:rsidRPr="00567710" w:rsidRDefault="00C20081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C20081" w:rsidRPr="00567710" w:rsidRDefault="00C20081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C20081" w:rsidRPr="00567710" w:rsidRDefault="00C20081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C20081" w:rsidRPr="00567710" w:rsidRDefault="00C20081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>Informácie  účtovnej jednotky, na ktorú sa vzťahuje</w:t>
      </w:r>
      <w:r w:rsidRPr="00567710">
        <w:rPr>
          <w:rFonts w:cs="Arial"/>
          <w:sz w:val="20"/>
          <w:szCs w:val="20"/>
        </w:rPr>
        <w:t xml:space="preserve"> § 23d ods. 6 zákona</w:t>
      </w:r>
    </w:p>
    <w:p w:rsidR="00C20081" w:rsidRPr="00567710" w:rsidRDefault="00C20081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>Informácie  účtovnej jednotky, na ktorú sa vzťahuje</w:t>
      </w:r>
      <w:r w:rsidRPr="00567710">
        <w:rPr>
          <w:rFonts w:cs="Arial"/>
          <w:sz w:val="20"/>
          <w:szCs w:val="20"/>
        </w:rPr>
        <w:t xml:space="preserve"> § 23d ods. 6 zákona</w:t>
      </w:r>
    </w:p>
    <w:p w:rsidR="00C20081" w:rsidRDefault="00C20081" w:rsidP="004268D2">
      <w:pPr>
        <w:spacing w:after="0" w:line="240" w:lineRule="auto"/>
        <w:rPr>
          <w:sz w:val="20"/>
          <w:szCs w:val="20"/>
        </w:rPr>
      </w:pPr>
    </w:p>
    <w:p w:rsidR="00C20081" w:rsidRPr="00567710" w:rsidRDefault="00C20081" w:rsidP="004268D2">
      <w:pPr>
        <w:spacing w:after="0" w:line="240" w:lineRule="auto"/>
        <w:rPr>
          <w:sz w:val="20"/>
          <w:szCs w:val="20"/>
        </w:rPr>
      </w:pPr>
    </w:p>
    <w:p w:rsidR="00C20081" w:rsidRPr="00567710" w:rsidRDefault="00C20081" w:rsidP="004268D2">
      <w:pPr>
        <w:spacing w:after="0" w:line="240" w:lineRule="auto"/>
        <w:rPr>
          <w:sz w:val="20"/>
          <w:szCs w:val="20"/>
        </w:rPr>
      </w:pPr>
    </w:p>
    <w:p w:rsidR="00C20081" w:rsidRPr="00567710" w:rsidRDefault="00C20081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C20081" w:rsidRPr="00567710" w:rsidRDefault="00C20081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 - účtovná jednotka</w:t>
      </w:r>
    </w:p>
    <w:p w:rsidR="00C20081" w:rsidRPr="00567710" w:rsidRDefault="00C20081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 - bežné účtovné obdobie</w:t>
      </w:r>
    </w:p>
    <w:p w:rsidR="00C20081" w:rsidRPr="00567710" w:rsidRDefault="00C20081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 - bezprostredne predchádzajúce účtovné obdobie</w:t>
      </w:r>
    </w:p>
    <w:p w:rsidR="00C20081" w:rsidRPr="00567710" w:rsidRDefault="00C20081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 - účtovné obdobie</w:t>
      </w:r>
    </w:p>
    <w:p w:rsidR="00C20081" w:rsidRPr="00567710" w:rsidRDefault="00C20081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 - položka sa vzťahuje na účtovnú jednotku</w:t>
      </w:r>
    </w:p>
    <w:p w:rsidR="00C20081" w:rsidRPr="00567710" w:rsidRDefault="00C20081" w:rsidP="0003344F">
      <w:pPr>
        <w:spacing w:after="0" w:line="240" w:lineRule="auto"/>
        <w:rPr>
          <w:i/>
          <w:sz w:val="20"/>
          <w:szCs w:val="20"/>
        </w:rPr>
      </w:pPr>
    </w:p>
    <w:p w:rsidR="00C20081" w:rsidRPr="00567710" w:rsidRDefault="00C20081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C20081" w:rsidRPr="00567710" w:rsidRDefault="00C20081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C20081" w:rsidRPr="00567710" w:rsidRDefault="00C20081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C20081" w:rsidRPr="00567710" w:rsidRDefault="00C20081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C20081" w:rsidRPr="00567710" w:rsidRDefault="00C20081" w:rsidP="0003344F">
      <w:pPr>
        <w:spacing w:after="0" w:line="240" w:lineRule="auto"/>
        <w:rPr>
          <w:sz w:val="20"/>
          <w:szCs w:val="20"/>
        </w:rPr>
      </w:pPr>
    </w:p>
    <w:sectPr w:rsidR="00C20081" w:rsidRPr="00567710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0081" w:rsidRDefault="00C20081" w:rsidP="00107589">
      <w:pPr>
        <w:spacing w:after="0" w:line="240" w:lineRule="auto"/>
      </w:pPr>
      <w:r>
        <w:separator/>
      </w:r>
    </w:p>
  </w:endnote>
  <w:endnote w:type="continuationSeparator" w:id="0">
    <w:p w:rsidR="00C20081" w:rsidRDefault="00C2008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0081" w:rsidRDefault="00C20081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C20081" w:rsidRDefault="00C2008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0081" w:rsidRDefault="00C20081" w:rsidP="00107589">
      <w:pPr>
        <w:spacing w:after="0" w:line="240" w:lineRule="auto"/>
      </w:pPr>
      <w:r>
        <w:separator/>
      </w:r>
    </w:p>
  </w:footnote>
  <w:footnote w:type="continuationSeparator" w:id="0">
    <w:p w:rsidR="00C20081" w:rsidRDefault="00C2008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0081" w:rsidRDefault="00C20081">
    <w:pPr>
      <w:pStyle w:val="Header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529"/>
      <w:gridCol w:w="1417"/>
      <w:gridCol w:w="2410"/>
      <w:gridCol w:w="444"/>
      <w:gridCol w:w="2249"/>
    </w:tblGrid>
    <w:tr w:rsidR="00C20081" w:rsidTr="00F53E2A">
      <w:trPr>
        <w:trHeight w:val="326"/>
      </w:trPr>
      <w:tc>
        <w:tcPr>
          <w:tcW w:w="2529" w:type="dxa"/>
          <w:vAlign w:val="center"/>
        </w:tcPr>
        <w:p w:rsidR="00C20081" w:rsidRDefault="00C20081" w:rsidP="00F53E2A">
          <w:pPr>
            <w:pStyle w:val="Header"/>
          </w:pPr>
          <w:r>
            <w:t>poznámky Úč PODV 3- 01</w:t>
          </w:r>
        </w:p>
      </w:tc>
      <w:tc>
        <w:tcPr>
          <w:tcW w:w="1417" w:type="dxa"/>
          <w:tcBorders>
            <w:top w:val="nil"/>
            <w:bottom w:val="nil"/>
          </w:tcBorders>
          <w:vAlign w:val="center"/>
        </w:tcPr>
        <w:p w:rsidR="00C20081" w:rsidRDefault="00C20081" w:rsidP="002D6908">
          <w:pPr>
            <w:spacing w:after="0" w:line="240" w:lineRule="auto"/>
          </w:pPr>
        </w:p>
      </w:tc>
      <w:tc>
        <w:tcPr>
          <w:tcW w:w="2410" w:type="dxa"/>
          <w:vAlign w:val="center"/>
        </w:tcPr>
        <w:p w:rsidR="00C20081" w:rsidRDefault="00C20081" w:rsidP="002D6908">
          <w:pPr>
            <w:spacing w:after="0" w:line="240" w:lineRule="auto"/>
          </w:pPr>
          <w:r>
            <w:t>IČO:46441263</w:t>
          </w:r>
        </w:p>
      </w:tc>
      <w:tc>
        <w:tcPr>
          <w:tcW w:w="444" w:type="dxa"/>
          <w:tcBorders>
            <w:top w:val="nil"/>
            <w:bottom w:val="nil"/>
          </w:tcBorders>
          <w:vAlign w:val="center"/>
        </w:tcPr>
        <w:p w:rsidR="00C20081" w:rsidRDefault="00C20081" w:rsidP="002D6908">
          <w:pPr>
            <w:spacing w:after="0" w:line="240" w:lineRule="auto"/>
          </w:pPr>
        </w:p>
      </w:tc>
      <w:tc>
        <w:tcPr>
          <w:tcW w:w="2249" w:type="dxa"/>
          <w:vAlign w:val="center"/>
        </w:tcPr>
        <w:p w:rsidR="00C20081" w:rsidRDefault="00C20081" w:rsidP="002D6908">
          <w:pPr>
            <w:spacing w:after="0" w:line="240" w:lineRule="auto"/>
          </w:pPr>
          <w:r>
            <w:t>DIČ:2023382801</w:t>
          </w:r>
        </w:p>
      </w:tc>
    </w:tr>
  </w:tbl>
  <w:p w:rsidR="00C20081" w:rsidRPr="004268D2" w:rsidRDefault="00C20081" w:rsidP="000853E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646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862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  <w:rPr>
        <w:rFonts w:cs="Times New Roman"/>
      </w:r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0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1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  <w:rPr>
        <w:rFonts w:cs="Times New Roman"/>
      </w:r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cs="Times New Roman"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  <w:rPr>
        <w:rFonts w:cs="Times New Roman"/>
      </w:r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9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80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  <w:rPr>
        <w:rFonts w:cs="Times New Roman"/>
      </w:r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73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9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  <w:rPr>
        <w:rFonts w:cs="Times New Roman"/>
      </w:r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0D95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12A4F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13DA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6BA9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284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0081"/>
    <w:rsid w:val="00C270D3"/>
    <w:rsid w:val="00C33753"/>
    <w:rsid w:val="00C36B91"/>
    <w:rsid w:val="00C56862"/>
    <w:rsid w:val="00C6795C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48E2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DefaultParagraphFont"/>
    <w:uiPriority w:val="99"/>
    <w:semiHidden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DefaultParagraphFont"/>
    <w:uiPriority w:val="11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Zkladntext2Char128">
    <w:name w:val="Základný text 2 Char128"/>
    <w:basedOn w:val="DefaultParagraphFont"/>
    <w:uiPriority w:val="99"/>
    <w:semiHidden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Pr>
      <w:rFonts w:ascii="Tahoma" w:hAnsi="Tahoma" w:cs="Tahoma"/>
      <w:sz w:val="16"/>
      <w:szCs w:val="16"/>
    </w:rPr>
  </w:style>
  <w:style w:type="paragraph" w:customStyle="1" w:styleId="Odsekzoznamu">
    <w:name w:val="Odsek zoznamu"/>
    <w:basedOn w:val="Normal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Body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FootnoteReference">
    <w:name w:val="footnote reference"/>
    <w:basedOn w:val="DefaultParagraphFont"/>
    <w:uiPriority w:val="99"/>
    <w:rsid w:val="0068607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9340B"/>
    <w:rPr>
      <w:rFonts w:cs="Times New Roman"/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sz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874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4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4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4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4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4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4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4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4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4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4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4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4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4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4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4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4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87405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74053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7405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74055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74056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7405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874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</Pages>
  <Words>2372</Words>
  <Characters>13527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EK</dc:creator>
  <cp:keywords/>
  <dc:description/>
  <cp:lastModifiedBy>Gacevicova</cp:lastModifiedBy>
  <cp:revision>6</cp:revision>
  <cp:lastPrinted>2019-01-11T06:48:00Z</cp:lastPrinted>
  <dcterms:created xsi:type="dcterms:W3CDTF">2019-03-21T14:00:00Z</dcterms:created>
  <dcterms:modified xsi:type="dcterms:W3CDTF">2019-06-24T18:07:00Z</dcterms:modified>
</cp:coreProperties>
</file>