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E03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D1CEE1" w14:textId="3446139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A2C7F">
        <w:rPr>
          <w:rFonts w:ascii="Arial Narrow" w:hAnsi="Arial Narrow"/>
          <w:b/>
        </w:rPr>
        <w:t>20</w:t>
      </w:r>
      <w:r w:rsidR="008F43C6">
        <w:rPr>
          <w:rFonts w:ascii="Arial Narrow" w:hAnsi="Arial Narrow"/>
          <w:b/>
        </w:rPr>
        <w:t>20</w:t>
      </w:r>
    </w:p>
    <w:p w14:paraId="4AFA7E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133B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C5A38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1EA52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B32E8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0CA4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1333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B9544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E28A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789C0C2" w14:textId="77777777" w:rsidTr="002D7E6D">
        <w:tc>
          <w:tcPr>
            <w:tcW w:w="3085" w:type="dxa"/>
          </w:tcPr>
          <w:p w14:paraId="5EDF638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FA833E" w14:textId="77777777" w:rsidR="002D7E6D" w:rsidRPr="00A55E63" w:rsidRDefault="001973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HEMAG,</w:t>
            </w:r>
            <w:r w:rsidR="007E4993">
              <w:rPr>
                <w:rFonts w:ascii="Arial" w:hAnsi="Arial" w:cs="Arial"/>
              </w:rPr>
              <w:t xml:space="preserve"> </w:t>
            </w:r>
            <w:r w:rsidR="00863C1D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3D5C1B04" w14:textId="77777777" w:rsidTr="002D7E6D">
        <w:tc>
          <w:tcPr>
            <w:tcW w:w="3085" w:type="dxa"/>
          </w:tcPr>
          <w:p w14:paraId="3AB4A7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7D1A05" w14:textId="77777777" w:rsidR="002D7E6D" w:rsidRPr="00A55E63" w:rsidRDefault="001973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51778424</w:t>
            </w:r>
          </w:p>
        </w:tc>
      </w:tr>
      <w:tr w:rsidR="00A55E63" w:rsidRPr="00A55E63" w14:paraId="11A8EF74" w14:textId="77777777" w:rsidTr="002D7E6D">
        <w:tc>
          <w:tcPr>
            <w:tcW w:w="3085" w:type="dxa"/>
          </w:tcPr>
          <w:p w14:paraId="118543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06F875E" w14:textId="77777777" w:rsidR="002D7E6D" w:rsidRPr="00A55E63" w:rsidRDefault="00197326" w:rsidP="001973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Beckovská Vieska 536, 916 31 Kočovce</w:t>
            </w:r>
          </w:p>
        </w:tc>
      </w:tr>
    </w:tbl>
    <w:p w14:paraId="18F6E18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35B3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E8B5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133B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133B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E4993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21A373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8FDDB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39630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C993A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6970BF9" w14:textId="77777777" w:rsidTr="002D7E6D">
        <w:tc>
          <w:tcPr>
            <w:tcW w:w="4219" w:type="dxa"/>
          </w:tcPr>
          <w:p w14:paraId="5D7528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2ADF0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EB1B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78D66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D0DCEFD" w14:textId="77777777" w:rsidTr="002D7E6D">
        <w:tc>
          <w:tcPr>
            <w:tcW w:w="4219" w:type="dxa"/>
          </w:tcPr>
          <w:p w14:paraId="6BB307B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3C5438" w14:textId="77777777" w:rsidR="002D7E6D" w:rsidRPr="00A55E63" w:rsidRDefault="001973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77C6AD" w14:textId="77777777" w:rsidR="002D7E6D" w:rsidRPr="00A55E63" w:rsidRDefault="001973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CA88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DE4A6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DA0D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578D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133B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D4E6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A8A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ÁNO</w:t>
      </w:r>
    </w:p>
    <w:p w14:paraId="7F79E8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C54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F351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7B9F2AA" w14:textId="77777777" w:rsidTr="002D7E6D">
        <w:tc>
          <w:tcPr>
            <w:tcW w:w="4843" w:type="dxa"/>
          </w:tcPr>
          <w:p w14:paraId="096419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2508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FABDD" w14:textId="77777777" w:rsidTr="002D7E6D">
        <w:tc>
          <w:tcPr>
            <w:tcW w:w="4843" w:type="dxa"/>
          </w:tcPr>
          <w:p w14:paraId="039F2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140A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8D585A" w14:textId="77777777" w:rsidTr="002D7E6D">
        <w:tc>
          <w:tcPr>
            <w:tcW w:w="4843" w:type="dxa"/>
          </w:tcPr>
          <w:p w14:paraId="5AD142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E00E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8D9F05" w14:textId="77777777" w:rsidTr="002D7E6D">
        <w:tc>
          <w:tcPr>
            <w:tcW w:w="4843" w:type="dxa"/>
          </w:tcPr>
          <w:p w14:paraId="678333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581E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1BA9C7" w14:textId="77777777" w:rsidTr="002D7E6D">
        <w:tc>
          <w:tcPr>
            <w:tcW w:w="4843" w:type="dxa"/>
          </w:tcPr>
          <w:p w14:paraId="6E1A62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4FFF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731DF9" w14:textId="77777777" w:rsidTr="002D7E6D">
        <w:tc>
          <w:tcPr>
            <w:tcW w:w="4843" w:type="dxa"/>
          </w:tcPr>
          <w:p w14:paraId="654D2B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8DC9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680B74" w14:textId="77777777" w:rsidTr="002D7E6D">
        <w:tc>
          <w:tcPr>
            <w:tcW w:w="4843" w:type="dxa"/>
          </w:tcPr>
          <w:p w14:paraId="4951B8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2CF2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E21971" w14:textId="77777777" w:rsidTr="002D7E6D">
        <w:tc>
          <w:tcPr>
            <w:tcW w:w="4843" w:type="dxa"/>
          </w:tcPr>
          <w:p w14:paraId="648C4B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2985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FB1444" w14:textId="77777777" w:rsidTr="002D7E6D">
        <w:tc>
          <w:tcPr>
            <w:tcW w:w="4843" w:type="dxa"/>
          </w:tcPr>
          <w:p w14:paraId="00F6D6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8052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802124" w14:textId="77777777" w:rsidTr="002D7E6D">
        <w:tc>
          <w:tcPr>
            <w:tcW w:w="4843" w:type="dxa"/>
          </w:tcPr>
          <w:p w14:paraId="744527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13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C07EF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4EEC48" w14:textId="77777777" w:rsidTr="002D7E6D">
        <w:tc>
          <w:tcPr>
            <w:tcW w:w="4843" w:type="dxa"/>
          </w:tcPr>
          <w:p w14:paraId="09844A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3263F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9A7282" w14:textId="77777777" w:rsidTr="002D7E6D">
        <w:tc>
          <w:tcPr>
            <w:tcW w:w="4843" w:type="dxa"/>
          </w:tcPr>
          <w:p w14:paraId="37CB76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8724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7EFA33" w14:textId="77777777" w:rsidTr="002D7E6D">
        <w:tc>
          <w:tcPr>
            <w:tcW w:w="4843" w:type="dxa"/>
          </w:tcPr>
          <w:p w14:paraId="3A27B0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97FA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1462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E09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BCB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 </w:t>
      </w:r>
      <w:r w:rsidR="007E4993">
        <w:rPr>
          <w:rFonts w:ascii="Arial" w:hAnsi="Arial" w:cs="Arial"/>
          <w:sz w:val="22"/>
          <w:szCs w:val="22"/>
        </w:rPr>
        <w:t>ÚJ nemá DHNIM</w:t>
      </w:r>
    </w:p>
    <w:p w14:paraId="517CA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A53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7276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 NIE</w:t>
      </w:r>
    </w:p>
    <w:p w14:paraId="6538D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2C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63C1D">
        <w:rPr>
          <w:rFonts w:ascii="Arial" w:hAnsi="Arial" w:cs="Arial"/>
          <w:spacing w:val="-1"/>
          <w:sz w:val="22"/>
          <w:szCs w:val="22"/>
        </w:rPr>
        <w:t xml:space="preserve">   NIE</w:t>
      </w:r>
    </w:p>
    <w:p w14:paraId="4314E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518B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NIE</w:t>
      </w:r>
    </w:p>
    <w:p w14:paraId="174FC1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CF328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D357C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DBB0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F7E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14:paraId="50418E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F88D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5BF4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EC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14:paraId="682954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CB2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14:paraId="5A78FB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6E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14:paraId="16E5ED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FC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A97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051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E80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28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0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3C1D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2D4745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B3E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5CBE5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3944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14:paraId="5201D4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41E501" w14:textId="77777777"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FB1B2D" w14:textId="77777777"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4E4F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4FF6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BDB6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721">
        <w:rPr>
          <w:rFonts w:ascii="Arial" w:hAnsi="Arial" w:cs="Arial"/>
          <w:spacing w:val="-8"/>
          <w:sz w:val="22"/>
          <w:szCs w:val="22"/>
        </w:rPr>
        <w:t xml:space="preserve"> 0 Eur</w:t>
      </w:r>
    </w:p>
    <w:p w14:paraId="6AFC0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F1DB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0 Eur</w:t>
      </w:r>
    </w:p>
    <w:p w14:paraId="73846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A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14:paraId="22ECA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127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600D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14:paraId="2ED371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8491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14:paraId="53080CF5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5EF8A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2372F2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DAAD1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8F0C55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9151C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B34E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A92E6" w14:textId="0D1CE151" w:rsidR="007E4993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97326">
        <w:rPr>
          <w:rFonts w:ascii="Arial" w:hAnsi="Arial" w:cs="Arial"/>
          <w:sz w:val="22"/>
          <w:szCs w:val="22"/>
        </w:rPr>
        <w:t> Beckovskej Vieske</w:t>
      </w:r>
      <w:r>
        <w:rPr>
          <w:rFonts w:ascii="Arial" w:hAnsi="Arial" w:cs="Arial"/>
          <w:sz w:val="22"/>
          <w:szCs w:val="22"/>
        </w:rPr>
        <w:t xml:space="preserve">, </w:t>
      </w:r>
      <w:r w:rsidR="008F43C6">
        <w:rPr>
          <w:rFonts w:ascii="Arial" w:hAnsi="Arial" w:cs="Arial"/>
          <w:sz w:val="22"/>
          <w:szCs w:val="22"/>
        </w:rPr>
        <w:t>14.06.2021</w:t>
      </w:r>
    </w:p>
    <w:p w14:paraId="5C125A0B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4993" w:rsidSect="00391E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0931" w14:textId="77777777" w:rsidR="00F90455" w:rsidRDefault="00F90455">
      <w:r>
        <w:separator/>
      </w:r>
    </w:p>
  </w:endnote>
  <w:endnote w:type="continuationSeparator" w:id="0">
    <w:p w14:paraId="2A0BAF14" w14:textId="77777777" w:rsidR="00F90455" w:rsidRDefault="00F9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1FF8" w14:textId="5E4B806B" w:rsidR="00F404E8" w:rsidRDefault="00BC6CB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E4D6D6" wp14:editId="74A7A40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276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2E6B20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2E6B20">
                            <w:fldChar w:fldCharType="separate"/>
                          </w:r>
                          <w:r w:rsidR="0019732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2E6B2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D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E1276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2E6B20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2E6B20">
                      <w:fldChar w:fldCharType="separate"/>
                    </w:r>
                    <w:r w:rsidR="00197326">
                      <w:rPr>
                        <w:rFonts w:cs="Times New Roman"/>
                        <w:noProof/>
                      </w:rPr>
                      <w:t>3</w:t>
                    </w:r>
                    <w:r w:rsidR="002E6B2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45B1" w14:textId="77777777" w:rsidR="00F90455" w:rsidRDefault="00F90455">
      <w:r>
        <w:separator/>
      </w:r>
    </w:p>
  </w:footnote>
  <w:footnote w:type="continuationSeparator" w:id="0">
    <w:p w14:paraId="4ED148EC" w14:textId="77777777" w:rsidR="00F90455" w:rsidRDefault="00F90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8C6E" w14:textId="77777777" w:rsidR="0055784D" w:rsidRDefault="0055784D">
    <w:pPr>
      <w:pStyle w:val="Hlavika"/>
    </w:pPr>
  </w:p>
  <w:p w14:paraId="42476427" w14:textId="77777777" w:rsidR="0055784D" w:rsidRDefault="0055784D">
    <w:pPr>
      <w:pStyle w:val="Hlavika"/>
    </w:pPr>
  </w:p>
  <w:p w14:paraId="47DA0050" w14:textId="77777777" w:rsidR="0055784D" w:rsidRDefault="0055784D">
    <w:pPr>
      <w:pStyle w:val="Hlavika"/>
    </w:pPr>
  </w:p>
  <w:p w14:paraId="114AD63B" w14:textId="77777777" w:rsidR="0055784D" w:rsidRDefault="002009C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33B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3423DB">
      <w:rPr>
        <w:rFonts w:ascii="Arial" w:hAnsi="Arial" w:cs="Arial"/>
        <w:sz w:val="22"/>
        <w:szCs w:val="22"/>
        <w:bdr w:val="single" w:sz="4" w:space="0" w:color="auto"/>
      </w:rPr>
      <w:t>U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3–01</w:t>
    </w:r>
    <w:r w:rsidR="003423D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7326">
      <w:rPr>
        <w:rFonts w:ascii="Arial" w:hAnsi="Arial" w:cs="Arial"/>
        <w:sz w:val="22"/>
        <w:szCs w:val="22"/>
        <w:bdr w:val="single" w:sz="4" w:space="0" w:color="auto"/>
      </w:rPr>
      <w:t>51778424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7326">
      <w:rPr>
        <w:rFonts w:ascii="Arial" w:hAnsi="Arial" w:cs="Arial"/>
        <w:sz w:val="22"/>
        <w:szCs w:val="22"/>
        <w:bdr w:val="single" w:sz="4" w:space="0" w:color="auto"/>
      </w:rPr>
      <w:t>2120788010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14:paraId="7F094EC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1F1A3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EE"/>
    <w:rsid w:val="000C2D7D"/>
    <w:rsid w:val="000C636D"/>
    <w:rsid w:val="000F2A72"/>
    <w:rsid w:val="001406AD"/>
    <w:rsid w:val="00197326"/>
    <w:rsid w:val="002009CB"/>
    <w:rsid w:val="002401F1"/>
    <w:rsid w:val="00270069"/>
    <w:rsid w:val="00296869"/>
    <w:rsid w:val="002C12B4"/>
    <w:rsid w:val="002D7E6D"/>
    <w:rsid w:val="002E51F9"/>
    <w:rsid w:val="002E60FA"/>
    <w:rsid w:val="002E6B20"/>
    <w:rsid w:val="003423DB"/>
    <w:rsid w:val="003657F5"/>
    <w:rsid w:val="00373635"/>
    <w:rsid w:val="00391E92"/>
    <w:rsid w:val="003D056F"/>
    <w:rsid w:val="003E0F6F"/>
    <w:rsid w:val="00401155"/>
    <w:rsid w:val="0044184D"/>
    <w:rsid w:val="004A2BF3"/>
    <w:rsid w:val="004F2599"/>
    <w:rsid w:val="0050033A"/>
    <w:rsid w:val="0055784D"/>
    <w:rsid w:val="00623868"/>
    <w:rsid w:val="00637F73"/>
    <w:rsid w:val="00676DB4"/>
    <w:rsid w:val="006B2CDB"/>
    <w:rsid w:val="007600D1"/>
    <w:rsid w:val="0076161F"/>
    <w:rsid w:val="00781E33"/>
    <w:rsid w:val="007C32EE"/>
    <w:rsid w:val="007E4993"/>
    <w:rsid w:val="007F3C17"/>
    <w:rsid w:val="00820721"/>
    <w:rsid w:val="00823AE6"/>
    <w:rsid w:val="00863C1D"/>
    <w:rsid w:val="008771A6"/>
    <w:rsid w:val="008B720A"/>
    <w:rsid w:val="008F43C6"/>
    <w:rsid w:val="00913435"/>
    <w:rsid w:val="00914232"/>
    <w:rsid w:val="00916772"/>
    <w:rsid w:val="00977D77"/>
    <w:rsid w:val="00994764"/>
    <w:rsid w:val="009A27D0"/>
    <w:rsid w:val="009D5C84"/>
    <w:rsid w:val="00A1590F"/>
    <w:rsid w:val="00A335CD"/>
    <w:rsid w:val="00A55E63"/>
    <w:rsid w:val="00AC198E"/>
    <w:rsid w:val="00AD6C8A"/>
    <w:rsid w:val="00AD749D"/>
    <w:rsid w:val="00B05709"/>
    <w:rsid w:val="00B15E67"/>
    <w:rsid w:val="00B7440A"/>
    <w:rsid w:val="00BA5D67"/>
    <w:rsid w:val="00BC6CBF"/>
    <w:rsid w:val="00C01CB7"/>
    <w:rsid w:val="00C15BCC"/>
    <w:rsid w:val="00CA2D10"/>
    <w:rsid w:val="00CC3205"/>
    <w:rsid w:val="00CD545D"/>
    <w:rsid w:val="00D133B9"/>
    <w:rsid w:val="00D252DD"/>
    <w:rsid w:val="00DF517F"/>
    <w:rsid w:val="00E15BC1"/>
    <w:rsid w:val="00EB4798"/>
    <w:rsid w:val="00EB55FA"/>
    <w:rsid w:val="00EE5474"/>
    <w:rsid w:val="00F404E8"/>
    <w:rsid w:val="00F56944"/>
    <w:rsid w:val="00F7276D"/>
    <w:rsid w:val="00F817B0"/>
    <w:rsid w:val="00F90455"/>
    <w:rsid w:val="00FA2C7F"/>
    <w:rsid w:val="00FE1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32FEE6"/>
  <w15:docId w15:val="{9EE9FB25-DE1D-438E-A86D-4969A25A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91E92"/>
    <w:rPr>
      <w:lang w:val="sk-SK"/>
    </w:rPr>
  </w:style>
  <w:style w:type="paragraph" w:styleId="Nadpis1">
    <w:name w:val="heading 1"/>
    <w:basedOn w:val="Normlny"/>
    <w:uiPriority w:val="1"/>
    <w:qFormat/>
    <w:rsid w:val="00391E9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91E9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1E92"/>
  </w:style>
  <w:style w:type="paragraph" w:customStyle="1" w:styleId="TableParagraph">
    <w:name w:val="Table Paragraph"/>
    <w:basedOn w:val="Normlny"/>
    <w:uiPriority w:val="1"/>
    <w:qFormat/>
    <w:rsid w:val="00391E9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Desktop\EXPORTY%20-%20&#250;&#269;to\MASTER%20THERM%20SK\Poznamky_2015_M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Poznamky_2015_MT.dotx</Template>
  <TotalTime>1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Windows XP</dc:creator>
  <cp:lastModifiedBy>Mariana Blahová</cp:lastModifiedBy>
  <cp:revision>3</cp:revision>
  <cp:lastPrinted>2021-06-14T10:36:00Z</cp:lastPrinted>
  <dcterms:created xsi:type="dcterms:W3CDTF">2021-06-14T10:35:00Z</dcterms:created>
  <dcterms:modified xsi:type="dcterms:W3CDTF">2021-06-14T10:36:00Z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