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A9BD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F90874" w14:textId="454F03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D0408">
        <w:rPr>
          <w:rFonts w:ascii="Arial Narrow" w:hAnsi="Arial Narrow"/>
          <w:b/>
        </w:rPr>
        <w:t>20</w:t>
      </w:r>
      <w:r w:rsidR="0064165E">
        <w:rPr>
          <w:rFonts w:ascii="Arial Narrow" w:hAnsi="Arial Narrow"/>
          <w:b/>
        </w:rPr>
        <w:t>20</w:t>
      </w:r>
    </w:p>
    <w:p w14:paraId="66C62E5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BD40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3130D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2C43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25C48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F1B4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6DD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5416A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8E9050F" w14:textId="77777777" w:rsidTr="002D7E6D">
        <w:tc>
          <w:tcPr>
            <w:tcW w:w="3085" w:type="dxa"/>
          </w:tcPr>
          <w:p w14:paraId="40F5FC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E0DF73" w14:textId="77777777" w:rsidR="002D7E6D" w:rsidRPr="00A55E63" w:rsidRDefault="00472B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Chang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Thai</w:t>
            </w:r>
            <w:proofErr w:type="spellEnd"/>
            <w:r w:rsidR="007E4993">
              <w:rPr>
                <w:rFonts w:ascii="Arial" w:hAnsi="Arial" w:cs="Arial"/>
              </w:rPr>
              <w:t xml:space="preserve"> </w:t>
            </w:r>
            <w:proofErr w:type="spellStart"/>
            <w:r w:rsidR="00863C1D">
              <w:rPr>
                <w:rFonts w:ascii="Arial" w:hAnsi="Arial" w:cs="Arial"/>
              </w:rPr>
              <w:t>s.r.o</w:t>
            </w:r>
            <w:proofErr w:type="spellEnd"/>
            <w:r w:rsidR="00863C1D">
              <w:rPr>
                <w:rFonts w:ascii="Arial" w:hAnsi="Arial" w:cs="Arial"/>
              </w:rPr>
              <w:t>.</w:t>
            </w:r>
          </w:p>
        </w:tc>
      </w:tr>
      <w:tr w:rsidR="00A55E63" w:rsidRPr="00A55E63" w14:paraId="336261C4" w14:textId="77777777" w:rsidTr="002D7E6D">
        <w:tc>
          <w:tcPr>
            <w:tcW w:w="3085" w:type="dxa"/>
          </w:tcPr>
          <w:p w14:paraId="2E73F8D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1D9177" w14:textId="77777777" w:rsidR="002D7E6D" w:rsidRPr="00A55E63" w:rsidRDefault="007D0408" w:rsidP="00472B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472B5C">
              <w:rPr>
                <w:rFonts w:ascii="Arial" w:hAnsi="Arial" w:cs="Arial"/>
              </w:rPr>
              <w:t>1326671</w:t>
            </w:r>
          </w:p>
        </w:tc>
      </w:tr>
      <w:tr w:rsidR="00A55E63" w:rsidRPr="00A55E63" w14:paraId="6484E75C" w14:textId="77777777" w:rsidTr="002D7E6D">
        <w:tc>
          <w:tcPr>
            <w:tcW w:w="3085" w:type="dxa"/>
          </w:tcPr>
          <w:p w14:paraId="604D666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45D90B3" w14:textId="77777777" w:rsidR="002D7E6D" w:rsidRPr="00A55E63" w:rsidRDefault="00472B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Mostná 13, 949 01 Nitra</w:t>
            </w:r>
          </w:p>
        </w:tc>
      </w:tr>
    </w:tbl>
    <w:p w14:paraId="59ACA7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A0468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BFB1B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F129F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6C14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6AD9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94E90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A80A660" w14:textId="77777777" w:rsidTr="002D7E6D">
        <w:tc>
          <w:tcPr>
            <w:tcW w:w="4219" w:type="dxa"/>
          </w:tcPr>
          <w:p w14:paraId="56117C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7D160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74F3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FA00F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2BFD46" w14:textId="77777777" w:rsidTr="002D7E6D">
        <w:tc>
          <w:tcPr>
            <w:tcW w:w="4219" w:type="dxa"/>
          </w:tcPr>
          <w:p w14:paraId="347BA62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A170E6" w14:textId="55FC38E0" w:rsidR="002D7E6D" w:rsidRPr="00A55E63" w:rsidRDefault="006416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A74D568" w14:textId="625039D5" w:rsidR="002D7E6D" w:rsidRPr="00A55E63" w:rsidRDefault="006416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5A068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D32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05895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1BBA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3987C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19E1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14:paraId="4EFB95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933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67BE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3452FC" w14:textId="77777777" w:rsidTr="002D7E6D">
        <w:tc>
          <w:tcPr>
            <w:tcW w:w="4843" w:type="dxa"/>
          </w:tcPr>
          <w:p w14:paraId="09F833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1D4A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F50BF42" w14:textId="77777777" w:rsidTr="002D7E6D">
        <w:tc>
          <w:tcPr>
            <w:tcW w:w="4843" w:type="dxa"/>
          </w:tcPr>
          <w:p w14:paraId="406046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BEC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12F229" w14:textId="77777777" w:rsidTr="002D7E6D">
        <w:tc>
          <w:tcPr>
            <w:tcW w:w="4843" w:type="dxa"/>
          </w:tcPr>
          <w:p w14:paraId="07C62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EB2C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77B505" w14:textId="77777777" w:rsidTr="002D7E6D">
        <w:tc>
          <w:tcPr>
            <w:tcW w:w="4843" w:type="dxa"/>
          </w:tcPr>
          <w:p w14:paraId="5EE0F6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CEE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A66A4B" w14:textId="77777777" w:rsidTr="002D7E6D">
        <w:tc>
          <w:tcPr>
            <w:tcW w:w="4843" w:type="dxa"/>
          </w:tcPr>
          <w:p w14:paraId="54686B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E93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35CDA7" w14:textId="77777777" w:rsidTr="002D7E6D">
        <w:tc>
          <w:tcPr>
            <w:tcW w:w="4843" w:type="dxa"/>
          </w:tcPr>
          <w:p w14:paraId="7E486E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BC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26EAFF" w14:textId="77777777" w:rsidTr="002D7E6D">
        <w:tc>
          <w:tcPr>
            <w:tcW w:w="4843" w:type="dxa"/>
          </w:tcPr>
          <w:p w14:paraId="5F1F65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772D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63CCDB" w14:textId="77777777" w:rsidTr="002D7E6D">
        <w:tc>
          <w:tcPr>
            <w:tcW w:w="4843" w:type="dxa"/>
          </w:tcPr>
          <w:p w14:paraId="0D121A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9216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B8E1D8" w14:textId="77777777" w:rsidTr="002D7E6D">
        <w:tc>
          <w:tcPr>
            <w:tcW w:w="4843" w:type="dxa"/>
          </w:tcPr>
          <w:p w14:paraId="0CB6BD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9F5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A4551" w14:textId="77777777" w:rsidTr="002D7E6D">
        <w:tc>
          <w:tcPr>
            <w:tcW w:w="4843" w:type="dxa"/>
          </w:tcPr>
          <w:p w14:paraId="5FBD06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BC4B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E2A524" w14:textId="77777777" w:rsidTr="002D7E6D">
        <w:tc>
          <w:tcPr>
            <w:tcW w:w="4843" w:type="dxa"/>
          </w:tcPr>
          <w:p w14:paraId="3C620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B319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A302C7" w14:textId="77777777" w:rsidTr="002D7E6D">
        <w:tc>
          <w:tcPr>
            <w:tcW w:w="4843" w:type="dxa"/>
          </w:tcPr>
          <w:p w14:paraId="76E621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9895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1188DA" w14:textId="77777777" w:rsidTr="002D7E6D">
        <w:tc>
          <w:tcPr>
            <w:tcW w:w="4843" w:type="dxa"/>
          </w:tcPr>
          <w:p w14:paraId="7DAE8B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C2E37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BBB9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4BD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954F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7E4993">
        <w:rPr>
          <w:rFonts w:ascii="Arial" w:hAnsi="Arial" w:cs="Arial"/>
          <w:sz w:val="22"/>
          <w:szCs w:val="22"/>
        </w:rPr>
        <w:t>ÚJ nemá DHNIM</w:t>
      </w:r>
    </w:p>
    <w:p w14:paraId="000F0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BCC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14:paraId="1A4CEF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9861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14:paraId="34DB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43C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14:paraId="5E711B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359E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CA60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84A24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7560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54F26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9DF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341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F26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7562C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26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1941B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DD1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1DA91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CA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D81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D37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5C17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63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735437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F4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32B7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C347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268915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2C11A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086C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AC2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D208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818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14:paraId="04C4C9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E4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14:paraId="7D3D9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D50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65A323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108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04EE7C2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CF89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0E78D92D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488C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BFB59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67306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37AA63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05F86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AD5D0F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8104B" w14:textId="1F9D3200" w:rsidR="007E4993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6228C0">
        <w:rPr>
          <w:rFonts w:ascii="Arial" w:hAnsi="Arial" w:cs="Arial"/>
          <w:sz w:val="22"/>
          <w:szCs w:val="22"/>
        </w:rPr>
        <w:t xml:space="preserve"> Trenčíne, </w:t>
      </w:r>
      <w:r w:rsidR="0064165E">
        <w:rPr>
          <w:rFonts w:ascii="Arial" w:hAnsi="Arial" w:cs="Arial"/>
          <w:sz w:val="22"/>
          <w:szCs w:val="22"/>
        </w:rPr>
        <w:t>15.06.2021</w:t>
      </w:r>
    </w:p>
    <w:p w14:paraId="0AF5F33A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0B3B7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8126C" w14:textId="77777777" w:rsidR="00F53317" w:rsidRDefault="00F53317">
      <w:r>
        <w:separator/>
      </w:r>
    </w:p>
  </w:endnote>
  <w:endnote w:type="continuationSeparator" w:id="0">
    <w:p w14:paraId="391B1483" w14:textId="77777777" w:rsidR="00F53317" w:rsidRDefault="00F53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840DE" w14:textId="154BED5F" w:rsidR="00F404E8" w:rsidRDefault="00455FF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9211411" wp14:editId="78BD68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0BB5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C461A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C461AA">
                            <w:fldChar w:fldCharType="separate"/>
                          </w:r>
                          <w:r w:rsidR="00472B5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C461A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21141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50BB57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C461A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C461AA">
                      <w:fldChar w:fldCharType="separate"/>
                    </w:r>
                    <w:r w:rsidR="00472B5C">
                      <w:rPr>
                        <w:rFonts w:cs="Times New Roman"/>
                        <w:noProof/>
                      </w:rPr>
                      <w:t>3</w:t>
                    </w:r>
                    <w:r w:rsidR="00C461A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B3D70" w14:textId="77777777" w:rsidR="00F53317" w:rsidRDefault="00F53317">
      <w:r>
        <w:separator/>
      </w:r>
    </w:p>
  </w:footnote>
  <w:footnote w:type="continuationSeparator" w:id="0">
    <w:p w14:paraId="32981B70" w14:textId="77777777" w:rsidR="00F53317" w:rsidRDefault="00F53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9C028" w14:textId="77777777" w:rsidR="0055784D" w:rsidRDefault="0055784D">
    <w:pPr>
      <w:pStyle w:val="Hlavika"/>
    </w:pPr>
  </w:p>
  <w:p w14:paraId="6AAD6D5C" w14:textId="77777777" w:rsidR="0055784D" w:rsidRDefault="0055784D">
    <w:pPr>
      <w:pStyle w:val="Hlavika"/>
    </w:pPr>
  </w:p>
  <w:p w14:paraId="1A49506B" w14:textId="77777777" w:rsidR="0055784D" w:rsidRDefault="0055784D">
    <w:pPr>
      <w:pStyle w:val="Hlavika"/>
    </w:pPr>
  </w:p>
  <w:p w14:paraId="099EE53A" w14:textId="77777777"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B5C">
      <w:rPr>
        <w:rFonts w:ascii="Arial" w:hAnsi="Arial" w:cs="Arial"/>
        <w:sz w:val="22"/>
        <w:szCs w:val="22"/>
        <w:bdr w:val="single" w:sz="4" w:space="0" w:color="auto"/>
      </w:rPr>
      <w:t>51326671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B5C">
      <w:rPr>
        <w:rFonts w:ascii="Arial" w:hAnsi="Arial" w:cs="Arial"/>
        <w:sz w:val="22"/>
        <w:szCs w:val="22"/>
        <w:bdr w:val="single" w:sz="4" w:space="0" w:color="auto"/>
      </w:rPr>
      <w:t>2120750016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</w:p>
  <w:p w14:paraId="2FCC991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1907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2EE"/>
    <w:rsid w:val="000C2D7D"/>
    <w:rsid w:val="000C636D"/>
    <w:rsid w:val="000F2A72"/>
    <w:rsid w:val="001406AD"/>
    <w:rsid w:val="002009CB"/>
    <w:rsid w:val="002401F1"/>
    <w:rsid w:val="00270069"/>
    <w:rsid w:val="00296869"/>
    <w:rsid w:val="002C12B4"/>
    <w:rsid w:val="002D7E6D"/>
    <w:rsid w:val="002E51F9"/>
    <w:rsid w:val="002E60FA"/>
    <w:rsid w:val="003423DB"/>
    <w:rsid w:val="003657F5"/>
    <w:rsid w:val="00373635"/>
    <w:rsid w:val="00384735"/>
    <w:rsid w:val="00391E92"/>
    <w:rsid w:val="003B74E1"/>
    <w:rsid w:val="003D056F"/>
    <w:rsid w:val="003E0F6F"/>
    <w:rsid w:val="00401155"/>
    <w:rsid w:val="0044184D"/>
    <w:rsid w:val="00455FFC"/>
    <w:rsid w:val="00472B5C"/>
    <w:rsid w:val="004A2BF3"/>
    <w:rsid w:val="004F2599"/>
    <w:rsid w:val="0050033A"/>
    <w:rsid w:val="0055784D"/>
    <w:rsid w:val="005F5A76"/>
    <w:rsid w:val="006228C0"/>
    <w:rsid w:val="00623868"/>
    <w:rsid w:val="00637F73"/>
    <w:rsid w:val="0064165E"/>
    <w:rsid w:val="00676DB4"/>
    <w:rsid w:val="006B2CDB"/>
    <w:rsid w:val="007600D1"/>
    <w:rsid w:val="0076161F"/>
    <w:rsid w:val="00781E33"/>
    <w:rsid w:val="007C32EE"/>
    <w:rsid w:val="007D0408"/>
    <w:rsid w:val="007E4993"/>
    <w:rsid w:val="007F3C17"/>
    <w:rsid w:val="00820721"/>
    <w:rsid w:val="00823AE6"/>
    <w:rsid w:val="00863C1D"/>
    <w:rsid w:val="008771A6"/>
    <w:rsid w:val="008B720A"/>
    <w:rsid w:val="00913435"/>
    <w:rsid w:val="00914232"/>
    <w:rsid w:val="00916772"/>
    <w:rsid w:val="00977D77"/>
    <w:rsid w:val="009A27D0"/>
    <w:rsid w:val="009D5C84"/>
    <w:rsid w:val="00A1590F"/>
    <w:rsid w:val="00A335CD"/>
    <w:rsid w:val="00A55E63"/>
    <w:rsid w:val="00AC198E"/>
    <w:rsid w:val="00AD6C8A"/>
    <w:rsid w:val="00AD749D"/>
    <w:rsid w:val="00B05709"/>
    <w:rsid w:val="00B15E67"/>
    <w:rsid w:val="00B7440A"/>
    <w:rsid w:val="00BA5D67"/>
    <w:rsid w:val="00BB5A0C"/>
    <w:rsid w:val="00C01CB7"/>
    <w:rsid w:val="00C15BCC"/>
    <w:rsid w:val="00C461AA"/>
    <w:rsid w:val="00CA2D10"/>
    <w:rsid w:val="00CC3205"/>
    <w:rsid w:val="00CD545D"/>
    <w:rsid w:val="00D133B9"/>
    <w:rsid w:val="00D76415"/>
    <w:rsid w:val="00DF517F"/>
    <w:rsid w:val="00E15BC1"/>
    <w:rsid w:val="00EB4798"/>
    <w:rsid w:val="00EB55FA"/>
    <w:rsid w:val="00EC5A42"/>
    <w:rsid w:val="00EE5474"/>
    <w:rsid w:val="00F404E8"/>
    <w:rsid w:val="00F53317"/>
    <w:rsid w:val="00F56944"/>
    <w:rsid w:val="00F7276D"/>
    <w:rsid w:val="00F817B0"/>
    <w:rsid w:val="00FE1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E26F6B"/>
  <w15:docId w15:val="{0F4446DE-53BA-4244-8D1B-634BC7F57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C\Desktop\EXPORTY%20-%20&#250;&#269;to\MASTER%20THERM%20SK\Poznamky_2015_M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Poznamky_2015_MT.dotx</Template>
  <TotalTime>0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Windows XP</dc:creator>
  <cp:lastModifiedBy>Mariana Blahová</cp:lastModifiedBy>
  <cp:revision>3</cp:revision>
  <cp:lastPrinted>2021-06-15T10:42:00Z</cp:lastPrinted>
  <dcterms:created xsi:type="dcterms:W3CDTF">2021-06-15T10:41:00Z</dcterms:created>
  <dcterms:modified xsi:type="dcterms:W3CDTF">2021-06-15T10:42:00Z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