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A9BD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2F90874" w14:textId="454F038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7D0408">
        <w:rPr>
          <w:rFonts w:ascii="Arial Narrow" w:hAnsi="Arial Narrow"/>
          <w:b/>
        </w:rPr>
        <w:t>20</w:t>
      </w:r>
      <w:r w:rsidR="0064165E">
        <w:rPr>
          <w:rFonts w:ascii="Arial Narrow" w:hAnsi="Arial Narrow"/>
          <w:b/>
        </w:rPr>
        <w:t>20</w:t>
      </w:r>
    </w:p>
    <w:p w14:paraId="66C62E51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D133B9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5BEBD402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013130D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72C437C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5825C48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D133B9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BF1B4E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42B6DD4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C5416A7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48E9050F" w14:textId="77777777" w:rsidTr="002D7E6D">
        <w:tc>
          <w:tcPr>
            <w:tcW w:w="3085" w:type="dxa"/>
          </w:tcPr>
          <w:p w14:paraId="40F5FC6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37E0DF73" w14:textId="77777777" w:rsidR="002D7E6D" w:rsidRPr="00A55E63" w:rsidRDefault="00472B5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Chang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Thai</w:t>
            </w:r>
            <w:proofErr w:type="spellEnd"/>
            <w:r w:rsidR="007E4993">
              <w:rPr>
                <w:rFonts w:ascii="Arial" w:hAnsi="Arial" w:cs="Arial"/>
              </w:rPr>
              <w:t xml:space="preserve"> </w:t>
            </w:r>
            <w:proofErr w:type="spellStart"/>
            <w:r w:rsidR="00863C1D">
              <w:rPr>
                <w:rFonts w:ascii="Arial" w:hAnsi="Arial" w:cs="Arial"/>
              </w:rPr>
              <w:t>s.r.o</w:t>
            </w:r>
            <w:proofErr w:type="spellEnd"/>
            <w:r w:rsidR="00863C1D">
              <w:rPr>
                <w:rFonts w:ascii="Arial" w:hAnsi="Arial" w:cs="Arial"/>
              </w:rPr>
              <w:t>.</w:t>
            </w:r>
          </w:p>
        </w:tc>
      </w:tr>
      <w:tr w:rsidR="00A55E63" w:rsidRPr="00A55E63" w14:paraId="336261C4" w14:textId="77777777" w:rsidTr="002D7E6D">
        <w:tc>
          <w:tcPr>
            <w:tcW w:w="3085" w:type="dxa"/>
          </w:tcPr>
          <w:p w14:paraId="2E73F8D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21D9177" w14:textId="77777777" w:rsidR="002D7E6D" w:rsidRPr="00A55E63" w:rsidRDefault="007D0408" w:rsidP="00472B5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472B5C">
              <w:rPr>
                <w:rFonts w:ascii="Arial" w:hAnsi="Arial" w:cs="Arial"/>
              </w:rPr>
              <w:t>1326671</w:t>
            </w:r>
          </w:p>
        </w:tc>
      </w:tr>
      <w:tr w:rsidR="00A55E63" w:rsidRPr="00A55E63" w14:paraId="6484E75C" w14:textId="77777777" w:rsidTr="002D7E6D">
        <w:tc>
          <w:tcPr>
            <w:tcW w:w="3085" w:type="dxa"/>
          </w:tcPr>
          <w:p w14:paraId="604D666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145D90B3" w14:textId="77777777" w:rsidR="002D7E6D" w:rsidRPr="00A55E63" w:rsidRDefault="00472B5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Mostná 13, 949 01 Nitra</w:t>
            </w:r>
          </w:p>
        </w:tc>
      </w:tr>
    </w:tbl>
    <w:p w14:paraId="59ACA770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FA0468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2BFB1BE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D133B9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D133B9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133B9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7E4993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1F129F0A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286C146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556AD9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D133B9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D133B9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794E90A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7A80A660" w14:textId="77777777" w:rsidTr="002D7E6D">
        <w:tc>
          <w:tcPr>
            <w:tcW w:w="4219" w:type="dxa"/>
          </w:tcPr>
          <w:p w14:paraId="56117C1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77D160A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3674F32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FA00F8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F2BFD46" w14:textId="77777777" w:rsidTr="002D7E6D">
        <w:tc>
          <w:tcPr>
            <w:tcW w:w="4219" w:type="dxa"/>
          </w:tcPr>
          <w:p w14:paraId="347BA624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6A170E6" w14:textId="55FC38E0" w:rsidR="002D7E6D" w:rsidRPr="00A55E63" w:rsidRDefault="0064165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7A74D568" w14:textId="625039D5" w:rsidR="002D7E6D" w:rsidRPr="00A55E63" w:rsidRDefault="0064165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05A0686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5D3237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0058951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F71BBA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D133B9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D133B9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393987C2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F19E1E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863C1D">
        <w:rPr>
          <w:rFonts w:ascii="Arial" w:hAnsi="Arial" w:cs="Arial"/>
          <w:sz w:val="22"/>
          <w:szCs w:val="22"/>
        </w:rPr>
        <w:t xml:space="preserve">  ÁNO</w:t>
      </w:r>
    </w:p>
    <w:p w14:paraId="4EFB95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4933BB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D133B9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F67BE31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263452FC" w14:textId="77777777" w:rsidTr="002D7E6D">
        <w:tc>
          <w:tcPr>
            <w:tcW w:w="4843" w:type="dxa"/>
          </w:tcPr>
          <w:p w14:paraId="09F8334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1D4A7C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6F50BF42" w14:textId="77777777" w:rsidTr="002D7E6D">
        <w:tc>
          <w:tcPr>
            <w:tcW w:w="4843" w:type="dxa"/>
          </w:tcPr>
          <w:p w14:paraId="4060460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86BEC3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112F229" w14:textId="77777777" w:rsidTr="002D7E6D">
        <w:tc>
          <w:tcPr>
            <w:tcW w:w="4843" w:type="dxa"/>
          </w:tcPr>
          <w:p w14:paraId="07C62E4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8EB2C6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D77B505" w14:textId="77777777" w:rsidTr="002D7E6D">
        <w:tc>
          <w:tcPr>
            <w:tcW w:w="4843" w:type="dxa"/>
          </w:tcPr>
          <w:p w14:paraId="5EE0F61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74CEEF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FA66A4B" w14:textId="77777777" w:rsidTr="002D7E6D">
        <w:tc>
          <w:tcPr>
            <w:tcW w:w="4843" w:type="dxa"/>
          </w:tcPr>
          <w:p w14:paraId="54686B7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44EE93B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435CDA7" w14:textId="77777777" w:rsidTr="002D7E6D">
        <w:tc>
          <w:tcPr>
            <w:tcW w:w="4843" w:type="dxa"/>
          </w:tcPr>
          <w:p w14:paraId="7E486E4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BBC5C8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4126EAFF" w14:textId="77777777" w:rsidTr="002D7E6D">
        <w:tc>
          <w:tcPr>
            <w:tcW w:w="4843" w:type="dxa"/>
          </w:tcPr>
          <w:p w14:paraId="5F1F651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2772DD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163CCDB" w14:textId="77777777" w:rsidTr="002D7E6D">
        <w:tc>
          <w:tcPr>
            <w:tcW w:w="4843" w:type="dxa"/>
          </w:tcPr>
          <w:p w14:paraId="0D121A9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A92160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0B8E1D8" w14:textId="77777777" w:rsidTr="002D7E6D">
        <w:tc>
          <w:tcPr>
            <w:tcW w:w="4843" w:type="dxa"/>
          </w:tcPr>
          <w:p w14:paraId="0CB6BDE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99F562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F9A4551" w14:textId="77777777" w:rsidTr="002D7E6D">
        <w:tc>
          <w:tcPr>
            <w:tcW w:w="4843" w:type="dxa"/>
          </w:tcPr>
          <w:p w14:paraId="5FBD06D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D13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71BC4B1B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9E2A524" w14:textId="77777777" w:rsidTr="002D7E6D">
        <w:tc>
          <w:tcPr>
            <w:tcW w:w="4843" w:type="dxa"/>
          </w:tcPr>
          <w:p w14:paraId="3C620DA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18B3196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9A302C7" w14:textId="77777777" w:rsidTr="002D7E6D">
        <w:tc>
          <w:tcPr>
            <w:tcW w:w="4843" w:type="dxa"/>
          </w:tcPr>
          <w:p w14:paraId="76E6214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7598954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41188DA" w14:textId="77777777" w:rsidTr="002D7E6D">
        <w:tc>
          <w:tcPr>
            <w:tcW w:w="4843" w:type="dxa"/>
          </w:tcPr>
          <w:p w14:paraId="7DAE8B9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2C2E377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2FBBB96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FC4BD0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9954F4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63C1D">
        <w:rPr>
          <w:rFonts w:ascii="Arial" w:hAnsi="Arial" w:cs="Arial"/>
          <w:sz w:val="22"/>
          <w:szCs w:val="22"/>
        </w:rPr>
        <w:t xml:space="preserve">   </w:t>
      </w:r>
      <w:r w:rsidR="007E4993">
        <w:rPr>
          <w:rFonts w:ascii="Arial" w:hAnsi="Arial" w:cs="Arial"/>
          <w:sz w:val="22"/>
          <w:szCs w:val="22"/>
        </w:rPr>
        <w:t>ÚJ nemá DHNIM</w:t>
      </w:r>
    </w:p>
    <w:p w14:paraId="000F091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BDBCCC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F7276D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63C1D">
        <w:rPr>
          <w:rFonts w:ascii="Arial" w:hAnsi="Arial" w:cs="Arial"/>
          <w:spacing w:val="-5"/>
          <w:sz w:val="22"/>
          <w:szCs w:val="22"/>
        </w:rPr>
        <w:t xml:space="preserve">  NIE</w:t>
      </w:r>
    </w:p>
    <w:p w14:paraId="1A4CEFC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1498615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863C1D">
        <w:rPr>
          <w:rFonts w:ascii="Arial" w:hAnsi="Arial" w:cs="Arial"/>
          <w:spacing w:val="-1"/>
          <w:sz w:val="22"/>
          <w:szCs w:val="22"/>
        </w:rPr>
        <w:t xml:space="preserve">   NIE</w:t>
      </w:r>
    </w:p>
    <w:p w14:paraId="34DB269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643C7B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6.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863C1D">
        <w:rPr>
          <w:rFonts w:ascii="Arial" w:hAnsi="Arial" w:cs="Arial"/>
          <w:sz w:val="22"/>
          <w:szCs w:val="22"/>
        </w:rPr>
        <w:t xml:space="preserve">  NIE</w:t>
      </w:r>
    </w:p>
    <w:p w14:paraId="5E711B6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4359E74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80CA608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F7276D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F7276D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F7276D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F7276D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84A24DF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F7560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F7276D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F7276D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863C1D">
        <w:rPr>
          <w:rFonts w:ascii="Arial" w:hAnsi="Arial" w:cs="Arial"/>
          <w:sz w:val="22"/>
          <w:szCs w:val="22"/>
        </w:rPr>
        <w:t xml:space="preserve"> NIE</w:t>
      </w:r>
    </w:p>
    <w:p w14:paraId="54F2687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729DF7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133B9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1341B1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FF260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863C1D">
        <w:rPr>
          <w:rFonts w:ascii="Arial" w:hAnsi="Arial" w:cs="Arial"/>
          <w:sz w:val="22"/>
          <w:szCs w:val="22"/>
        </w:rPr>
        <w:t xml:space="preserve"> 0 Eur</w:t>
      </w:r>
    </w:p>
    <w:p w14:paraId="7562C5F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95266E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863C1D">
        <w:rPr>
          <w:rFonts w:ascii="Arial" w:hAnsi="Arial" w:cs="Arial"/>
          <w:sz w:val="22"/>
          <w:szCs w:val="22"/>
        </w:rPr>
        <w:t xml:space="preserve"> 0 Eur</w:t>
      </w:r>
    </w:p>
    <w:p w14:paraId="1941BC3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DDD1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F7276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F7276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863C1D">
        <w:rPr>
          <w:rFonts w:ascii="Arial" w:hAnsi="Arial" w:cs="Arial"/>
          <w:sz w:val="22"/>
          <w:szCs w:val="22"/>
        </w:rPr>
        <w:t xml:space="preserve"> NIE</w:t>
      </w:r>
    </w:p>
    <w:p w14:paraId="1DA91E5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BFCA6F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133B9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69D81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7D375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F7276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863C1D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75C1789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3B631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7600D1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133B9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863C1D">
        <w:rPr>
          <w:rFonts w:ascii="Arial" w:hAnsi="Arial" w:cs="Arial"/>
          <w:spacing w:val="-2"/>
          <w:sz w:val="22"/>
          <w:szCs w:val="22"/>
        </w:rPr>
        <w:t xml:space="preserve"> NIE</w:t>
      </w:r>
    </w:p>
    <w:p w14:paraId="7354378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E3F4CB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863C1D">
        <w:rPr>
          <w:rFonts w:ascii="Arial" w:hAnsi="Arial" w:cs="Arial"/>
          <w:spacing w:val="-5"/>
          <w:sz w:val="22"/>
          <w:szCs w:val="22"/>
        </w:rPr>
        <w:t xml:space="preserve"> NIE</w:t>
      </w:r>
    </w:p>
    <w:p w14:paraId="4432B7D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8C3470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863C1D">
        <w:rPr>
          <w:rFonts w:ascii="Arial" w:hAnsi="Arial" w:cs="Arial"/>
          <w:sz w:val="22"/>
          <w:szCs w:val="22"/>
        </w:rPr>
        <w:t xml:space="preserve"> NIE</w:t>
      </w:r>
    </w:p>
    <w:p w14:paraId="268915B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12C11A" w14:textId="77777777" w:rsidR="00863C1D" w:rsidRDefault="00863C1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87086C" w14:textId="77777777" w:rsidR="00863C1D" w:rsidRDefault="00863C1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5AC20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7600D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DD208C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DA8189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600D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820721">
        <w:rPr>
          <w:rFonts w:ascii="Arial" w:hAnsi="Arial" w:cs="Arial"/>
          <w:spacing w:val="-8"/>
          <w:sz w:val="22"/>
          <w:szCs w:val="22"/>
        </w:rPr>
        <w:t xml:space="preserve"> 0 Eur</w:t>
      </w:r>
    </w:p>
    <w:p w14:paraId="04C4C96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C6E444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820721">
        <w:rPr>
          <w:rFonts w:ascii="Arial" w:hAnsi="Arial" w:cs="Arial"/>
          <w:sz w:val="22"/>
          <w:szCs w:val="22"/>
        </w:rPr>
        <w:t xml:space="preserve"> 0 Eur</w:t>
      </w:r>
    </w:p>
    <w:p w14:paraId="7D3D96C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CD50D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7600D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7600D1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820721">
        <w:rPr>
          <w:rFonts w:ascii="Arial" w:hAnsi="Arial" w:cs="Arial"/>
          <w:sz w:val="22"/>
          <w:szCs w:val="22"/>
        </w:rPr>
        <w:t xml:space="preserve"> -</w:t>
      </w:r>
    </w:p>
    <w:p w14:paraId="65A3232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881084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7600D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600D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7600D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7600D1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7600D1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7600D1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820721">
        <w:rPr>
          <w:rFonts w:ascii="Arial" w:hAnsi="Arial" w:cs="Arial"/>
          <w:sz w:val="22"/>
          <w:szCs w:val="22"/>
        </w:rPr>
        <w:t xml:space="preserve"> -</w:t>
      </w:r>
    </w:p>
    <w:p w14:paraId="04EE7C23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C1CF892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820721">
        <w:rPr>
          <w:rFonts w:ascii="Arial" w:hAnsi="Arial" w:cs="Arial"/>
          <w:sz w:val="22"/>
          <w:szCs w:val="22"/>
        </w:rPr>
        <w:t xml:space="preserve"> -</w:t>
      </w:r>
    </w:p>
    <w:p w14:paraId="0E78D92D" w14:textId="77777777" w:rsidR="007E4993" w:rsidRDefault="007E499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30488C" w14:textId="77777777" w:rsidR="007E4993" w:rsidRDefault="007E499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05BFB59" w14:textId="77777777" w:rsidR="00E15BC1" w:rsidRDefault="00E15BC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3C67306" w14:textId="77777777" w:rsidR="00E15BC1" w:rsidRDefault="00E15BC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F37AA63" w14:textId="77777777" w:rsidR="00E15BC1" w:rsidRDefault="00E15BC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905F86" w14:textId="77777777" w:rsidR="00E15BC1" w:rsidRDefault="00E15BC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AD5D0F" w14:textId="77777777" w:rsidR="007E4993" w:rsidRDefault="007E499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BD8104B" w14:textId="1F9D3200" w:rsidR="007E4993" w:rsidRDefault="00E15BC1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6228C0">
        <w:rPr>
          <w:rFonts w:ascii="Arial" w:hAnsi="Arial" w:cs="Arial"/>
          <w:sz w:val="22"/>
          <w:szCs w:val="22"/>
        </w:rPr>
        <w:t xml:space="preserve"> Trenčíne, </w:t>
      </w:r>
      <w:r w:rsidR="0064165E">
        <w:rPr>
          <w:rFonts w:ascii="Arial" w:hAnsi="Arial" w:cs="Arial"/>
          <w:sz w:val="22"/>
          <w:szCs w:val="22"/>
        </w:rPr>
        <w:t>15.06.2021</w:t>
      </w:r>
    </w:p>
    <w:p w14:paraId="0AF5F33A" w14:textId="77777777" w:rsidR="007E4993" w:rsidRDefault="007E499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880B3B7" w14:textId="77777777" w:rsidR="007E4993" w:rsidRDefault="007E499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7E4993" w:rsidSect="00391E92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8126C" w14:textId="77777777" w:rsidR="00F53317" w:rsidRDefault="00F53317">
      <w:r>
        <w:separator/>
      </w:r>
    </w:p>
  </w:endnote>
  <w:endnote w:type="continuationSeparator" w:id="0">
    <w:p w14:paraId="391B1483" w14:textId="77777777" w:rsidR="00F53317" w:rsidRDefault="00F5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840DE" w14:textId="154BED5F" w:rsidR="00F404E8" w:rsidRDefault="00455FFC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211411" wp14:editId="78BD680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0BB57A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 w:rsidR="00C461AA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C461AA">
                            <w:fldChar w:fldCharType="separate"/>
                          </w:r>
                          <w:r w:rsidR="00472B5C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C461AA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2114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650BB57A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 w:rsidR="00C461AA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C461AA">
                      <w:fldChar w:fldCharType="separate"/>
                    </w:r>
                    <w:r w:rsidR="00472B5C">
                      <w:rPr>
                        <w:rFonts w:cs="Times New Roman"/>
                        <w:noProof/>
                      </w:rPr>
                      <w:t>3</w:t>
                    </w:r>
                    <w:r w:rsidR="00C461AA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B3D70" w14:textId="77777777" w:rsidR="00F53317" w:rsidRDefault="00F53317">
      <w:r>
        <w:separator/>
      </w:r>
    </w:p>
  </w:footnote>
  <w:footnote w:type="continuationSeparator" w:id="0">
    <w:p w14:paraId="32981B70" w14:textId="77777777" w:rsidR="00F53317" w:rsidRDefault="00F53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9C028" w14:textId="77777777" w:rsidR="0055784D" w:rsidRDefault="0055784D">
    <w:pPr>
      <w:pStyle w:val="Hlavika"/>
    </w:pPr>
  </w:p>
  <w:p w14:paraId="6AAD6D5C" w14:textId="77777777" w:rsidR="0055784D" w:rsidRDefault="0055784D">
    <w:pPr>
      <w:pStyle w:val="Hlavika"/>
    </w:pPr>
  </w:p>
  <w:p w14:paraId="1A49506B" w14:textId="77777777" w:rsidR="0055784D" w:rsidRDefault="0055784D">
    <w:pPr>
      <w:pStyle w:val="Hlavika"/>
    </w:pPr>
  </w:p>
  <w:p w14:paraId="099EE53A" w14:textId="77777777" w:rsidR="0055784D" w:rsidRDefault="002009CB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="0055784D"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="0055784D"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="0055784D"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133B9">
      <w:rPr>
        <w:rFonts w:ascii="Arial" w:hAnsi="Arial" w:cs="Arial"/>
        <w:sz w:val="22"/>
        <w:szCs w:val="22"/>
        <w:bdr w:val="single" w:sz="4" w:space="0" w:color="auto"/>
      </w:rPr>
      <w:t xml:space="preserve"> </w:t>
    </w:r>
    <w:proofErr w:type="spellStart"/>
    <w:r w:rsidR="0055784D"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="003423DB">
      <w:rPr>
        <w:rFonts w:ascii="Arial" w:hAnsi="Arial" w:cs="Arial"/>
        <w:sz w:val="22"/>
        <w:szCs w:val="22"/>
        <w:bdr w:val="single" w:sz="4" w:space="0" w:color="auto"/>
      </w:rPr>
      <w:t>U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J </w:t>
    </w:r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>3–01</w:t>
    </w:r>
    <w:r w:rsidR="003423DB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55784D"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72B5C">
      <w:rPr>
        <w:rFonts w:ascii="Arial" w:hAnsi="Arial" w:cs="Arial"/>
        <w:sz w:val="22"/>
        <w:szCs w:val="22"/>
        <w:bdr w:val="single" w:sz="4" w:space="0" w:color="auto"/>
      </w:rPr>
      <w:t>51326671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 w:rsidR="0055784D"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="0055784D"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55784D"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72B5C">
      <w:rPr>
        <w:rFonts w:ascii="Arial" w:hAnsi="Arial" w:cs="Arial"/>
        <w:sz w:val="22"/>
        <w:szCs w:val="22"/>
        <w:bdr w:val="single" w:sz="4" w:space="0" w:color="auto"/>
      </w:rPr>
      <w:t>2120750016</w:t>
    </w:r>
    <w:r>
      <w:rPr>
        <w:rFonts w:ascii="Arial" w:hAnsi="Arial" w:cs="Arial"/>
        <w:sz w:val="22"/>
        <w:szCs w:val="22"/>
        <w:bdr w:val="single" w:sz="4" w:space="0" w:color="auto"/>
      </w:rPr>
      <w:t xml:space="preserve">    </w:t>
    </w:r>
  </w:p>
  <w:p w14:paraId="2FCC9912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5719077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2EE"/>
    <w:rsid w:val="000C2D7D"/>
    <w:rsid w:val="000C636D"/>
    <w:rsid w:val="000F2A72"/>
    <w:rsid w:val="001406AD"/>
    <w:rsid w:val="002009CB"/>
    <w:rsid w:val="002401F1"/>
    <w:rsid w:val="00270069"/>
    <w:rsid w:val="00296869"/>
    <w:rsid w:val="002C12B4"/>
    <w:rsid w:val="002D7E6D"/>
    <w:rsid w:val="002E51F9"/>
    <w:rsid w:val="002E60FA"/>
    <w:rsid w:val="003423DB"/>
    <w:rsid w:val="003657F5"/>
    <w:rsid w:val="00373635"/>
    <w:rsid w:val="00384735"/>
    <w:rsid w:val="00391E92"/>
    <w:rsid w:val="003B74E1"/>
    <w:rsid w:val="003D056F"/>
    <w:rsid w:val="003E0F6F"/>
    <w:rsid w:val="00401155"/>
    <w:rsid w:val="0044184D"/>
    <w:rsid w:val="00455FFC"/>
    <w:rsid w:val="00472B5C"/>
    <w:rsid w:val="004A2BF3"/>
    <w:rsid w:val="004F2599"/>
    <w:rsid w:val="0050033A"/>
    <w:rsid w:val="0055784D"/>
    <w:rsid w:val="005F5A76"/>
    <w:rsid w:val="006228C0"/>
    <w:rsid w:val="00623868"/>
    <w:rsid w:val="00637F73"/>
    <w:rsid w:val="0064165E"/>
    <w:rsid w:val="00676DB4"/>
    <w:rsid w:val="006B2CDB"/>
    <w:rsid w:val="007600D1"/>
    <w:rsid w:val="0076161F"/>
    <w:rsid w:val="00781E33"/>
    <w:rsid w:val="007C32EE"/>
    <w:rsid w:val="007D0408"/>
    <w:rsid w:val="007E4993"/>
    <w:rsid w:val="007F3C17"/>
    <w:rsid w:val="00820721"/>
    <w:rsid w:val="00823AE6"/>
    <w:rsid w:val="00863C1D"/>
    <w:rsid w:val="008771A6"/>
    <w:rsid w:val="008B720A"/>
    <w:rsid w:val="00913435"/>
    <w:rsid w:val="00914232"/>
    <w:rsid w:val="00916772"/>
    <w:rsid w:val="00977D77"/>
    <w:rsid w:val="009A27D0"/>
    <w:rsid w:val="009D5C84"/>
    <w:rsid w:val="00A1590F"/>
    <w:rsid w:val="00A335CD"/>
    <w:rsid w:val="00A55E63"/>
    <w:rsid w:val="00AC198E"/>
    <w:rsid w:val="00AD6C8A"/>
    <w:rsid w:val="00AD749D"/>
    <w:rsid w:val="00B05709"/>
    <w:rsid w:val="00B15E67"/>
    <w:rsid w:val="00B7440A"/>
    <w:rsid w:val="00BA5D67"/>
    <w:rsid w:val="00BB5A0C"/>
    <w:rsid w:val="00C01CB7"/>
    <w:rsid w:val="00C15BCC"/>
    <w:rsid w:val="00C461AA"/>
    <w:rsid w:val="00CA2D10"/>
    <w:rsid w:val="00CC3205"/>
    <w:rsid w:val="00CD545D"/>
    <w:rsid w:val="00D133B9"/>
    <w:rsid w:val="00D76415"/>
    <w:rsid w:val="00DF517F"/>
    <w:rsid w:val="00E15BC1"/>
    <w:rsid w:val="00EB4798"/>
    <w:rsid w:val="00EB55FA"/>
    <w:rsid w:val="00EC5A42"/>
    <w:rsid w:val="00EE5474"/>
    <w:rsid w:val="00F404E8"/>
    <w:rsid w:val="00F53317"/>
    <w:rsid w:val="00F56944"/>
    <w:rsid w:val="00F7276D"/>
    <w:rsid w:val="00F817B0"/>
    <w:rsid w:val="00FE10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E26F6B"/>
  <w15:docId w15:val="{0F4446DE-53BA-4244-8D1B-634BC7F5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391E92"/>
    <w:rPr>
      <w:lang w:val="sk-SK"/>
    </w:rPr>
  </w:style>
  <w:style w:type="paragraph" w:styleId="Nadpis1">
    <w:name w:val="heading 1"/>
    <w:basedOn w:val="Normlny"/>
    <w:uiPriority w:val="1"/>
    <w:qFormat/>
    <w:rsid w:val="00391E9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1E9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91E9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91E92"/>
  </w:style>
  <w:style w:type="paragraph" w:customStyle="1" w:styleId="TableParagraph">
    <w:name w:val="Table Paragraph"/>
    <w:basedOn w:val="Normlny"/>
    <w:uiPriority w:val="1"/>
    <w:qFormat/>
    <w:rsid w:val="00391E9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\Desktop\EXPORTY%20-%20&#250;&#269;to\MASTER%20THERM%20SK\Poznamky_2015_M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Poznamky_2015_MT.dotx</Template>
  <TotalTime>0</TotalTime>
  <Pages>3</Pages>
  <Words>992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Windows XP</dc:creator>
  <cp:lastModifiedBy>Mariana Blahová</cp:lastModifiedBy>
  <cp:revision>3</cp:revision>
  <cp:lastPrinted>2021-06-15T10:42:00Z</cp:lastPrinted>
  <dcterms:created xsi:type="dcterms:W3CDTF">2021-06-15T10:41:00Z</dcterms:created>
  <dcterms:modified xsi:type="dcterms:W3CDTF">2021-06-15T10:42:00Z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