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8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2090"/>
        <w:gridCol w:w="703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Drevo-Lučatín,sro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20" w:after="14"/>
        <w:rPr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Účtovná jednotka sa v prevážnej činnosti zaoberá poskytovaním služieb – prenájom nehnuteľností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a hnuteľných vecí.</w:t>
      </w:r>
      <w:r>
        <w:rPr>
          <w:b/>
          <w:bCs/>
          <w:sz w:val="20"/>
          <w:szCs w:val="20"/>
        </w:rPr>
        <w:t xml:space="preserve"> </w:t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566"/>
        <w:gridCol w:w="3819"/>
        <w:gridCol w:w="2245"/>
        <w:gridCol w:w="565"/>
        <w:gridCol w:w="705"/>
        <w:gridCol w:w="842"/>
        <w:gridCol w:w="387"/>
      </w:tblGrid>
      <w:tr>
        <w:trPr>
          <w:trHeight w:val="340" w:hRule="exact"/>
          <w:cantSplit w:val="false"/>
        </w:trPr>
        <w:tc>
          <w:tcPr>
            <w:tcW w:w="5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9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17.03.2020</w:t>
            </w:r>
          </w:p>
        </w:tc>
        <w:tc>
          <w:tcPr>
            <w:tcW w:w="1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tbl>
      <w:tblPr>
        <w:jc w:val="left"/>
        <w:tblInd w:w="6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584"/>
        <w:gridCol w:w="6519"/>
        <w:gridCol w:w="818"/>
        <w:gridCol w:w="284"/>
        <w:gridCol w:w="573"/>
        <w:gridCol w:w="373"/>
      </w:tblGrid>
      <w:tr>
        <w:trPr>
          <w:trHeight w:val="340" w:hRule="exact"/>
          <w:cantSplit w:val="false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578"/>
        <w:gridCol w:w="8554"/>
      </w:tblGrid>
      <w:tr>
        <w:trPr>
          <w:trHeight w:val="395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2"/>
        <w:gridCol w:w="586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2"/>
        <w:gridCol w:w="586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2"/>
        <w:gridCol w:w="586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2"/>
        <w:gridCol w:w="586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2"/>
        <w:gridCol w:w="586"/>
      </w:tblGrid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21 % po úpravách na daňové účely podľa zákona o daniach z príjmov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  <w:t>E.d) Spôsob zostavenia odpisového plánu dlhodobého majetku</w:t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7066"/>
        <w:gridCol w:w="1535"/>
        <w:gridCol w:w="5"/>
        <w:gridCol w:w="528"/>
      </w:tblGrid>
      <w:tr>
        <w:trPr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120" w:after="0"/>
        <w:jc w:val="both"/>
        <w:rPr/>
      </w:pPr>
      <w:r>
        <w:rPr/>
      </w:r>
    </w:p>
    <w:p>
      <w:pPr>
        <w:pStyle w:val="Normal"/>
        <w:spacing w:lineRule="auto" w:line="240" w:before="120" w:after="0"/>
        <w:jc w:val="both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3104"/>
        <w:gridCol w:w="975"/>
        <w:gridCol w:w="1162"/>
        <w:gridCol w:w="1179"/>
        <w:gridCol w:w="978"/>
        <w:gridCol w:w="1735"/>
      </w:tblGrid>
      <w:tr>
        <w:trPr>
          <w:cantSplit w:val="false"/>
        </w:trPr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Strojné zariadenia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Výrobné haly- budovy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18192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185055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218467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46300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46300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92600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220910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46300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300623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3714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144610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148324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14479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86746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101225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220911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239104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14478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40445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70143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152955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186368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64200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185055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218467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2805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136389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139194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8221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9131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3715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144610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148325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15388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16566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47174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14477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40445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70143</w:t>
            </w:r>
          </w:p>
        </w:tc>
      </w:tr>
    </w:tbl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i) až l) dlhodobý finančný majetok za bežné účtovné obdobie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2500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4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14564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2856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14698</w:t>
            </w:r>
          </w:p>
        </w:tc>
      </w:tr>
    </w:tbl>
    <w:p>
      <w:pPr>
        <w:pStyle w:val="Default"/>
        <w:spacing w:before="6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zd) informácie o významných položkách časového rozlíšenia nákladov budúcich období a príjmov budúcich období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– TABUĽKA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50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/>
      </w:pPr>
      <w:r>
        <w:rPr/>
      </w:r>
    </w:p>
    <w:tbl>
      <w:tblPr>
        <w:jc w:val="left"/>
        <w:tblInd w:w="-6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4525"/>
        <w:gridCol w:w="2210"/>
        <w:gridCol w:w="2789"/>
      </w:tblGrid>
      <w:tr>
        <w:trPr>
          <w:cantSplit w:val="false"/>
        </w:trPr>
        <w:tc>
          <w:tcPr>
            <w:tcW w:w="45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ormal"/>
        <w:spacing w:before="120" w:after="14"/>
        <w:rPr/>
      </w:pPr>
      <w:r>
        <w:rPr/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 xml:space="preserve">3 a)  o rozdelení účtovného zisku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9011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9011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9011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114620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114620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6908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3827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5908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2827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15176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22762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131002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146489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23783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15176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22762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131002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146489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23783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27180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11421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11446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235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11446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27180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5708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5708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2410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14386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9011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23397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9011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21473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9011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21473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15480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5350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6445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14386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6445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5350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9011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5350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9011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13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