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8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53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6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3" w:type="dxa"/>
          <w:bottom w:w="0" w:type="dxa"/>
          <w:right w:w="108" w:type="dxa"/>
        </w:tblCellMar>
      </w:tblPr>
      <w:tblGrid>
        <w:gridCol w:w="566"/>
        <w:gridCol w:w="3819"/>
        <w:gridCol w:w="2245"/>
        <w:gridCol w:w="565"/>
        <w:gridCol w:w="705"/>
        <w:gridCol w:w="842"/>
        <w:gridCol w:w="387"/>
      </w:tblGrid>
      <w:tr>
        <w:trPr>
          <w:trHeight w:val="340" w:hRule="exact"/>
          <w:cantSplit w:val="false"/>
        </w:trPr>
        <w:tc>
          <w:tcPr>
            <w:tcW w:w="566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6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17.03.2020</w:t>
            </w:r>
          </w:p>
        </w:tc>
        <w:tc>
          <w:tcPr>
            <w:tcW w:w="12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tbl>
      <w:tblPr>
        <w:jc w:val="left"/>
        <w:tblInd w:w="61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84"/>
        <w:gridCol w:w="6519"/>
        <w:gridCol w:w="818"/>
        <w:gridCol w:w="284"/>
        <w:gridCol w:w="573"/>
        <w:gridCol w:w="373"/>
      </w:tblGrid>
      <w:tr>
        <w:trPr>
          <w:trHeight w:val="340" w:hRule="exact"/>
          <w:cantSplit w:val="false"/>
        </w:trPr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578"/>
        <w:gridCol w:w="8554"/>
      </w:tblGrid>
      <w:tr>
        <w:trPr>
          <w:trHeight w:val="395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586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586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586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586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8542"/>
        <w:gridCol w:w="586"/>
      </w:tblGrid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7066"/>
        <w:gridCol w:w="1535"/>
        <w:gridCol w:w="5"/>
        <w:gridCol w:w="528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3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3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/>
      </w:r>
    </w:p>
    <w:p>
      <w:pPr>
        <w:pStyle w:val="Normal"/>
        <w:spacing w:lineRule="auto" w:line="240" w:before="120" w:after="0"/>
        <w:jc w:val="both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3104"/>
        <w:gridCol w:w="975"/>
        <w:gridCol w:w="1162"/>
        <w:gridCol w:w="1179"/>
        <w:gridCol w:w="978"/>
        <w:gridCol w:w="1735"/>
      </w:tblGrid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Strojné zariadenia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Výrobné haly- budovy</w:t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185055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218467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92600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220910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46300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300623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3714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144610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148324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14479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86746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101225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220911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239104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10445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14478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40445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70143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152955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64200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32100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185055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218467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2805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136389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139194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8221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9131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3715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144610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148325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15388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16566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47174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14477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40445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70143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56000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14564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2856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14698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zd) informácie o významných položkách časového rozlíšenia nákladov budúcich období a príjmov budúcich období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– TABUĽKA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50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6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3" w:type="dxa"/>
          <w:bottom w:w="0" w:type="dxa"/>
          <w:right w:w="108" w:type="dxa"/>
        </w:tblCellMar>
      </w:tblPr>
      <w:tblGrid>
        <w:gridCol w:w="4525"/>
        <w:gridCol w:w="2210"/>
        <w:gridCol w:w="2789"/>
      </w:tblGrid>
      <w:tr>
        <w:trPr>
          <w:cantSplit w:val="false"/>
        </w:trPr>
        <w:tc>
          <w:tcPr>
            <w:tcW w:w="452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9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5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</w:t>
      </w:r>
      <w:r>
        <w:rPr>
          <w:rFonts w:cs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6908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3827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5908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2827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15176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22762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131002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146489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23783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15176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22762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131002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146489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23783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27180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11421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11446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11446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27180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11475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5708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2410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14386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23397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21473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15480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6445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14386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6445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5350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9011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13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