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Korymont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44077211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Hapákova 2277/7, 080 06 Ľubotice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TOYOTA YARIS HYBRID: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- osobný automobil Citroen Jumpy: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notebook Apple: doba odpisovania - 4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sadzba odpisov - 25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             </w:t>
      </w:r>
      <w:r>
        <w:rPr>
          <w:rFonts w:cs="Arial" w:ascii="Arial" w:hAnsi="Arial"/>
          <w:sz w:val="22"/>
          <w:szCs w:val="22"/>
        </w:rPr>
        <w:t>odpisová metóda - rovnomerná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 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spacing w:val="-1"/>
          <w:sz w:val="22"/>
          <w:szCs w:val="22"/>
        </w:rPr>
        <w:t>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v súvislosti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44077211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2022575302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Arial" w:hAnsi="Arial" w:eastAsia="Times New Roman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2z1">
    <w:name w:val="WW8Num2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2z3">
    <w:name w:val="WW8Num2z3"/>
    <w:qFormat/>
    <w:rPr/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Arial" w:hAnsi="Arial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Arial" w:hAnsi="Arial" w:eastAsia="Times New Roman" w:cs="Aria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Arial" w:hAnsi="Arial" w:eastAsia="Times New Roman" w:cs="Aria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9z1">
    <w:name w:val="WW8Num9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9z3">
    <w:name w:val="WW8Num9z3"/>
    <w:qFormat/>
    <w:rPr/>
  </w:style>
  <w:style w:type="character" w:styleId="WW8Num10z0">
    <w:name w:val="WW8Num10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0z1">
    <w:name w:val="WW8Num10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0z2">
    <w:name w:val="WW8Num10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</TotalTime>
  <Application>LibreOffice/6.0.3.2$Windows_x86 LibreOffice_project/8f48d515416608e3a835360314dac7e47fd0b821</Application>
  <Pages>3</Pages>
  <Words>1058</Words>
  <Characters>6355</Characters>
  <CharactersWithSpaces>7733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2021-05-26T10:09:00Z</dcterms:created>
  <dc:creator>maria</dc:creator>
  <dc:description/>
  <cp:keywords/>
  <dc:language>sk-SK</dc:language>
  <cp:lastModifiedBy/>
  <dcterms:modified xsi:type="dcterms:W3CDTF">2021-06-23T08:08:23Z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