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F7" w:rsidRPr="00E365C0" w:rsidRDefault="00316DF7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:rsidR="00316DF7" w:rsidRPr="00567710" w:rsidRDefault="00316DF7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16DF7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16DF7" w:rsidRPr="00567710" w:rsidRDefault="00316DF7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16DF7" w:rsidRPr="00567710" w:rsidRDefault="00316DF7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Calenno  s.r.o.</w:t>
            </w:r>
          </w:p>
        </w:tc>
      </w:tr>
      <w:tr w:rsidR="00316DF7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16DF7" w:rsidRPr="00567710" w:rsidRDefault="00316DF7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16DF7" w:rsidRPr="00567710" w:rsidRDefault="00316DF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Námestie SNP 13, 974 01 Banská Bystrica</w:t>
            </w:r>
          </w:p>
        </w:tc>
      </w:tr>
    </w:tbl>
    <w:p w:rsidR="00316DF7" w:rsidRPr="00567710" w:rsidRDefault="00316DF7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316DF7" w:rsidRDefault="00316DF7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finančné služby</w:t>
      </w:r>
    </w:p>
    <w:p w:rsidR="00316DF7" w:rsidRPr="00567710" w:rsidRDefault="00316DF7" w:rsidP="003D1D35">
      <w:pPr>
        <w:jc w:val="both"/>
        <w:rPr>
          <w:bCs/>
          <w:sz w:val="20"/>
          <w:szCs w:val="20"/>
        </w:rPr>
      </w:pPr>
    </w:p>
    <w:p w:rsidR="00316DF7" w:rsidRPr="00567710" w:rsidRDefault="00316DF7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316DF7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316DF7" w:rsidRPr="00567710" w:rsidRDefault="00316DF7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316DF7" w:rsidRPr="00567710" w:rsidRDefault="00316DF7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316DF7" w:rsidRPr="00567710" w:rsidRDefault="00316DF7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:rsidR="00316DF7" w:rsidRPr="00567710" w:rsidRDefault="00316DF7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16DF7" w:rsidRPr="00567710" w:rsidRDefault="00316DF7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16DF7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16DF7" w:rsidRPr="00567710" w:rsidRDefault="00316DF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16DF7" w:rsidRPr="00567710" w:rsidRDefault="00316DF7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16DF7" w:rsidRPr="00567710" w:rsidRDefault="00316DF7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16DF7" w:rsidRPr="00567710" w:rsidRDefault="00316DF7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16DF7" w:rsidRPr="00567710" w:rsidRDefault="00316DF7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16DF7" w:rsidRPr="00567710" w:rsidRDefault="00316DF7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16DF7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16DF7" w:rsidRPr="00567710" w:rsidRDefault="00316DF7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16DF7" w:rsidRPr="00567710" w:rsidRDefault="00316DF7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16DF7" w:rsidRPr="00567710" w:rsidRDefault="00316DF7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16DF7" w:rsidRPr="00567710" w:rsidRDefault="00316DF7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316DF7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316DF7" w:rsidRPr="00567710" w:rsidRDefault="00316DF7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316DF7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vAlign w:val="center"/>
          </w:tcPr>
          <w:p w:rsidR="00316DF7" w:rsidRPr="00567710" w:rsidRDefault="00316DF7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vAlign w:val="center"/>
          </w:tcPr>
          <w:p w:rsidR="00316DF7" w:rsidRPr="00567710" w:rsidRDefault="00316DF7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vAlign w:val="center"/>
          </w:tcPr>
          <w:p w:rsidR="00316DF7" w:rsidRPr="00567710" w:rsidRDefault="00316DF7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vAlign w:val="center"/>
          </w:tcPr>
          <w:p w:rsidR="00316DF7" w:rsidRPr="00567710" w:rsidRDefault="00316DF7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316DF7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316DF7" w:rsidRPr="00567710" w:rsidRDefault="00316DF7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316DF7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316DF7" w:rsidRPr="00567710" w:rsidRDefault="00316DF7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316DF7" w:rsidRPr="00567710" w:rsidRDefault="00316DF7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316DF7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316DF7" w:rsidRPr="00567710" w:rsidRDefault="00316DF7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316DF7" w:rsidRPr="00567710" w:rsidRDefault="00316DF7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316DF7" w:rsidRPr="00567710" w:rsidRDefault="00316DF7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316DF7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316DF7" w:rsidRPr="00567710" w:rsidRDefault="00316DF7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316DF7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316DF7" w:rsidRPr="00567710" w:rsidRDefault="00316DF7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316DF7" w:rsidRPr="00567710" w:rsidRDefault="00316DF7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316DF7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316DF7" w:rsidRPr="00567710" w:rsidRDefault="00316DF7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316DF7" w:rsidRPr="00567710" w:rsidRDefault="00316DF7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316DF7" w:rsidRPr="00567710" w:rsidRDefault="00316DF7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316DF7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316DF7" w:rsidRPr="00567710" w:rsidRDefault="00316DF7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316DF7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316DF7" w:rsidRPr="00567710" w:rsidRDefault="00316DF7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316DF7" w:rsidRPr="00567710" w:rsidRDefault="00316DF7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316DF7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316DF7" w:rsidRPr="00567710" w:rsidRDefault="00316DF7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316DF7" w:rsidRPr="00567710" w:rsidRDefault="00316DF7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316DF7" w:rsidRPr="00567710" w:rsidRDefault="00316DF7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316DF7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316DF7" w:rsidRPr="00567710" w:rsidRDefault="00316DF7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316DF7" w:rsidRPr="00567710" w:rsidRDefault="00316DF7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316DF7" w:rsidRPr="00567710" w:rsidRDefault="00316DF7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6DF7" w:rsidRPr="00567710" w:rsidRDefault="00316DF7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316DF7" w:rsidRPr="00567710" w:rsidRDefault="00316DF7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316DF7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316DF7" w:rsidRPr="00567710" w:rsidRDefault="00316DF7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316DF7" w:rsidRPr="00567710" w:rsidRDefault="00316DF7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316DF7" w:rsidRPr="00567710" w:rsidRDefault="00316DF7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16DF7" w:rsidRPr="00567710" w:rsidRDefault="00316DF7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316DF7" w:rsidRPr="00567710" w:rsidRDefault="00316DF7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16DF7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16DF7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316DF7" w:rsidRPr="00567710" w:rsidRDefault="00316DF7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16DF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316DF7" w:rsidRPr="00567710" w:rsidRDefault="00316DF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16DF7" w:rsidRPr="00567710" w:rsidRDefault="00316DF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16DF7" w:rsidRPr="00567710" w:rsidRDefault="00316DF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16DF7" w:rsidRPr="00567710" w:rsidRDefault="00316DF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16DF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316DF7" w:rsidRPr="00567710" w:rsidRDefault="00316DF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16DF7" w:rsidRPr="00567710" w:rsidRDefault="00316DF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16DF7" w:rsidRPr="00567710" w:rsidRDefault="00316DF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16DF7" w:rsidRPr="00567710" w:rsidRDefault="00316DF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316DF7" w:rsidRPr="00567710" w:rsidRDefault="00316DF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16DF7" w:rsidRPr="00567710" w:rsidRDefault="00316DF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16DF7" w:rsidRPr="00567710" w:rsidRDefault="00316DF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16DF7" w:rsidRPr="00E365C0" w:rsidRDefault="00316DF7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:rsidR="00316DF7" w:rsidRPr="00567710" w:rsidRDefault="00316DF7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316DF7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316DF7" w:rsidRPr="00567710" w:rsidRDefault="00316DF7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316DF7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316DF7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316DF7" w:rsidRPr="00567710" w:rsidRDefault="00316DF7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316DF7" w:rsidRPr="00567710" w:rsidTr="00EE3219">
        <w:trPr>
          <w:trHeight w:val="340"/>
        </w:trPr>
        <w:tc>
          <w:tcPr>
            <w:tcW w:w="9072" w:type="dxa"/>
            <w:gridSpan w:val="7"/>
          </w:tcPr>
          <w:p w:rsidR="00316DF7" w:rsidRPr="00567710" w:rsidRDefault="00316DF7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316DF7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316DF7" w:rsidRPr="00567710" w:rsidRDefault="00316DF7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316DF7" w:rsidRPr="00567710" w:rsidTr="00EE3219">
        <w:trPr>
          <w:trHeight w:val="340"/>
        </w:trPr>
        <w:tc>
          <w:tcPr>
            <w:tcW w:w="9072" w:type="dxa"/>
            <w:gridSpan w:val="7"/>
          </w:tcPr>
          <w:p w:rsidR="00316DF7" w:rsidRPr="00567710" w:rsidRDefault="00316DF7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316DF7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EE3219">
        <w:trPr>
          <w:trHeight w:val="340"/>
        </w:trPr>
        <w:tc>
          <w:tcPr>
            <w:tcW w:w="9072" w:type="dxa"/>
            <w:gridSpan w:val="7"/>
          </w:tcPr>
          <w:p w:rsidR="00316DF7" w:rsidRPr="00567710" w:rsidRDefault="00316DF7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316DF7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EE3219">
        <w:trPr>
          <w:trHeight w:val="340"/>
        </w:trPr>
        <w:tc>
          <w:tcPr>
            <w:tcW w:w="9072" w:type="dxa"/>
            <w:gridSpan w:val="7"/>
          </w:tcPr>
          <w:p w:rsidR="00316DF7" w:rsidRPr="00567710" w:rsidRDefault="00316DF7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316DF7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316DF7" w:rsidRPr="00567710" w:rsidRDefault="00316DF7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316DF7" w:rsidRPr="00567710" w:rsidTr="00EE3219">
        <w:trPr>
          <w:trHeight w:val="340"/>
        </w:trPr>
        <w:tc>
          <w:tcPr>
            <w:tcW w:w="9072" w:type="dxa"/>
            <w:gridSpan w:val="4"/>
          </w:tcPr>
          <w:p w:rsidR="00316DF7" w:rsidRPr="00567710" w:rsidRDefault="00316DF7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316DF7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316DF7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16DF7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16DF7" w:rsidRDefault="00316DF7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16DF7" w:rsidRPr="00567710" w:rsidRDefault="00316DF7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16DF7" w:rsidRPr="00E365C0" w:rsidRDefault="00316DF7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316DF7" w:rsidRPr="00567710" w:rsidRDefault="00316DF7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316DF7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316DF7" w:rsidRPr="00567710" w:rsidRDefault="00316DF7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316DF7" w:rsidRPr="00567710" w:rsidRDefault="00316DF7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316DF7" w:rsidRPr="00567710" w:rsidRDefault="00316DF7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316DF7" w:rsidRPr="00567710" w:rsidRDefault="00316DF7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316DF7" w:rsidRPr="00567710" w:rsidRDefault="00316DF7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316DF7" w:rsidRPr="00567710" w:rsidRDefault="00316DF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316DF7" w:rsidRPr="00567710" w:rsidRDefault="00316DF7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316DF7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316DF7" w:rsidRPr="00567710" w:rsidRDefault="00316DF7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316DF7" w:rsidRPr="00567710" w:rsidRDefault="00316DF7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316DF7" w:rsidRPr="00567710" w:rsidRDefault="00316DF7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316DF7" w:rsidRPr="00567710" w:rsidRDefault="00316DF7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316DF7" w:rsidRPr="00567710" w:rsidRDefault="00316DF7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316DF7" w:rsidRPr="00567710" w:rsidRDefault="00316DF7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316DF7" w:rsidRPr="00567710" w:rsidRDefault="00316DF7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316DF7" w:rsidRPr="00567710" w:rsidRDefault="00316DF7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316DF7" w:rsidRPr="00567710" w:rsidRDefault="00316DF7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316DF7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316DF7" w:rsidRPr="00567710" w:rsidRDefault="00316DF7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16DF7" w:rsidRPr="00567710" w:rsidRDefault="00316DF7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316DF7" w:rsidRPr="00567710" w:rsidRDefault="00316DF7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316DF7" w:rsidRPr="00567710" w:rsidRDefault="00316DF7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316DF7" w:rsidRPr="00567710" w:rsidRDefault="00316DF7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316DF7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316DF7" w:rsidRPr="00567710" w:rsidRDefault="00316DF7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16DF7" w:rsidRPr="00567710" w:rsidRDefault="00316DF7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16DF7" w:rsidRPr="00567710" w:rsidRDefault="00316DF7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316DF7" w:rsidRPr="00567710" w:rsidRDefault="00316DF7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316DF7" w:rsidRPr="00567710" w:rsidRDefault="00316DF7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316DF7" w:rsidRPr="00567710" w:rsidRDefault="00316DF7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16DF7" w:rsidRPr="00567710" w:rsidRDefault="00316DF7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16DF7" w:rsidRPr="00567710" w:rsidRDefault="00316DF7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316DF7" w:rsidRPr="00567710" w:rsidRDefault="00316DF7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316DF7" w:rsidRPr="00567710" w:rsidRDefault="00316DF7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316DF7" w:rsidRPr="00567710" w:rsidRDefault="00316DF7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16DF7" w:rsidRPr="00567710" w:rsidRDefault="00316DF7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16DF7" w:rsidRPr="00567710" w:rsidRDefault="00316DF7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316DF7" w:rsidRPr="00567710" w:rsidRDefault="00316DF7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316DF7" w:rsidRPr="00567710" w:rsidRDefault="00316DF7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316DF7" w:rsidRPr="00567710" w:rsidRDefault="00316DF7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16DF7" w:rsidRPr="00567710" w:rsidRDefault="00316DF7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316DF7" w:rsidRDefault="00316DF7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316DF7" w:rsidRPr="00567710" w:rsidRDefault="00316DF7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316DF7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316DF7" w:rsidRPr="00567710" w:rsidRDefault="00316DF7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316DF7" w:rsidRPr="00567710" w:rsidRDefault="00316DF7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316DF7" w:rsidRPr="00567710" w:rsidRDefault="00316DF7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316DF7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316DF7" w:rsidRPr="00567710" w:rsidRDefault="00316DF7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316DF7" w:rsidRPr="00567710" w:rsidTr="002C1383">
        <w:trPr>
          <w:trHeight w:val="283"/>
        </w:trPr>
        <w:tc>
          <w:tcPr>
            <w:tcW w:w="8789" w:type="dxa"/>
            <w:vAlign w:val="center"/>
          </w:tcPr>
          <w:p w:rsidR="00316DF7" w:rsidRPr="00567710" w:rsidRDefault="00316DF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2C1383">
        <w:trPr>
          <w:trHeight w:val="283"/>
        </w:trPr>
        <w:tc>
          <w:tcPr>
            <w:tcW w:w="8789" w:type="dxa"/>
            <w:vAlign w:val="center"/>
          </w:tcPr>
          <w:p w:rsidR="00316DF7" w:rsidRPr="00567710" w:rsidRDefault="00316DF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2C1383">
        <w:trPr>
          <w:trHeight w:val="283"/>
        </w:trPr>
        <w:tc>
          <w:tcPr>
            <w:tcW w:w="8789" w:type="dxa"/>
            <w:vAlign w:val="center"/>
          </w:tcPr>
          <w:p w:rsidR="00316DF7" w:rsidRPr="00567710" w:rsidRDefault="00316DF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2C1383">
        <w:trPr>
          <w:trHeight w:val="283"/>
        </w:trPr>
        <w:tc>
          <w:tcPr>
            <w:tcW w:w="8789" w:type="dxa"/>
            <w:vAlign w:val="center"/>
          </w:tcPr>
          <w:p w:rsidR="00316DF7" w:rsidRPr="00567710" w:rsidRDefault="00316DF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2C1383">
        <w:trPr>
          <w:trHeight w:val="283"/>
        </w:trPr>
        <w:tc>
          <w:tcPr>
            <w:tcW w:w="8789" w:type="dxa"/>
            <w:vAlign w:val="center"/>
          </w:tcPr>
          <w:p w:rsidR="00316DF7" w:rsidRPr="00567710" w:rsidRDefault="00316DF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2C1383">
        <w:trPr>
          <w:trHeight w:val="283"/>
        </w:trPr>
        <w:tc>
          <w:tcPr>
            <w:tcW w:w="8789" w:type="dxa"/>
            <w:vAlign w:val="center"/>
          </w:tcPr>
          <w:p w:rsidR="00316DF7" w:rsidRPr="00567710" w:rsidRDefault="00316DF7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316DF7" w:rsidRPr="00567710" w:rsidRDefault="00316DF7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316DF7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316DF7" w:rsidRPr="00567710" w:rsidRDefault="00316DF7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316DF7" w:rsidRPr="00567710" w:rsidTr="002C1383">
        <w:trPr>
          <w:trHeight w:val="283"/>
        </w:trPr>
        <w:tc>
          <w:tcPr>
            <w:tcW w:w="8789" w:type="dxa"/>
            <w:vAlign w:val="center"/>
          </w:tcPr>
          <w:p w:rsidR="00316DF7" w:rsidRPr="00567710" w:rsidRDefault="00316DF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316DF7" w:rsidRPr="00567710" w:rsidTr="002C1383">
        <w:trPr>
          <w:trHeight w:val="283"/>
        </w:trPr>
        <w:tc>
          <w:tcPr>
            <w:tcW w:w="8789" w:type="dxa"/>
            <w:vAlign w:val="center"/>
          </w:tcPr>
          <w:p w:rsidR="00316DF7" w:rsidRPr="00567710" w:rsidRDefault="00316DF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316DF7" w:rsidRPr="00567710" w:rsidTr="002C1383">
        <w:trPr>
          <w:trHeight w:val="283"/>
        </w:trPr>
        <w:tc>
          <w:tcPr>
            <w:tcW w:w="8789" w:type="dxa"/>
            <w:vAlign w:val="center"/>
          </w:tcPr>
          <w:p w:rsidR="00316DF7" w:rsidRPr="00567710" w:rsidRDefault="00316DF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316DF7" w:rsidRPr="00567710" w:rsidTr="002C1383">
        <w:trPr>
          <w:trHeight w:val="283"/>
        </w:trPr>
        <w:tc>
          <w:tcPr>
            <w:tcW w:w="8789" w:type="dxa"/>
            <w:vAlign w:val="center"/>
          </w:tcPr>
          <w:p w:rsidR="00316DF7" w:rsidRPr="00567710" w:rsidRDefault="00316DF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316DF7" w:rsidRPr="00567710" w:rsidRDefault="00316DF7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316DF7" w:rsidRPr="00567710" w:rsidTr="002C1383">
        <w:trPr>
          <w:trHeight w:val="283"/>
        </w:trPr>
        <w:tc>
          <w:tcPr>
            <w:tcW w:w="9072" w:type="dxa"/>
            <w:gridSpan w:val="2"/>
          </w:tcPr>
          <w:p w:rsidR="00316DF7" w:rsidRPr="00567710" w:rsidRDefault="00316DF7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316DF7" w:rsidRPr="00567710" w:rsidTr="002C1383">
        <w:trPr>
          <w:trHeight w:val="283"/>
        </w:trPr>
        <w:tc>
          <w:tcPr>
            <w:tcW w:w="8789" w:type="dxa"/>
          </w:tcPr>
          <w:p w:rsidR="00316DF7" w:rsidRPr="00567710" w:rsidRDefault="00316DF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2C1383">
        <w:trPr>
          <w:trHeight w:val="283"/>
        </w:trPr>
        <w:tc>
          <w:tcPr>
            <w:tcW w:w="8789" w:type="dxa"/>
          </w:tcPr>
          <w:p w:rsidR="00316DF7" w:rsidRPr="00567710" w:rsidRDefault="00316DF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2C1383">
        <w:trPr>
          <w:trHeight w:val="283"/>
        </w:trPr>
        <w:tc>
          <w:tcPr>
            <w:tcW w:w="8789" w:type="dxa"/>
          </w:tcPr>
          <w:p w:rsidR="00316DF7" w:rsidRPr="00567710" w:rsidRDefault="00316DF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316DF7" w:rsidRPr="00567710" w:rsidRDefault="00316DF7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316DF7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316DF7" w:rsidRPr="00567710" w:rsidRDefault="00316DF7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316DF7" w:rsidRPr="00567710" w:rsidTr="002C1383">
        <w:trPr>
          <w:trHeight w:val="283"/>
        </w:trPr>
        <w:tc>
          <w:tcPr>
            <w:tcW w:w="8789" w:type="dxa"/>
            <w:vAlign w:val="center"/>
          </w:tcPr>
          <w:p w:rsidR="00316DF7" w:rsidRPr="00567710" w:rsidRDefault="00316DF7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316DF7" w:rsidRPr="00567710" w:rsidTr="002C1383">
        <w:trPr>
          <w:trHeight w:val="283"/>
        </w:trPr>
        <w:tc>
          <w:tcPr>
            <w:tcW w:w="8789" w:type="dxa"/>
            <w:vAlign w:val="center"/>
          </w:tcPr>
          <w:p w:rsidR="00316DF7" w:rsidRPr="00567710" w:rsidRDefault="00316DF7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316DF7" w:rsidRPr="00567710" w:rsidTr="002C1383">
        <w:trPr>
          <w:trHeight w:val="283"/>
        </w:trPr>
        <w:tc>
          <w:tcPr>
            <w:tcW w:w="8789" w:type="dxa"/>
            <w:vAlign w:val="center"/>
          </w:tcPr>
          <w:p w:rsidR="00316DF7" w:rsidRPr="00567710" w:rsidRDefault="00316DF7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316DF7" w:rsidRPr="00567710" w:rsidRDefault="00316DF7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316DF7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316DF7" w:rsidRPr="00567710" w:rsidRDefault="00316DF7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316DF7" w:rsidRPr="00567710" w:rsidTr="002C1383">
        <w:trPr>
          <w:trHeight w:val="283"/>
        </w:trPr>
        <w:tc>
          <w:tcPr>
            <w:tcW w:w="8789" w:type="dxa"/>
            <w:vAlign w:val="center"/>
          </w:tcPr>
          <w:p w:rsidR="00316DF7" w:rsidRPr="00567710" w:rsidRDefault="00316DF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316DF7" w:rsidRPr="00567710" w:rsidTr="002C1383">
        <w:trPr>
          <w:trHeight w:val="283"/>
        </w:trPr>
        <w:tc>
          <w:tcPr>
            <w:tcW w:w="8789" w:type="dxa"/>
            <w:vAlign w:val="center"/>
          </w:tcPr>
          <w:p w:rsidR="00316DF7" w:rsidRPr="00567710" w:rsidRDefault="00316DF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2C1383">
        <w:trPr>
          <w:trHeight w:val="283"/>
        </w:trPr>
        <w:tc>
          <w:tcPr>
            <w:tcW w:w="8789" w:type="dxa"/>
            <w:vAlign w:val="center"/>
          </w:tcPr>
          <w:p w:rsidR="00316DF7" w:rsidRPr="00567710" w:rsidRDefault="00316DF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316DF7" w:rsidRPr="00567710" w:rsidRDefault="00316DF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2C1383">
        <w:trPr>
          <w:trHeight w:val="283"/>
        </w:trPr>
        <w:tc>
          <w:tcPr>
            <w:tcW w:w="8789" w:type="dxa"/>
            <w:vAlign w:val="center"/>
          </w:tcPr>
          <w:p w:rsidR="00316DF7" w:rsidRPr="00567710" w:rsidRDefault="00316DF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316DF7" w:rsidRPr="00567710" w:rsidRDefault="00316DF7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316DF7" w:rsidRPr="00567710" w:rsidTr="002C1383">
        <w:trPr>
          <w:trHeight w:val="397"/>
        </w:trPr>
        <w:tc>
          <w:tcPr>
            <w:tcW w:w="8789" w:type="dxa"/>
            <w:vAlign w:val="center"/>
          </w:tcPr>
          <w:p w:rsidR="00316DF7" w:rsidRPr="00567710" w:rsidRDefault="00316DF7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2C1383">
        <w:trPr>
          <w:trHeight w:val="397"/>
        </w:trPr>
        <w:tc>
          <w:tcPr>
            <w:tcW w:w="8789" w:type="dxa"/>
            <w:vAlign w:val="center"/>
          </w:tcPr>
          <w:p w:rsidR="00316DF7" w:rsidRPr="00567710" w:rsidRDefault="00316DF7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316DF7" w:rsidRPr="00567710" w:rsidRDefault="00316DF7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2C1383">
        <w:trPr>
          <w:trHeight w:val="397"/>
        </w:trPr>
        <w:tc>
          <w:tcPr>
            <w:tcW w:w="8789" w:type="dxa"/>
            <w:vAlign w:val="center"/>
          </w:tcPr>
          <w:p w:rsidR="00316DF7" w:rsidRPr="00567710" w:rsidRDefault="00316DF7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316DF7" w:rsidRPr="00567710" w:rsidTr="002C1383">
        <w:trPr>
          <w:trHeight w:val="397"/>
        </w:trPr>
        <w:tc>
          <w:tcPr>
            <w:tcW w:w="8789" w:type="dxa"/>
            <w:vAlign w:val="center"/>
          </w:tcPr>
          <w:p w:rsidR="00316DF7" w:rsidRPr="00567710" w:rsidRDefault="00316DF7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316DF7" w:rsidRPr="00567710" w:rsidRDefault="00316DF7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2C1383">
        <w:trPr>
          <w:trHeight w:val="397"/>
        </w:trPr>
        <w:tc>
          <w:tcPr>
            <w:tcW w:w="8789" w:type="dxa"/>
          </w:tcPr>
          <w:p w:rsidR="00316DF7" w:rsidRPr="00567710" w:rsidRDefault="00316DF7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316DF7" w:rsidRPr="00567710" w:rsidRDefault="00316DF7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316DF7" w:rsidRPr="00567710" w:rsidRDefault="00316DF7" w:rsidP="00197838">
      <w:pPr>
        <w:spacing w:after="0"/>
        <w:jc w:val="both"/>
        <w:rPr>
          <w:sz w:val="20"/>
          <w:szCs w:val="20"/>
        </w:rPr>
      </w:pPr>
    </w:p>
    <w:p w:rsidR="00316DF7" w:rsidRPr="00567710" w:rsidRDefault="00316DF7" w:rsidP="00197838">
      <w:pPr>
        <w:spacing w:after="0"/>
        <w:jc w:val="both"/>
        <w:rPr>
          <w:sz w:val="20"/>
          <w:szCs w:val="20"/>
        </w:rPr>
      </w:pPr>
    </w:p>
    <w:p w:rsidR="00316DF7" w:rsidRPr="00567710" w:rsidRDefault="00316DF7" w:rsidP="00197838">
      <w:pPr>
        <w:spacing w:after="0"/>
        <w:jc w:val="both"/>
        <w:rPr>
          <w:sz w:val="20"/>
          <w:szCs w:val="20"/>
        </w:rPr>
      </w:pPr>
    </w:p>
    <w:p w:rsidR="00316DF7" w:rsidRPr="00567710" w:rsidRDefault="00316DF7" w:rsidP="00197838">
      <w:pPr>
        <w:spacing w:after="0"/>
        <w:jc w:val="both"/>
        <w:rPr>
          <w:sz w:val="20"/>
          <w:szCs w:val="20"/>
        </w:rPr>
      </w:pPr>
    </w:p>
    <w:p w:rsidR="00316DF7" w:rsidRPr="00567710" w:rsidRDefault="00316DF7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316DF7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316DF7" w:rsidRPr="00567710" w:rsidRDefault="00316DF7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316DF7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316DF7" w:rsidRPr="00567710" w:rsidRDefault="00316DF7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316DF7" w:rsidRPr="00567710" w:rsidRDefault="00316DF7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316DF7" w:rsidRPr="00567710" w:rsidRDefault="00316DF7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316DF7" w:rsidRPr="00567710" w:rsidRDefault="00316DF7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316DF7" w:rsidRPr="00567710" w:rsidRDefault="00316DF7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316DF7" w:rsidRPr="00567710" w:rsidRDefault="00316DF7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316DF7" w:rsidRPr="00567710" w:rsidRDefault="00316DF7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316DF7" w:rsidRPr="00567710" w:rsidRDefault="00316DF7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316DF7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316DF7" w:rsidRPr="00567710" w:rsidRDefault="00316DF7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316DF7" w:rsidRPr="00567710" w:rsidRDefault="00316DF7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316DF7" w:rsidRPr="00567710" w:rsidRDefault="00316DF7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316DF7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316DF7" w:rsidRPr="00567710" w:rsidRDefault="00316DF7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316DF7" w:rsidRPr="00567710" w:rsidRDefault="00316DF7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316DF7" w:rsidRPr="00567710" w:rsidRDefault="00316DF7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316DF7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316DF7" w:rsidRPr="00567710" w:rsidRDefault="00316DF7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vAlign w:val="center"/>
          </w:tcPr>
          <w:p w:rsidR="00316DF7" w:rsidRPr="00567710" w:rsidRDefault="00316DF7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316DF7" w:rsidRPr="00567710" w:rsidRDefault="00316DF7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316DF7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316DF7" w:rsidRPr="00567710" w:rsidRDefault="00316DF7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316DF7" w:rsidRPr="00567710" w:rsidRDefault="00316DF7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316DF7" w:rsidRPr="00567710" w:rsidRDefault="00316DF7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316DF7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316DF7" w:rsidRPr="00567710" w:rsidRDefault="00316DF7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316DF7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316DF7" w:rsidRPr="00567710" w:rsidRDefault="00316DF7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316DF7" w:rsidRPr="00567710" w:rsidRDefault="00316DF7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316DF7" w:rsidRPr="00567710" w:rsidRDefault="00316DF7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316DF7" w:rsidRPr="00567710" w:rsidRDefault="00316DF7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316DF7" w:rsidRPr="00567710" w:rsidRDefault="00316DF7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316DF7" w:rsidRPr="00567710" w:rsidRDefault="00316DF7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316DF7" w:rsidRPr="00567710" w:rsidRDefault="00316DF7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316DF7" w:rsidRPr="00567710" w:rsidRDefault="00316DF7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316DF7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316DF7" w:rsidRPr="00567710" w:rsidRDefault="00316DF7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316DF7" w:rsidRPr="00567710" w:rsidRDefault="00316DF7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316DF7" w:rsidRPr="00567710" w:rsidRDefault="00316DF7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316DF7" w:rsidRPr="00567710" w:rsidRDefault="00316DF7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316DF7" w:rsidRPr="00567710" w:rsidRDefault="00316DF7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316DF7" w:rsidRPr="00567710" w:rsidRDefault="00316DF7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316DF7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316DF7" w:rsidRPr="00567710" w:rsidRDefault="00316DF7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vAlign w:val="center"/>
          </w:tcPr>
          <w:p w:rsidR="00316DF7" w:rsidRPr="00567710" w:rsidRDefault="00316DF7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vAlign w:val="center"/>
          </w:tcPr>
          <w:p w:rsidR="00316DF7" w:rsidRPr="00567710" w:rsidRDefault="00316DF7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316DF7" w:rsidRPr="00567710" w:rsidRDefault="00316DF7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316DF7" w:rsidRPr="00567710" w:rsidRDefault="00316DF7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316DF7" w:rsidRPr="00567710" w:rsidRDefault="00316DF7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316DF7" w:rsidRPr="00567710" w:rsidRDefault="00316DF7" w:rsidP="00197838">
      <w:pPr>
        <w:spacing w:after="0"/>
        <w:jc w:val="both"/>
        <w:rPr>
          <w:sz w:val="20"/>
          <w:szCs w:val="20"/>
        </w:rPr>
      </w:pPr>
    </w:p>
    <w:p w:rsidR="00316DF7" w:rsidRPr="00567710" w:rsidRDefault="00316DF7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316DF7" w:rsidRPr="00567710" w:rsidRDefault="00316DF7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316DF7" w:rsidRPr="00567710" w:rsidRDefault="00316DF7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316DF7" w:rsidRPr="00567710" w:rsidRDefault="00316DF7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316DF7" w:rsidRPr="00567710" w:rsidRDefault="00316DF7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316DF7" w:rsidRPr="00567710" w:rsidRDefault="00316DF7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316DF7" w:rsidRPr="00567710" w:rsidRDefault="00316DF7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316DF7" w:rsidRPr="00567710" w:rsidRDefault="00316DF7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316DF7" w:rsidRPr="00567710" w:rsidRDefault="00316DF7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316DF7" w:rsidRPr="00567710" w:rsidRDefault="00316DF7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316DF7" w:rsidRPr="00567710" w:rsidRDefault="00316DF7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316DF7" w:rsidRPr="00567710" w:rsidRDefault="00316DF7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316DF7" w:rsidRPr="00567710" w:rsidRDefault="00316DF7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316DF7" w:rsidRDefault="00316DF7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316DF7" w:rsidRDefault="00316DF7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316DF7" w:rsidRDefault="00316DF7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316DF7" w:rsidRDefault="00316DF7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316DF7" w:rsidRDefault="00316DF7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316DF7" w:rsidRPr="006B43DF" w:rsidRDefault="00316DF7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316DF7" w:rsidRPr="00567710" w:rsidRDefault="00316DF7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316DF7" w:rsidRPr="00567710" w:rsidRDefault="00316DF7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316DF7" w:rsidRPr="00567710" w:rsidRDefault="00316DF7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316DF7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316DF7" w:rsidRPr="00567710" w:rsidRDefault="00316DF7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16DF7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316DF7" w:rsidRPr="00567710" w:rsidRDefault="00316DF7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316DF7" w:rsidRPr="00567710" w:rsidRDefault="00316DF7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16DF7" w:rsidRPr="00567710" w:rsidRDefault="00316DF7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16DF7" w:rsidRPr="00567710" w:rsidRDefault="00316DF7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16DF7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316DF7" w:rsidRPr="00567710" w:rsidRDefault="00316DF7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316DF7" w:rsidRPr="00567710" w:rsidRDefault="00316DF7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16DF7" w:rsidRPr="00567710" w:rsidRDefault="00316DF7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316DF7" w:rsidRPr="00567710" w:rsidRDefault="00316DF7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16DF7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316DF7" w:rsidRPr="00567710" w:rsidRDefault="00316DF7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316DF7" w:rsidRPr="00567710" w:rsidRDefault="00316DF7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316DF7" w:rsidRPr="00567710" w:rsidRDefault="00316DF7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316DF7" w:rsidRPr="00567710" w:rsidRDefault="00316DF7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316DF7" w:rsidRPr="00567710" w:rsidRDefault="00316DF7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316DF7" w:rsidRPr="00567710" w:rsidRDefault="00316DF7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316DF7" w:rsidRPr="00567710" w:rsidRDefault="00316DF7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316DF7" w:rsidRPr="00567710" w:rsidRDefault="00316DF7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316DF7" w:rsidRPr="00567710" w:rsidRDefault="00316DF7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316DF7" w:rsidRPr="00567710" w:rsidRDefault="00316DF7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316DF7" w:rsidRPr="00567710" w:rsidRDefault="00316DF7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316DF7" w:rsidRPr="00567710" w:rsidRDefault="00316DF7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316DF7" w:rsidRPr="00567710" w:rsidRDefault="00316DF7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316DF7" w:rsidRPr="00567710" w:rsidRDefault="00316DF7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316DF7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316DF7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316DF7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316DF7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316DF7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316DF7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316DF7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316DF7" w:rsidRPr="00423603" w:rsidRDefault="00316DF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316DF7" w:rsidRPr="00567710" w:rsidRDefault="00316DF7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316DF7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316DF7" w:rsidRPr="00567710" w:rsidRDefault="00316DF7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316DF7" w:rsidRPr="00567710" w:rsidRDefault="00316DF7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316DF7" w:rsidRPr="00567710" w:rsidRDefault="00316DF7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316DF7" w:rsidRPr="00567710" w:rsidRDefault="00316DF7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316DF7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316DF7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316DF7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316DF7" w:rsidRPr="00567710" w:rsidRDefault="00316DF7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316DF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316DF7" w:rsidRPr="00567710" w:rsidRDefault="00316DF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316DF7" w:rsidRPr="00567710" w:rsidRDefault="00316DF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316DF7" w:rsidRPr="00567710" w:rsidRDefault="00316DF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316DF7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316DF7" w:rsidRPr="00567710" w:rsidRDefault="00316DF7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16DF7" w:rsidRPr="00567710" w:rsidRDefault="00316DF7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16DF7" w:rsidRPr="00567710" w:rsidRDefault="00316DF7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316DF7" w:rsidRPr="00567710" w:rsidRDefault="00316DF7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316DF7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316DF7" w:rsidRPr="00567710" w:rsidRDefault="00316DF7" w:rsidP="00B06C2C">
      <w:pPr>
        <w:rPr>
          <w:sz w:val="20"/>
          <w:szCs w:val="20"/>
        </w:rPr>
      </w:pPr>
    </w:p>
    <w:p w:rsidR="00316DF7" w:rsidRDefault="00316DF7" w:rsidP="00B06C2C">
      <w:pPr>
        <w:rPr>
          <w:sz w:val="20"/>
          <w:szCs w:val="20"/>
        </w:rPr>
      </w:pPr>
    </w:p>
    <w:p w:rsidR="00316DF7" w:rsidRDefault="00316DF7" w:rsidP="00B06C2C">
      <w:pPr>
        <w:rPr>
          <w:sz w:val="20"/>
          <w:szCs w:val="20"/>
        </w:rPr>
      </w:pPr>
    </w:p>
    <w:p w:rsidR="00316DF7" w:rsidRPr="00567710" w:rsidRDefault="00316DF7" w:rsidP="00B06C2C">
      <w:pPr>
        <w:rPr>
          <w:sz w:val="20"/>
          <w:szCs w:val="20"/>
        </w:rPr>
      </w:pPr>
    </w:p>
    <w:p w:rsidR="00316DF7" w:rsidRPr="00567710" w:rsidRDefault="00316DF7" w:rsidP="00B06C2C">
      <w:pPr>
        <w:rPr>
          <w:sz w:val="20"/>
          <w:szCs w:val="20"/>
        </w:rPr>
      </w:pPr>
    </w:p>
    <w:p w:rsidR="00316DF7" w:rsidRPr="00E365C0" w:rsidRDefault="00316DF7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316DF7" w:rsidRPr="00567710" w:rsidRDefault="00316DF7" w:rsidP="0067732B">
      <w:pPr>
        <w:spacing w:after="0"/>
        <w:rPr>
          <w:sz w:val="20"/>
          <w:szCs w:val="20"/>
        </w:rPr>
      </w:pPr>
    </w:p>
    <w:p w:rsidR="00316DF7" w:rsidRPr="00567710" w:rsidRDefault="00316DF7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316DF7" w:rsidRPr="00567710" w:rsidRDefault="00316DF7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316DF7" w:rsidRPr="00567710" w:rsidRDefault="00316DF7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316DF7" w:rsidRPr="00567710" w:rsidRDefault="00316DF7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316DF7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316DF7" w:rsidRPr="00567710" w:rsidRDefault="00316DF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316DF7" w:rsidRPr="00567710" w:rsidRDefault="00316DF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316DF7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316DF7" w:rsidRPr="00567710" w:rsidRDefault="00316DF7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:rsidR="00316DF7" w:rsidRPr="00567710" w:rsidRDefault="00316DF7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316DF7" w:rsidRPr="00567710" w:rsidRDefault="00316DF7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316DF7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316DF7" w:rsidRPr="00567710" w:rsidRDefault="00316DF7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:rsidR="00316DF7" w:rsidRPr="00567710" w:rsidRDefault="00316DF7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</w:tcPr>
          <w:p w:rsidR="00316DF7" w:rsidRPr="00567710" w:rsidRDefault="00316DF7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316DF7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316DF7" w:rsidRPr="00567710" w:rsidRDefault="00316DF7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316DF7" w:rsidRPr="00567710" w:rsidRDefault="00316DF7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316DF7" w:rsidRPr="00567710" w:rsidRDefault="00316DF7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316DF7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316DF7" w:rsidRPr="00567710" w:rsidRDefault="00316DF7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316DF7" w:rsidRPr="00567710" w:rsidRDefault="00316DF7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316DF7" w:rsidRPr="00567710" w:rsidRDefault="00316DF7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316DF7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316DF7" w:rsidRPr="00567710" w:rsidRDefault="00316DF7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316DF7" w:rsidRPr="00567710" w:rsidRDefault="00316DF7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316DF7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316DF7" w:rsidRPr="00567710" w:rsidRDefault="00316DF7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:rsidR="00316DF7" w:rsidRPr="00567710" w:rsidRDefault="00316DF7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316DF7" w:rsidRPr="00567710" w:rsidRDefault="00316DF7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16DF7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316DF7" w:rsidRPr="00567710" w:rsidRDefault="00316DF7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:rsidR="00316DF7" w:rsidRPr="00567710" w:rsidRDefault="00316DF7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316DF7" w:rsidRPr="00567710" w:rsidRDefault="00316DF7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16DF7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316DF7" w:rsidRPr="00567710" w:rsidRDefault="00316DF7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:rsidR="00316DF7" w:rsidRPr="00567710" w:rsidRDefault="00316DF7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316DF7" w:rsidRPr="00567710" w:rsidRDefault="00316DF7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16DF7" w:rsidRPr="00567710" w:rsidRDefault="00316DF7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316DF7" w:rsidRPr="00567710" w:rsidRDefault="00316DF7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316DF7" w:rsidRPr="00567710" w:rsidRDefault="00316DF7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316DF7" w:rsidRPr="00567710" w:rsidRDefault="00316DF7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316DF7" w:rsidRPr="00567710" w:rsidRDefault="00316DF7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316DF7" w:rsidRPr="00567710" w:rsidRDefault="00316DF7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316DF7" w:rsidRPr="00567710" w:rsidRDefault="00316DF7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316DF7" w:rsidRPr="00567710" w:rsidRDefault="00316DF7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316DF7" w:rsidRPr="00567710" w:rsidRDefault="00316DF7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316DF7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316DF7" w:rsidRPr="00567710" w:rsidRDefault="00316DF7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316DF7" w:rsidRPr="00567710" w:rsidRDefault="00316DF7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316DF7" w:rsidRPr="00567710" w:rsidRDefault="00316DF7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316DF7" w:rsidRPr="00567710" w:rsidRDefault="00316DF7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316DF7" w:rsidRPr="00567710" w:rsidRDefault="00316DF7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316DF7" w:rsidRPr="00567710" w:rsidRDefault="00316DF7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316DF7" w:rsidRPr="00567710" w:rsidRDefault="00316DF7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316DF7" w:rsidRPr="00567710" w:rsidRDefault="00316DF7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16DF7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316DF7" w:rsidRPr="00567710" w:rsidRDefault="00316DF7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316DF7" w:rsidRPr="00567710" w:rsidRDefault="00316DF7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316DF7" w:rsidRPr="00567710" w:rsidRDefault="00316DF7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316DF7" w:rsidRPr="00567710" w:rsidRDefault="00316DF7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316DF7" w:rsidRPr="00567710" w:rsidRDefault="00316DF7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316DF7" w:rsidRPr="00567710" w:rsidRDefault="00316DF7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316DF7" w:rsidRPr="00567710" w:rsidRDefault="00316DF7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316DF7" w:rsidRPr="00567710" w:rsidRDefault="00316DF7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316DF7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316DF7" w:rsidRPr="00567710" w:rsidRDefault="00316DF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316DF7" w:rsidRPr="00567710" w:rsidRDefault="00316DF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316DF7" w:rsidRPr="00567710" w:rsidRDefault="00316DF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316DF7" w:rsidRPr="00567710" w:rsidRDefault="00316DF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316DF7" w:rsidRPr="00567710" w:rsidRDefault="00316DF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316DF7" w:rsidRPr="00567710" w:rsidRDefault="00316DF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316DF7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316DF7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16DF7" w:rsidRPr="00567710" w:rsidRDefault="00316DF7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316DF7" w:rsidRPr="00567710" w:rsidRDefault="00316DF7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F7" w:rsidRPr="00567710" w:rsidRDefault="00316DF7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316DF7" w:rsidRPr="00567710" w:rsidRDefault="00316DF7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316DF7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16DF7" w:rsidRPr="00567710" w:rsidRDefault="00316DF7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316DF7" w:rsidRPr="00567710" w:rsidRDefault="00316DF7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6DF7" w:rsidRPr="00567710" w:rsidRDefault="00316DF7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316DF7" w:rsidRPr="00567710" w:rsidRDefault="00316DF7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316DF7" w:rsidRPr="00567710" w:rsidRDefault="00316DF7" w:rsidP="000E349D">
      <w:pPr>
        <w:rPr>
          <w:sz w:val="20"/>
          <w:szCs w:val="20"/>
        </w:rPr>
      </w:pPr>
    </w:p>
    <w:p w:rsidR="00316DF7" w:rsidRDefault="00316DF7" w:rsidP="000E349D">
      <w:pPr>
        <w:rPr>
          <w:sz w:val="20"/>
          <w:szCs w:val="20"/>
        </w:rPr>
      </w:pPr>
    </w:p>
    <w:p w:rsidR="00316DF7" w:rsidRPr="00567710" w:rsidRDefault="00316DF7" w:rsidP="000E349D">
      <w:pPr>
        <w:rPr>
          <w:sz w:val="20"/>
          <w:szCs w:val="20"/>
        </w:rPr>
      </w:pPr>
    </w:p>
    <w:p w:rsidR="00316DF7" w:rsidRDefault="00316DF7" w:rsidP="000E349D">
      <w:pPr>
        <w:rPr>
          <w:sz w:val="20"/>
          <w:szCs w:val="20"/>
        </w:rPr>
      </w:pPr>
    </w:p>
    <w:p w:rsidR="00316DF7" w:rsidRPr="00E365C0" w:rsidRDefault="00316DF7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316DF7" w:rsidRPr="00567710" w:rsidRDefault="00316DF7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316DF7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316DF7" w:rsidRPr="00567710" w:rsidRDefault="00316DF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316DF7" w:rsidRPr="00567710" w:rsidRDefault="00316DF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316DF7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316DF7" w:rsidRPr="00567710" w:rsidRDefault="00316DF7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316DF7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316DF7" w:rsidRPr="00567710" w:rsidRDefault="00316DF7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6DF7" w:rsidRPr="00567710" w:rsidRDefault="00316DF7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316DF7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316DF7" w:rsidRPr="00567710" w:rsidRDefault="00316DF7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6DF7" w:rsidRPr="00567710" w:rsidRDefault="00316DF7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316DF7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316DF7" w:rsidRPr="00567710" w:rsidRDefault="00316DF7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6DF7" w:rsidRPr="00567710" w:rsidRDefault="00316DF7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316DF7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316DF7" w:rsidRPr="00567710" w:rsidRDefault="00316DF7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6DF7" w:rsidRPr="00567710" w:rsidRDefault="00316DF7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316DF7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316DF7" w:rsidRPr="00884643" w:rsidRDefault="00316DF7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316DF7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316DF7" w:rsidRPr="00567710" w:rsidRDefault="00316DF7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6DF7" w:rsidRPr="00567710" w:rsidRDefault="00316DF7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316DF7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316DF7" w:rsidRPr="00567710" w:rsidRDefault="00316DF7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6DF7" w:rsidRPr="00567710" w:rsidRDefault="00316DF7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316DF7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316DF7" w:rsidRPr="00567710" w:rsidRDefault="00316DF7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6DF7" w:rsidRPr="00567710" w:rsidRDefault="00316DF7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316DF7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316DF7" w:rsidRPr="00567710" w:rsidRDefault="00316DF7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6DF7" w:rsidRPr="00567710" w:rsidRDefault="00316DF7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316DF7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316DF7" w:rsidRPr="00567710" w:rsidRDefault="00316DF7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6DF7" w:rsidRPr="00567710" w:rsidRDefault="00316DF7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316DF7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316DF7" w:rsidRPr="00567710" w:rsidRDefault="00316DF7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316DF7" w:rsidRPr="00567710" w:rsidRDefault="00316DF7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316DF7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316DF7" w:rsidRPr="00567710" w:rsidRDefault="00316DF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316DF7" w:rsidRPr="00567710" w:rsidRDefault="00316DF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316DF7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316DF7" w:rsidRPr="00567710" w:rsidRDefault="00316DF7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316DF7" w:rsidRPr="00567710" w:rsidRDefault="00316DF7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316DF7" w:rsidRPr="00567710" w:rsidRDefault="00316DF7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316DF7" w:rsidRPr="00567710" w:rsidRDefault="00316DF7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316DF7" w:rsidRPr="00567710" w:rsidRDefault="00316DF7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316DF7" w:rsidRPr="00567710" w:rsidRDefault="00316DF7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316DF7" w:rsidRPr="00567710" w:rsidRDefault="00316DF7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316DF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316DF7" w:rsidRPr="00567710" w:rsidRDefault="00316DF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316DF7" w:rsidRPr="00567710" w:rsidRDefault="00316DF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316DF7" w:rsidRPr="00567710" w:rsidRDefault="00316DF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316DF7" w:rsidRPr="00567710" w:rsidRDefault="00316DF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316DF7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316DF7" w:rsidRPr="00697C0B" w:rsidRDefault="00316DF7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316DF7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316DF7" w:rsidRPr="00697C0B" w:rsidRDefault="00316DF7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697C0B" w:rsidRDefault="00316DF7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DF7" w:rsidRPr="00697C0B" w:rsidRDefault="00316DF7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DF7" w:rsidRPr="00697C0B" w:rsidRDefault="00316DF7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DF7" w:rsidRPr="00697C0B" w:rsidRDefault="00316DF7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DF7" w:rsidRPr="00697C0B" w:rsidRDefault="00316DF7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DF7" w:rsidRPr="00697C0B" w:rsidRDefault="00316DF7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697C0B" w:rsidRDefault="00316DF7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316DF7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DF7" w:rsidRPr="00697C0B" w:rsidRDefault="00316DF7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16DF7" w:rsidRPr="00567710" w:rsidRDefault="00316DF7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316DF7" w:rsidRPr="00567710" w:rsidRDefault="00316DF7" w:rsidP="000E349D">
      <w:pPr>
        <w:rPr>
          <w:sz w:val="20"/>
          <w:szCs w:val="20"/>
        </w:rPr>
      </w:pPr>
    </w:p>
    <w:p w:rsidR="00316DF7" w:rsidRPr="00567710" w:rsidRDefault="00316DF7" w:rsidP="000E349D">
      <w:pPr>
        <w:rPr>
          <w:sz w:val="20"/>
          <w:szCs w:val="20"/>
        </w:rPr>
      </w:pPr>
    </w:p>
    <w:p w:rsidR="00316DF7" w:rsidRPr="00567710" w:rsidRDefault="00316DF7" w:rsidP="000E349D">
      <w:pPr>
        <w:rPr>
          <w:sz w:val="20"/>
          <w:szCs w:val="20"/>
        </w:rPr>
      </w:pPr>
    </w:p>
    <w:p w:rsidR="00316DF7" w:rsidRPr="00567710" w:rsidRDefault="00316DF7" w:rsidP="000E349D">
      <w:pPr>
        <w:rPr>
          <w:sz w:val="20"/>
          <w:szCs w:val="20"/>
        </w:rPr>
      </w:pPr>
    </w:p>
    <w:p w:rsidR="00316DF7" w:rsidRPr="00567710" w:rsidRDefault="00316DF7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316DF7" w:rsidRPr="00567710" w:rsidRDefault="00316DF7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316DF7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316DF7" w:rsidRPr="00567710" w:rsidRDefault="00316DF7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316DF7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316DF7" w:rsidRPr="00567710" w:rsidRDefault="00316DF7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316DF7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316DF7" w:rsidRPr="00567710" w:rsidRDefault="00316DF7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316DF7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316DF7" w:rsidRPr="00567710" w:rsidRDefault="00316DF7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316DF7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316DF7" w:rsidRPr="00567710" w:rsidRDefault="00316DF7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316DF7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316DF7" w:rsidRPr="00567710" w:rsidRDefault="00316DF7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316DF7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316DF7" w:rsidRPr="00567710" w:rsidRDefault="00316DF7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316DF7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316DF7" w:rsidRPr="00567710" w:rsidRDefault="00316DF7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316DF7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316DF7" w:rsidRPr="00567710" w:rsidRDefault="00316DF7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316DF7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316DF7" w:rsidRPr="00567710" w:rsidRDefault="00316DF7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316DF7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316DF7" w:rsidRPr="00567710" w:rsidRDefault="00316DF7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316DF7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316DF7" w:rsidRPr="00567710" w:rsidRDefault="00316DF7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316DF7" w:rsidRPr="00567710" w:rsidRDefault="00316DF7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316DF7" w:rsidRPr="00567710" w:rsidRDefault="00316DF7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316DF7" w:rsidRPr="00567710" w:rsidRDefault="00316DF7" w:rsidP="003F4447"/>
    <w:p w:rsidR="00316DF7" w:rsidRPr="00E365C0" w:rsidRDefault="00316DF7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316DF7" w:rsidRPr="00567710" w:rsidRDefault="00316DF7" w:rsidP="0067732B">
      <w:pPr>
        <w:spacing w:after="0"/>
        <w:rPr>
          <w:sz w:val="20"/>
          <w:szCs w:val="20"/>
        </w:rPr>
      </w:pPr>
    </w:p>
    <w:p w:rsidR="00316DF7" w:rsidRPr="00567710" w:rsidRDefault="00316DF7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316DF7" w:rsidRPr="00567710" w:rsidRDefault="00316DF7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316DF7" w:rsidRPr="00567710" w:rsidRDefault="00316DF7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316DF7" w:rsidRPr="00567710" w:rsidRDefault="00316DF7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316DF7" w:rsidRPr="00567710" w:rsidRDefault="00316DF7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316DF7" w:rsidRPr="00567710" w:rsidRDefault="00316DF7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316DF7" w:rsidRPr="00567710" w:rsidRDefault="00316DF7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316DF7" w:rsidRDefault="00316DF7" w:rsidP="004268D2">
      <w:pPr>
        <w:spacing w:after="0" w:line="240" w:lineRule="auto"/>
        <w:rPr>
          <w:sz w:val="20"/>
          <w:szCs w:val="20"/>
        </w:rPr>
      </w:pPr>
    </w:p>
    <w:p w:rsidR="00316DF7" w:rsidRPr="00567710" w:rsidRDefault="00316DF7" w:rsidP="004268D2">
      <w:pPr>
        <w:spacing w:after="0" w:line="240" w:lineRule="auto"/>
        <w:rPr>
          <w:sz w:val="20"/>
          <w:szCs w:val="20"/>
        </w:rPr>
      </w:pPr>
    </w:p>
    <w:p w:rsidR="00316DF7" w:rsidRPr="00567710" w:rsidRDefault="00316DF7" w:rsidP="004268D2">
      <w:pPr>
        <w:spacing w:after="0" w:line="240" w:lineRule="auto"/>
        <w:rPr>
          <w:sz w:val="20"/>
          <w:szCs w:val="20"/>
        </w:rPr>
      </w:pPr>
    </w:p>
    <w:p w:rsidR="00316DF7" w:rsidRPr="00567710" w:rsidRDefault="00316DF7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316DF7" w:rsidRPr="00567710" w:rsidRDefault="00316DF7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316DF7" w:rsidRPr="00567710" w:rsidRDefault="00316DF7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316DF7" w:rsidRPr="00567710" w:rsidRDefault="00316DF7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316DF7" w:rsidRPr="00567710" w:rsidRDefault="00316DF7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316DF7" w:rsidRPr="00567710" w:rsidRDefault="00316DF7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316DF7" w:rsidRPr="00567710" w:rsidRDefault="00316DF7" w:rsidP="0003344F">
      <w:pPr>
        <w:spacing w:after="0" w:line="240" w:lineRule="auto"/>
        <w:rPr>
          <w:i/>
          <w:sz w:val="20"/>
          <w:szCs w:val="20"/>
        </w:rPr>
      </w:pPr>
    </w:p>
    <w:p w:rsidR="00316DF7" w:rsidRPr="00567710" w:rsidRDefault="00316DF7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316DF7" w:rsidRPr="00567710" w:rsidRDefault="00316DF7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316DF7" w:rsidRPr="00567710" w:rsidRDefault="00316DF7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316DF7" w:rsidRPr="00567710" w:rsidRDefault="00316DF7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316DF7" w:rsidRPr="00567710" w:rsidRDefault="00316DF7" w:rsidP="0003344F">
      <w:pPr>
        <w:spacing w:after="0" w:line="240" w:lineRule="auto"/>
        <w:rPr>
          <w:sz w:val="20"/>
          <w:szCs w:val="20"/>
        </w:rPr>
      </w:pPr>
    </w:p>
    <w:sectPr w:rsidR="00316DF7" w:rsidRPr="00567710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DF7" w:rsidRDefault="00316DF7" w:rsidP="00107589">
      <w:pPr>
        <w:spacing w:after="0" w:line="240" w:lineRule="auto"/>
      </w:pPr>
      <w:r>
        <w:separator/>
      </w:r>
    </w:p>
  </w:endnote>
  <w:endnote w:type="continuationSeparator" w:id="0">
    <w:p w:rsidR="00316DF7" w:rsidRDefault="00316DF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DF7" w:rsidRDefault="00316DF7">
    <w:pPr>
      <w:pStyle w:val="Footer"/>
      <w:jc w:val="center"/>
    </w:pPr>
    <w:fldSimple w:instr=" PAGE   \* MERGEFORMAT ">
      <w:r>
        <w:rPr>
          <w:noProof/>
        </w:rPr>
        <w:t>7</w:t>
      </w:r>
    </w:fldSimple>
  </w:p>
  <w:p w:rsidR="00316DF7" w:rsidRDefault="00316DF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DF7" w:rsidRDefault="00316DF7" w:rsidP="00107589">
      <w:pPr>
        <w:spacing w:after="0" w:line="240" w:lineRule="auto"/>
      </w:pPr>
      <w:r>
        <w:separator/>
      </w:r>
    </w:p>
  </w:footnote>
  <w:footnote w:type="continuationSeparator" w:id="0">
    <w:p w:rsidR="00316DF7" w:rsidRDefault="00316DF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DF7" w:rsidRDefault="00316DF7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316DF7" w:rsidTr="00F53E2A">
      <w:trPr>
        <w:trHeight w:val="326"/>
      </w:trPr>
      <w:tc>
        <w:tcPr>
          <w:tcW w:w="2529" w:type="dxa"/>
          <w:vAlign w:val="center"/>
        </w:tcPr>
        <w:p w:rsidR="00316DF7" w:rsidRDefault="00316DF7" w:rsidP="00F53E2A">
          <w:pPr>
            <w:pStyle w:val="Header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:rsidR="00316DF7" w:rsidRDefault="00316DF7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316DF7" w:rsidRDefault="00316DF7" w:rsidP="002D6908">
          <w:pPr>
            <w:spacing w:after="0" w:line="240" w:lineRule="auto"/>
          </w:pPr>
          <w:r>
            <w:t>IČO:50123572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:rsidR="00316DF7" w:rsidRDefault="00316DF7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:rsidR="00316DF7" w:rsidRDefault="00316DF7" w:rsidP="002D6908">
          <w:pPr>
            <w:spacing w:after="0" w:line="240" w:lineRule="auto"/>
          </w:pPr>
          <w:r>
            <w:t>DIČ:2120180089</w:t>
          </w:r>
        </w:p>
      </w:tc>
    </w:tr>
  </w:tbl>
  <w:p w:rsidR="00316DF7" w:rsidRPr="004268D2" w:rsidRDefault="00316DF7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  <w:rPr>
        <w:rFonts w:cs="Times New Roman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52E5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2564"/>
    <w:rsid w:val="002D3E6A"/>
    <w:rsid w:val="002D6908"/>
    <w:rsid w:val="002E0057"/>
    <w:rsid w:val="002E3869"/>
    <w:rsid w:val="003071BE"/>
    <w:rsid w:val="00311795"/>
    <w:rsid w:val="00316DF7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76C38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6180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0F68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3AA2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91DB3"/>
    <w:rsid w:val="00FA2D1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11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al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68607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40B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sz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06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305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3053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305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3055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3056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305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06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2376</Words>
  <Characters>13549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EK</dc:creator>
  <cp:keywords/>
  <dc:description/>
  <cp:lastModifiedBy>Gacevicova</cp:lastModifiedBy>
  <cp:revision>2</cp:revision>
  <cp:lastPrinted>2019-01-11T06:48:00Z</cp:lastPrinted>
  <dcterms:created xsi:type="dcterms:W3CDTF">2019-11-20T13:44:00Z</dcterms:created>
  <dcterms:modified xsi:type="dcterms:W3CDTF">2019-11-20T13:44:00Z</dcterms:modified>
</cp:coreProperties>
</file>