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D5" w:rsidRPr="00E365C0" w:rsidRDefault="00145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1453D5" w:rsidRPr="00567710" w:rsidRDefault="001453D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1453D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1453D5" w:rsidRPr="00567710" w:rsidRDefault="001453D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1453D5" w:rsidRPr="00567710" w:rsidRDefault="001453D5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MAD BOX s.r.o.</w:t>
            </w:r>
          </w:p>
        </w:tc>
      </w:tr>
      <w:tr w:rsidR="001453D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1453D5" w:rsidRPr="00567710" w:rsidRDefault="001453D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1453D5" w:rsidRPr="00567710" w:rsidRDefault="001453D5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Podkonice 337, 97611 Podkonice</w:t>
            </w:r>
          </w:p>
        </w:tc>
      </w:tr>
    </w:tbl>
    <w:p w:rsidR="001453D5" w:rsidRPr="00567710" w:rsidRDefault="001453D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1453D5" w:rsidRDefault="001453D5" w:rsidP="003D1D35">
      <w:pPr>
        <w:jc w:val="both"/>
        <w:rPr>
          <w:bCs/>
          <w:sz w:val="20"/>
          <w:szCs w:val="20"/>
        </w:rPr>
      </w:pPr>
    </w:p>
    <w:p w:rsidR="001453D5" w:rsidRPr="00567710" w:rsidRDefault="001453D5" w:rsidP="003D1D35">
      <w:pPr>
        <w:jc w:val="both"/>
        <w:rPr>
          <w:bCs/>
          <w:sz w:val="20"/>
          <w:szCs w:val="20"/>
        </w:rPr>
      </w:pPr>
    </w:p>
    <w:p w:rsidR="001453D5" w:rsidRPr="00567710" w:rsidRDefault="001453D5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1453D5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1453D5" w:rsidRPr="00567710" w:rsidRDefault="001453D5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1453D5" w:rsidRPr="00567710" w:rsidRDefault="001453D5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1453D5" w:rsidRPr="00567710" w:rsidRDefault="001453D5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1453D5" w:rsidRPr="00567710" w:rsidRDefault="001453D5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453D5" w:rsidRPr="00567710" w:rsidRDefault="001453D5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453D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1453D5" w:rsidRPr="00567710" w:rsidRDefault="001453D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1453D5" w:rsidRPr="00567710" w:rsidRDefault="001453D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1453D5" w:rsidRPr="00567710" w:rsidRDefault="001453D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1453D5" w:rsidRPr="00567710" w:rsidRDefault="001453D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1453D5" w:rsidRPr="00567710" w:rsidRDefault="001453D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1453D5" w:rsidRPr="00567710" w:rsidRDefault="001453D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1453D5" w:rsidRPr="00567710" w:rsidRDefault="001453D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1453D5" w:rsidRPr="00567710" w:rsidRDefault="001453D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1453D5" w:rsidRPr="00567710" w:rsidRDefault="001453D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1453D5" w:rsidRPr="00567710" w:rsidRDefault="001453D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1453D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1453D5" w:rsidRPr="00567710" w:rsidRDefault="001453D5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1453D5" w:rsidRPr="00567710" w:rsidRDefault="001453D5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1453D5" w:rsidRPr="00567710" w:rsidRDefault="001453D5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1453D5" w:rsidRPr="00567710" w:rsidRDefault="001453D5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1453D5" w:rsidRPr="00567710" w:rsidRDefault="001453D5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1453D5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1453D5" w:rsidRPr="00567710" w:rsidRDefault="001453D5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1453D5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1453D5" w:rsidRPr="00567710" w:rsidRDefault="001453D5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1453D5" w:rsidRPr="00567710" w:rsidRDefault="001453D5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1453D5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1453D5" w:rsidRPr="00567710" w:rsidRDefault="001453D5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1453D5" w:rsidRPr="00567710" w:rsidRDefault="001453D5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1453D5" w:rsidRPr="00567710" w:rsidRDefault="001453D5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1453D5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1453D5" w:rsidRPr="00567710" w:rsidRDefault="001453D5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1453D5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1453D5" w:rsidRPr="00567710" w:rsidRDefault="001453D5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1453D5" w:rsidRPr="00567710" w:rsidRDefault="001453D5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1453D5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1453D5" w:rsidRPr="00567710" w:rsidRDefault="001453D5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1453D5" w:rsidRPr="00567710" w:rsidRDefault="001453D5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1453D5" w:rsidRPr="00567710" w:rsidRDefault="001453D5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1453D5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1453D5" w:rsidRPr="00567710" w:rsidRDefault="001453D5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1453D5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1453D5" w:rsidRPr="00567710" w:rsidRDefault="001453D5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1453D5" w:rsidRPr="00567710" w:rsidRDefault="001453D5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1453D5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1453D5" w:rsidRPr="00567710" w:rsidRDefault="001453D5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1453D5" w:rsidRPr="00567710" w:rsidRDefault="001453D5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1453D5" w:rsidRPr="00567710" w:rsidRDefault="001453D5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1453D5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1453D5" w:rsidRPr="00567710" w:rsidRDefault="001453D5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1453D5" w:rsidRPr="00567710" w:rsidRDefault="001453D5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1453D5" w:rsidRPr="00567710" w:rsidRDefault="001453D5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53D5" w:rsidRPr="00567710" w:rsidRDefault="001453D5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1453D5" w:rsidRPr="00567710" w:rsidRDefault="001453D5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1453D5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1453D5" w:rsidRPr="00567710" w:rsidRDefault="001453D5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1453D5" w:rsidRPr="00567710" w:rsidRDefault="001453D5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1453D5" w:rsidRPr="00567710" w:rsidRDefault="001453D5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53D5" w:rsidRPr="00567710" w:rsidRDefault="001453D5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1453D5" w:rsidRPr="00567710" w:rsidRDefault="001453D5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453D5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453D5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1453D5" w:rsidRPr="00567710" w:rsidRDefault="001453D5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1453D5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1453D5" w:rsidRPr="00567710" w:rsidRDefault="001453D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1453D5" w:rsidRPr="00567710" w:rsidRDefault="001453D5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1453D5" w:rsidRPr="00567710" w:rsidRDefault="001453D5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1453D5" w:rsidRPr="00567710" w:rsidRDefault="001453D5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1453D5" w:rsidRPr="00567710" w:rsidRDefault="001453D5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1453D5" w:rsidRPr="00567710" w:rsidRDefault="001453D5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1453D5" w:rsidRPr="00567710" w:rsidRDefault="001453D5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1453D5" w:rsidRPr="00567710" w:rsidRDefault="001453D5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1453D5" w:rsidRPr="00567710" w:rsidRDefault="001453D5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1453D5" w:rsidRPr="00567710" w:rsidRDefault="001453D5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1453D5" w:rsidRPr="00567710" w:rsidRDefault="001453D5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1453D5" w:rsidRPr="00E365C0" w:rsidRDefault="00145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1453D5" w:rsidRPr="00567710" w:rsidRDefault="001453D5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1453D5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1453D5" w:rsidRPr="00567710" w:rsidRDefault="001453D5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1453D5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453D5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453D5" w:rsidRPr="00567710" w:rsidRDefault="001453D5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1453D5" w:rsidRPr="00567710" w:rsidTr="00EE3219">
        <w:trPr>
          <w:trHeight w:val="340"/>
        </w:trPr>
        <w:tc>
          <w:tcPr>
            <w:tcW w:w="9072" w:type="dxa"/>
            <w:gridSpan w:val="7"/>
          </w:tcPr>
          <w:p w:rsidR="001453D5" w:rsidRPr="00567710" w:rsidRDefault="001453D5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1453D5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1453D5" w:rsidRPr="00567710" w:rsidRDefault="001453D5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453D5" w:rsidRPr="00567710" w:rsidTr="00EE3219">
        <w:trPr>
          <w:trHeight w:val="340"/>
        </w:trPr>
        <w:tc>
          <w:tcPr>
            <w:tcW w:w="9072" w:type="dxa"/>
            <w:gridSpan w:val="7"/>
          </w:tcPr>
          <w:p w:rsidR="001453D5" w:rsidRPr="00567710" w:rsidRDefault="001453D5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1453D5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EE3219">
        <w:trPr>
          <w:trHeight w:val="340"/>
        </w:trPr>
        <w:tc>
          <w:tcPr>
            <w:tcW w:w="9072" w:type="dxa"/>
            <w:gridSpan w:val="7"/>
          </w:tcPr>
          <w:p w:rsidR="001453D5" w:rsidRPr="00567710" w:rsidRDefault="001453D5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1453D5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EE3219">
        <w:trPr>
          <w:trHeight w:val="340"/>
        </w:trPr>
        <w:tc>
          <w:tcPr>
            <w:tcW w:w="9072" w:type="dxa"/>
            <w:gridSpan w:val="7"/>
          </w:tcPr>
          <w:p w:rsidR="001453D5" w:rsidRPr="00567710" w:rsidRDefault="001453D5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1453D5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453D5" w:rsidRPr="00567710" w:rsidRDefault="001453D5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1453D5" w:rsidRPr="00567710" w:rsidTr="00EE3219">
        <w:trPr>
          <w:trHeight w:val="340"/>
        </w:trPr>
        <w:tc>
          <w:tcPr>
            <w:tcW w:w="9072" w:type="dxa"/>
            <w:gridSpan w:val="4"/>
          </w:tcPr>
          <w:p w:rsidR="001453D5" w:rsidRPr="00567710" w:rsidRDefault="001453D5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453D5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453D5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453D5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1453D5" w:rsidRDefault="001453D5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1453D5" w:rsidRPr="00567710" w:rsidRDefault="001453D5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1453D5" w:rsidRPr="00E365C0" w:rsidRDefault="00145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1453D5" w:rsidRPr="00567710" w:rsidRDefault="001453D5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1453D5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1453D5" w:rsidRPr="00567710" w:rsidRDefault="001453D5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1453D5" w:rsidRPr="00567710" w:rsidRDefault="001453D5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1453D5" w:rsidRPr="00567710" w:rsidRDefault="001453D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453D5" w:rsidRPr="00567710" w:rsidRDefault="001453D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1453D5" w:rsidRPr="00567710" w:rsidRDefault="001453D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453D5" w:rsidRPr="00567710" w:rsidRDefault="001453D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453D5" w:rsidRPr="00567710" w:rsidRDefault="001453D5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453D5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453D5" w:rsidRPr="00567710" w:rsidRDefault="001453D5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453D5" w:rsidRPr="00567710" w:rsidRDefault="001453D5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453D5" w:rsidRPr="00567710" w:rsidRDefault="001453D5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453D5" w:rsidRPr="00567710" w:rsidRDefault="001453D5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453D5" w:rsidRPr="00567710" w:rsidRDefault="001453D5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453D5" w:rsidRPr="00567710" w:rsidRDefault="001453D5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453D5" w:rsidRPr="00567710" w:rsidRDefault="001453D5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1453D5" w:rsidRPr="00567710" w:rsidRDefault="001453D5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453D5" w:rsidRPr="00567710" w:rsidRDefault="001453D5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453D5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453D5" w:rsidRPr="00567710" w:rsidRDefault="001453D5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453D5" w:rsidRPr="00567710" w:rsidRDefault="001453D5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453D5" w:rsidRPr="00567710" w:rsidRDefault="001453D5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453D5" w:rsidRPr="00567710" w:rsidRDefault="001453D5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453D5" w:rsidRPr="00567710" w:rsidRDefault="001453D5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453D5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453D5" w:rsidRPr="00567710" w:rsidRDefault="001453D5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453D5" w:rsidRPr="00567710" w:rsidRDefault="001453D5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1453D5" w:rsidRPr="00567710" w:rsidRDefault="001453D5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453D5" w:rsidRDefault="001453D5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1453D5" w:rsidRPr="00567710" w:rsidRDefault="001453D5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1453D5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1453D5" w:rsidRPr="00567710" w:rsidRDefault="001453D5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1453D5" w:rsidRPr="00567710" w:rsidRDefault="001453D5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1453D5" w:rsidRPr="00567710" w:rsidRDefault="001453D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453D5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1453D5" w:rsidRPr="00567710" w:rsidRDefault="001453D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453D5" w:rsidRPr="00567710" w:rsidRDefault="001453D5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453D5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1453D5" w:rsidRPr="00567710" w:rsidRDefault="001453D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453D5" w:rsidRPr="00567710" w:rsidRDefault="001453D5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453D5" w:rsidRPr="00567710" w:rsidTr="002C1383">
        <w:trPr>
          <w:trHeight w:val="283"/>
        </w:trPr>
        <w:tc>
          <w:tcPr>
            <w:tcW w:w="9072" w:type="dxa"/>
            <w:gridSpan w:val="2"/>
          </w:tcPr>
          <w:p w:rsidR="001453D5" w:rsidRPr="00567710" w:rsidRDefault="001453D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453D5" w:rsidRPr="00567710" w:rsidRDefault="001453D5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453D5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1453D5" w:rsidRPr="00567710" w:rsidRDefault="001453D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453D5" w:rsidRPr="00567710" w:rsidRDefault="001453D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453D5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1453D5" w:rsidRPr="00567710" w:rsidRDefault="001453D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453D5" w:rsidRPr="00567710" w:rsidRDefault="001453D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453D5" w:rsidRPr="00567710" w:rsidRDefault="001453D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453D5" w:rsidRPr="00567710" w:rsidTr="002C1383">
        <w:trPr>
          <w:trHeight w:val="397"/>
        </w:trPr>
        <w:tc>
          <w:tcPr>
            <w:tcW w:w="8789" w:type="dxa"/>
            <w:vAlign w:val="center"/>
          </w:tcPr>
          <w:p w:rsidR="001453D5" w:rsidRPr="00567710" w:rsidRDefault="001453D5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2C1383">
        <w:trPr>
          <w:trHeight w:val="397"/>
        </w:trPr>
        <w:tc>
          <w:tcPr>
            <w:tcW w:w="8789" w:type="dxa"/>
            <w:vAlign w:val="center"/>
          </w:tcPr>
          <w:p w:rsidR="001453D5" w:rsidRPr="00567710" w:rsidRDefault="001453D5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1453D5" w:rsidRPr="00567710" w:rsidRDefault="001453D5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2C1383">
        <w:trPr>
          <w:trHeight w:val="397"/>
        </w:trPr>
        <w:tc>
          <w:tcPr>
            <w:tcW w:w="8789" w:type="dxa"/>
            <w:vAlign w:val="center"/>
          </w:tcPr>
          <w:p w:rsidR="001453D5" w:rsidRPr="00567710" w:rsidRDefault="001453D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2C1383">
        <w:trPr>
          <w:trHeight w:val="397"/>
        </w:trPr>
        <w:tc>
          <w:tcPr>
            <w:tcW w:w="8789" w:type="dxa"/>
            <w:vAlign w:val="center"/>
          </w:tcPr>
          <w:p w:rsidR="001453D5" w:rsidRPr="00567710" w:rsidRDefault="001453D5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1453D5" w:rsidRPr="00567710" w:rsidRDefault="001453D5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2C1383">
        <w:trPr>
          <w:trHeight w:val="397"/>
        </w:trPr>
        <w:tc>
          <w:tcPr>
            <w:tcW w:w="8789" w:type="dxa"/>
          </w:tcPr>
          <w:p w:rsidR="001453D5" w:rsidRPr="00567710" w:rsidRDefault="001453D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1453D5" w:rsidRPr="00567710" w:rsidRDefault="001453D5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453D5" w:rsidRPr="00567710" w:rsidRDefault="001453D5" w:rsidP="00197838">
      <w:pPr>
        <w:spacing w:after="0"/>
        <w:jc w:val="both"/>
        <w:rPr>
          <w:sz w:val="20"/>
          <w:szCs w:val="20"/>
        </w:rPr>
      </w:pPr>
    </w:p>
    <w:p w:rsidR="001453D5" w:rsidRPr="00567710" w:rsidRDefault="001453D5" w:rsidP="00197838">
      <w:pPr>
        <w:spacing w:after="0"/>
        <w:jc w:val="both"/>
        <w:rPr>
          <w:sz w:val="20"/>
          <w:szCs w:val="20"/>
        </w:rPr>
      </w:pPr>
    </w:p>
    <w:p w:rsidR="001453D5" w:rsidRPr="00567710" w:rsidRDefault="001453D5" w:rsidP="00197838">
      <w:pPr>
        <w:spacing w:after="0"/>
        <w:jc w:val="both"/>
        <w:rPr>
          <w:sz w:val="20"/>
          <w:szCs w:val="20"/>
        </w:rPr>
      </w:pPr>
    </w:p>
    <w:p w:rsidR="001453D5" w:rsidRPr="00567710" w:rsidRDefault="001453D5" w:rsidP="00197838">
      <w:pPr>
        <w:spacing w:after="0"/>
        <w:jc w:val="both"/>
        <w:rPr>
          <w:sz w:val="20"/>
          <w:szCs w:val="20"/>
        </w:rPr>
      </w:pPr>
    </w:p>
    <w:p w:rsidR="001453D5" w:rsidRPr="00567710" w:rsidRDefault="001453D5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1453D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1453D5" w:rsidRPr="00567710" w:rsidRDefault="001453D5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1453D5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1453D5" w:rsidRPr="00567710" w:rsidRDefault="001453D5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1453D5" w:rsidRPr="00567710" w:rsidRDefault="001453D5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1453D5" w:rsidRPr="00567710" w:rsidRDefault="001453D5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1453D5" w:rsidRPr="00567710" w:rsidRDefault="001453D5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1453D5" w:rsidRPr="00567710" w:rsidRDefault="001453D5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1453D5" w:rsidRPr="00567710" w:rsidRDefault="001453D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1453D5" w:rsidRPr="00567710" w:rsidRDefault="001453D5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1453D5" w:rsidRPr="00567710" w:rsidRDefault="001453D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1453D5" w:rsidRPr="00567710" w:rsidRDefault="001453D5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1453D5" w:rsidRPr="00567710" w:rsidRDefault="001453D5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1453D5" w:rsidRPr="00567710" w:rsidRDefault="001453D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1453D5" w:rsidRPr="00567710" w:rsidRDefault="001453D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1453D5" w:rsidRPr="00567710" w:rsidRDefault="001453D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1453D5" w:rsidRPr="00567710" w:rsidRDefault="001453D5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1453D5" w:rsidRPr="00567710" w:rsidRDefault="001453D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1453D5" w:rsidRPr="00567710" w:rsidRDefault="001453D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1453D5" w:rsidRPr="00567710" w:rsidRDefault="001453D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1453D5" w:rsidRPr="00567710" w:rsidRDefault="001453D5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1453D5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1453D5" w:rsidRPr="00567710" w:rsidRDefault="001453D5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453D5" w:rsidRPr="00567710" w:rsidRDefault="001453D5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1453D5" w:rsidRPr="00567710" w:rsidRDefault="001453D5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1453D5" w:rsidRPr="00567710" w:rsidRDefault="001453D5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453D5" w:rsidRPr="00567710" w:rsidRDefault="001453D5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1453D5" w:rsidRPr="00567710" w:rsidRDefault="001453D5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1453D5" w:rsidRPr="00567710" w:rsidRDefault="001453D5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1453D5" w:rsidRPr="00567710" w:rsidRDefault="001453D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1453D5" w:rsidRPr="00567710" w:rsidRDefault="001453D5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1453D5" w:rsidRPr="00567710" w:rsidRDefault="001453D5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1453D5" w:rsidRPr="00567710" w:rsidRDefault="001453D5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1453D5" w:rsidRPr="00567710" w:rsidRDefault="001453D5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1453D5" w:rsidRPr="00567710" w:rsidRDefault="001453D5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1453D5" w:rsidRPr="00567710" w:rsidRDefault="001453D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1453D5" w:rsidRPr="00567710" w:rsidRDefault="001453D5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1453D5" w:rsidRPr="00567710" w:rsidRDefault="001453D5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1453D5" w:rsidRPr="00567710" w:rsidRDefault="001453D5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1453D5" w:rsidRPr="00567710" w:rsidRDefault="001453D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453D5" w:rsidRPr="00567710" w:rsidRDefault="001453D5" w:rsidP="00197838">
      <w:pPr>
        <w:spacing w:after="0"/>
        <w:jc w:val="both"/>
        <w:rPr>
          <w:sz w:val="20"/>
          <w:szCs w:val="20"/>
        </w:rPr>
      </w:pPr>
    </w:p>
    <w:p w:rsidR="001453D5" w:rsidRPr="00567710" w:rsidRDefault="001453D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1453D5" w:rsidRPr="00567710" w:rsidRDefault="001453D5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1453D5" w:rsidRPr="00567710" w:rsidRDefault="001453D5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1453D5" w:rsidRPr="00567710" w:rsidRDefault="001453D5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1453D5" w:rsidRPr="00567710" w:rsidRDefault="001453D5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1453D5" w:rsidRPr="00567710" w:rsidRDefault="001453D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1453D5" w:rsidRPr="00567710" w:rsidRDefault="001453D5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1453D5" w:rsidRPr="00567710" w:rsidRDefault="001453D5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1453D5" w:rsidRPr="00567710" w:rsidRDefault="001453D5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1453D5" w:rsidRPr="00567710" w:rsidRDefault="001453D5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1453D5" w:rsidRPr="00567710" w:rsidRDefault="001453D5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1453D5" w:rsidRPr="00567710" w:rsidRDefault="001453D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1453D5" w:rsidRPr="00567710" w:rsidRDefault="001453D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1453D5" w:rsidRDefault="001453D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1453D5" w:rsidRDefault="001453D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1453D5" w:rsidRDefault="001453D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1453D5" w:rsidRDefault="001453D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1453D5" w:rsidRDefault="001453D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1453D5" w:rsidRPr="006B43DF" w:rsidRDefault="001453D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1453D5" w:rsidRPr="00567710" w:rsidRDefault="001453D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1453D5" w:rsidRPr="00567710" w:rsidRDefault="001453D5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1453D5" w:rsidRPr="00567710" w:rsidRDefault="001453D5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1453D5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1453D5" w:rsidRPr="00567710" w:rsidRDefault="001453D5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1453D5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1453D5" w:rsidRPr="00567710" w:rsidRDefault="001453D5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1453D5" w:rsidRPr="00567710" w:rsidRDefault="001453D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453D5" w:rsidRPr="00567710" w:rsidRDefault="001453D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453D5" w:rsidRPr="00567710" w:rsidRDefault="001453D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1453D5" w:rsidRPr="00567710" w:rsidRDefault="001453D5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1453D5" w:rsidRPr="00567710" w:rsidRDefault="001453D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453D5" w:rsidRPr="00567710" w:rsidRDefault="001453D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453D5" w:rsidRPr="00567710" w:rsidRDefault="001453D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1453D5" w:rsidRPr="00567710" w:rsidRDefault="001453D5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1453D5" w:rsidRPr="00567710" w:rsidRDefault="001453D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1453D5" w:rsidRPr="00567710" w:rsidRDefault="001453D5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1453D5" w:rsidRPr="00567710" w:rsidRDefault="001453D5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1453D5" w:rsidRPr="00567710" w:rsidRDefault="001453D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1453D5" w:rsidRPr="00567710" w:rsidRDefault="001453D5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1453D5" w:rsidRPr="00567710" w:rsidRDefault="001453D5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1453D5" w:rsidRPr="00567710" w:rsidRDefault="001453D5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1453D5" w:rsidRPr="00567710" w:rsidRDefault="001453D5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1453D5" w:rsidRPr="00567710" w:rsidRDefault="001453D5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1453D5" w:rsidRPr="00567710" w:rsidRDefault="001453D5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1453D5" w:rsidRPr="00567710" w:rsidRDefault="001453D5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1453D5" w:rsidRPr="00567710" w:rsidRDefault="001453D5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1453D5" w:rsidRPr="00567710" w:rsidRDefault="001453D5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1453D5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453D5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453D5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453D5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453D5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453D5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453D5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453D5" w:rsidRPr="00423603" w:rsidRDefault="001453D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1453D5" w:rsidRPr="00567710" w:rsidRDefault="001453D5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1453D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1453D5" w:rsidRPr="00567710" w:rsidRDefault="001453D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1453D5" w:rsidRPr="00567710" w:rsidRDefault="001453D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1453D5" w:rsidRPr="00567710" w:rsidRDefault="001453D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1453D5" w:rsidRPr="00567710" w:rsidRDefault="001453D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1453D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453D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453D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1453D5" w:rsidRPr="00567710" w:rsidRDefault="001453D5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1453D5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1453D5" w:rsidRPr="00567710" w:rsidRDefault="001453D5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1453D5" w:rsidRPr="00567710" w:rsidRDefault="001453D5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1453D5" w:rsidRPr="00567710" w:rsidRDefault="001453D5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1453D5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1453D5" w:rsidRPr="00567710" w:rsidRDefault="001453D5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53D5" w:rsidRPr="00567710" w:rsidRDefault="001453D5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453D5" w:rsidRPr="00567710" w:rsidRDefault="001453D5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453D5" w:rsidRPr="00567710" w:rsidRDefault="001453D5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1453D5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453D5" w:rsidRPr="00567710" w:rsidRDefault="001453D5" w:rsidP="00B06C2C">
      <w:pPr>
        <w:rPr>
          <w:sz w:val="20"/>
          <w:szCs w:val="20"/>
        </w:rPr>
      </w:pPr>
    </w:p>
    <w:p w:rsidR="001453D5" w:rsidRDefault="001453D5" w:rsidP="00B06C2C">
      <w:pPr>
        <w:rPr>
          <w:sz w:val="20"/>
          <w:szCs w:val="20"/>
        </w:rPr>
      </w:pPr>
    </w:p>
    <w:p w:rsidR="001453D5" w:rsidRDefault="001453D5" w:rsidP="00B06C2C">
      <w:pPr>
        <w:rPr>
          <w:sz w:val="20"/>
          <w:szCs w:val="20"/>
        </w:rPr>
      </w:pPr>
    </w:p>
    <w:p w:rsidR="001453D5" w:rsidRPr="00567710" w:rsidRDefault="001453D5" w:rsidP="00B06C2C">
      <w:pPr>
        <w:rPr>
          <w:sz w:val="20"/>
          <w:szCs w:val="20"/>
        </w:rPr>
      </w:pPr>
    </w:p>
    <w:p w:rsidR="001453D5" w:rsidRPr="00567710" w:rsidRDefault="001453D5" w:rsidP="00B06C2C">
      <w:pPr>
        <w:rPr>
          <w:sz w:val="20"/>
          <w:szCs w:val="20"/>
        </w:rPr>
      </w:pPr>
    </w:p>
    <w:p w:rsidR="001453D5" w:rsidRPr="00E365C0" w:rsidRDefault="00145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1453D5" w:rsidRPr="00567710" w:rsidRDefault="001453D5" w:rsidP="0067732B">
      <w:pPr>
        <w:spacing w:after="0"/>
        <w:rPr>
          <w:sz w:val="20"/>
          <w:szCs w:val="20"/>
        </w:rPr>
      </w:pPr>
    </w:p>
    <w:p w:rsidR="001453D5" w:rsidRPr="00567710" w:rsidRDefault="001453D5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1453D5" w:rsidRPr="00567710" w:rsidRDefault="001453D5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1453D5" w:rsidRPr="00567710" w:rsidRDefault="001453D5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1453D5" w:rsidRPr="00567710" w:rsidRDefault="001453D5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1453D5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1453D5" w:rsidRPr="00567710" w:rsidRDefault="001453D5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1453D5" w:rsidRPr="00567710" w:rsidRDefault="001453D5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1453D5" w:rsidRPr="00567710" w:rsidRDefault="001453D5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1453D5" w:rsidRPr="00567710" w:rsidRDefault="001453D5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1453D5" w:rsidRPr="00567710" w:rsidRDefault="001453D5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1453D5" w:rsidRPr="00567710" w:rsidRDefault="001453D5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1453D5" w:rsidRPr="00567710" w:rsidRDefault="001453D5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1453D5" w:rsidRPr="00567710" w:rsidRDefault="001453D5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1453D5" w:rsidRPr="00567710" w:rsidRDefault="001453D5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1453D5" w:rsidRPr="00567710" w:rsidRDefault="001453D5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1453D5" w:rsidRPr="00567710" w:rsidRDefault="001453D5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1453D5" w:rsidRPr="00567710" w:rsidRDefault="001453D5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1453D5" w:rsidRPr="00567710" w:rsidRDefault="001453D5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1453D5" w:rsidRPr="00567710" w:rsidRDefault="001453D5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1453D5" w:rsidRPr="00567710" w:rsidRDefault="001453D5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1453D5" w:rsidRPr="00567710" w:rsidRDefault="001453D5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1453D5" w:rsidRPr="00567710" w:rsidRDefault="001453D5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1453D5" w:rsidRPr="00567710" w:rsidRDefault="001453D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1453D5" w:rsidRPr="00567710" w:rsidRDefault="001453D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1453D5" w:rsidRPr="00567710" w:rsidRDefault="001453D5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1453D5" w:rsidRPr="00567710" w:rsidRDefault="001453D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1453D5" w:rsidRPr="00567710" w:rsidRDefault="001453D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1453D5" w:rsidRPr="00567710" w:rsidRDefault="001453D5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1453D5" w:rsidRPr="00567710" w:rsidRDefault="001453D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1453D5" w:rsidRPr="00567710" w:rsidRDefault="001453D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1453D5" w:rsidRPr="00567710" w:rsidRDefault="001453D5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1453D5" w:rsidRPr="00567710" w:rsidRDefault="001453D5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1453D5" w:rsidRPr="00567710" w:rsidRDefault="001453D5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1453D5" w:rsidRPr="00567710" w:rsidRDefault="001453D5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1453D5" w:rsidRPr="00567710" w:rsidRDefault="001453D5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453D5" w:rsidRPr="00567710" w:rsidRDefault="001453D5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1453D5" w:rsidRPr="00567710" w:rsidRDefault="001453D5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1453D5" w:rsidRPr="00567710" w:rsidRDefault="001453D5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1453D5" w:rsidRPr="00567710" w:rsidRDefault="001453D5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1453D5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1453D5" w:rsidRPr="00567710" w:rsidRDefault="001453D5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1453D5" w:rsidRPr="00567710" w:rsidRDefault="001453D5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1453D5" w:rsidRPr="00567710" w:rsidRDefault="001453D5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1453D5" w:rsidRPr="00567710" w:rsidRDefault="001453D5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1453D5" w:rsidRPr="00567710" w:rsidRDefault="001453D5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453D5" w:rsidRPr="00567710" w:rsidRDefault="001453D5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453D5" w:rsidRPr="00567710" w:rsidRDefault="001453D5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453D5" w:rsidRPr="00567710" w:rsidRDefault="001453D5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453D5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1453D5" w:rsidRPr="00567710" w:rsidRDefault="001453D5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1453D5" w:rsidRPr="00567710" w:rsidRDefault="001453D5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1453D5" w:rsidRPr="00567710" w:rsidRDefault="001453D5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1453D5" w:rsidRPr="00567710" w:rsidRDefault="001453D5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453D5" w:rsidRPr="00567710" w:rsidRDefault="001453D5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453D5" w:rsidRPr="00567710" w:rsidRDefault="001453D5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453D5" w:rsidRPr="00567710" w:rsidRDefault="001453D5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453D5" w:rsidRPr="00567710" w:rsidRDefault="001453D5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1453D5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1453D5" w:rsidRPr="00567710" w:rsidRDefault="001453D5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1453D5" w:rsidRPr="00567710" w:rsidRDefault="001453D5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1453D5" w:rsidRPr="00567710" w:rsidRDefault="001453D5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1453D5" w:rsidRPr="00567710" w:rsidRDefault="001453D5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1453D5" w:rsidRPr="00567710" w:rsidRDefault="001453D5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1453D5" w:rsidRPr="00567710" w:rsidRDefault="001453D5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1453D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1453D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453D5" w:rsidRPr="00567710" w:rsidRDefault="001453D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1453D5" w:rsidRPr="00567710" w:rsidRDefault="001453D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D5" w:rsidRPr="00567710" w:rsidRDefault="001453D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1453D5" w:rsidRPr="00567710" w:rsidRDefault="001453D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453D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453D5" w:rsidRPr="00567710" w:rsidRDefault="001453D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1453D5" w:rsidRPr="00567710" w:rsidRDefault="001453D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3D5" w:rsidRPr="00567710" w:rsidRDefault="001453D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1453D5" w:rsidRPr="00567710" w:rsidRDefault="001453D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1453D5" w:rsidRPr="00567710" w:rsidRDefault="001453D5" w:rsidP="000E349D">
      <w:pPr>
        <w:rPr>
          <w:sz w:val="20"/>
          <w:szCs w:val="20"/>
        </w:rPr>
      </w:pPr>
    </w:p>
    <w:p w:rsidR="001453D5" w:rsidRDefault="001453D5" w:rsidP="000E349D">
      <w:pPr>
        <w:rPr>
          <w:sz w:val="20"/>
          <w:szCs w:val="20"/>
        </w:rPr>
      </w:pPr>
    </w:p>
    <w:p w:rsidR="001453D5" w:rsidRPr="00567710" w:rsidRDefault="001453D5" w:rsidP="000E349D">
      <w:pPr>
        <w:rPr>
          <w:sz w:val="20"/>
          <w:szCs w:val="20"/>
        </w:rPr>
      </w:pPr>
    </w:p>
    <w:p w:rsidR="001453D5" w:rsidRDefault="001453D5" w:rsidP="000E349D">
      <w:pPr>
        <w:rPr>
          <w:sz w:val="20"/>
          <w:szCs w:val="20"/>
        </w:rPr>
      </w:pPr>
    </w:p>
    <w:p w:rsidR="001453D5" w:rsidRPr="00E365C0" w:rsidRDefault="00145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453D5" w:rsidRPr="00567710" w:rsidRDefault="001453D5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1453D5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1453D5" w:rsidRPr="00567710" w:rsidRDefault="001453D5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1453D5" w:rsidRPr="00567710" w:rsidRDefault="001453D5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1453D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453D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453D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453D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453D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453D5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1453D5" w:rsidRPr="00884643" w:rsidRDefault="001453D5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1453D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453D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453D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453D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453D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453D5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1453D5" w:rsidRPr="00567710" w:rsidRDefault="001453D5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1453D5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1453D5" w:rsidRPr="00567710" w:rsidRDefault="001453D5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1453D5" w:rsidRPr="00567710" w:rsidRDefault="001453D5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453D5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453D5" w:rsidRPr="00567710" w:rsidRDefault="001453D5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1453D5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1453D5" w:rsidRPr="00567710" w:rsidRDefault="001453D5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1453D5" w:rsidRPr="00567710" w:rsidRDefault="001453D5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1453D5" w:rsidRPr="00567710" w:rsidRDefault="001453D5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1453D5" w:rsidRPr="00567710" w:rsidRDefault="001453D5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453D5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697C0B" w:rsidRDefault="001453D5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453D5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1453D5" w:rsidRPr="00697C0B" w:rsidRDefault="001453D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697C0B" w:rsidRDefault="001453D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697C0B" w:rsidRDefault="001453D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697C0B" w:rsidRDefault="001453D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697C0B" w:rsidRDefault="001453D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697C0B" w:rsidRDefault="001453D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697C0B" w:rsidRDefault="001453D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697C0B" w:rsidRDefault="001453D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1453D5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697C0B" w:rsidRDefault="001453D5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53D5" w:rsidRPr="00567710" w:rsidRDefault="001453D5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453D5" w:rsidRPr="00567710" w:rsidRDefault="001453D5" w:rsidP="000E349D">
      <w:pPr>
        <w:rPr>
          <w:sz w:val="20"/>
          <w:szCs w:val="20"/>
        </w:rPr>
      </w:pPr>
    </w:p>
    <w:p w:rsidR="001453D5" w:rsidRPr="00567710" w:rsidRDefault="001453D5" w:rsidP="000E349D">
      <w:pPr>
        <w:rPr>
          <w:sz w:val="20"/>
          <w:szCs w:val="20"/>
        </w:rPr>
      </w:pPr>
    </w:p>
    <w:p w:rsidR="001453D5" w:rsidRPr="00567710" w:rsidRDefault="001453D5" w:rsidP="000E349D">
      <w:pPr>
        <w:rPr>
          <w:sz w:val="20"/>
          <w:szCs w:val="20"/>
        </w:rPr>
      </w:pPr>
    </w:p>
    <w:p w:rsidR="001453D5" w:rsidRPr="00567710" w:rsidRDefault="001453D5" w:rsidP="000E349D">
      <w:pPr>
        <w:rPr>
          <w:sz w:val="20"/>
          <w:szCs w:val="20"/>
        </w:rPr>
      </w:pPr>
    </w:p>
    <w:p w:rsidR="001453D5" w:rsidRPr="00567710" w:rsidRDefault="00145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1453D5" w:rsidRPr="00567710" w:rsidRDefault="00145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1453D5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1453D5" w:rsidRPr="00567710" w:rsidRDefault="001453D5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453D5" w:rsidRPr="00567710" w:rsidRDefault="001453D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453D5" w:rsidRPr="00567710" w:rsidRDefault="001453D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453D5" w:rsidRPr="00567710" w:rsidRDefault="001453D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453D5" w:rsidRPr="00567710" w:rsidRDefault="001453D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453D5" w:rsidRPr="00567710" w:rsidRDefault="001453D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453D5" w:rsidRPr="00567710" w:rsidRDefault="001453D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453D5" w:rsidRPr="00567710" w:rsidRDefault="001453D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453D5" w:rsidRPr="00567710" w:rsidRDefault="001453D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453D5" w:rsidRPr="00567710" w:rsidRDefault="001453D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453D5" w:rsidRPr="00567710" w:rsidRDefault="001453D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453D5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1453D5" w:rsidRPr="00567710" w:rsidRDefault="001453D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1453D5" w:rsidRPr="00567710" w:rsidRDefault="001453D5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1453D5" w:rsidRPr="00567710" w:rsidRDefault="001453D5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1453D5" w:rsidRPr="00567710" w:rsidRDefault="001453D5" w:rsidP="003F4447"/>
    <w:p w:rsidR="001453D5" w:rsidRPr="00E365C0" w:rsidRDefault="00145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1453D5" w:rsidRPr="00567710" w:rsidRDefault="001453D5" w:rsidP="0067732B">
      <w:pPr>
        <w:spacing w:after="0"/>
        <w:rPr>
          <w:sz w:val="20"/>
          <w:szCs w:val="20"/>
        </w:rPr>
      </w:pPr>
    </w:p>
    <w:p w:rsidR="001453D5" w:rsidRPr="00567710" w:rsidRDefault="00145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1453D5" w:rsidRPr="00567710" w:rsidRDefault="00145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1453D5" w:rsidRPr="00567710" w:rsidRDefault="00145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1453D5" w:rsidRPr="00567710" w:rsidRDefault="00145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1453D5" w:rsidRPr="00567710" w:rsidRDefault="00145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1453D5" w:rsidRPr="00567710" w:rsidRDefault="00145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1453D5" w:rsidRPr="00567710" w:rsidRDefault="00145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1453D5" w:rsidRDefault="001453D5" w:rsidP="004268D2">
      <w:pPr>
        <w:spacing w:after="0" w:line="240" w:lineRule="auto"/>
        <w:rPr>
          <w:sz w:val="20"/>
          <w:szCs w:val="20"/>
        </w:rPr>
      </w:pPr>
    </w:p>
    <w:p w:rsidR="001453D5" w:rsidRPr="00567710" w:rsidRDefault="001453D5" w:rsidP="004268D2">
      <w:pPr>
        <w:spacing w:after="0" w:line="240" w:lineRule="auto"/>
        <w:rPr>
          <w:sz w:val="20"/>
          <w:szCs w:val="20"/>
        </w:rPr>
      </w:pPr>
    </w:p>
    <w:p w:rsidR="001453D5" w:rsidRPr="00567710" w:rsidRDefault="001453D5" w:rsidP="004268D2">
      <w:pPr>
        <w:spacing w:after="0" w:line="240" w:lineRule="auto"/>
        <w:rPr>
          <w:sz w:val="20"/>
          <w:szCs w:val="20"/>
        </w:rPr>
      </w:pPr>
    </w:p>
    <w:p w:rsidR="001453D5" w:rsidRPr="00567710" w:rsidRDefault="001453D5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1453D5" w:rsidRPr="00567710" w:rsidRDefault="001453D5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1453D5" w:rsidRPr="00567710" w:rsidRDefault="001453D5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1453D5" w:rsidRPr="00567710" w:rsidRDefault="001453D5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1453D5" w:rsidRPr="00567710" w:rsidRDefault="001453D5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1453D5" w:rsidRPr="00567710" w:rsidRDefault="001453D5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1453D5" w:rsidRPr="00567710" w:rsidRDefault="001453D5" w:rsidP="0003344F">
      <w:pPr>
        <w:spacing w:after="0" w:line="240" w:lineRule="auto"/>
        <w:rPr>
          <w:i/>
          <w:sz w:val="20"/>
          <w:szCs w:val="20"/>
        </w:rPr>
      </w:pPr>
    </w:p>
    <w:p w:rsidR="001453D5" w:rsidRPr="00567710" w:rsidRDefault="001453D5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1453D5" w:rsidRPr="00567710" w:rsidRDefault="001453D5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1453D5" w:rsidRPr="00567710" w:rsidRDefault="001453D5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1453D5" w:rsidRPr="00567710" w:rsidRDefault="001453D5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1453D5" w:rsidRPr="00567710" w:rsidRDefault="001453D5" w:rsidP="0003344F">
      <w:pPr>
        <w:spacing w:after="0" w:line="240" w:lineRule="auto"/>
        <w:rPr>
          <w:sz w:val="20"/>
          <w:szCs w:val="20"/>
        </w:rPr>
      </w:pPr>
    </w:p>
    <w:sectPr w:rsidR="001453D5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3D5" w:rsidRDefault="001453D5" w:rsidP="00107589">
      <w:pPr>
        <w:spacing w:after="0" w:line="240" w:lineRule="auto"/>
      </w:pPr>
      <w:r>
        <w:separator/>
      </w:r>
    </w:p>
  </w:endnote>
  <w:endnote w:type="continuationSeparator" w:id="0">
    <w:p w:rsidR="001453D5" w:rsidRDefault="001453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3D5" w:rsidRDefault="001453D5">
    <w:pPr>
      <w:pStyle w:val="Footer"/>
      <w:jc w:val="center"/>
    </w:pPr>
    <w:fldSimple w:instr=" PAGE   \* MERGEFORMAT ">
      <w:r>
        <w:rPr>
          <w:noProof/>
        </w:rPr>
        <w:t>8</w:t>
      </w:r>
    </w:fldSimple>
  </w:p>
  <w:p w:rsidR="001453D5" w:rsidRDefault="001453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3D5" w:rsidRDefault="001453D5" w:rsidP="00107589">
      <w:pPr>
        <w:spacing w:after="0" w:line="240" w:lineRule="auto"/>
      </w:pPr>
      <w:r>
        <w:separator/>
      </w:r>
    </w:p>
  </w:footnote>
  <w:footnote w:type="continuationSeparator" w:id="0">
    <w:p w:rsidR="001453D5" w:rsidRDefault="001453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3D5" w:rsidRDefault="001453D5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1453D5" w:rsidTr="00F53E2A">
      <w:trPr>
        <w:trHeight w:val="326"/>
      </w:trPr>
      <w:tc>
        <w:tcPr>
          <w:tcW w:w="2529" w:type="dxa"/>
          <w:vAlign w:val="center"/>
        </w:tcPr>
        <w:p w:rsidR="001453D5" w:rsidRDefault="001453D5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1453D5" w:rsidRDefault="001453D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1453D5" w:rsidRDefault="001453D5" w:rsidP="002D6908">
          <w:pPr>
            <w:spacing w:after="0" w:line="240" w:lineRule="auto"/>
          </w:pPr>
          <w:r>
            <w:t>IČO:36036650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1453D5" w:rsidRDefault="001453D5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1453D5" w:rsidRDefault="001453D5" w:rsidP="002D6908">
          <w:pPr>
            <w:spacing w:after="0" w:line="240" w:lineRule="auto"/>
          </w:pPr>
          <w:r>
            <w:t>DIČ:2021459176</w:t>
          </w:r>
        </w:p>
      </w:tc>
    </w:tr>
  </w:tbl>
  <w:p w:rsidR="001453D5" w:rsidRPr="004268D2" w:rsidRDefault="001453D5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453D5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21F0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3391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42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2903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33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3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35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36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412</TotalTime>
  <Pages>1</Pages>
  <Words>2372</Words>
  <Characters>13526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dc:description/>
  <cp:lastModifiedBy>Gacevicova</cp:lastModifiedBy>
  <cp:revision>32</cp:revision>
  <cp:lastPrinted>2019-01-11T06:48:00Z</cp:lastPrinted>
  <dcterms:created xsi:type="dcterms:W3CDTF">2016-12-17T15:15:00Z</dcterms:created>
  <dcterms:modified xsi:type="dcterms:W3CDTF">2019-03-21T17:57:00Z</dcterms:modified>
</cp:coreProperties>
</file>