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215590">
              <w:rPr>
                <w:sz w:val="22"/>
              </w:rPr>
              <w:t>Komfort - nábytok,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215590">
              <w:rPr>
                <w:sz w:val="22"/>
              </w:rPr>
              <w:t>Laborecká, 1368/20,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15590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15590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97F99" w:rsidP="005D536A">
      <w:pPr>
        <w:jc w:val="both"/>
      </w:pP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7F99" w:rsidRDefault="00497F99" w:rsidP="00536B52">
      <w:pPr>
        <w:spacing w:after="0" w:line="240" w:lineRule="auto"/>
      </w:pPr>
      <w:r>
        <w:separator/>
      </w:r>
    </w:p>
  </w:endnote>
  <w:endnote w:type="continuationSeparator" w:id="0">
    <w:p w:rsidR="00497F99" w:rsidRDefault="00497F9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687" w:rsidRDefault="007746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687" w:rsidRDefault="0077468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687" w:rsidRDefault="007746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7F99" w:rsidRDefault="00497F99" w:rsidP="00536B52">
      <w:pPr>
        <w:spacing w:after="0" w:line="240" w:lineRule="auto"/>
      </w:pPr>
      <w:r>
        <w:separator/>
      </w:r>
    </w:p>
  </w:footnote>
  <w:footnote w:type="continuationSeparator" w:id="0">
    <w:p w:rsidR="00497F99" w:rsidRDefault="00497F9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687" w:rsidRDefault="0077468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468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7746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  <w:bookmarkStart w:id="0" w:name="_GoBack"/>
          <w:bookmarkEnd w:id="0"/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687" w:rsidRDefault="0077468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590"/>
    <w:rsid w:val="00014F35"/>
    <w:rsid w:val="00104CBE"/>
    <w:rsid w:val="00104CF6"/>
    <w:rsid w:val="0010796B"/>
    <w:rsid w:val="0011611B"/>
    <w:rsid w:val="00123F1F"/>
    <w:rsid w:val="00172443"/>
    <w:rsid w:val="002052C4"/>
    <w:rsid w:val="00215590"/>
    <w:rsid w:val="00222B0D"/>
    <w:rsid w:val="0031338E"/>
    <w:rsid w:val="00320ED4"/>
    <w:rsid w:val="003652EB"/>
    <w:rsid w:val="003B69B1"/>
    <w:rsid w:val="003E317F"/>
    <w:rsid w:val="0040300D"/>
    <w:rsid w:val="00426E80"/>
    <w:rsid w:val="00497F99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7468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5E8C554-6093-4A28-A0AC-B188FBEA5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6</Pages>
  <Words>1419</Words>
  <Characters>8090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Spackova</dc:creator>
  <cp:lastModifiedBy>Zuzana Spackova</cp:lastModifiedBy>
  <cp:revision>2</cp:revision>
  <dcterms:created xsi:type="dcterms:W3CDTF">2021-06-21T21:47:00Z</dcterms:created>
  <dcterms:modified xsi:type="dcterms:W3CDTF">2021-06-21T21:47:00Z</dcterms:modified>
</cp:coreProperties>
</file>