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D00590" w:rsidRPr="00567710" w:rsidRDefault="00D0059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D00590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D00590" w:rsidRPr="00567710" w:rsidRDefault="00D00590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D00590" w:rsidRPr="00567710" w:rsidRDefault="00D0059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P2 s.r.o.</w:t>
            </w:r>
          </w:p>
        </w:tc>
      </w:tr>
      <w:tr w:rsidR="00D00590" w:rsidRPr="00567710" w:rsidTr="00927FAE">
        <w:trPr>
          <w:trHeight w:val="340"/>
        </w:trPr>
        <w:tc>
          <w:tcPr>
            <w:tcW w:w="1096" w:type="pct"/>
            <w:vAlign w:val="center"/>
          </w:tcPr>
          <w:p w:rsidR="00D00590" w:rsidRPr="00567710" w:rsidRDefault="00D00590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D00590" w:rsidRPr="00567710" w:rsidRDefault="00D0059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D00590" w:rsidRPr="00567710" w:rsidRDefault="00D00590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D00590" w:rsidRDefault="00D0059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D00590" w:rsidRPr="00567710" w:rsidRDefault="00D00590" w:rsidP="003D1D35">
      <w:pPr>
        <w:jc w:val="both"/>
        <w:rPr>
          <w:bCs/>
          <w:sz w:val="20"/>
          <w:szCs w:val="20"/>
        </w:rPr>
      </w:pPr>
    </w:p>
    <w:p w:rsidR="00D00590" w:rsidRPr="00567710" w:rsidRDefault="00D00590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D00590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D00590" w:rsidRPr="00567710" w:rsidRDefault="00D00590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D00590" w:rsidRPr="00567710" w:rsidRDefault="00D00590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D00590" w:rsidRPr="00567710" w:rsidRDefault="00D00590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D00590" w:rsidRPr="00567710" w:rsidRDefault="00D00590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00590" w:rsidRPr="00567710" w:rsidRDefault="00D00590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0590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D00590" w:rsidRPr="00567710" w:rsidRDefault="00D005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D00590" w:rsidRPr="00567710" w:rsidRDefault="00D00590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D00590" w:rsidRPr="00567710" w:rsidRDefault="00D005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D00590" w:rsidRPr="00567710" w:rsidRDefault="00D005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D00590" w:rsidRPr="00567710" w:rsidRDefault="00D005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D00590" w:rsidRPr="00567710" w:rsidRDefault="00D00590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D00590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D00590" w:rsidRPr="00567710" w:rsidRDefault="00D00590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D00590" w:rsidRPr="00567710" w:rsidRDefault="00D005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D00590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D00590" w:rsidRPr="00567710" w:rsidRDefault="00D00590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D00590" w:rsidRPr="00567710" w:rsidRDefault="00D005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D00590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D00590" w:rsidRPr="00567710" w:rsidRDefault="00D00590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D005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D00590" w:rsidRPr="00567710" w:rsidRDefault="00D005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D00590" w:rsidRPr="00567710" w:rsidRDefault="00D005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D0059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D00590" w:rsidRPr="00567710" w:rsidRDefault="00D00590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D00590" w:rsidRPr="00567710" w:rsidRDefault="00D0059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D0059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D00590" w:rsidRPr="00567710" w:rsidRDefault="00D00590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00590" w:rsidRPr="00567710" w:rsidRDefault="00D005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D00590" w:rsidRPr="00567710" w:rsidRDefault="00D0059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0059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0059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D00590" w:rsidRPr="00567710" w:rsidRDefault="00D00590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D00590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D00590" w:rsidRPr="00567710" w:rsidRDefault="00D005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D00590" w:rsidRPr="00567710" w:rsidRDefault="00D00590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D00590" w:rsidRPr="00567710" w:rsidRDefault="00D005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D00590" w:rsidRPr="00567710" w:rsidRDefault="00D0059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0590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D00590" w:rsidRPr="00567710" w:rsidRDefault="00D005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D00590" w:rsidRPr="00567710" w:rsidRDefault="00D005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D00590" w:rsidRPr="00567710" w:rsidRDefault="00D005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D00590" w:rsidRPr="00567710" w:rsidRDefault="00D0059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00590" w:rsidRPr="00567710" w:rsidRDefault="00D005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00590" w:rsidRPr="00567710" w:rsidRDefault="00D005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00590" w:rsidRPr="00567710" w:rsidRDefault="00D005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D00590" w:rsidRPr="00567710" w:rsidRDefault="00D00590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D00590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D00590" w:rsidRPr="00567710" w:rsidRDefault="00D0059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D0059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0059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D00590" w:rsidRPr="00567710" w:rsidTr="00EE3219">
        <w:trPr>
          <w:trHeight w:val="340"/>
        </w:trPr>
        <w:tc>
          <w:tcPr>
            <w:tcW w:w="9072" w:type="dxa"/>
            <w:gridSpan w:val="7"/>
          </w:tcPr>
          <w:p w:rsidR="00D00590" w:rsidRPr="00567710" w:rsidRDefault="00D0059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D00590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D00590" w:rsidRPr="00567710" w:rsidRDefault="00D00590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00590" w:rsidRPr="00567710" w:rsidTr="00EE3219">
        <w:trPr>
          <w:trHeight w:val="340"/>
        </w:trPr>
        <w:tc>
          <w:tcPr>
            <w:tcW w:w="9072" w:type="dxa"/>
            <w:gridSpan w:val="7"/>
          </w:tcPr>
          <w:p w:rsidR="00D00590" w:rsidRPr="00567710" w:rsidRDefault="00D00590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EE3219">
        <w:trPr>
          <w:trHeight w:val="340"/>
        </w:trPr>
        <w:tc>
          <w:tcPr>
            <w:tcW w:w="9072" w:type="dxa"/>
            <w:gridSpan w:val="7"/>
          </w:tcPr>
          <w:p w:rsidR="00D00590" w:rsidRPr="00567710" w:rsidRDefault="00D0059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EE3219">
        <w:trPr>
          <w:trHeight w:val="340"/>
        </w:trPr>
        <w:tc>
          <w:tcPr>
            <w:tcW w:w="9072" w:type="dxa"/>
            <w:gridSpan w:val="7"/>
          </w:tcPr>
          <w:p w:rsidR="00D00590" w:rsidRPr="00567710" w:rsidRDefault="00D0059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D00590" w:rsidRPr="00567710" w:rsidTr="00EE3219">
        <w:trPr>
          <w:trHeight w:val="340"/>
        </w:trPr>
        <w:tc>
          <w:tcPr>
            <w:tcW w:w="9072" w:type="dxa"/>
            <w:gridSpan w:val="4"/>
          </w:tcPr>
          <w:p w:rsidR="00D00590" w:rsidRPr="00567710" w:rsidRDefault="00D00590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00590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00590" w:rsidRDefault="00D005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00590" w:rsidRPr="00567710" w:rsidRDefault="00D005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D00590" w:rsidRPr="00567710" w:rsidRDefault="00D005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00590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00590" w:rsidRPr="00567710" w:rsidRDefault="00D005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00590" w:rsidRPr="00567710" w:rsidRDefault="00D00590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D00590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D00590" w:rsidRPr="00567710" w:rsidRDefault="00D0059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D00590" w:rsidRPr="00567710" w:rsidRDefault="00D00590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D00590" w:rsidRPr="00567710" w:rsidRDefault="00D0059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00590" w:rsidRPr="00567710" w:rsidRDefault="00D00590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00590" w:rsidRPr="00567710" w:rsidRDefault="00D0059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00590" w:rsidRPr="00567710" w:rsidRDefault="00D00590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D00590" w:rsidRPr="00567710" w:rsidRDefault="00D005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D00590" w:rsidRPr="00567710" w:rsidRDefault="00D005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D00590" w:rsidRPr="00567710" w:rsidRDefault="00D005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D00590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D00590" w:rsidRPr="00567710" w:rsidRDefault="00D0059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00590" w:rsidRPr="00567710" w:rsidRDefault="00D0059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00590" w:rsidRPr="00567710" w:rsidRDefault="00D005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D00590" w:rsidRPr="00567710" w:rsidRDefault="00D005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D00590" w:rsidRPr="00567710" w:rsidRDefault="00D005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D005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D00590" w:rsidRPr="00567710" w:rsidRDefault="00D00590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00590" w:rsidRPr="00567710" w:rsidRDefault="00D00590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00590" w:rsidRDefault="00D0059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00590" w:rsidRPr="00567710" w:rsidRDefault="00D0059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D00590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D00590" w:rsidRPr="00567710" w:rsidRDefault="00D0059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D00590" w:rsidRPr="00567710" w:rsidRDefault="00D00590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D00590" w:rsidRPr="00567710" w:rsidRDefault="00D005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00590" w:rsidRPr="00567710" w:rsidRDefault="00D005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283"/>
        </w:trPr>
        <w:tc>
          <w:tcPr>
            <w:tcW w:w="9072" w:type="dxa"/>
            <w:gridSpan w:val="2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00590" w:rsidRPr="00567710" w:rsidRDefault="00D0059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00590" w:rsidRPr="00567710" w:rsidRDefault="00D005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00590" w:rsidRPr="00567710" w:rsidRDefault="00D005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00590" w:rsidRPr="00567710" w:rsidRDefault="00D00590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005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D00590" w:rsidRPr="00567710" w:rsidRDefault="00D005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D00590" w:rsidRPr="00567710" w:rsidRDefault="00D0059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D00590" w:rsidRPr="00567710" w:rsidRDefault="00D0059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D00590" w:rsidRPr="00567710" w:rsidRDefault="00D0059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2C1383">
        <w:trPr>
          <w:trHeight w:val="397"/>
        </w:trPr>
        <w:tc>
          <w:tcPr>
            <w:tcW w:w="8789" w:type="dxa"/>
          </w:tcPr>
          <w:p w:rsidR="00D00590" w:rsidRPr="00567710" w:rsidRDefault="00D005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D00590" w:rsidRPr="00567710" w:rsidRDefault="00D005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D0059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D00590" w:rsidRPr="00567710" w:rsidRDefault="00D005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D00590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D00590" w:rsidRPr="00567710" w:rsidRDefault="00D00590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D00590" w:rsidRPr="00567710" w:rsidRDefault="00D005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D00590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D00590" w:rsidRPr="00567710" w:rsidRDefault="00D00590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D00590" w:rsidRPr="00567710" w:rsidRDefault="00D0059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D00590" w:rsidRPr="00567710" w:rsidRDefault="00D0059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D00590" w:rsidRPr="00567710" w:rsidRDefault="00D005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197838">
      <w:pPr>
        <w:spacing w:after="0"/>
        <w:jc w:val="both"/>
        <w:rPr>
          <w:sz w:val="20"/>
          <w:szCs w:val="20"/>
        </w:rPr>
      </w:pPr>
    </w:p>
    <w:p w:rsidR="00D00590" w:rsidRPr="00567710" w:rsidRDefault="00D005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D00590" w:rsidRPr="00567710" w:rsidRDefault="00D005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00590" w:rsidRPr="00567710" w:rsidRDefault="00D0059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D00590" w:rsidRPr="00567710" w:rsidRDefault="00D0059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D00590" w:rsidRPr="00567710" w:rsidRDefault="00D00590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D00590" w:rsidRPr="00567710" w:rsidRDefault="00D005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D00590" w:rsidRPr="00567710" w:rsidRDefault="00D005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D00590" w:rsidRPr="00567710" w:rsidRDefault="00D00590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D00590" w:rsidRPr="00567710" w:rsidRDefault="00D005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D00590" w:rsidRPr="00567710" w:rsidRDefault="00D005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D00590" w:rsidRPr="00567710" w:rsidRDefault="00D00590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D00590" w:rsidRPr="00567710" w:rsidRDefault="00D005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D00590" w:rsidRPr="0056771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Pr="006B43DF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Pr="0056771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Pr="00567710" w:rsidRDefault="00D005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D00590" w:rsidRPr="00567710" w:rsidRDefault="00D00590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D00590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D00590" w:rsidRPr="00567710" w:rsidRDefault="00D00590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D005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D00590" w:rsidRPr="00567710" w:rsidRDefault="00D00590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D00590" w:rsidRPr="00567710" w:rsidRDefault="00D005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D00590" w:rsidRPr="00567710" w:rsidRDefault="00D005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D00590" w:rsidRPr="00567710" w:rsidRDefault="00D00590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D00590" w:rsidRPr="00567710" w:rsidRDefault="00D005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D00590" w:rsidRPr="00567710" w:rsidRDefault="00D005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D00590" w:rsidRPr="00567710" w:rsidRDefault="00D005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D00590" w:rsidRPr="00567710" w:rsidRDefault="00D005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D00590" w:rsidRPr="00567710" w:rsidRDefault="00D00590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00590" w:rsidRPr="00423603" w:rsidRDefault="00D005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D00590" w:rsidRPr="00567710" w:rsidRDefault="00D00590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D005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D00590" w:rsidRPr="00567710" w:rsidRDefault="00D0059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D00590" w:rsidRPr="00567710" w:rsidRDefault="00D0059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D00590" w:rsidRPr="00567710" w:rsidRDefault="00D0059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D00590" w:rsidRPr="00567710" w:rsidRDefault="00D0059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D00590" w:rsidRPr="00567710" w:rsidRDefault="00D00590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D00590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D00590" w:rsidRPr="00567710" w:rsidRDefault="00D00590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D00590" w:rsidRPr="00567710" w:rsidRDefault="00D00590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D00590" w:rsidRPr="00567710" w:rsidRDefault="00D0059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00590" w:rsidRPr="00567710" w:rsidRDefault="00D00590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0590" w:rsidRPr="00567710" w:rsidRDefault="00D00590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00590" w:rsidRPr="00567710" w:rsidRDefault="00D0059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00590" w:rsidRPr="00567710" w:rsidRDefault="00D0059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B06C2C">
      <w:pPr>
        <w:rPr>
          <w:sz w:val="20"/>
          <w:szCs w:val="20"/>
        </w:rPr>
      </w:pPr>
    </w:p>
    <w:p w:rsidR="00D00590" w:rsidRDefault="00D00590" w:rsidP="00B06C2C">
      <w:pPr>
        <w:rPr>
          <w:sz w:val="20"/>
          <w:szCs w:val="20"/>
        </w:rPr>
      </w:pPr>
    </w:p>
    <w:p w:rsidR="00D00590" w:rsidRDefault="00D00590" w:rsidP="00B06C2C">
      <w:pPr>
        <w:rPr>
          <w:sz w:val="20"/>
          <w:szCs w:val="20"/>
        </w:rPr>
      </w:pPr>
    </w:p>
    <w:p w:rsidR="00D00590" w:rsidRPr="00567710" w:rsidRDefault="00D00590" w:rsidP="00B06C2C">
      <w:pPr>
        <w:rPr>
          <w:sz w:val="20"/>
          <w:szCs w:val="20"/>
        </w:rPr>
      </w:pPr>
    </w:p>
    <w:p w:rsidR="00D00590" w:rsidRPr="00567710" w:rsidRDefault="00D00590" w:rsidP="00B06C2C">
      <w:pPr>
        <w:rPr>
          <w:sz w:val="20"/>
          <w:szCs w:val="20"/>
        </w:rPr>
      </w:pPr>
    </w:p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D00590" w:rsidRPr="00567710" w:rsidRDefault="00D00590" w:rsidP="0067732B">
      <w:pPr>
        <w:spacing w:after="0"/>
        <w:rPr>
          <w:sz w:val="20"/>
          <w:szCs w:val="20"/>
        </w:rPr>
      </w:pPr>
    </w:p>
    <w:p w:rsidR="00D00590" w:rsidRPr="00567710" w:rsidRDefault="00D005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D00590" w:rsidRPr="00567710" w:rsidRDefault="00D00590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00590" w:rsidRPr="00567710" w:rsidRDefault="00D005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D00590" w:rsidRPr="00567710" w:rsidRDefault="00D00590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D00590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D00590" w:rsidRPr="00567710" w:rsidRDefault="00D00590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D00590" w:rsidRPr="00567710" w:rsidRDefault="00D00590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D00590" w:rsidRPr="00567710" w:rsidRDefault="00D0059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D00590" w:rsidRPr="00567710" w:rsidRDefault="00D0059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D00590" w:rsidRPr="00567710" w:rsidRDefault="00D00590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D00590" w:rsidRPr="00567710" w:rsidRDefault="00D005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D00590" w:rsidRPr="00567710" w:rsidRDefault="00D005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00590" w:rsidRPr="00567710" w:rsidRDefault="00D00590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D00590" w:rsidRPr="00567710" w:rsidRDefault="00D00590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D00590" w:rsidRPr="00567710" w:rsidRDefault="00D00590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00590" w:rsidRPr="00567710" w:rsidRDefault="00D00590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D00590" w:rsidRPr="00567710" w:rsidRDefault="00D00590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D00590" w:rsidRPr="00567710" w:rsidRDefault="00D00590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00590" w:rsidRPr="00567710" w:rsidRDefault="00D005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00590" w:rsidRPr="00567710" w:rsidRDefault="00D005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D00590" w:rsidRPr="00567710" w:rsidRDefault="00D005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D00590" w:rsidRPr="00567710" w:rsidRDefault="00D00590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D00590" w:rsidRPr="00567710" w:rsidRDefault="00D005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00590" w:rsidRPr="00567710" w:rsidRDefault="00D005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D00590" w:rsidRPr="00567710" w:rsidRDefault="00D005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00590" w:rsidRPr="00567710" w:rsidRDefault="00D005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D00590" w:rsidRPr="00567710" w:rsidRDefault="00D005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00590" w:rsidRPr="00567710" w:rsidRDefault="00D005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00590" w:rsidRPr="00567710" w:rsidRDefault="00D005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D00590" w:rsidRPr="00567710" w:rsidRDefault="00D0059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D00590" w:rsidRPr="00567710" w:rsidRDefault="00D0059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D00590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D00590" w:rsidRPr="00567710" w:rsidRDefault="00D00590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D00590" w:rsidRPr="00567710" w:rsidRDefault="00D0059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D00590" w:rsidRPr="00567710" w:rsidRDefault="00D00590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D00590" w:rsidRPr="00567710" w:rsidRDefault="00D00590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D00590" w:rsidRPr="00567710" w:rsidRDefault="00D0059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00590" w:rsidRPr="00567710" w:rsidRDefault="00D0059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00590" w:rsidRPr="00567710" w:rsidRDefault="00D00590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00590" w:rsidRPr="00567710" w:rsidRDefault="00D0059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00590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D00590" w:rsidRPr="00567710" w:rsidRDefault="00D00590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D00590" w:rsidRPr="00567710" w:rsidRDefault="00D0059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D00590" w:rsidRPr="00567710" w:rsidRDefault="00D0059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D00590" w:rsidRPr="00567710" w:rsidRDefault="00D00590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D00590" w:rsidRPr="00567710" w:rsidRDefault="00D00590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D00590" w:rsidRPr="00567710" w:rsidRDefault="00D0059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D00590" w:rsidRPr="00567710" w:rsidRDefault="00D0059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00590" w:rsidRPr="00567710" w:rsidRDefault="00D0059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D00590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D00590" w:rsidRPr="00567710" w:rsidRDefault="00D00590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D00590" w:rsidRPr="00567710" w:rsidRDefault="00D00590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D00590" w:rsidRPr="00567710" w:rsidRDefault="00D00590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D00590" w:rsidRPr="00567710" w:rsidRDefault="00D005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D00590" w:rsidRPr="00567710" w:rsidRDefault="00D00590" w:rsidP="000E349D">
      <w:pPr>
        <w:rPr>
          <w:sz w:val="20"/>
          <w:szCs w:val="20"/>
        </w:rPr>
      </w:pPr>
    </w:p>
    <w:p w:rsidR="00D00590" w:rsidRDefault="00D00590" w:rsidP="000E349D">
      <w:pPr>
        <w:rPr>
          <w:sz w:val="20"/>
          <w:szCs w:val="20"/>
        </w:rPr>
      </w:pPr>
    </w:p>
    <w:p w:rsidR="00D00590" w:rsidRPr="00567710" w:rsidRDefault="00D00590" w:rsidP="000E349D">
      <w:pPr>
        <w:rPr>
          <w:sz w:val="20"/>
          <w:szCs w:val="20"/>
        </w:rPr>
      </w:pPr>
    </w:p>
    <w:p w:rsidR="00D00590" w:rsidRDefault="00D00590" w:rsidP="000E349D">
      <w:pPr>
        <w:rPr>
          <w:sz w:val="20"/>
          <w:szCs w:val="20"/>
        </w:rPr>
      </w:pPr>
    </w:p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D00590" w:rsidRPr="00567710" w:rsidRDefault="00D00590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D00590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D00590" w:rsidRPr="00567710" w:rsidRDefault="00D0059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D00590" w:rsidRPr="00884643" w:rsidRDefault="00D00590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005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D00590" w:rsidRPr="00567710" w:rsidRDefault="00D0059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D00590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D00590" w:rsidRPr="00567710" w:rsidRDefault="00D00590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D00590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D00590" w:rsidRPr="00567710" w:rsidRDefault="00D0059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D00590" w:rsidRPr="00567710" w:rsidRDefault="00D00590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D00590" w:rsidRPr="00567710" w:rsidRDefault="00D00590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D00590" w:rsidRPr="00567710" w:rsidRDefault="00D0059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697C0B" w:rsidRDefault="00D00590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005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697C0B" w:rsidRDefault="00D005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0590" w:rsidRPr="00567710" w:rsidRDefault="00D005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00590" w:rsidRPr="00567710" w:rsidRDefault="00D00590" w:rsidP="000E349D">
      <w:pPr>
        <w:rPr>
          <w:sz w:val="20"/>
          <w:szCs w:val="20"/>
        </w:rPr>
      </w:pPr>
    </w:p>
    <w:p w:rsidR="00D00590" w:rsidRPr="00567710" w:rsidRDefault="00D00590" w:rsidP="000E349D">
      <w:pPr>
        <w:rPr>
          <w:sz w:val="20"/>
          <w:szCs w:val="20"/>
        </w:rPr>
      </w:pPr>
    </w:p>
    <w:p w:rsidR="00D00590" w:rsidRPr="00567710" w:rsidRDefault="00D00590" w:rsidP="000E349D">
      <w:pPr>
        <w:rPr>
          <w:sz w:val="20"/>
          <w:szCs w:val="20"/>
        </w:rPr>
      </w:pPr>
    </w:p>
    <w:p w:rsidR="00D00590" w:rsidRPr="00567710" w:rsidRDefault="00D00590" w:rsidP="000E349D">
      <w:pPr>
        <w:rPr>
          <w:sz w:val="20"/>
          <w:szCs w:val="20"/>
        </w:rPr>
      </w:pPr>
    </w:p>
    <w:p w:rsidR="00D00590" w:rsidRPr="0056771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D00590" w:rsidRPr="00567710" w:rsidRDefault="00D00590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D00590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D00590" w:rsidRPr="00567710" w:rsidRDefault="00D00590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D005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D00590" w:rsidRPr="00567710" w:rsidRDefault="00D005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D00590" w:rsidRPr="00567710" w:rsidRDefault="00D005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D00590" w:rsidRPr="00567710" w:rsidRDefault="00D00590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D00590" w:rsidRPr="00567710" w:rsidRDefault="00D00590" w:rsidP="003F4447"/>
    <w:p w:rsidR="00D00590" w:rsidRPr="00E365C0" w:rsidRDefault="00D005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D00590" w:rsidRPr="00567710" w:rsidRDefault="00D00590" w:rsidP="0067732B">
      <w:pPr>
        <w:spacing w:after="0"/>
        <w:rPr>
          <w:sz w:val="20"/>
          <w:szCs w:val="20"/>
        </w:rPr>
      </w:pPr>
    </w:p>
    <w:p w:rsidR="00D00590" w:rsidRPr="00567710" w:rsidRDefault="00D005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00590" w:rsidRPr="00567710" w:rsidRDefault="00D005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D00590" w:rsidRPr="00567710" w:rsidRDefault="00D005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D00590" w:rsidRPr="00567710" w:rsidRDefault="00D005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D00590" w:rsidRPr="00567710" w:rsidRDefault="00D00590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D00590" w:rsidRPr="00567710" w:rsidRDefault="00D005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D00590" w:rsidRPr="00567710" w:rsidRDefault="00D005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D00590" w:rsidRDefault="00D00590" w:rsidP="004268D2">
      <w:pPr>
        <w:spacing w:after="0" w:line="240" w:lineRule="auto"/>
        <w:rPr>
          <w:sz w:val="20"/>
          <w:szCs w:val="20"/>
        </w:rPr>
      </w:pPr>
    </w:p>
    <w:p w:rsidR="00D00590" w:rsidRPr="00567710" w:rsidRDefault="00D00590" w:rsidP="004268D2">
      <w:pPr>
        <w:spacing w:after="0" w:line="240" w:lineRule="auto"/>
        <w:rPr>
          <w:sz w:val="20"/>
          <w:szCs w:val="20"/>
        </w:rPr>
      </w:pPr>
    </w:p>
    <w:p w:rsidR="00D00590" w:rsidRPr="00567710" w:rsidRDefault="00D00590" w:rsidP="004268D2">
      <w:pPr>
        <w:spacing w:after="0" w:line="240" w:lineRule="auto"/>
        <w:rPr>
          <w:sz w:val="20"/>
          <w:szCs w:val="20"/>
        </w:rPr>
      </w:pPr>
    </w:p>
    <w:p w:rsidR="00D00590" w:rsidRPr="00567710" w:rsidRDefault="00D0059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D00590" w:rsidRPr="00567710" w:rsidRDefault="00D0059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D00590" w:rsidRPr="00567710" w:rsidRDefault="00D005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D00590" w:rsidRPr="00567710" w:rsidRDefault="00D005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D00590" w:rsidRPr="00567710" w:rsidRDefault="00D005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D00590" w:rsidRPr="00567710" w:rsidRDefault="00D005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D00590" w:rsidRPr="00567710" w:rsidRDefault="00D00590" w:rsidP="0003344F">
      <w:pPr>
        <w:spacing w:after="0" w:line="240" w:lineRule="auto"/>
        <w:rPr>
          <w:i/>
          <w:sz w:val="20"/>
          <w:szCs w:val="20"/>
        </w:rPr>
      </w:pPr>
    </w:p>
    <w:p w:rsidR="00D00590" w:rsidRPr="00567710" w:rsidRDefault="00D00590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D00590" w:rsidRPr="00567710" w:rsidRDefault="00D0059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D00590" w:rsidRPr="00567710" w:rsidRDefault="00D0059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D00590" w:rsidRPr="00567710" w:rsidRDefault="00D00590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D00590" w:rsidRPr="00567710" w:rsidRDefault="00D00590" w:rsidP="0003344F">
      <w:pPr>
        <w:spacing w:after="0" w:line="240" w:lineRule="auto"/>
        <w:rPr>
          <w:sz w:val="20"/>
          <w:szCs w:val="20"/>
        </w:rPr>
      </w:pPr>
    </w:p>
    <w:sectPr w:rsidR="00D00590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90" w:rsidRDefault="00D00590" w:rsidP="00107589">
      <w:pPr>
        <w:spacing w:after="0" w:line="240" w:lineRule="auto"/>
      </w:pPr>
      <w:r>
        <w:separator/>
      </w:r>
    </w:p>
  </w:endnote>
  <w:endnote w:type="continuationSeparator" w:id="0">
    <w:p w:rsidR="00D00590" w:rsidRDefault="00D005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90" w:rsidRDefault="00D00590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D00590" w:rsidRDefault="00D005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90" w:rsidRDefault="00D00590" w:rsidP="00107589">
      <w:pPr>
        <w:spacing w:after="0" w:line="240" w:lineRule="auto"/>
      </w:pPr>
      <w:r>
        <w:separator/>
      </w:r>
    </w:p>
  </w:footnote>
  <w:footnote w:type="continuationSeparator" w:id="0">
    <w:p w:rsidR="00D00590" w:rsidRDefault="00D005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90" w:rsidRDefault="00D00590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D00590" w:rsidTr="00F53E2A">
      <w:trPr>
        <w:trHeight w:val="326"/>
      </w:trPr>
      <w:tc>
        <w:tcPr>
          <w:tcW w:w="2529" w:type="dxa"/>
          <w:vAlign w:val="center"/>
        </w:tcPr>
        <w:p w:rsidR="00D00590" w:rsidRDefault="00D00590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D00590" w:rsidRDefault="00D00590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D00590" w:rsidRDefault="00D00590" w:rsidP="002D6908">
          <w:pPr>
            <w:spacing w:after="0" w:line="240" w:lineRule="auto"/>
          </w:pPr>
          <w:r>
            <w:t>IČO:47155342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D00590" w:rsidRDefault="00D00590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D00590" w:rsidRDefault="00D00590" w:rsidP="002D6908">
          <w:pPr>
            <w:spacing w:after="0" w:line="240" w:lineRule="auto"/>
          </w:pPr>
          <w:r>
            <w:t>DIČ:2023766844</w:t>
          </w:r>
        </w:p>
      </w:tc>
    </w:tr>
  </w:tbl>
  <w:p w:rsidR="00D00590" w:rsidRPr="004268D2" w:rsidRDefault="00D00590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44E6"/>
    <w:rsid w:val="000C70A5"/>
    <w:rsid w:val="000D22CE"/>
    <w:rsid w:val="000E349D"/>
    <w:rsid w:val="001039B1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05D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475E7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B90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3169"/>
    <w:rsid w:val="008E4928"/>
    <w:rsid w:val="008F116F"/>
    <w:rsid w:val="00900BE9"/>
    <w:rsid w:val="0090296F"/>
    <w:rsid w:val="00912D01"/>
    <w:rsid w:val="00915F80"/>
    <w:rsid w:val="009218E3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29AB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E7C53"/>
    <w:rsid w:val="00CF3093"/>
    <w:rsid w:val="00D00590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6F1A"/>
    <w:rsid w:val="00FC1ACF"/>
    <w:rsid w:val="00FC1FA1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7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750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07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0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0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7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2380</Words>
  <Characters>13570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20</cp:revision>
  <cp:lastPrinted>2019-01-11T06:48:00Z</cp:lastPrinted>
  <dcterms:created xsi:type="dcterms:W3CDTF">2019-03-18T17:41:00Z</dcterms:created>
  <dcterms:modified xsi:type="dcterms:W3CDTF">2020-10-23T15:33:00Z</dcterms:modified>
</cp:coreProperties>
</file>