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 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Mreality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43799485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administratívna budova,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stavba trafostanica, rovnomerné odpisy, 20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klimatizácia, rovnomerné odpisy, 12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43799485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2022892355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1026</Words>
  <Characters>6235</Characters>
  <CharactersWithSpaces>7267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2021-06-16T16:19:00Z</dcterms:created>
  <dc:creator>maria</dc:creator>
  <dc:description/>
  <cp:keywords/>
  <dc:language>sk-SK</dc:language>
  <cp:lastModifiedBy/>
  <dcterms:modified xsi:type="dcterms:W3CDTF">2021-06-27T17:29:45Z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