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 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Mreality Prešov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43799485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nie je súčasťou konsolidovaného celku 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administratívna budova,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stavba trafostanica, rovnomerné odpisy, 20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klimatizácia, rovnomerné odpisy, 12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spacing w:val="-5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43799485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2022892355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1026</Words>
  <Characters>6235</Characters>
  <CharactersWithSpaces>7267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2021-06-16T16:19:00Z</dcterms:created>
  <dc:creator>maria</dc:creator>
  <dc:description/>
  <cp:keywords/>
  <dc:language>sk-SK</dc:language>
  <cp:lastModifiedBy/>
  <dcterms:modified xsi:type="dcterms:W3CDTF">2021-06-27T17:29:45Z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