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44933151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Vysokozdvižný vozík,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Forma – montážny základ,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44933151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2022879903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1022</Words>
  <Characters>6232</Characters>
  <CharactersWithSpaces>7257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2021-06-25T19:59:00Z</dcterms:created>
  <dc:creator>maria</dc:creator>
  <dc:description/>
  <cp:keywords/>
  <dc:language>sk-SK</dc:language>
  <cp:lastModifiedBy/>
  <dcterms:modified xsi:type="dcterms:W3CDTF">2021-06-27T18:19:16Z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