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  mikro účtovnej závierke za rok 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FOTOSOLAR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44871708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dotácie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opravách chýb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nie je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44871708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2022870245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LibreOffice/6.0.3.2$Windows_x86 LibreOffice_project/8f48d515416608e3a835360314dac7e47fd0b821</Application>
  <Pages>3</Pages>
  <Words>1010</Words>
  <Characters>6123</Characters>
  <CharactersWithSpaces>7138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2021-05-24T19:37:00Z</dcterms:created>
  <dc:creator>maria</dc:creator>
  <dc:description/>
  <cp:keywords/>
  <dc:language>sk-SK</dc:language>
  <cp:lastModifiedBy/>
  <dcterms:modified xsi:type="dcterms:W3CDTF">2021-06-27T18:32:02Z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