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230E4B93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F10C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4A7C712B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2A21FA54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6760E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A542D6F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48D43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4A9A702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5FF8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2C1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8281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B5D4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EF4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1D75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2241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CBF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B995D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9A28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74DF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15C8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C922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3023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BBF2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5A70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A935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8530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C71584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8AD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E77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1E6C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47DA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997A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FFF0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C7D5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113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5B3318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2B5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655E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F60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8409B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74DD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5EE6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C26E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03E9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317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C1D467C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5B4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D13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21A0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4B9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404D73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6685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2F7B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A0CA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7C6F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CCFD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B2A1C1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25FE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9408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2219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667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2D3ED1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E9E8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96FB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4653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449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283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ECA0E8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8418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A76D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6CB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9BF1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28C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57AD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B95F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9486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068B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099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A3A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E5B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399F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AAF0D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31.12.2020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9E4D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07F5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645B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D14FE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1981D4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24B87A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42E7C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66AC3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8E32A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DDFAD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691C7F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545B1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BE76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DE90D87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9CE0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518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07B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B31C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8FF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33C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878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8616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C78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1C32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FB7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B93E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9DA4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FB53F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415D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A30D4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4163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28DC9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6470FC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5D9EE5D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3E356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37088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231A4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B3E9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11CB5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572E9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37F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117077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B8B8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A4C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883B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018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5EC2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759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E98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826C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E6B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007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2597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33CF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BF1F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39EE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7789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E25C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311B6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8F2360" w14:textId="540EADD4" w:rsidR="000669B7" w:rsidRPr="0073029B" w:rsidRDefault="0038064E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34CD5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55B398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65F7F8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74F8F5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E63BE0" w14:textId="3797B0C6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5493B1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1BAB7048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2B8720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79E749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38EF4B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F2A3C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26094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E1DB4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49BFE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F7B10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5F2883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05C3B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D5AFF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711D3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1ED6C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C5C4E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C3B34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2648A4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BCD2B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1908D4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02BD2C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2E6ABD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4FE1C7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3BCC3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E9FA252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1AFF48FC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CA0B8E6" wp14:editId="1CE24A5D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FC13E7" w14:textId="77777777" w:rsidR="00D71752" w:rsidRDefault="00B71838" w:rsidP="000669B7">
                                  <w:fldSimple w:instr=" MERGEFIELD  aDMDO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A0B8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14:paraId="7FFC13E7" w14:textId="77777777" w:rsidR="00D71752" w:rsidRDefault="00B71838" w:rsidP="000669B7">
                            <w:fldSimple w:instr=" MERGEFIELD  aDMDO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04BA076" wp14:editId="60579E11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2B9A5F" w14:textId="77777777" w:rsidR="00D71752" w:rsidRDefault="00B71838" w:rsidP="000669B7">
                                  <w:fldSimple w:instr=" MERGEFIELD  aDRDO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BA076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14:paraId="4F2B9A5F" w14:textId="77777777" w:rsidR="00D71752" w:rsidRDefault="00B71838" w:rsidP="000669B7">
                            <w:fldSimple w:instr=" MERGEFIELD  aDRDO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2020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C57CBCB" wp14:editId="6F31E783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92FA4E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7CBCB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14:paraId="3B92FA4E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2020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88B7257" wp14:editId="48AE673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7B15B" w14:textId="77777777" w:rsidR="00D71752" w:rsidRDefault="00B71838" w:rsidP="000669B7">
                                  <w:fldSimple w:instr=" MERGEFIELD  aDMOD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B7257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14:paraId="6497B15B" w14:textId="77777777" w:rsidR="00D71752" w:rsidRDefault="00B71838" w:rsidP="000669B7">
                            <w:fldSimple w:instr=" MERGEFIELD  aDMOD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6D921584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5D22F529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212409C7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EA6A64" w:rsidRPr="002C7191">
              <w:rPr>
                <w:color w:val="FFFFFF" w:themeColor="background1"/>
              </w:rPr>
              <w:t>31734359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7E97CFA3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EA6A64" w:rsidRPr="002C7191">
              <w:rPr>
                <w:color w:val="FFFFFF" w:themeColor="background1"/>
              </w:rPr>
              <w:t>2020494399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BAB399" wp14:editId="4688CFC5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167F05" w14:textId="77777777" w:rsidR="00D71752" w:rsidRDefault="00B71838" w:rsidP="000669B7">
                                  <w:fldSimple w:instr=" MERGEFIELD  aDRODo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AB399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14:paraId="6E167F05" w14:textId="77777777" w:rsidR="00D71752" w:rsidRDefault="00B71838" w:rsidP="000669B7">
                            <w:fldSimple w:instr=" MERGEFIELD  aDRODo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2019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9979495" wp14:editId="172BCDB5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B43741" w14:textId="77777777" w:rsidR="00D71752" w:rsidRDefault="00B71838" w:rsidP="000669B7">
                                  <w:fldSimple w:instr=" MERGEFIELD  aDRDOo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79495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14:paraId="44B43741" w14:textId="77777777" w:rsidR="00D71752" w:rsidRDefault="00B71838" w:rsidP="000669B7">
                            <w:fldSimple w:instr=" MERGEFIELD  aDRDOo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2019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67F475D" wp14:editId="5BE16D83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BDF70" w14:textId="77777777" w:rsidR="00D71752" w:rsidRDefault="00B71838" w:rsidP="000669B7">
                                  <w:fldSimple w:instr=" MERGEFIELD  aDMDO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F475D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14:paraId="50EBDF70" w14:textId="77777777" w:rsidR="00D71752" w:rsidRDefault="00B71838" w:rsidP="000669B7">
                            <w:fldSimple w:instr=" MERGEFIELD  aDMDO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33134D" wp14:editId="2C787393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D4325" w14:textId="77777777" w:rsidR="00D71752" w:rsidRDefault="00B71838" w:rsidP="000669B7">
                                  <w:fldSimple w:instr=" MERGEFIELD  aDMOD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3134D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14:paraId="684D4325" w14:textId="77777777" w:rsidR="00D71752" w:rsidRDefault="00B71838" w:rsidP="000669B7">
                            <w:fldSimple w:instr=" MERGEFIELD  aDMOD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0590D6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5D13358E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18505680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DB5DBDA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44FA66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315A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7065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14A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836C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E674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5C027C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67956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F56A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09D8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B29C56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44C0474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3F698F5" wp14:editId="4656BE94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C4C6B9" w14:textId="63742075" w:rsidR="00D71752" w:rsidRPr="00391121" w:rsidRDefault="0038064E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27. 9. 1996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698F5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14:paraId="1AC4C6B9" w14:textId="63742075" w:rsidR="00D71752" w:rsidRPr="00391121" w:rsidRDefault="0038064E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27. 9. 1996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1F7B968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634BBA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6B2C5C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1FE009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70DEB8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B60F9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25760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2D2B60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742083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E6E4A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3120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B518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B29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26C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7109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9325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40F49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297311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3E65E8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68D91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0E69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00FF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617F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554A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0E82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B4D9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703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5273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CBE40D0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0C8777F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4412B76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D1358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0A3889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3607F4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6A34A2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003DFD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653F55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49D144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7C387A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1DAE3B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A74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365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2B0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15D7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E6F4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2F5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28EF30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B196E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B3A0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1B22D5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26C3E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C95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B2727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15CF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5BF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817D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2C3C68A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960F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D9A229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D2D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0932C3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B7450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84BDE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519BFB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FDDB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DBE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25E684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861D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A90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35DF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962991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BA47FD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50CA122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73267B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2668D6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1EEB2A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C3F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22799E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2ECBEC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602B0F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6F035E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F557A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3D45BF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37C5C6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ECC133D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16979F1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51BFBEE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440B73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65D5E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470843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2301A4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111C9D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11E24E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31E3DB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0D5C7E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07876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18774B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33A1BC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C8655E7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560B021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8DA09DD" wp14:editId="2FB90B7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01CA9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31734359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A09DD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14:paraId="00601CA9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31734359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7F5B50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6D2BD7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45F543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6D258E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54E4A7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62F95B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132F34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14F02D4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8F8FC0A" wp14:editId="32E9ED7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8BAC1E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2020494399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8F8FC0A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14:paraId="408BAC1E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2020494399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5D0511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26718B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6CF9BE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440176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072AED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14EED6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29A330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749A32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5A90FA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6E2EC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4A86962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283A16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5780F4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9231B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2D402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A5F70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A673A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3314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739EA0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277EF4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878DB94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589A4E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32CD8D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2B473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2FC8DC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47BCEF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3629D6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7E057E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33D87C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132EE3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08D680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27FB04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63E7BE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4C800F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67D0D7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51E26F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76D42A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44686D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754615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1CAAC1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5DC83F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663FF9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348B6CA" wp14:editId="2799502E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73BD99" w14:textId="77777777" w:rsidR="00D71752" w:rsidRDefault="00B71838" w:rsidP="000669B7">
                                  <w:fldSimple w:instr=" MERGEFIELD  aSUB_SKNACE12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68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8B6CA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14:paraId="2273BD99" w14:textId="77777777" w:rsidR="00D71752" w:rsidRDefault="00B71838" w:rsidP="000669B7">
                            <w:fldSimple w:instr=" MERGEFIELD  aSUB_SKNACE12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68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3F642C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00FCB8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7A5095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0078AB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FA5C4A9" wp14:editId="557659F7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11026" w14:textId="77777777" w:rsidR="00D71752" w:rsidRDefault="00B71838" w:rsidP="000669B7">
                                  <w:fldSimple w:instr=" MERGEFIELD  aSUB_SKNACE34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5C4A9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14:paraId="43911026" w14:textId="77777777" w:rsidR="00D71752" w:rsidRDefault="00B71838" w:rsidP="000669B7">
                            <w:fldSimple w:instr=" MERGEFIELD  aSUB_SKNACE34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32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305B41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37E42B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477698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8663904" wp14:editId="44A61197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739A8F" w14:textId="77777777" w:rsidR="00D71752" w:rsidRDefault="00B71838" w:rsidP="000669B7">
                                  <w:fldSimple w:instr=" MERGEFIELD  aSUB_SKNACE5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63904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14:paraId="44739A8F" w14:textId="77777777" w:rsidR="00D71752" w:rsidRDefault="00B71838" w:rsidP="000669B7">
                            <w:fldSimple w:instr=" MERGEFIELD  aSUB_SKNACE5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B7D9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0C9D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0CDD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913F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422F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7BD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8E1F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56A8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ACA2250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6F8C77B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ADA3F4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B9D0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8AF0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8B7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293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12C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3241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11D2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D19B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3CF1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FE89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E40D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E8C7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4D39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93DB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2E0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6D93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BBF590B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79330C1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1FD9E1B" wp14:editId="69A739E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DE8BBE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 plus, s. r. 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FD9E1B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14:paraId="07DE8BBE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Subop plus, s. r. 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C21FD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64CA97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60E07B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534A7D8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F64AFA0" wp14:editId="64B2781F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BA6ADE" w14:textId="77777777" w:rsidR="00D71752" w:rsidRDefault="00B71838" w:rsidP="000669B7">
                                  <w:fldSimple w:instr=" MERGEFIELD  aSUB_ULICA_CISLO  \* MERGEFORMAT ">
                                    <w:r w:rsidR="00EA6A64" w:rsidRPr="00EA6A64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4AFA0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14:paraId="46BA6ADE" w14:textId="77777777" w:rsidR="00D71752" w:rsidRDefault="00B71838" w:rsidP="000669B7">
                            <w:fldSimple w:instr=" MERGEFIELD  aSUB_ULICA_CISLO  \* MERGEFORMAT ">
                              <w:r w:rsidR="00EA6A64" w:rsidRPr="00EA6A64">
                                <w:rPr>
                                  <w:rFonts w:ascii="Arial" w:hAnsi="Arial" w:cs="Arial"/>
                                  <w:noProof/>
                                </w:rPr>
                                <w:t>19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DB725CA" wp14:editId="663178C4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BA4CF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Mlynárska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725C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14:paraId="12ABA4CF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Mlynárska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18FECA93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FE7F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617B1F9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4B7781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C22E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7B3C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D74E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A49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22FE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84F3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F4F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11D4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20D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A3F4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F8EA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3E14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B687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7410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B7E7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452E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1F05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227D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45CE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00634B1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1AE3AEE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F2F4DC" wp14:editId="0DA866DB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CD2C3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Košice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2F4DC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14:paraId="34DCD2C3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Košice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7E8540" wp14:editId="60CAA9B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5AF2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04001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E8540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14:paraId="6BE5AF2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04001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1761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71C3CA8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69204C4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154417C3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314FB739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DE880F" wp14:editId="49167D7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5ABA1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055/6782691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E880F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14:paraId="0705ABA1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055/6782691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34D66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8121F4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7F7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E0C0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4980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5D7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70A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CA4F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4FF8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F4E9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D82C26" wp14:editId="4622998D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8CBE0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82C26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14:paraId="3848CBE0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BC28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5D90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769B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3514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FD7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D0A1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CD35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7A04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06B4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5A06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2FB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3082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429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7AD8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C0C2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02A6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A879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5CCD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364C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7DD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A80E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9648C39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505F11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6997DB" wp14:editId="45F37A0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720EA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6A64" w:rsidRPr="002C719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subop@subop.sk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997DB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14:paraId="418720EA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6A64" w:rsidRPr="002C7191">
                              <w:rPr>
                                <w:rFonts w:ascii="Arial" w:hAnsi="Arial" w:cs="Arial"/>
                                <w:noProof/>
                              </w:rPr>
                              <w:t>subop@subop.sk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5BF7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2377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BB18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A138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08A0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0397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769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FA52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2B4750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695BD2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B6D8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8C9A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142B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DA07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AB8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EAC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8F70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DA81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AE0B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A95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5E4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60D6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1FEF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31B8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A9A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8075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2274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CD00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807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5BC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67C1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7C34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0170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4070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366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70C6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3F4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FFC83A2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87B6564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14:paraId="01645A07" w14:textId="5A8F24C1" w:rsidR="0038064E" w:rsidRPr="0073029B" w:rsidRDefault="0038064E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28. 6. 202</w:t>
            </w:r>
            <w:r w:rsidR="006E5138">
              <w:rPr>
                <w:rFonts w:ascii="Arial Narrow" w:hAnsi="Arial Narrow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1DE60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B2B39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44E6E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58637B57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552D8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4E9A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7973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5FB3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7B7F9F1B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89D7E11" wp14:editId="3CFA2100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B0EC0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D7E11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14:paraId="2C1B0EC0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6A07BB3A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45A699FB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236DF9F8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4D1B530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4CBBF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D2A6DA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06EB396F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7C9AC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0821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EC2F9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C1CD4C2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070EED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D44507" w14:textId="1B75FB65" w:rsidR="000669B7" w:rsidRPr="0073029B" w:rsidRDefault="00DB5DB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06920D1" w14:textId="2E237D3B" w:rsidR="000669B7" w:rsidRPr="0073029B" w:rsidRDefault="00DB5DB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0669B7" w:rsidRPr="0073029B" w14:paraId="1FB779FF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391AE0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571DE0A5" w14:textId="1F711E98" w:rsidR="000669B7" w:rsidRPr="0073029B" w:rsidRDefault="00DB5DB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03FEEC3" w14:textId="5D0755B4" w:rsidR="000669B7" w:rsidRPr="0073029B" w:rsidRDefault="00DB5DB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0669B7" w:rsidRPr="0073029B" w14:paraId="06C4026F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CFE6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C040EC" w14:textId="0C5FB0AB" w:rsidR="000669B7" w:rsidRPr="0073029B" w:rsidRDefault="00DB5DB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0876F42" w14:textId="14CEDB60" w:rsidR="000669B7" w:rsidRPr="0073029B" w:rsidRDefault="00DB5DB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289E0C6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42BB0C0" w14:textId="4B47B431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B28997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94D475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1BA75F01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7EF45C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F8656A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FB84785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3B9CB254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0572016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92DAF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8BB83DC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5CBE611E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0EA09F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31B942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0EAABB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11B87B4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6C240C51" w14:textId="77777777" w:rsidTr="00BF0F12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D7D1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238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328E8D9D" w14:textId="77777777" w:rsidTr="00BF0F12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97F8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F357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1F52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055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711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AC4E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014B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707D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5BE9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1F799D0B" w14:textId="77777777" w:rsidTr="00BF0F12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B8E3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A8C3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236C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D5D6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5B0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F8DD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52473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3642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5C4B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361E0908" w14:textId="77777777" w:rsidTr="00BF0F12">
        <w:trPr>
          <w:trHeight w:val="266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A77A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CB41EA0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D41F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59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77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F1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61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C1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D3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4C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EE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AEE0CCE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7D9E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93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20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4B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E5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D8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A3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68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486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DDBF5E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E22C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6A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45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70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C8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E7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68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C5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EFF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1E4708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341D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B3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FA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EC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0E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12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37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0B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0C2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63D72AC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7A3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7C6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2B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6B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DE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39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19D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CF4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E8F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17175.48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E2EB03" w14:textId="77777777" w:rsidTr="00BF0F1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4F39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179BD7D9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E9A3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39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A28C" w14:textId="2392812E" w:rsidR="000669B7" w:rsidRPr="003511A5" w:rsidRDefault="000669B7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7731.00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97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C2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A4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5E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27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61FB8" w14:textId="7DDFD00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7731.00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F89AD1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4590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45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B8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3435.10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63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0B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F6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66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D1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82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3435.10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1DAF37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80D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35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58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D5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F4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2E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19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4D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29C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F346AE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79CE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64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BC618" w14:textId="203ACF3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11166.10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B5B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C7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6B4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3BA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45B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4BF9" w14:textId="7C11827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11166.10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503C0F" w14:textId="77777777" w:rsidTr="00BF0F1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B560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14:paraId="1F49C7C6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EC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2D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81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49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C32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46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45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4E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466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E35550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1AC2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46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A4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E4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08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6A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47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0C1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415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900887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CCC6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87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B2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8C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36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4D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9B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61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F6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978279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40D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DE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6F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89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D2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61B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FD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52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05C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E34FB7" w14:textId="77777777" w:rsidTr="00BF0F12">
        <w:trPr>
          <w:trHeight w:val="278"/>
          <w:jc w:val="center"/>
        </w:trPr>
        <w:tc>
          <w:tcPr>
            <w:tcW w:w="904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51C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BF0F12" w:rsidRPr="0073029B" w14:paraId="54F72991" w14:textId="77777777" w:rsidTr="00BF0F12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6127E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6515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B377" w14:textId="3BD5002C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9444.48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B819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3EB8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F60D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4F6E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E86F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0AA04" w14:textId="68DEFFB0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9444.48</w:t>
            </w:r>
          </w:p>
        </w:tc>
      </w:tr>
      <w:tr w:rsidR="00BF0F12" w:rsidRPr="0073029B" w14:paraId="7A30545F" w14:textId="77777777" w:rsidTr="00BF0F12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27432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77CE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0B48" w14:textId="45EF641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6009.3</w:t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A7CC7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1E445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D5DA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EDB2B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AEBB2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0D4CB" w14:textId="05E60836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6009.3</w:t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B21BE8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897A20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C30B8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421B51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4F829536" w14:textId="77777777" w:rsidTr="00DB5DB5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C7F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2BCD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3DA9F103" w14:textId="77777777" w:rsidTr="00DB5DB5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3190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4D8C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DD21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291B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D7BB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EF72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CD32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CA72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4666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6F2DA40" w14:textId="77777777" w:rsidTr="00DB5DB5">
        <w:trPr>
          <w:trHeight w:val="80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FC74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DC915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05FF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E6AC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2812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06AC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6D89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B21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EBFD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48F6450F" w14:textId="77777777" w:rsidTr="00DB5DB5">
        <w:trPr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B8AB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6E72E90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267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91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4A8D" w14:textId="56E3D3C4" w:rsidR="000669B7" w:rsidRPr="003511A5" w:rsidRDefault="00DB5D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4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B3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1F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01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08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00547" w14:textId="50E56C8C" w:rsidR="000669B7" w:rsidRPr="003511A5" w:rsidRDefault="00DB5D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</w:tr>
      <w:tr w:rsidR="000669B7" w:rsidRPr="0073029B" w14:paraId="64849CED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225E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DA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3D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9D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DD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F3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CD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70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935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CFC714A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5260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FD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A7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69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77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6A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7A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5C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D2E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D5CA39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30DD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8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46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13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C2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E6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80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4F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66C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987E468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BB70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B5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2D6D" w14:textId="124D800C" w:rsidR="000669B7" w:rsidRPr="003511A5" w:rsidRDefault="00DB5D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A2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95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7A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CB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D7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CB210" w14:textId="41AA8E81" w:rsidR="000669B7" w:rsidRPr="003511A5" w:rsidRDefault="00DB5D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17175.48</w:t>
            </w:r>
          </w:p>
        </w:tc>
      </w:tr>
      <w:tr w:rsidR="000669B7" w:rsidRPr="0073029B" w14:paraId="486357A6" w14:textId="77777777" w:rsidTr="00DB5DB5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2466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BF0F12" w:rsidRPr="0073029B" w14:paraId="4DBD7712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655AC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5D36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9D28" w14:textId="1C2FD353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4295.00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FEBF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987E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C89B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A9F1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4EE7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4D148" w14:textId="04D75DF4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4295.00</w:t>
            </w:r>
          </w:p>
        </w:tc>
      </w:tr>
      <w:tr w:rsidR="00BF0F12" w:rsidRPr="0073029B" w14:paraId="2D7F5BDC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DC50D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89EB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E27F" w14:textId="3722BE08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E1227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5149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45BE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7D57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3AFC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6C138" w14:textId="7CC45E93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3436.00</w:t>
            </w:r>
          </w:p>
        </w:tc>
      </w:tr>
      <w:tr w:rsidR="00BF0F12" w:rsidRPr="0073029B" w14:paraId="0DBC0F94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3CA96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90CA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8D58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3B64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3DAC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E13A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3DB9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8E8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DC6AF" w14:textId="3AA98E92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F0F12" w:rsidRPr="0073029B" w14:paraId="1F1EF32C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E58BE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F186F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4900" w14:textId="23A83F01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7731.00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33FB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F9C0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253A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D9E5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DE607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E9173" w14:textId="4E7B2C9B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7731.00</w:t>
            </w:r>
          </w:p>
        </w:tc>
      </w:tr>
      <w:tr w:rsidR="000669B7" w:rsidRPr="0073029B" w14:paraId="66CAE9F2" w14:textId="77777777" w:rsidTr="00DB5DB5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3A55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3962DE8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DE5F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46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28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59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4B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F6B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EC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A1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DE7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AB8B69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BD70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E9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6E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30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76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A4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18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E8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A25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B80C3D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024C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5D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59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9F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57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97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35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10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068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674E1BC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A4DD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D8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34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3C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57E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2F0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439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21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3F3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8849D9" w14:textId="77777777" w:rsidTr="00DB5DB5">
        <w:trPr>
          <w:trHeight w:val="278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4C1B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689DF495" w14:textId="77777777" w:rsidTr="00DB5DB5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5BE6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6F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B742" w14:textId="7E901858" w:rsidR="000669B7" w:rsidRPr="003511A5" w:rsidRDefault="00DB5D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59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43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06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61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47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7D19" w14:textId="1EDB72BF" w:rsidR="000669B7" w:rsidRPr="003511A5" w:rsidRDefault="00DB5D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12880.48</w:t>
            </w:r>
          </w:p>
        </w:tc>
      </w:tr>
      <w:tr w:rsidR="000669B7" w:rsidRPr="0073029B" w14:paraId="4DDAB5D9" w14:textId="77777777" w:rsidTr="00DB5DB5">
        <w:trPr>
          <w:trHeight w:val="290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CE36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DAA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E11E" w14:textId="58B518EB" w:rsidR="000669B7" w:rsidRPr="003511A5" w:rsidRDefault="00DB5D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9444.48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414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046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30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08D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00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5BE1A" w14:textId="521AE345" w:rsidR="000669B7" w:rsidRPr="003511A5" w:rsidRDefault="00DB5DB5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9444.48</w:t>
            </w:r>
          </w:p>
        </w:tc>
      </w:tr>
    </w:tbl>
    <w:p w14:paraId="5A7F2DD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5C0E22B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556944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5827049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2EA6BD50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A5EDB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B5FC8F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3EF531B7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B964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EE14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8119E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6CBF7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9D2A8A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19C3E1E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1207FA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8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6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129"/>
        <w:gridCol w:w="787"/>
        <w:gridCol w:w="16"/>
        <w:gridCol w:w="11"/>
        <w:gridCol w:w="616"/>
        <w:gridCol w:w="18"/>
        <w:gridCol w:w="13"/>
        <w:gridCol w:w="1090"/>
        <w:gridCol w:w="709"/>
      </w:tblGrid>
      <w:tr w:rsidR="000669B7" w:rsidRPr="0073029B" w14:paraId="238159BD" w14:textId="77777777" w:rsidTr="00D0080C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4799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73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28E90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206A6A59" w14:textId="77777777" w:rsidTr="00D0080C">
        <w:trPr>
          <w:trHeight w:val="1537"/>
          <w:tblHeader/>
          <w:jc w:val="center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5C1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67DB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152E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76DE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0BB1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56E3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120A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F3C4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848C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DFEF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0D068B88" w14:textId="77777777" w:rsidTr="00D0080C">
        <w:trPr>
          <w:trHeight w:val="155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EA97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8A2A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4F21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8BF0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C1C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A305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DD6B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32B9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BCBB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239F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214689C9" w14:textId="77777777" w:rsidTr="00D0080C">
        <w:trPr>
          <w:trHeight w:val="278"/>
          <w:tblHeader/>
          <w:jc w:val="center"/>
        </w:trPr>
        <w:tc>
          <w:tcPr>
            <w:tcW w:w="91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388D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CB40C9E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0B56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A1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4C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969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C2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C1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81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50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5C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7E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D92800D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4F97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26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DA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60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3B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BF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7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22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29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90A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28C6EF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73C4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3E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37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3E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31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DF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7A0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30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0A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034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5986D0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4A93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C6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56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43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44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E4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F2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71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98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234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8047EB1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5A53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100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E46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5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009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72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F38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BAC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4E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A62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779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1AD778" w14:textId="77777777" w:rsidTr="00D0080C">
        <w:trPr>
          <w:trHeight w:val="278"/>
          <w:tblHeader/>
          <w:jc w:val="center"/>
        </w:trPr>
        <w:tc>
          <w:tcPr>
            <w:tcW w:w="91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D4DB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55CAD0C4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F1B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81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4F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1037" w14:textId="6302289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07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7D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83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53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71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E7DBF" w14:textId="2AC1216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1EF0D0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7DAE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9D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F7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51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17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5B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3F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D4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20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B20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783009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91C7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4D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C8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6B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32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01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FB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68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C57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695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BB5132A" w14:textId="77777777" w:rsidTr="00D0080C"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7B99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94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761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47FB" w14:textId="53161FBD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1F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4ED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E4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D7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44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937F9" w14:textId="756C11A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BBD802" w14:textId="77777777" w:rsidTr="00D0080C">
        <w:trPr>
          <w:trHeight w:val="278"/>
          <w:tblHeader/>
          <w:jc w:val="center"/>
        </w:trPr>
        <w:tc>
          <w:tcPr>
            <w:tcW w:w="91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D059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1B476E26" w14:textId="77777777" w:rsidTr="00D0080C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A851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9E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76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17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F0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CA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70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1B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E5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807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40FF0C" w14:textId="77777777" w:rsidTr="00D0080C">
        <w:trPr>
          <w:trHeight w:val="278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9576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31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DE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F9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0D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BF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6A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C2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3F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51E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03735C" w14:textId="77777777" w:rsidTr="00D0080C">
        <w:trPr>
          <w:trHeight w:val="278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5584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C1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D0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7A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AF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5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7D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91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AC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A36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418057" w14:textId="77777777" w:rsidTr="00D0080C">
        <w:trPr>
          <w:trHeight w:val="278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D5C7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75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156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401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38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72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4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DBC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48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F5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907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A431F2" w14:textId="77777777" w:rsidTr="00D0080C">
        <w:trPr>
          <w:trHeight w:val="278"/>
          <w:tblHeader/>
          <w:jc w:val="center"/>
        </w:trPr>
        <w:tc>
          <w:tcPr>
            <w:tcW w:w="9199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5456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38064E" w:rsidRPr="0073029B" w14:paraId="1F8B4047" w14:textId="77777777" w:rsidTr="00D0080C">
        <w:trPr>
          <w:trHeight w:val="278"/>
          <w:tblHeader/>
          <w:jc w:val="center"/>
        </w:trPr>
        <w:tc>
          <w:tcPr>
            <w:tcW w:w="1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CED3A" w14:textId="77777777" w:rsidR="0038064E" w:rsidRPr="0073029B" w:rsidRDefault="0038064E" w:rsidP="003806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9B84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C01CE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DF010" w14:textId="510AAFC2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6070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A598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48A31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48B3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DF21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FE89B" w14:textId="58B7B80E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8064E" w:rsidRPr="0073029B" w14:paraId="0C98A9E0" w14:textId="77777777" w:rsidTr="00D0080C">
        <w:trPr>
          <w:trHeight w:val="290"/>
          <w:tblHeader/>
          <w:jc w:val="center"/>
        </w:trPr>
        <w:tc>
          <w:tcPr>
            <w:tcW w:w="1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D9F96" w14:textId="77777777" w:rsidR="0038064E" w:rsidRPr="0073029B" w:rsidRDefault="0038064E" w:rsidP="003806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01562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12CEA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DE74" w14:textId="48E94CFA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F2FC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4AEA6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CEEF3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8F2E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CCCAD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4D128" w14:textId="3B14B299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7B9AEA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096DD9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641540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341E9D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865"/>
        <w:gridCol w:w="835"/>
      </w:tblGrid>
      <w:tr w:rsidR="000669B7" w:rsidRPr="0073029B" w14:paraId="5267C86B" w14:textId="77777777" w:rsidTr="00BF0F12">
        <w:trPr>
          <w:trHeight w:val="145"/>
          <w:tblHeader/>
          <w:jc w:val="center"/>
        </w:trPr>
        <w:tc>
          <w:tcPr>
            <w:tcW w:w="14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4874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579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B705D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665D6CA3" w14:textId="77777777" w:rsidTr="00D0080C">
        <w:trPr>
          <w:trHeight w:val="1537"/>
          <w:tblHeader/>
          <w:jc w:val="center"/>
        </w:trPr>
        <w:tc>
          <w:tcPr>
            <w:tcW w:w="14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09D5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1F99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0D29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D038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CAC3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72B2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F05C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D8D3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575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494C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7EFC2E32" w14:textId="77777777" w:rsidTr="00D0080C">
        <w:trPr>
          <w:trHeight w:val="155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DA63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DA51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33C79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CAA1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73F0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8D7B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9477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8CB2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7306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7A11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2E2303E6" w14:textId="77777777" w:rsidTr="00BF0F12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5268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BF0F12" w:rsidRPr="0073029B" w14:paraId="53BDF3D3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94AA7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8FB5" w14:textId="4446DFFE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DE96" w14:textId="57AEA492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CD13" w14:textId="45A5B0DA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2EA9" w14:textId="102E56FE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04A6" w14:textId="1CCA5921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4CCA" w14:textId="756C4F75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BE38" w14:textId="17A3F6E1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4634" w14:textId="06E02121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D2D41" w14:textId="0B06704C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F0F12" w:rsidRPr="0073029B" w14:paraId="1C9C2A23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FBDFE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9908" w14:textId="7DA817CB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A6FE" w14:textId="5441A74E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2502" w14:textId="5275D851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832F" w14:textId="126F2415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8A87" w14:textId="2CD47700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189C" w14:textId="2B61B451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0205" w14:textId="26533F60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627F" w14:textId="0CC341EF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4C19" w14:textId="587EF0F5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F0F12" w:rsidRPr="0073029B" w14:paraId="55D5396B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93D09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3E37" w14:textId="1B7723FD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8373" w14:textId="218D32E2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807C" w14:textId="485FAE2E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E73F" w14:textId="26CA25E6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24CC" w14:textId="4B2FD2D5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4F79" w14:textId="25CA9665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929F" w14:textId="3FBE64E5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CA68" w14:textId="3084CE61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5E027" w14:textId="568CF9ED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F0F12" w:rsidRPr="0073029B" w14:paraId="67E9F10B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8A45F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BCF0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F05F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344A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FB89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8BF7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4A5D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9E22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8212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0F954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F0F12" w:rsidRPr="0073029B" w14:paraId="2BB0F52E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1118F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5745" w14:textId="7A12077A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AE02" w14:textId="77DA2BF2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688D" w14:textId="0A598769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E3A7" w14:textId="1D032D4B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7662" w14:textId="3403E670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A32B2" w14:textId="2DA61304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86C5" w14:textId="0E142573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9FE92" w14:textId="6D1F9FF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7FA10" w14:textId="0F217AB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F0F12" w:rsidRPr="0073029B" w14:paraId="1BF7858C" w14:textId="77777777" w:rsidTr="00BF0F12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AB67C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BF0F12" w:rsidRPr="0073029B" w14:paraId="4FBC7754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AFED1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38D1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A02A" w14:textId="0E76F620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4DDD" w14:textId="4C703A7C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F2A0" w14:textId="775C25FD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A7B6" w14:textId="6585F2D0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C4D1" w14:textId="2F44BF32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3547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DD34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9E9D5" w14:textId="77E12D3B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F0F12" w:rsidRPr="0073029B" w14:paraId="52EDE60F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AC163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ADB5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E22F" w14:textId="502EFFF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C7FE" w14:textId="4B7C2F9B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2779" w14:textId="58B55351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42BE" w14:textId="1CD679ED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618A" w14:textId="6895FD89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E856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192A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125A4" w14:textId="09BAF761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F0F12" w:rsidRPr="0073029B" w14:paraId="0939E056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FB35B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5EBD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205F" w14:textId="73AEBE10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C0B1" w14:textId="51AA228B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1A99" w14:textId="0F9628DF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2051" w14:textId="45B324B5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C13B" w14:textId="412D571F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CD4C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C6C8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6CF42" w14:textId="16AD198B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BF0F12" w:rsidRPr="0073029B" w14:paraId="72370A20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FF00E" w14:textId="77777777" w:rsidR="00BF0F12" w:rsidRPr="0073029B" w:rsidRDefault="00BF0F12" w:rsidP="00BF0F1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EE06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4B13" w14:textId="3468445C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EB25" w14:textId="23202F72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E313" w14:textId="70BD8E4D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3AAE" w14:textId="7FE212FE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D28B" w14:textId="4BB9CFF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1F437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B407" w14:textId="77777777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14669" w14:textId="2AB544D8" w:rsidR="00BF0F12" w:rsidRPr="003511A5" w:rsidRDefault="00BF0F12" w:rsidP="00BF0F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29348.58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89A4C4" w14:textId="77777777" w:rsidTr="00BF0F12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C619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D9E3DA8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2E02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EF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23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0B8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A8C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81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65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A3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E6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4A8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E3D5FC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02AA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18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D1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74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39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7E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0D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B8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FC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D9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861B85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4DAB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AB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7B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6B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5E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C3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06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11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00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A20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60D1A8A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A8DA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9B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3B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5A5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F6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013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8F7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D22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94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772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EBADE5" w14:textId="77777777" w:rsidTr="00BF0F12">
        <w:trPr>
          <w:trHeight w:val="278"/>
          <w:tblHeader/>
          <w:jc w:val="center"/>
        </w:trPr>
        <w:tc>
          <w:tcPr>
            <w:tcW w:w="904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FECC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38064E" w:rsidRPr="0073029B" w14:paraId="53466AB9" w14:textId="77777777" w:rsidTr="00D0080C">
        <w:trPr>
          <w:trHeight w:val="278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AD9C5" w14:textId="77777777" w:rsidR="0038064E" w:rsidRPr="0073029B" w:rsidRDefault="0038064E" w:rsidP="003806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4185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605D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897A" w14:textId="29E33BE4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0847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1687A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2049D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AAEB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4AF79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C84FB" w14:textId="29B3FB9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8064E" w:rsidRPr="0073029B" w14:paraId="3500284F" w14:textId="77777777" w:rsidTr="00D0080C">
        <w:trPr>
          <w:trHeight w:val="290"/>
          <w:tblHeader/>
          <w:jc w:val="center"/>
        </w:trPr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9175E" w14:textId="77777777" w:rsidR="0038064E" w:rsidRPr="0073029B" w:rsidRDefault="0038064E" w:rsidP="0038064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25B05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C1E7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DBB1F" w14:textId="1E80D32E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6602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3B15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8519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DC49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ABF1" w14:textId="77777777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B2B12" w14:textId="1DA39066" w:rsidR="0038064E" w:rsidRPr="003511A5" w:rsidRDefault="0038064E" w:rsidP="003806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2171F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15438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6CC042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BC941C3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7453F983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ECA2A5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284E63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1446A71D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9816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AC5BB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585C92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88260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BB8EC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260F7BB" w14:textId="4C97FB1E" w:rsidR="000669B7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7D8987BC" w14:textId="2E36166C" w:rsidR="00BF0F12" w:rsidRDefault="00BF0F12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C070C04" w14:textId="3778BAA6" w:rsidR="00BF0F12" w:rsidRDefault="00BF0F12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D9D463A" w14:textId="77777777" w:rsidR="00D91547" w:rsidRPr="0073029B" w:rsidRDefault="00D9154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D0C847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32B3951E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1D623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0FCEB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145ADFE5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C8042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12E15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1A7C1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D85EE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7EE1A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631D6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2C925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4138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1E4B3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F7B53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00F34C3F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C054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300E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794C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3B33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E464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AE5B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B61B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17BB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3A5B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65E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4EE272F9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0C8C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A5B608D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19E2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F8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ED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E8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BD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D9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19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7F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09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AD9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B4C79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3F80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34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70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21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94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F7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BF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C1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2D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94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2D5E9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926E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01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B1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4A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63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B7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0F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A9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B1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E69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4DBF4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1C0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E1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5D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B0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AC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FF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EB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E3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C6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56D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F1AC41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F1F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FA5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E69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74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9D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B3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A13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2A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700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574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9F110A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1DA09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437654C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8020D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D6FB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D92C8F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B8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266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E62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5C6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F3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515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971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9D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DAF0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47AEF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7CF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4A0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DA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6F8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615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4C4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F56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A5E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27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9D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6659E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065C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EB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769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5BE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EAA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FF8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FAF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D7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BB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B7C2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B8AFE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3D12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988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3F2B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475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229E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F47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5A3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901F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07E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0E25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A5DCE4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1DC1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53D61DA5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7CB9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19E9D8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7A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6F0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55E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3E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28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C2E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716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94C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C6E0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A393D6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C1CA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369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1FA2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6B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A97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0B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54FC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E48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C0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EBA7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36B4C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087DB7" w14:textId="77777777" w:rsidR="00BF0F12" w:rsidRDefault="00BF0F12" w:rsidP="000669B7">
      <w:pPr>
        <w:rPr>
          <w:rFonts w:ascii="Arial Narrow" w:hAnsi="Arial Narrow"/>
          <w:sz w:val="22"/>
          <w:szCs w:val="22"/>
        </w:rPr>
      </w:pPr>
    </w:p>
    <w:p w14:paraId="3975D71C" w14:textId="77777777" w:rsidR="00BF0F12" w:rsidRDefault="00BF0F12" w:rsidP="000669B7">
      <w:pPr>
        <w:rPr>
          <w:rFonts w:ascii="Arial Narrow" w:hAnsi="Arial Narrow"/>
          <w:sz w:val="22"/>
          <w:szCs w:val="22"/>
        </w:rPr>
      </w:pPr>
    </w:p>
    <w:p w14:paraId="29F20882" w14:textId="77777777" w:rsidR="00BF0F12" w:rsidRDefault="00BF0F12" w:rsidP="000669B7">
      <w:pPr>
        <w:rPr>
          <w:rFonts w:ascii="Arial Narrow" w:hAnsi="Arial Narrow"/>
          <w:sz w:val="22"/>
          <w:szCs w:val="22"/>
        </w:rPr>
      </w:pPr>
    </w:p>
    <w:p w14:paraId="69F142C8" w14:textId="77777777" w:rsidR="00BF0F12" w:rsidRDefault="00BF0F12" w:rsidP="000669B7">
      <w:pPr>
        <w:rPr>
          <w:rFonts w:ascii="Arial Narrow" w:hAnsi="Arial Narrow"/>
          <w:sz w:val="22"/>
          <w:szCs w:val="22"/>
        </w:rPr>
      </w:pPr>
    </w:p>
    <w:p w14:paraId="56579ACB" w14:textId="0EFF0F0E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9DA3C2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4429F4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3832C58F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E52B0D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17DC5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36977054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1D45F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F6B0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07DEE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BCB94" w14:textId="77777777"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DEED8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09489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F0ADC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7183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F9565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2FF43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2B5EE10D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D08D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87D5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D41A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C95C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B0C1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AF66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B2AE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B75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F73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0FF4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1607FD4C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C6C6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4DCF401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CF78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6C6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B49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B4F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327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CFE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A8F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CF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503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A216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550D2A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A48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214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F56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90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E7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285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ACC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2F3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5FA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10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DBCBB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F00A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DD4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12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03A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B56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B9F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08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E4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AA6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50CE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C0525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2D2E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637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E3D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8D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754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35E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054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51E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2F0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211C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2C5D99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387A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9015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4C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F32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D4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31D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A2DD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936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D1D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A6BC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05B7D5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901C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88799D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A5B5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463F074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ED3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EFD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8A1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4C8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9F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43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78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B2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EE44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1C596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562C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994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E2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75C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667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66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C93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472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66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6879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268D2B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EFBC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7A3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C06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9FB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D0D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BBC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8C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0CA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BFE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2F60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D108D9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27DD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37FE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452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C701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E49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3E7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CA2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03D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AA46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2C87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C05E28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D263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63BEA2E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8EB4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4D9655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EE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87C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AC2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91C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A82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1C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BF7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179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2C4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D51C2A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CD50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6E9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FA8A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47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0A9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01B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B2C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5319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8D3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2D15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6A66E3E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79E02B7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7EF95F9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2D59381E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4F12E02D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A9563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1E389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4074FB20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EFD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7925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826D77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10F95F89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79B680D5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450425EC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6337485D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01602532" w14:textId="77777777" w:rsidR="0038064E" w:rsidRDefault="0038064E" w:rsidP="000669B7">
      <w:pPr>
        <w:rPr>
          <w:rFonts w:ascii="Arial Narrow" w:hAnsi="Arial Narrow"/>
          <w:sz w:val="22"/>
          <w:szCs w:val="22"/>
        </w:rPr>
      </w:pPr>
    </w:p>
    <w:p w14:paraId="62D2E266" w14:textId="7304272F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F4452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B2B28F9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68C0A7C5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CF9FA4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C1F7B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1FDFA169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F1149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FF7DD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4C1A8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64B36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0FCA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2A828F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600940D2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FFD7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C245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A1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890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B7F5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D149C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0C3F121E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8A2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5E7EB63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6C0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3399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892143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71F24A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0CCFE5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739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E794BD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E2047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7741C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C79063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9EFA16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910B6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3DE4A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15747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E5F05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E6567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347A6E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ED9B45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0E86D0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FACB12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2BEEE5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522F6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95EB3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1276E7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0C5C03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D6B066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DE12E6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1EBEF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CADC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B5A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78032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C20D67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2D1765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8B4D36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BC1BEA4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907A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5E5AE41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B57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1A51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4BB4B9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04E894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F4A0C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6C929F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B5BF1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FEDCC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0D2062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441EE7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0651F5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27058F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B111DE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E342E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701B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CE4E1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3A5FC7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D2E84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325A21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5C926D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9656B8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98A27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42011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D3B025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BD52B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C00342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EDD43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60AC3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A33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CA3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C406E6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ED915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922668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7C3C4C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21EFB57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BB43A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39756FD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9D0F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1F5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3ED4E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1E2608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49DF27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A6C57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A7F1B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94F8D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BF53D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A41453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5098D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A81647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0F89C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DCC1B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1F071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0408B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72A36F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98A939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44CF21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6F0BF0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4D824B4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BFF50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CBF6C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6BEDB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2F0147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F4D8D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2D7B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B15C4F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04F7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EB8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E462DC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57FA2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B24542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BBC450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0074D9E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2F2E1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434C813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39818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2A53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2D74D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8D4B86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B2988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91BEA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BE1247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906AFD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094AB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22773E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53B30DC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725852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157229E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C2B20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10B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1D73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2F331D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6CBDA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582839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AFFB4A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18977BA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583D4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0F0D1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762A9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4C804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E2F29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0BAC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C2C67B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784521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F1374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876398A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2EBDC3C0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A5060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A6CC8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C22CC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FECC4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ACA08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582E6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034BA446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9C881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12F57120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B60C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C7A2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854F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02CD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44AC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4BF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82A4B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54376065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0183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C2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B29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3F8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A41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BB5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B5958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949D517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79ED89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A1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00E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C82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746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A2D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974BF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0539144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10809A17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29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F90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C9D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4B6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5F2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6B2AB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A9FC51E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0F8BA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BC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C22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606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861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1A6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4B2A3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2FF3043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59E5C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70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CAF1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D98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968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D2AC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B00D6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2EB603F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3AD805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C5A336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B724124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1B4423BD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9FCA9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EBF86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6799C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407F4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1CA8C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442B76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6C097D54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BC34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F6EC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CF6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5F5E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7C98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7B30B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055909B6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19E1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EDB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624B5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19536D7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09BBED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61F4BF3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DE32FE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3D64556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E2ED3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56B24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6A5F66D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8F8480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17EF0D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2CABB5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F5702F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8192B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8B307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273A89B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BC2BDE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8FB064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9A0EC9F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9C417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C252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F575F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6ABB735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4414E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2E22B3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6003B7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A24B1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81F4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C43CF4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5074193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F8D41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34EC25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87B704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28F23B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85B02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67F618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4FCC550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675908D3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E5B13F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2CDAC5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BB99B5E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47F9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F7DC6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8FE6E" w14:textId="77777777" w:rsidR="000669B7" w:rsidRPr="0073029B" w:rsidRDefault="000669B7" w:rsidP="00F4554D">
            <w:pPr>
              <w:pStyle w:val="TopHeader"/>
            </w:pPr>
          </w:p>
          <w:p w14:paraId="5EA59235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10E6E9B4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05A047D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054A6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C4CD4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4C49D7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44E7238F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A2BF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5226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6BA4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58B0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3ED8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BF94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04C286D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4C0E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4C2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196D1D5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A0AAEB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56DDEA8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1A7B893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93F4E3E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4B793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21A153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50AB8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474CEF7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6D8B500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489949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7D16A83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E9C606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CA996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10C62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324775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903547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5FCC4FD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3C1FD98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1EAB05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F5E98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194C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488D0B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6FBCE05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3BF64E5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328C51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0AE6DB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93D5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7B24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A37EE4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1EBDEF5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7792CD1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5D3D7C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52D9EA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2C4744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5185C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52A9B9E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544D186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2CADE03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257F6BA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86E43F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97EA8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2B11E1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812555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2261C39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B98C2B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4E73621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72ED81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EF213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972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211CA54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62FE7BE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57E4FDB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06E69F1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C0E632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EFDA6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3F2212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AEFEC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5BA9015B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4A2DB5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5C82E67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7FA48DA3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A5D5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A46A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94EA39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AAF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6786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4EA3D2F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593A21EB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2634194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BB6C26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09482566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0CB18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EC10AA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32A7FA75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F73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1626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401E76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3DD8B67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539D60C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36D545D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EE59E9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3A015A3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381090BC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E26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6E8E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1531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E42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289EBDB6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D44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50D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1FD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0E2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8C83752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E0C6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39B44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C6A17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2C8A7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5A6EA6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3FEFA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E0365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F9280E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7266EB3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F236F61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53D6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D8B7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D2B4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1255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482C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9C8E78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B66EF7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6FDCF1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6DC194B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EB9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62E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6E6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51125DD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343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F0FA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78B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5AFF37B5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700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C786E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8FF03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CE8ED0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0C0910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52D50C4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5244571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2D20F5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979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C84A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0A5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07CE81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5C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455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97F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F89FBC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B8D2E7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23BE9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F6EAA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7334C7AF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274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565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E6B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CBA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Sumár od začiatku zákazkovej výstavby nehnuteľnosti určenej na predaj až do konca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0669B7" w:rsidRPr="0073029B" w14:paraId="3A89A3B6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D73F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7B5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7F0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187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13F54D27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5A51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F7CFF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2EC1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58C7C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51C014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449D90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6BBF8B0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2E46480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9468B1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5960D58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27B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764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777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89A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8AA79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A4CDFD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2332E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07C080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3488A608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D3F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38A9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905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2A327E75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63F1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F72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32E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07F84999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2A18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F0857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3C438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14AD10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B2C30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93E0DC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6CA3EEF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3A0D17B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025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3ECFA1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754358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3B1118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127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2BFA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FBDA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40BC1B9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6213C7B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BE1E52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42157C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3141568D" w14:textId="77777777" w:rsidTr="00D91547">
        <w:trPr>
          <w:jc w:val="center"/>
        </w:trPr>
        <w:tc>
          <w:tcPr>
            <w:tcW w:w="188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300BE8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45B51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0DA66CB" w14:textId="77777777" w:rsidTr="00D91547">
        <w:trPr>
          <w:jc w:val="center"/>
        </w:trPr>
        <w:tc>
          <w:tcPr>
            <w:tcW w:w="188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A22A6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085D6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B17DE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51AF712B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57070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74F28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747C8A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5F1BD733" w14:textId="77777777" w:rsidTr="00D91547">
        <w:trPr>
          <w:jc w:val="center"/>
        </w:trPr>
        <w:tc>
          <w:tcPr>
            <w:tcW w:w="18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371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D245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6BD3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5007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035F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E22E6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307CD83B" w14:textId="77777777" w:rsidTr="00D91547">
        <w:trPr>
          <w:jc w:val="center"/>
        </w:trPr>
        <w:tc>
          <w:tcPr>
            <w:tcW w:w="188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BA4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6FAA75" w14:textId="75D37027" w:rsidR="000669B7" w:rsidRPr="00F571F6" w:rsidRDefault="00D9154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2859.46</w:t>
            </w:r>
          </w:p>
        </w:tc>
        <w:tc>
          <w:tcPr>
            <w:tcW w:w="11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B1A27" w14:textId="209FB52D" w:rsidR="000669B7" w:rsidRPr="00F571F6" w:rsidRDefault="00D9154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245.10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7273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88CCD7" w14:textId="78950551" w:rsidR="000669B7" w:rsidRPr="00F571F6" w:rsidRDefault="00D9154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2856.36</w:t>
            </w:r>
          </w:p>
        </w:tc>
        <w:tc>
          <w:tcPr>
            <w:tcW w:w="128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715D2" w14:textId="6D55BE7E" w:rsidR="000669B7" w:rsidRPr="00F571F6" w:rsidRDefault="00D9154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248.20</w:t>
            </w:r>
          </w:p>
        </w:tc>
      </w:tr>
      <w:tr w:rsidR="000669B7" w:rsidRPr="0073029B" w14:paraId="4C63CABD" w14:textId="77777777" w:rsidTr="00D91547">
        <w:trPr>
          <w:jc w:val="center"/>
        </w:trPr>
        <w:tc>
          <w:tcPr>
            <w:tcW w:w="18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0801917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4F67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9" w:type="dxa"/>
            <w:tcBorders>
              <w:top w:val="single" w:sz="6" w:space="0" w:color="auto"/>
            </w:tcBorders>
            <w:vAlign w:val="center"/>
          </w:tcPr>
          <w:p w14:paraId="3A30C2C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14:paraId="7BAC0A9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14:paraId="121FA16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vAlign w:val="center"/>
          </w:tcPr>
          <w:p w14:paraId="627F657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14C856" w14:textId="77777777" w:rsidTr="00D91547">
        <w:trPr>
          <w:jc w:val="center"/>
        </w:trPr>
        <w:tc>
          <w:tcPr>
            <w:tcW w:w="18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B6585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D0E4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9" w:type="dxa"/>
            <w:tcBorders>
              <w:bottom w:val="single" w:sz="6" w:space="0" w:color="auto"/>
            </w:tcBorders>
            <w:vAlign w:val="center"/>
          </w:tcPr>
          <w:p w14:paraId="18EAC7D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78" w:type="dxa"/>
            <w:tcBorders>
              <w:bottom w:val="single" w:sz="6" w:space="0" w:color="auto"/>
            </w:tcBorders>
            <w:vAlign w:val="center"/>
          </w:tcPr>
          <w:p w14:paraId="02014D1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7" w:type="dxa"/>
            <w:tcBorders>
              <w:bottom w:val="single" w:sz="6" w:space="0" w:color="auto"/>
            </w:tcBorders>
            <w:vAlign w:val="center"/>
          </w:tcPr>
          <w:p w14:paraId="06F61D0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3" w:type="dxa"/>
            <w:tcBorders>
              <w:bottom w:val="single" w:sz="6" w:space="0" w:color="auto"/>
            </w:tcBorders>
            <w:vAlign w:val="center"/>
          </w:tcPr>
          <w:p w14:paraId="2AC3801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4037A5" w14:textId="77777777" w:rsidTr="00D91547">
        <w:trPr>
          <w:jc w:val="center"/>
        </w:trPr>
        <w:tc>
          <w:tcPr>
            <w:tcW w:w="188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650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55DC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E80C9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37FCF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EFAA4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441E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6EDF9E" w14:textId="77777777" w:rsidTr="00D91547">
        <w:trPr>
          <w:jc w:val="center"/>
        </w:trPr>
        <w:tc>
          <w:tcPr>
            <w:tcW w:w="18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A385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506F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9" w:type="dxa"/>
            <w:tcBorders>
              <w:top w:val="single" w:sz="6" w:space="0" w:color="auto"/>
            </w:tcBorders>
            <w:vAlign w:val="center"/>
          </w:tcPr>
          <w:p w14:paraId="02DFAD0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14:paraId="59FDAD2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17" w:type="dxa"/>
            <w:tcBorders>
              <w:top w:val="single" w:sz="6" w:space="0" w:color="auto"/>
            </w:tcBorders>
            <w:vAlign w:val="center"/>
          </w:tcPr>
          <w:p w14:paraId="73E963B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6" w:space="0" w:color="auto"/>
            </w:tcBorders>
            <w:vAlign w:val="center"/>
          </w:tcPr>
          <w:p w14:paraId="5BA2BE6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D91547" w:rsidRPr="0073029B" w14:paraId="25EB6BC4" w14:textId="77777777" w:rsidTr="00D91547">
        <w:trPr>
          <w:jc w:val="center"/>
        </w:trPr>
        <w:tc>
          <w:tcPr>
            <w:tcW w:w="18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856957" w14:textId="77777777" w:rsidR="00D91547" w:rsidRPr="0073029B" w:rsidRDefault="00D91547" w:rsidP="00D9154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7309C" w14:textId="173B93C1" w:rsidR="00D91547" w:rsidRPr="00D91547" w:rsidRDefault="00D91547" w:rsidP="00D9154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91547">
              <w:rPr>
                <w:rFonts w:ascii="Arial Narrow" w:hAnsi="Arial Narrow"/>
                <w:b/>
                <w:bCs/>
                <w:sz w:val="18"/>
                <w:szCs w:val="18"/>
              </w:rPr>
              <w:t>2859.46</w:t>
            </w:r>
          </w:p>
        </w:tc>
        <w:tc>
          <w:tcPr>
            <w:tcW w:w="1119" w:type="dxa"/>
            <w:tcBorders>
              <w:bottom w:val="single" w:sz="12" w:space="0" w:color="auto"/>
            </w:tcBorders>
            <w:vAlign w:val="center"/>
          </w:tcPr>
          <w:p w14:paraId="488089D8" w14:textId="0EE72C7C" w:rsidR="00D91547" w:rsidRPr="00D91547" w:rsidRDefault="00D91547" w:rsidP="00D91547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91547">
              <w:rPr>
                <w:rFonts w:ascii="Arial Narrow" w:hAnsi="Arial Narrow"/>
                <w:b/>
                <w:bCs/>
                <w:sz w:val="18"/>
                <w:szCs w:val="18"/>
              </w:rPr>
              <w:t>245.10</w:t>
            </w:r>
          </w:p>
        </w:tc>
        <w:tc>
          <w:tcPr>
            <w:tcW w:w="1678" w:type="dxa"/>
            <w:tcBorders>
              <w:bottom w:val="single" w:sz="12" w:space="0" w:color="auto"/>
            </w:tcBorders>
            <w:vAlign w:val="center"/>
          </w:tcPr>
          <w:p w14:paraId="0634EDA7" w14:textId="77777777" w:rsidR="00D91547" w:rsidRPr="00D91547" w:rsidRDefault="00D91547" w:rsidP="00D91547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17" w:type="dxa"/>
            <w:tcBorders>
              <w:bottom w:val="single" w:sz="12" w:space="0" w:color="auto"/>
            </w:tcBorders>
            <w:vAlign w:val="center"/>
          </w:tcPr>
          <w:p w14:paraId="378DCC67" w14:textId="55A2517C" w:rsidR="00D91547" w:rsidRPr="00D91547" w:rsidRDefault="00D91547" w:rsidP="00D91547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91547">
              <w:rPr>
                <w:rFonts w:ascii="Arial Narrow" w:hAnsi="Arial Narrow"/>
                <w:b/>
                <w:bCs/>
                <w:sz w:val="18"/>
                <w:szCs w:val="18"/>
              </w:rPr>
              <w:t>2856.36</w:t>
            </w:r>
          </w:p>
        </w:tc>
        <w:tc>
          <w:tcPr>
            <w:tcW w:w="1283" w:type="dxa"/>
            <w:tcBorders>
              <w:bottom w:val="single" w:sz="12" w:space="0" w:color="auto"/>
            </w:tcBorders>
            <w:vAlign w:val="center"/>
          </w:tcPr>
          <w:p w14:paraId="55E74FC0" w14:textId="2262D72C" w:rsidR="00D91547" w:rsidRPr="00D91547" w:rsidRDefault="00D91547" w:rsidP="00D91547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91547">
              <w:rPr>
                <w:rFonts w:ascii="Arial Narrow" w:hAnsi="Arial Narrow"/>
                <w:b/>
                <w:bCs/>
                <w:sz w:val="18"/>
                <w:szCs w:val="18"/>
              </w:rPr>
              <w:t>248.20</w:t>
            </w:r>
          </w:p>
        </w:tc>
      </w:tr>
    </w:tbl>
    <w:p w14:paraId="5392111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08EB1D2" w14:textId="77777777" w:rsidR="00D91547" w:rsidRDefault="00D91547" w:rsidP="000669B7">
      <w:pPr>
        <w:rPr>
          <w:rFonts w:ascii="Arial Narrow" w:hAnsi="Arial Narrow"/>
          <w:sz w:val="22"/>
          <w:szCs w:val="22"/>
        </w:rPr>
      </w:pPr>
    </w:p>
    <w:p w14:paraId="135C6F6D" w14:textId="77777777" w:rsidR="00D91547" w:rsidRDefault="00D91547" w:rsidP="000669B7">
      <w:pPr>
        <w:rPr>
          <w:rFonts w:ascii="Arial Narrow" w:hAnsi="Arial Narrow"/>
          <w:sz w:val="22"/>
          <w:szCs w:val="22"/>
        </w:rPr>
      </w:pPr>
    </w:p>
    <w:p w14:paraId="66EA14AD" w14:textId="5714721D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D2828F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1848B026" w14:textId="77777777" w:rsidTr="004D1501">
        <w:trPr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81F5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7FCE3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D82F5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25B976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79BD3381" w14:textId="77777777" w:rsidTr="004D1501">
        <w:trPr>
          <w:trHeight w:hRule="exact" w:val="227"/>
          <w:jc w:val="center"/>
        </w:trPr>
        <w:tc>
          <w:tcPr>
            <w:tcW w:w="3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A51D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242C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8A37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72BCA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0FDD552D" w14:textId="77777777" w:rsidTr="004D1501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bottom w:val="single" w:sz="12" w:space="0" w:color="auto"/>
            </w:tcBorders>
            <w:vAlign w:val="center"/>
          </w:tcPr>
          <w:p w14:paraId="6A6DC2F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2408E22A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1951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65DC0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DB5FAF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14:paraId="39699F16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D0AB85" w14:textId="77777777" w:rsidTr="004D1501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03D93091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28CC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474D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507D37C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F0C764" w14:textId="77777777" w:rsidTr="004D1501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56510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91E3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DA065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27336685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626BAC" w14:textId="77777777" w:rsidTr="004D1501">
        <w:trPr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1E47AF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B0BD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3871D2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14:paraId="019DEB8F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8E97EB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4C96B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1E533F" w14:textId="036358E5" w:rsidR="000669B7" w:rsidRPr="00F571F6" w:rsidRDefault="004D150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3160784.27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5C6C59B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14:paraId="43BA77B1" w14:textId="35FACCB7" w:rsidR="000669B7" w:rsidRPr="00F571F6" w:rsidRDefault="004D150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3160784.27</w:t>
            </w:r>
          </w:p>
        </w:tc>
      </w:tr>
      <w:tr w:rsidR="004D1501" w:rsidRPr="0073029B" w14:paraId="0C279C24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66EB4F" w14:textId="77777777" w:rsidR="004D1501" w:rsidRPr="0073029B" w:rsidRDefault="004D1501" w:rsidP="004D150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E26D8" w14:textId="47EA7CAC" w:rsidR="004D1501" w:rsidRPr="004D1501" w:rsidRDefault="004D1501" w:rsidP="004D150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D1501">
              <w:rPr>
                <w:rFonts w:ascii="Arial Narrow" w:hAnsi="Arial Narrow"/>
                <w:b/>
                <w:bCs/>
                <w:sz w:val="18"/>
                <w:szCs w:val="18"/>
              </w:rPr>
              <w:t>3160784.27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3204EABC" w14:textId="4CF0392B" w:rsidR="004D1501" w:rsidRPr="004D1501" w:rsidRDefault="004D1501" w:rsidP="004D150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D1501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4D1501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a04229c </w:instrText>
            </w:r>
            <w:r w:rsidRPr="004D1501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Pr="004D150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4D1501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14:paraId="01AE05F8" w14:textId="18A6B886" w:rsidR="004D1501" w:rsidRPr="004D1501" w:rsidRDefault="004D1501" w:rsidP="004D150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D1501">
              <w:rPr>
                <w:rFonts w:ascii="Arial Narrow" w:hAnsi="Arial Narrow"/>
                <w:b/>
                <w:bCs/>
                <w:sz w:val="18"/>
                <w:szCs w:val="18"/>
              </w:rPr>
              <w:t>3160784.27</w:t>
            </w:r>
          </w:p>
        </w:tc>
      </w:tr>
      <w:tr w:rsidR="000669B7" w:rsidRPr="0073029B" w14:paraId="4E22BD66" w14:textId="77777777" w:rsidTr="004D1501">
        <w:trPr>
          <w:trHeight w:hRule="exact" w:val="329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9DC88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4C7CFB" w:rsidRPr="0073029B" w14:paraId="29198574" w14:textId="77777777" w:rsidTr="004D1501">
        <w:trPr>
          <w:trHeight w:val="397"/>
          <w:jc w:val="center"/>
        </w:trPr>
        <w:tc>
          <w:tcPr>
            <w:tcW w:w="30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C8BEDC" w14:textId="77777777" w:rsidR="004C7CFB" w:rsidRPr="0073029B" w:rsidRDefault="004C7CFB" w:rsidP="004C7CFB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EB85E" w14:textId="3A1DDB51" w:rsidR="004C7CFB" w:rsidRPr="004C7CFB" w:rsidRDefault="004C7CFB" w:rsidP="004C7C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C7CFB">
              <w:rPr>
                <w:rFonts w:ascii="Arial Narrow" w:hAnsi="Arial Narrow"/>
                <w:sz w:val="18"/>
                <w:szCs w:val="18"/>
              </w:rPr>
              <w:t>18822.56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403BBB3" w14:textId="36D960E8" w:rsidR="004C7CFB" w:rsidRPr="004C7CFB" w:rsidRDefault="004C7CFB" w:rsidP="004C7C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C7CFB">
              <w:rPr>
                <w:rFonts w:ascii="Arial Narrow" w:hAnsi="Arial Narrow"/>
                <w:sz w:val="18"/>
                <w:szCs w:val="18"/>
              </w:rPr>
              <w:t>2798.40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14:paraId="7E449BCA" w14:textId="377872CA" w:rsidR="004C7CFB" w:rsidRPr="004C7CFB" w:rsidRDefault="004C7CFB" w:rsidP="004C7CF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C7CFB">
              <w:rPr>
                <w:rFonts w:ascii="Arial Narrow" w:hAnsi="Arial Narrow"/>
                <w:sz w:val="18"/>
                <w:szCs w:val="18"/>
              </w:rPr>
              <w:t>21620.96</w:t>
            </w:r>
          </w:p>
        </w:tc>
      </w:tr>
      <w:tr w:rsidR="000669B7" w:rsidRPr="0073029B" w14:paraId="2D0CB84B" w14:textId="77777777" w:rsidTr="004D1501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53216A5D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FA46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7373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2F2156D3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5FB569" w14:textId="77777777" w:rsidTr="004D1501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5C06CE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26C92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00C0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02F62E6D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3E04BA" w14:textId="77777777" w:rsidTr="004D1501">
        <w:trPr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27BF3E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C454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9DD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18A46832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3FD065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44847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DCDA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14:paraId="6ABB59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14:paraId="30676FF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CE9B9A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2A6E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EBC2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47897EF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14:paraId="00D829F7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15A60C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right w:val="single" w:sz="12" w:space="0" w:color="auto"/>
            </w:tcBorders>
            <w:vAlign w:val="center"/>
          </w:tcPr>
          <w:p w14:paraId="34346F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B80F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46DB1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995" w:type="dxa"/>
            <w:vAlign w:val="center"/>
          </w:tcPr>
          <w:p w14:paraId="5350212D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672063" w14:textId="77777777" w:rsidTr="004D1501">
        <w:trPr>
          <w:trHeight w:hRule="exact" w:val="329"/>
          <w:jc w:val="center"/>
        </w:trPr>
        <w:tc>
          <w:tcPr>
            <w:tcW w:w="3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8FE70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E30F5" w14:textId="7E5AEC69" w:rsidR="000669B7" w:rsidRPr="00F571F6" w:rsidRDefault="004C7CF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18822.56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23C9232A" w14:textId="4DB9A69F" w:rsidR="000669B7" w:rsidRPr="00F571F6" w:rsidRDefault="004C7CF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2798.40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14:paraId="7656B4E8" w14:textId="4DCB2598" w:rsidR="000669B7" w:rsidRPr="00F571F6" w:rsidRDefault="004D1501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21620.96</w:t>
            </w:r>
          </w:p>
        </w:tc>
      </w:tr>
    </w:tbl>
    <w:p w14:paraId="4A527CC3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598915FC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B1D59E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00E1E2D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1C093CD6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A86D8E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7FA5D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1DBFB8A5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96FA58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DDFF8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F60236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377F6D29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1B62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9B597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C5209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CB4D6C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B9B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E6F1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D93B7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66187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3C5F4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C515A6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805C709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30B15EC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3"/>
        <w:gridCol w:w="2627"/>
        <w:gridCol w:w="2302"/>
      </w:tblGrid>
      <w:tr w:rsidR="000669B7" w:rsidRPr="0073029B" w14:paraId="69D9DF51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8E3FE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36569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A39D6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41F7C8B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906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958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1163.55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8D1CFD9" w14:textId="41110FD1" w:rsidR="000669B7" w:rsidRPr="00F571F6" w:rsidRDefault="007534E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1543.18</w:t>
            </w:r>
          </w:p>
        </w:tc>
      </w:tr>
      <w:tr w:rsidR="000669B7" w:rsidRPr="0073029B" w14:paraId="4403DF6B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6F9B7FF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51472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1243738.86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6C8BA348" w14:textId="388E8CCF" w:rsidR="000669B7" w:rsidRPr="00F571F6" w:rsidRDefault="007534E3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1217880.02</w:t>
            </w:r>
          </w:p>
        </w:tc>
      </w:tr>
      <w:tr w:rsidR="000669B7" w:rsidRPr="0073029B" w14:paraId="09A0F510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39ED2D4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F0AE9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40A80A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73B675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7EE611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B326A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381C30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60A285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2B6A9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5E7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1244902.41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1A155AE" w14:textId="20A0788D" w:rsidR="000669B7" w:rsidRPr="00F571F6" w:rsidRDefault="007534E3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1219423.20</w:t>
            </w:r>
          </w:p>
        </w:tc>
      </w:tr>
    </w:tbl>
    <w:p w14:paraId="0747858A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5DDAA71B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2849A032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B93772E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365AE964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4FF175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3CEEF5DD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24516A3E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B86D74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BE9F6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195B4EA6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4E655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0E653548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9BBEF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7F6BA32D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FF001" w14:textId="77777777" w:rsidR="00456CA1" w:rsidRDefault="00456CA1" w:rsidP="00F4554D">
            <w:pPr>
              <w:pStyle w:val="TopHeader"/>
            </w:pPr>
          </w:p>
          <w:p w14:paraId="7E873D89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50B58B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76D5AA6E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590B5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D54D4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C4A7F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298D1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D69FD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67BD4B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33149CB6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F82309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511D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4769816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59522C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564238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5DB2E55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B209DA3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38CCB9C0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20FEC71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69290DC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7037E1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0C09F60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7531308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5879C1B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D4C5F57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F2607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1E6AFF6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D60F2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740F3B9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076E824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21E36AC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E7C7CE5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D022C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63D3E27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A4FBA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1E57F80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2FD24E9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31F8E5B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C243E53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77C7D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7F39C30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FC4B3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1ADE957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68189BD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048926A9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3CA4E737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D46FEA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47A30B3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F1A3E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5528CE5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1980FD7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4498A58C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9CE61B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462F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56C475D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E8AA9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DE5509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6152E7E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F13D104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2646422C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706562E8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7C903EB6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008087D4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C3A1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7C689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867D0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0CE35BB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294CA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5A52AEE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D6DA6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6B3451F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38862F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11E32F71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77FD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F70C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6979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AF5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6AC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EE594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4743402D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FBC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03A2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728F2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EA214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0BB2C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D569A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914A5DD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01D8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E0BA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F5935E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C75D5C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3F962A1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ED9EAE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7234AE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2BC6F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C7D4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3CDE990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42A0AC8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2906B55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0167BAB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F5BADE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B2B998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2AE58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5878751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073EF757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EF87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6E65A9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645766B2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36A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2BE75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0BB64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A7F1626" w14:textId="77777777" w:rsidR="00E407B7" w:rsidRDefault="00E407B7" w:rsidP="000669B7">
      <w:pPr>
        <w:rPr>
          <w:rFonts w:ascii="Arial Narrow" w:hAnsi="Arial Narrow"/>
          <w:sz w:val="22"/>
          <w:szCs w:val="22"/>
        </w:rPr>
      </w:pPr>
    </w:p>
    <w:p w14:paraId="445D5036" w14:textId="18B53356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ADAEF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C303591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26C2FA47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3DE6E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90B3D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2630DE95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7AF2E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684243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19FD6FA9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84BE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411F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2FE8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BAFA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05C9FCD3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B154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FBB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BA8D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FE456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53B4FDD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F4D8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1A33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4400E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3871EA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C515B6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F7372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09FD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4BE5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1FA14A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7C70A44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68DE9A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EE90A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3FCD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63C641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C9142E0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E1BF5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76A1B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26779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CC5D5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1DD15B5" w14:textId="62D04C70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996B6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E2DAC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6DD28D53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005B3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74BB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175D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6C4F57D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48949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39129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8AFD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8BD70B8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A6D5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16D89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3ECD2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11C23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1617B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55B56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DE029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6F884815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A04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00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225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632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5729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A2D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7147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236C641A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232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C5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31C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6F2E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CC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284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339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547A29D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8FF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1AB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1CC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03E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22A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BAF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CD1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2D8801A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6688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406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20E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662D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EAD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220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1E6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A1A56AF" w14:textId="1EA4899A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F7C2F2C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4A2A7C4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66B3F49B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EB31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87602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4C46DF3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BBBE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41502" w14:textId="26917B8C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A2E698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F2E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7002C" w14:textId="363D806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48D7661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26B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9C8C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6181C1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428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196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67434D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9E9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27E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ED06E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C91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68A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9EEFD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E7E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EF9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A9E25E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2ED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F54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7B80DD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146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889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562B1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8D6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90A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E71C4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0255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54A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3500ED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397146DC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49B839B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8A17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7A63AD0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712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A71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1E47BE8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1051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DE5DB" w14:textId="6D969EF0" w:rsidR="000669B7" w:rsidRPr="0073029B" w:rsidRDefault="007534E3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42156.55</w:t>
            </w:r>
          </w:p>
        </w:tc>
      </w:tr>
      <w:tr w:rsidR="000669B7" w:rsidRPr="0073029B" w14:paraId="5DE538B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41A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2DC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7790F09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C9B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F9F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62B0A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37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E475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2B5950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033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5B2B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1FB663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428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4F8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CB9E42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DD0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954E0" w14:textId="7F27B812" w:rsidR="000669B7" w:rsidRPr="0073029B" w:rsidRDefault="0091582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42156.55</w:t>
            </w:r>
          </w:p>
        </w:tc>
      </w:tr>
      <w:tr w:rsidR="000669B7" w:rsidRPr="0073029B" w14:paraId="4EE881B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175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0C2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3384DF6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618D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48AA8" w14:textId="210220DD" w:rsidR="000669B7" w:rsidRPr="0073029B" w:rsidRDefault="0091582D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42156.55</w:t>
            </w:r>
          </w:p>
        </w:tc>
      </w:tr>
    </w:tbl>
    <w:p w14:paraId="7213A4D0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76A6C695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771D284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49E35A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347C509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69D8FDD3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D327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59EC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57DD16B8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E771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AD6AA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A0B88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916BB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9D1DD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4BB2B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757802B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D70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743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C1F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538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312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753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D49790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C4B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E74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C55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FE6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9CD3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18D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7FDD6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55BBC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D12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4B5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BF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0F6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8B9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C781C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D83DE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D87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B1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43FB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C91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746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2ACDE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A5F65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A97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1ED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D8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CC2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A9E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B56A63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29EFEE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E675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3942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B50D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6AA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50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F885AE6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F25D2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A92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78F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EA1B2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21B7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B84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21251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407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F839B" w14:textId="76FF718D" w:rsidR="000669B7" w:rsidRPr="00F571F6" w:rsidRDefault="0091582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899C4" w14:textId="7D05165D" w:rsidR="000669B7" w:rsidRPr="00F571F6" w:rsidRDefault="0091582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FC0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80514" w14:textId="73A1C6F8" w:rsidR="000669B7" w:rsidRPr="00F571F6" w:rsidRDefault="0091582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7944C" w14:textId="2D1253E8" w:rsidR="000669B7" w:rsidRPr="00F571F6" w:rsidRDefault="0091582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</w:tr>
      <w:tr w:rsidR="0091582D" w:rsidRPr="0073029B" w14:paraId="014D09B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6A319" w14:textId="77777777" w:rsidR="0091582D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nevyčerpanú </w:t>
            </w:r>
          </w:p>
          <w:p w14:paraId="0199ACF8" w14:textId="7A4BB325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dovolenku (mzdy, odvody)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D5AFD" w14:textId="39E6E783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8A541" w14:textId="0EBD9809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8920B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78B56" w14:textId="1A7E59CE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925D5" w14:textId="6C84C51D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6199.10</w:t>
            </w:r>
          </w:p>
        </w:tc>
      </w:tr>
      <w:tr w:rsidR="0091582D" w:rsidRPr="0073029B" w14:paraId="7F6F20F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A60D7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1C3CB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0FDBF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B36F66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54E07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F68AB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008D3A2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184F1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65F549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F9BED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8DCBF5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64F64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0A3EA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166D7DC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BA99A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59D5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0F9FF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39FA0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F9DDC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7C782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75641E0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DF915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554C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2711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9900A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7B9CF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FFC6F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5757923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5F2B" w14:textId="77777777" w:rsidR="0091582D" w:rsidRPr="00F9573B" w:rsidRDefault="0091582D" w:rsidP="0091582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CC014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6F5F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5A84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4CF9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8D031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91582D" w:rsidRPr="0073029B" w14:paraId="1522178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0F41D" w14:textId="77777777" w:rsidR="0091582D" w:rsidRPr="00F9573B" w:rsidRDefault="0091582D" w:rsidP="0091582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D5DA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5D374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D904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B3A0E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F0F7D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91582D" w:rsidRPr="0073029B" w14:paraId="41D9274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DB69D" w14:textId="77777777" w:rsidR="0091582D" w:rsidRPr="00F9573B" w:rsidRDefault="0091582D" w:rsidP="0091582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388B0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FB81B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6BA6E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AC089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938EA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42C4801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773067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2CCC73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503991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135B0C82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4065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3A69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9BBF86A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B914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1E1AF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BBE95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0B22F7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90020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68D6B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7D3CA12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5CD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9B4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F4D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42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E00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CC5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6DA5D72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F86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89A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8EF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D0D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C2C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ADF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219F8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C0BA7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7B9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D91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38B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42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713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9CE5D7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12E18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2F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19B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717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F2D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3CB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381D4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5A461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015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3F6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50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52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640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8E3C91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C7C00D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1F80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8BB7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FACD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B469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3ADF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08C70E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66935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EEA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BC3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495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6FCD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290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1763B02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92F51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8F7FD" w14:textId="4F5244C8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E7C46" w14:textId="5C2BAA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281B0" w14:textId="46515168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62B4F" w14:textId="128F147B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83E88" w14:textId="6FFE49CE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</w:tr>
      <w:tr w:rsidR="0091582D" w:rsidRPr="0073029B" w14:paraId="6A4B761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28C71" w14:textId="77777777" w:rsidR="0091582D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nevyčerpanú </w:t>
            </w:r>
          </w:p>
          <w:p w14:paraId="6669FD0B" w14:textId="6372793A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dovolenku (mzdy, odvody)</w:t>
            </w: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D7B45" w14:textId="73140D8B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ECB9B" w14:textId="5501F7A3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9C01" w14:textId="38ACD5A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E89AA" w14:textId="16115D78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5088.66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3F42E" w14:textId="0A27113E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6131.54</w:t>
            </w:r>
          </w:p>
        </w:tc>
      </w:tr>
      <w:tr w:rsidR="0091582D" w:rsidRPr="0073029B" w14:paraId="46FD8DD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ECB23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FC0C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9156E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7D1DC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AC7E8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3CC32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35270AF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7CF6C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D12F0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5D93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A8D2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F40A7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021A1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2797FD2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C4161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5010D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62F41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FC127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1EEA1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C5AE6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0BDF8F1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8761A" w14:textId="77777777" w:rsidR="0091582D" w:rsidRPr="0073029B" w:rsidRDefault="0091582D" w:rsidP="0091582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7733F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D33BE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6E388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39447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C2049" w14:textId="77777777" w:rsidR="0091582D" w:rsidRPr="00F571F6" w:rsidRDefault="0091582D" w:rsidP="0091582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91582D" w:rsidRPr="0073029B" w14:paraId="5B17474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09DBA" w14:textId="77777777" w:rsidR="0091582D" w:rsidRPr="00F9573B" w:rsidRDefault="0091582D" w:rsidP="0091582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FA988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7B2C0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1629D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10C56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2F6EB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91582D" w:rsidRPr="0073029B" w14:paraId="5A2D2B2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2139" w14:textId="77777777" w:rsidR="0091582D" w:rsidRPr="00F9573B" w:rsidRDefault="0091582D" w:rsidP="0091582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5B8E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613E1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5688A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8731C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4F87A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91582D" w:rsidRPr="0073029B" w14:paraId="35DF40F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E226F" w14:textId="77777777" w:rsidR="0091582D" w:rsidRPr="00F9573B" w:rsidRDefault="0091582D" w:rsidP="0091582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BC1F0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BBDD9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F075E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AA3AC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5E781" w14:textId="77777777" w:rsidR="0091582D" w:rsidRPr="00F9573B" w:rsidRDefault="0091582D" w:rsidP="0091582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50CC1C5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1693DC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D73F04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3D4DC35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71D9995A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0BAF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25EA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6892E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04AA4A7D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D0469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FF0D95" w14:textId="65399FEA" w:rsidR="00E51BAB" w:rsidRPr="00F571F6" w:rsidRDefault="0091582D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128.08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B8D403" w14:textId="4A574A97" w:rsidR="00E51BAB" w:rsidRPr="0091582D" w:rsidRDefault="0091582D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1582D">
              <w:rPr>
                <w:rFonts w:ascii="Arial Narrow" w:hAnsi="Arial Narrow"/>
                <w:b/>
                <w:sz w:val="18"/>
                <w:szCs w:val="18"/>
              </w:rPr>
              <w:t>158.00</w:t>
            </w:r>
          </w:p>
        </w:tc>
      </w:tr>
      <w:tr w:rsidR="00E51BAB" w:rsidRPr="0073029B" w14:paraId="20A7C945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85742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83B25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1CED0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43E24" w:rsidRPr="0073029B" w14:paraId="56F9477D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12F63" w14:textId="77777777" w:rsidR="00943E24" w:rsidRPr="0073029B" w:rsidRDefault="00943E24" w:rsidP="00943E2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C234" w14:textId="7A933FEC" w:rsidR="00943E24" w:rsidRPr="00943E24" w:rsidRDefault="00943E24" w:rsidP="00943E24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943E24">
              <w:rPr>
                <w:rFonts w:ascii="Arial Narrow" w:hAnsi="Arial Narrow"/>
                <w:bCs/>
                <w:sz w:val="18"/>
                <w:szCs w:val="18"/>
              </w:rPr>
              <w:t>128.08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E2B8B" w14:textId="7E084AD3" w:rsidR="00943E24" w:rsidRPr="00943E24" w:rsidRDefault="00943E24" w:rsidP="00943E2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43E24">
              <w:rPr>
                <w:rFonts w:ascii="Arial Narrow" w:hAnsi="Arial Narrow"/>
                <w:bCs/>
                <w:sz w:val="18"/>
                <w:szCs w:val="18"/>
              </w:rPr>
              <w:t>158.00</w:t>
            </w:r>
          </w:p>
        </w:tc>
      </w:tr>
      <w:tr w:rsidR="00943E24" w:rsidRPr="0073029B" w14:paraId="50B86D47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387801" w14:textId="77777777" w:rsidR="00943E24" w:rsidRPr="0073029B" w:rsidRDefault="00943E24" w:rsidP="00943E2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07FEC" w14:textId="61D60B6C" w:rsidR="00943E24" w:rsidRPr="00943E24" w:rsidRDefault="00E407B7" w:rsidP="00943E24">
            <w:pPr>
              <w:jc w:val="center"/>
              <w:rPr>
                <w:rFonts w:ascii="Arial Narrow" w:hAnsi="Arial Narrow"/>
                <w:b/>
                <w:color w:val="FF0000"/>
                <w:sz w:val="18"/>
                <w:szCs w:val="18"/>
              </w:rPr>
            </w:pPr>
            <w:r w:rsidRPr="00E407B7"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  <w:t>1522232.56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187E78" w14:textId="7AD81983" w:rsidR="00943E24" w:rsidRPr="0073029B" w:rsidRDefault="00565BDF" w:rsidP="00943E2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1471134.00</w:t>
            </w:r>
          </w:p>
        </w:tc>
      </w:tr>
      <w:tr w:rsidR="00943E24" w:rsidRPr="0073029B" w14:paraId="67EEA204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4512A9" w14:textId="77777777" w:rsidR="00943E24" w:rsidRPr="0073029B" w:rsidRDefault="00943E24" w:rsidP="00943E2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9BD61" w14:textId="6A5CD884" w:rsidR="00943E24" w:rsidRPr="00943E24" w:rsidRDefault="00565BDF" w:rsidP="00943E24">
            <w:pPr>
              <w:jc w:val="center"/>
              <w:rPr>
                <w:rFonts w:ascii="Arial Narrow" w:hAnsi="Arial Narrow"/>
                <w:bCs/>
                <w:color w:val="FF0000"/>
                <w:sz w:val="18"/>
                <w:szCs w:val="18"/>
              </w:rPr>
            </w:pPr>
            <w:r w:rsidRPr="00565BD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1 499</w:t>
            </w:r>
            <w:r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 </w:t>
            </w:r>
            <w:r w:rsidRPr="00565BD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881</w:t>
            </w:r>
            <w:r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.</w:t>
            </w:r>
            <w:r w:rsidRPr="00565BD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06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412FFDE" w14:textId="32AD0D49" w:rsidR="00943E24" w:rsidRPr="0073029B" w:rsidRDefault="00565BDF" w:rsidP="00943E2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1471134.00</w:t>
            </w:r>
          </w:p>
        </w:tc>
      </w:tr>
      <w:tr w:rsidR="00943E24" w:rsidRPr="0073029B" w14:paraId="505839C5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A6066" w14:textId="77777777" w:rsidR="00943E24" w:rsidRPr="0073029B" w:rsidRDefault="00943E24" w:rsidP="00943E24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E106F1" w14:textId="395E9C62" w:rsidR="00943E24" w:rsidRPr="00943E24" w:rsidRDefault="00565BDF" w:rsidP="00943E24">
            <w:pPr>
              <w:jc w:val="center"/>
              <w:rPr>
                <w:rFonts w:ascii="Arial Narrow" w:hAnsi="Arial Narrow"/>
                <w:bCs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22351.50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15E1" w14:textId="503036D4" w:rsidR="00943E24" w:rsidRPr="0073029B" w:rsidRDefault="00565BDF" w:rsidP="00943E2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18"/>
                <w:szCs w:val="18"/>
              </w:rPr>
              <w:t>0.00</w:t>
            </w:r>
          </w:p>
        </w:tc>
      </w:tr>
    </w:tbl>
    <w:p w14:paraId="63AD1D05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4A085BFA" w14:textId="77777777" w:rsidR="00565BDF" w:rsidRDefault="00565BDF" w:rsidP="000669B7">
      <w:pPr>
        <w:rPr>
          <w:rFonts w:ascii="Arial Narrow" w:hAnsi="Arial Narrow"/>
          <w:sz w:val="22"/>
          <w:szCs w:val="22"/>
        </w:rPr>
      </w:pPr>
    </w:p>
    <w:p w14:paraId="1F7B63E2" w14:textId="77777777" w:rsidR="00565BDF" w:rsidRDefault="00565BDF" w:rsidP="000669B7">
      <w:pPr>
        <w:rPr>
          <w:rFonts w:ascii="Arial Narrow" w:hAnsi="Arial Narrow"/>
          <w:sz w:val="22"/>
          <w:szCs w:val="22"/>
        </w:rPr>
      </w:pPr>
    </w:p>
    <w:p w14:paraId="033F3C96" w14:textId="7C0323A5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C03EB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D7FE8F4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1F18A60B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3BE1DADD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6BFD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9D49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CE5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BFD198A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96227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B5AC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70F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D4905C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9C3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51CC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5757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349D76B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F03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E145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D7E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EC20A5E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DA192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311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182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C866131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493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6526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967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05CAC0C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B6D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C3A8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1128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011D321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123E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0BED3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891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A2484C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D82B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EC65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5EA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E28EFBC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93D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C0C5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EEF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D7C6808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1D5B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EFAB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CD9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E88F2F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FD62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B812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E75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BAD679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9D3A4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C925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F41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BA298FD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CC6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0FCA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A75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8904AF4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D3D41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7D2A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126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4C6CA1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8762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F914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543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1A8B9E6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04D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D93E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5090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05447B0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06A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2AB2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C86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7341CF48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EEE98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243E3E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4C8A2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3EB9F498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EE9335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364C0A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B3F3A9A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03A28100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81CC9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501A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CDA6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E299923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B949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082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158.29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9CEA6" w14:textId="61BD96E6" w:rsidR="000669B7" w:rsidRPr="00F571F6" w:rsidRDefault="00943E2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202.23</w:t>
            </w:r>
          </w:p>
        </w:tc>
      </w:tr>
      <w:tr w:rsidR="000669B7" w:rsidRPr="0073029B" w14:paraId="23C6D43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49D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EADCE" w14:textId="5C01D00A" w:rsidR="000669B7" w:rsidRPr="00F571F6" w:rsidRDefault="00943E2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548.79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E8CA7" w14:textId="55246AD7" w:rsidR="000669B7" w:rsidRPr="00F571F6" w:rsidRDefault="00943E2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462.06</w:t>
            </w:r>
          </w:p>
        </w:tc>
      </w:tr>
      <w:tr w:rsidR="000669B7" w:rsidRPr="0073029B" w14:paraId="7E82ABB5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F0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61E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3E4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8A60E75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23F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8EE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446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482E256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588F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4BCE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548.79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0D5B1" w14:textId="00CFFF7E" w:rsidR="000669B7" w:rsidRPr="00F571F6" w:rsidRDefault="00943E2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462.06</w:t>
            </w:r>
          </w:p>
        </w:tc>
      </w:tr>
      <w:tr w:rsidR="000669B7" w:rsidRPr="0073029B" w14:paraId="0036C9F7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1BA9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0C3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579.00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6BEEA" w14:textId="0D800170" w:rsidR="000669B7" w:rsidRPr="00F571F6" w:rsidRDefault="00943E2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507.00</w:t>
            </w:r>
          </w:p>
        </w:tc>
      </w:tr>
      <w:tr w:rsidR="000669B7" w:rsidRPr="0073029B" w14:paraId="59C98598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EA9A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EE2E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128.08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DECFD" w14:textId="7BFFDC93" w:rsidR="000669B7" w:rsidRPr="00F571F6" w:rsidRDefault="00943E24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158.29</w:t>
            </w:r>
          </w:p>
        </w:tc>
      </w:tr>
    </w:tbl>
    <w:p w14:paraId="2316F05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20EDE1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F6B2A2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3D793A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751BD0D8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09C76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F0E0C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A9828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C2067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40283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10F12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529D070F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7EE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ADD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C39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7B38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8C8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F07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735E54D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4A5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8F9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A72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844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5DC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040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18AC1F2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A85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CDB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E3A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5FB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21A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29E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7D60AED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F31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B00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DCF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EBF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A66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43E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96E2540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4197EB8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7C338D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0D12A28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534B17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12"/>
        <w:gridCol w:w="1277"/>
        <w:gridCol w:w="1543"/>
      </w:tblGrid>
      <w:tr w:rsidR="005E5AD7" w:rsidRPr="0073029B" w14:paraId="36FC306F" w14:textId="77777777" w:rsidTr="007F4F51">
        <w:trPr>
          <w:trHeight w:val="99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804D8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E8067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0B028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4D02DCFA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432A0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6C266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C8538" w14:textId="77777777" w:rsidR="005E5AD7" w:rsidRDefault="005E5AD7" w:rsidP="00F4554D">
            <w:pPr>
              <w:pStyle w:val="TopHeader"/>
            </w:pPr>
          </w:p>
          <w:p w14:paraId="605F8EBB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39086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4A728C14" w14:textId="77777777" w:rsidTr="007F4F51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ADE4E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F10DA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6761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B2E9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85FBA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D1633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E95BC6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41B3D13C" w14:textId="77777777" w:rsidTr="007F4F51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74AA3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7F4F51" w:rsidRPr="0073029B" w14:paraId="1ACEA8AA" w14:textId="77777777" w:rsidTr="007F4F51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6EB3EE" w14:textId="6076B9DB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ŠFRB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F96FB9" w14:textId="6AF0EBA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€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43400A3D" w14:textId="20620A71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noWrap/>
            <w:vAlign w:val="center"/>
          </w:tcPr>
          <w:p w14:paraId="0AD58DB8" w14:textId="2423A8FA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noWrap/>
            <w:vAlign w:val="center"/>
          </w:tcPr>
          <w:p w14:paraId="3DAA913A" w14:textId="298C8BC3" w:rsidR="007F4F51" w:rsidRPr="007F4F51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2174574.21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14:paraId="53923F8D" w14:textId="7CF5D0DC" w:rsidR="007F4F51" w:rsidRPr="007F4F51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2174574.21</w:t>
            </w: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14:paraId="2C9CEA20" w14:textId="39926EEF" w:rsidR="007F4F51" w:rsidRPr="0073029B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2037701.43</w:t>
            </w:r>
          </w:p>
        </w:tc>
      </w:tr>
      <w:tr w:rsidR="007F4F51" w:rsidRPr="0073029B" w14:paraId="4E7BF208" w14:textId="77777777" w:rsidTr="007F4F51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05294FD6" w14:textId="7D8DF17F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SLSP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1CE8828F" w14:textId="65127EF0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1EE57C2C" w14:textId="412F4423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64D95DC1" w14:textId="6C95B7C9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12" w:type="dxa"/>
            <w:noWrap/>
            <w:vAlign w:val="center"/>
          </w:tcPr>
          <w:p w14:paraId="01EE90AE" w14:textId="6D175DF9" w:rsidR="007F4F51" w:rsidRPr="007F4F51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46583.26</w:t>
            </w:r>
          </w:p>
        </w:tc>
        <w:tc>
          <w:tcPr>
            <w:tcW w:w="1277" w:type="dxa"/>
            <w:vAlign w:val="center"/>
          </w:tcPr>
          <w:p w14:paraId="38311557" w14:textId="7D5A8559" w:rsidR="007F4F51" w:rsidRPr="007F4F51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46583.26</w:t>
            </w:r>
          </w:p>
        </w:tc>
        <w:tc>
          <w:tcPr>
            <w:tcW w:w="1543" w:type="dxa"/>
            <w:noWrap/>
            <w:vAlign w:val="center"/>
          </w:tcPr>
          <w:p w14:paraId="4E0C71F0" w14:textId="12D492BF" w:rsidR="007F4F51" w:rsidRPr="0073029B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51083.26</w:t>
            </w:r>
          </w:p>
        </w:tc>
      </w:tr>
      <w:tr w:rsidR="007F4F51" w:rsidRPr="0073029B" w14:paraId="3F99FAD9" w14:textId="77777777" w:rsidTr="007F4F51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040101B0" w14:textId="311B8463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UNCB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35AA7C2E" w14:textId="686BA83A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686AAFE0" w14:textId="75021B52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5FEA02EF" w14:textId="44FCC389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12" w:type="dxa"/>
            <w:noWrap/>
            <w:vAlign w:val="center"/>
          </w:tcPr>
          <w:p w14:paraId="2F7F6D82" w14:textId="22E2CFCF" w:rsidR="007F4F51" w:rsidRPr="007F4F51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51092.97</w:t>
            </w:r>
          </w:p>
        </w:tc>
        <w:tc>
          <w:tcPr>
            <w:tcW w:w="1277" w:type="dxa"/>
            <w:vAlign w:val="center"/>
          </w:tcPr>
          <w:p w14:paraId="4698D02B" w14:textId="14BAAA3C" w:rsidR="007F4F51" w:rsidRPr="007F4F51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 51092.97</w:t>
            </w:r>
          </w:p>
        </w:tc>
        <w:tc>
          <w:tcPr>
            <w:tcW w:w="1543" w:type="dxa"/>
            <w:noWrap/>
            <w:vAlign w:val="center"/>
          </w:tcPr>
          <w:p w14:paraId="6F76E772" w14:textId="45C1F148" w:rsidR="007F4F51" w:rsidRPr="0073029B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53754.18</w:t>
            </w:r>
          </w:p>
        </w:tc>
      </w:tr>
      <w:tr w:rsidR="007F4F51" w:rsidRPr="0073029B" w14:paraId="04DE8096" w14:textId="77777777" w:rsidTr="007F4F51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447D8420" w14:textId="2FE6401A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Úvery zo OTP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1E42A9E0" w14:textId="2F35FD6A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7E7BBF94" w14:textId="4547886D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6C717C5C" w14:textId="64498AEC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12" w:type="dxa"/>
            <w:noWrap/>
            <w:vAlign w:val="center"/>
          </w:tcPr>
          <w:p w14:paraId="58BCCF54" w14:textId="73B6B459" w:rsidR="007F4F51" w:rsidRPr="007F4F51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165966.00</w:t>
            </w:r>
          </w:p>
        </w:tc>
        <w:tc>
          <w:tcPr>
            <w:tcW w:w="1277" w:type="dxa"/>
            <w:vAlign w:val="center"/>
          </w:tcPr>
          <w:p w14:paraId="5E6AB7BC" w14:textId="58217FDC" w:rsidR="007F4F51" w:rsidRPr="007F4F51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165966.00</w:t>
            </w:r>
          </w:p>
        </w:tc>
        <w:tc>
          <w:tcPr>
            <w:tcW w:w="1543" w:type="dxa"/>
            <w:noWrap/>
            <w:vAlign w:val="center"/>
          </w:tcPr>
          <w:p w14:paraId="3F17888E" w14:textId="3C521F50" w:rsidR="007F4F51" w:rsidRPr="0073029B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67509.51</w:t>
            </w:r>
          </w:p>
        </w:tc>
      </w:tr>
      <w:tr w:rsidR="007F4F51" w:rsidRPr="0073029B" w14:paraId="138954BA" w14:textId="77777777" w:rsidTr="007F4F51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3A674393" w14:textId="74636AF4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Úvery z ČSOB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26982AFB" w14:textId="250B1013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 xml:space="preserve">   €</w:t>
            </w:r>
          </w:p>
        </w:tc>
        <w:tc>
          <w:tcPr>
            <w:tcW w:w="864" w:type="dxa"/>
            <w:noWrap/>
            <w:vAlign w:val="center"/>
          </w:tcPr>
          <w:p w14:paraId="36B5AB16" w14:textId="34745F14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068" w:type="dxa"/>
            <w:noWrap/>
            <w:vAlign w:val="center"/>
          </w:tcPr>
          <w:p w14:paraId="727144E7" w14:textId="6F704240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rôzne</w:t>
            </w:r>
          </w:p>
        </w:tc>
        <w:tc>
          <w:tcPr>
            <w:tcW w:w="1512" w:type="dxa"/>
            <w:noWrap/>
            <w:vAlign w:val="center"/>
          </w:tcPr>
          <w:p w14:paraId="7E6D50EB" w14:textId="08778F49" w:rsidR="007F4F51" w:rsidRPr="007F4F51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315049.94</w:t>
            </w:r>
          </w:p>
        </w:tc>
        <w:tc>
          <w:tcPr>
            <w:tcW w:w="1277" w:type="dxa"/>
            <w:vAlign w:val="center"/>
          </w:tcPr>
          <w:p w14:paraId="42C64314" w14:textId="18330061" w:rsidR="007F4F51" w:rsidRPr="007F4F51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F4F51">
              <w:rPr>
                <w:rFonts w:ascii="Arial Narrow" w:hAnsi="Arial Narrow"/>
                <w:sz w:val="22"/>
                <w:szCs w:val="22"/>
              </w:rPr>
              <w:t>315049.94</w:t>
            </w:r>
          </w:p>
        </w:tc>
        <w:tc>
          <w:tcPr>
            <w:tcW w:w="1543" w:type="dxa"/>
            <w:noWrap/>
            <w:vAlign w:val="center"/>
          </w:tcPr>
          <w:p w14:paraId="4B082BE9" w14:textId="35882478" w:rsidR="007F4F51" w:rsidRPr="0073029B" w:rsidRDefault="007F4F51" w:rsidP="007F4F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174606.39</w:t>
            </w:r>
          </w:p>
        </w:tc>
      </w:tr>
      <w:tr w:rsidR="007F4F51" w:rsidRPr="0073029B" w14:paraId="58ED9516" w14:textId="77777777" w:rsidTr="007F4F51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39292E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7F4F51" w:rsidRPr="0073029B" w14:paraId="6E795931" w14:textId="77777777" w:rsidTr="007F4F51">
        <w:trPr>
          <w:trHeight w:val="330"/>
          <w:jc w:val="center"/>
        </w:trPr>
        <w:tc>
          <w:tcPr>
            <w:tcW w:w="200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D7D62DB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463AAF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14:paraId="27461E39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noWrap/>
            <w:vAlign w:val="center"/>
          </w:tcPr>
          <w:p w14:paraId="48023198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</w:tcBorders>
            <w:noWrap/>
            <w:vAlign w:val="center"/>
          </w:tcPr>
          <w:p w14:paraId="17357999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12" w:space="0" w:color="auto"/>
            </w:tcBorders>
          </w:tcPr>
          <w:p w14:paraId="7986B334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single" w:sz="12" w:space="0" w:color="auto"/>
            </w:tcBorders>
            <w:noWrap/>
            <w:vAlign w:val="center"/>
          </w:tcPr>
          <w:p w14:paraId="3F95BCD0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F4F51" w:rsidRPr="0073029B" w14:paraId="66BBB9A2" w14:textId="77777777" w:rsidTr="007F4F51">
        <w:trPr>
          <w:trHeight w:val="330"/>
          <w:jc w:val="center"/>
        </w:trPr>
        <w:tc>
          <w:tcPr>
            <w:tcW w:w="2007" w:type="dxa"/>
            <w:tcBorders>
              <w:right w:val="single" w:sz="12" w:space="0" w:color="auto"/>
            </w:tcBorders>
            <w:noWrap/>
            <w:vAlign w:val="center"/>
          </w:tcPr>
          <w:p w14:paraId="405FA0A4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14:paraId="2FA28686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14:paraId="090F9F72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8" w:type="dxa"/>
            <w:noWrap/>
            <w:vAlign w:val="center"/>
          </w:tcPr>
          <w:p w14:paraId="376486F2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noWrap/>
            <w:vAlign w:val="center"/>
          </w:tcPr>
          <w:p w14:paraId="2699C40A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7" w:type="dxa"/>
          </w:tcPr>
          <w:p w14:paraId="74026A1A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noWrap/>
            <w:vAlign w:val="center"/>
          </w:tcPr>
          <w:p w14:paraId="1BAD69AC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F4F51" w:rsidRPr="0073029B" w14:paraId="46E1BD1C" w14:textId="77777777" w:rsidTr="007F4F51">
        <w:trPr>
          <w:trHeight w:val="345"/>
          <w:jc w:val="center"/>
        </w:trPr>
        <w:tc>
          <w:tcPr>
            <w:tcW w:w="200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D6700" w14:textId="77777777" w:rsidR="007F4F51" w:rsidRPr="0073029B" w:rsidRDefault="007F4F51" w:rsidP="007F4F5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F53B19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14:paraId="0EE90E98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8" w:type="dxa"/>
            <w:tcBorders>
              <w:bottom w:val="single" w:sz="12" w:space="0" w:color="auto"/>
            </w:tcBorders>
            <w:noWrap/>
            <w:vAlign w:val="center"/>
          </w:tcPr>
          <w:p w14:paraId="1DE18EE6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bottom w:val="single" w:sz="12" w:space="0" w:color="auto"/>
            </w:tcBorders>
            <w:noWrap/>
            <w:vAlign w:val="center"/>
          </w:tcPr>
          <w:p w14:paraId="7133D170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7" w:type="dxa"/>
            <w:tcBorders>
              <w:bottom w:val="single" w:sz="12" w:space="0" w:color="auto"/>
            </w:tcBorders>
          </w:tcPr>
          <w:p w14:paraId="6BF6A541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43" w:type="dxa"/>
            <w:tcBorders>
              <w:bottom w:val="single" w:sz="12" w:space="0" w:color="auto"/>
            </w:tcBorders>
            <w:noWrap/>
            <w:vAlign w:val="center"/>
          </w:tcPr>
          <w:p w14:paraId="702E9A48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20A5E0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48885FE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2D3555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07CD3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67598D94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25A9B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AF1C2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96649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45E5CAF2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78A3F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F4EAF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A411B" w14:textId="77777777" w:rsidR="002D450E" w:rsidRDefault="002D450E" w:rsidP="00F4554D">
            <w:pPr>
              <w:pStyle w:val="TopHeader"/>
            </w:pPr>
          </w:p>
          <w:p w14:paraId="62105EC1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1009ED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24E8E90F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967B7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CC879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3A080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1207A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790DB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D05A9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1F1802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6EAD4269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41A03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896E42B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7D9B8D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9421B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3BDF142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7814AA0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4BCBBF8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627FC14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5A27EC0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E77B68E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5FBC29B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09991D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2E7C098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6786F4A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3F65B99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C8D8B6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D2ACFE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324E9BF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1A317F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8DA2E6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3533D61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20A885E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C24963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22A3FD3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836389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ABE668F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27FA6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33DBBBF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7162A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9E361C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532C2FA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12D9B6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2DB0521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6049ACE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057BA38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00D1DDE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22588DB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A408A2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900E59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275A40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4621B0C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15868F4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6633E60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0FE009F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423FC0B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2D1EC8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6A6ABC2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BC1BD6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728ADA1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53DDE33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0261E79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F68E820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6A7DC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757556E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69DE55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73DDE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215F92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600368F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7DDF915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4D8ACB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07670C8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53B2A55F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52904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B33FF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48A8D0F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0F64D04C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2997BB2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3CF4260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7D62D5D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F088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F77D74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238B62C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559B39A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4D4BFB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4D3D90A9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EC09D3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1E281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9B5CA1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21230AE9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38D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99D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ADD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BF8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5276FC3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65D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623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A2B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174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1D78BC0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751B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F84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CD19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0D20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634F315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919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F60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193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1BF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9C37D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570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AB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50D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ED6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879B8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83B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287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B0D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BCF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DC17F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694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673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A72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A72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43C912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F892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DD9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C6F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CFB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F1CF2E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5B8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804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92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A23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C0047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5E9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E8E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8F9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504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368948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8DB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71D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BD9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71C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B6079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D43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5D0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0EA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1BC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4E514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091AC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3FA0CB5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A484A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38E1226B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26E5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FA76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5927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CE07D5A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2436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B847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0C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7639E684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5B8D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1FEF5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EBC79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11BA9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F1AF5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391A5111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D5B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9E5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19D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7879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877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611E341D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4CA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60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907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0C3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B49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03029A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225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57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633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35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681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03C9B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7D7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0C98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1FA1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1358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F47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6746B4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5F008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2E1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BB65E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05C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7EC0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11F8C4C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01F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B80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8C1B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FBB7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063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75D9B1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258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A5A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20DC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8C0E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CDE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5C6A27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D42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A80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64B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C6E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72B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696B6FD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1323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005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6FEF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34A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B41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F708F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61EB0E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5276A12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12522E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064C2A98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E77AD6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05290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7FCD91BF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AB94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19049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917A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681ED70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D47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B58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26E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6B46D2A3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EA5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AE41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3EA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7B96807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B97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B744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C73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FB2A5BE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8AF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C655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85E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8BFFB62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8D5B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063D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FB1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EA9EC51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BA03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DF22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B2F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7DB9DC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F4046D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FEA696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ED9FF83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57A97534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C2ACB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27E4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3E73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D0D12BE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2386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A0867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13A79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0C057F1F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4D44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F4AD3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68DF7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12CC0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E8A6F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7F24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77879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04051786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A6E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D0A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E06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0DA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776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10C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AD2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34CA968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42C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B97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E8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A73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E37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FA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9849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163EF75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BDC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39B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3E5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922F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05B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1BE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50B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1B69C94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5FF6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39F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4A1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FA20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A3D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40A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C2DD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5A1DA46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2D3F5053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70F95006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277FE826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0B1A34E1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9B7EB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1A27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27EE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A5ACD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5DD5BBB3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B5D6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A0A36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68764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4F600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E1C6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4F41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E76C207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EA0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37D2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5E3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053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34B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410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0641CAAA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E49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25D687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D3F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7A0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2CD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8B1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F64AB91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8A1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3782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D4D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CEA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3DD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7B3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DF7AEC6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16A3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84BC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9B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6316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141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4A2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E9F5CE3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8BBD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4B26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1D5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635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52D3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3B5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9CC52B0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B52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6335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0437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EE5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6D4F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4DF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79EEBA4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CEF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BA7EC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9EDB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3FE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06BF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A33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C486EC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29D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32C6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FE97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D93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2A64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1BE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2BF611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FAB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FCD9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3349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9951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8B5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985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2FBB3C7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D8CB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0D54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7D04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3F7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278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5A4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D2CA9D6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357C811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0470024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1431D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2217209F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9BD7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6FB7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AC22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7F4F51" w:rsidRPr="0073029B" w14:paraId="09B70A1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2E0E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2B511" w14:textId="77777777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908E6" w14:textId="2F0C8BCD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F4F51" w:rsidRPr="0073029B" w14:paraId="47AEF352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BDAF8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C2D2B" w14:textId="77777777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155310.12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D92A1" w14:textId="577EB959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147401.99</w:t>
            </w:r>
          </w:p>
        </w:tc>
      </w:tr>
      <w:tr w:rsidR="007F4F51" w:rsidRPr="0073029B" w14:paraId="44D5AA84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9598C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D11A5" w14:textId="77777777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AD337" w14:textId="222C53BB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F4F51" w:rsidRPr="0073029B" w14:paraId="41979938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B5302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C5162" w14:textId="77777777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B1EC0" w14:textId="0334E27F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4B5226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7F4F51" w:rsidRPr="0073029B" w14:paraId="12C76A87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DE1A4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4ACA" w14:textId="77777777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FE4C1" w14:textId="52D2BAE5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0.00</w:t>
            </w:r>
          </w:p>
        </w:tc>
      </w:tr>
      <w:tr w:rsidR="007F4F51" w:rsidRPr="0073029B" w14:paraId="7905A253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E692E" w14:textId="77777777" w:rsidR="007F4F51" w:rsidRPr="0073029B" w:rsidRDefault="007F4F51" w:rsidP="007F4F5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5BCA9" w14:textId="2EB28C1E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1.36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38D04" w14:textId="529ED82A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2.62</w:t>
            </w:r>
          </w:p>
        </w:tc>
      </w:tr>
      <w:tr w:rsidR="007F4F51" w:rsidRPr="0073029B" w14:paraId="69DEAABE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13C1E" w14:textId="77777777" w:rsidR="007F4F51" w:rsidRPr="0073029B" w:rsidRDefault="007F4F51" w:rsidP="007F4F5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C2F61" w14:textId="66DAEAEB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2C7191">
              <w:rPr>
                <w:rFonts w:ascii="Arial Narrow" w:hAnsi="Arial Narrow"/>
                <w:noProof/>
                <w:sz w:val="18"/>
                <w:szCs w:val="18"/>
              </w:rPr>
              <w:t>15531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1.48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265F7" w14:textId="17EE7483" w:rsidR="007F4F51" w:rsidRPr="00F571F6" w:rsidRDefault="007F4F51" w:rsidP="007F4F5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147404.61</w:t>
            </w:r>
          </w:p>
        </w:tc>
      </w:tr>
    </w:tbl>
    <w:p w14:paraId="1E49182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530AE44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679A4A95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252C14EA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2431A686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B263B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67B60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F8D4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59654E0C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E1D6D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A1A9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599AE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7B9EDC3A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01826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B31F6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88122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A4A8EE9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85F9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6053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12D7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31E99B10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3B16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CAEE9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D40B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53D52700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9265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7E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D8787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5CB31F48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611F4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B8726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C778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C3FCDF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1FC8F08C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4B5263C2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0F629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071C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A25A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ED7C202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C9F4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C0E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34F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FC7AAC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3A9C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7F3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2AE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D78B2B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AF0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5AE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0D1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9428C1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2B6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005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81F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90337BE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EC3E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CF5B2" w14:textId="789E6918" w:rsidR="000669B7" w:rsidRPr="00F571F6" w:rsidRDefault="009028B0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23363.48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A83E8" w14:textId="0D5EC290" w:rsidR="000669B7" w:rsidRPr="00F571F6" w:rsidRDefault="007F4F51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13713.47</w:t>
            </w:r>
          </w:p>
        </w:tc>
      </w:tr>
      <w:tr w:rsidR="000669B7" w:rsidRPr="0073029B" w14:paraId="29AF97FF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E53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29F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974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A6A64" w:rsidRPr="002C7191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5066EC4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1784179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14:paraId="41890E7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1FC9737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35B89292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1E45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26CE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968DB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98557C3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4DBAC01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626858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49EAD6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C2D8C1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0222C2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FC1A42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882F25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74057564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4AB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5A0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8DD0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35B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3C2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084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E1A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4C166768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73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3CDF3" w14:textId="424ACB94" w:rsidR="000669B7" w:rsidRPr="0073029B" w:rsidRDefault="009028B0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28B0">
              <w:rPr>
                <w:rFonts w:ascii="Arial Narrow" w:hAnsi="Arial Narrow"/>
                <w:sz w:val="22"/>
                <w:szCs w:val="22"/>
              </w:rPr>
              <w:t>-61062.96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99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8D7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E196" w14:textId="7D957B4F" w:rsidR="000669B7" w:rsidRPr="0073029B" w:rsidRDefault="009028B0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-42156.55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8EC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7B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0FD806A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9D6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6BE8C" w14:textId="77777777" w:rsidR="000669B7" w:rsidRPr="0073029B" w:rsidRDefault="000669B7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8D6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27D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77E36" w14:textId="77777777" w:rsidR="000669B7" w:rsidRPr="0073029B" w:rsidRDefault="000669B7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1BE5A" w14:textId="77777777" w:rsidR="000669B7" w:rsidRPr="0073029B" w:rsidRDefault="000669B7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049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B6DD84D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50B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88E2B" w14:textId="057C7489" w:rsidR="000669B7" w:rsidRPr="0073029B" w:rsidRDefault="009028B0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401.83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12C3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DF0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9E3D2" w14:textId="04E3F579" w:rsidR="000669B7" w:rsidRPr="0073029B" w:rsidRDefault="009028B0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1361.83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5C2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7B3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E57A093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FAF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65847" w14:textId="128F506A" w:rsidR="000669B7" w:rsidRPr="0073029B" w:rsidRDefault="000669B7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57B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ECF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C68B" w14:textId="384CD2FD" w:rsidR="000669B7" w:rsidRPr="0073029B" w:rsidRDefault="009028B0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20.83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87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204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137A166B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8015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5911" w14:textId="77777777" w:rsidR="00495CAE" w:rsidRPr="0073029B" w:rsidRDefault="00495CAE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B672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4020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1BAF" w14:textId="77777777" w:rsidR="00495CAE" w:rsidRPr="0073029B" w:rsidRDefault="00495CAE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8E64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8477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B0DAA3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AC2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98C6E" w14:textId="1F0C9F2B" w:rsidR="000669B7" w:rsidRPr="0073029B" w:rsidRDefault="000669B7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00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04C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961A" w14:textId="7646F7F1" w:rsidR="000669B7" w:rsidRPr="0073029B" w:rsidRDefault="000669B7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46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75B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3C411872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04F2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A080D" w14:textId="77777777" w:rsidR="00495CAE" w:rsidRPr="0073029B" w:rsidRDefault="00495CAE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3B60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C476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BE7BF" w14:textId="77777777" w:rsidR="00495CAE" w:rsidRPr="0073029B" w:rsidRDefault="00495CAE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6867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17BA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7C38A231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3AD6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FEFAF" w14:textId="77777777" w:rsidR="00495CAE" w:rsidRPr="0073029B" w:rsidRDefault="00495CAE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AC6F2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EF87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FFE05" w14:textId="77777777" w:rsidR="00495CAE" w:rsidRPr="0073029B" w:rsidRDefault="00495CAE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0F69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09A3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DCFF06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32D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7A3B" w14:textId="4242F1FD" w:rsidR="000669B7" w:rsidRPr="0073029B" w:rsidRDefault="009028B0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028B0">
              <w:rPr>
                <w:rFonts w:ascii="Arial Narrow" w:hAnsi="Arial Narrow"/>
                <w:sz w:val="22"/>
                <w:szCs w:val="22"/>
              </w:rPr>
              <w:t>-60661.13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02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07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C6C41" w14:textId="1BA2D60F" w:rsidR="000669B7" w:rsidRPr="0073029B" w:rsidRDefault="009028B0" w:rsidP="00902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-40815.55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1E9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135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F2BA75B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078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44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238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E1B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88F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4BD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0AF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34D340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03F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0EB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FA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262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B6C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620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83E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0FE2F60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2AE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BD9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7E8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268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8D5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3D8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641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26C2CA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AF9ADA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788A9B9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50E42347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5B2A4B69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009BD536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754F38D4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7B441067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7D3640AA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255BC6B3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4CE28E21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2A735E4F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26F5B9C5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3BE46F77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45950B36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01DBEE70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6D56EDAA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3AE88EB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6B6F77E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3441526C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4903D52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3315CDF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668AE2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7928F8A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33D7D4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7A01A30C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2BD8F94C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3DE0AEDA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6FA0BDA7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0498B56B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14:paraId="7174863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1E4CC1BF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01B17BD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10E92E45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5E684" w14:textId="77777777" w:rsidR="00DD025D" w:rsidRDefault="00DD025D">
      <w:r>
        <w:separator/>
      </w:r>
    </w:p>
  </w:endnote>
  <w:endnote w:type="continuationSeparator" w:id="0">
    <w:p w14:paraId="4D187AF3" w14:textId="77777777" w:rsidR="00DD025D" w:rsidRDefault="00DD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ABD6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5B0916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A970D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3B119475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00793" w14:textId="77777777" w:rsidR="00DD025D" w:rsidRDefault="00DD025D">
      <w:r>
        <w:separator/>
      </w:r>
    </w:p>
  </w:footnote>
  <w:footnote w:type="continuationSeparator" w:id="0">
    <w:p w14:paraId="3952EFC6" w14:textId="77777777" w:rsidR="00DD025D" w:rsidRDefault="00DD0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50E7D2AC" w14:textId="77777777" w:rsidTr="00D71752">
      <w:trPr>
        <w:trHeight w:val="59"/>
      </w:trPr>
      <w:tc>
        <w:tcPr>
          <w:tcW w:w="416" w:type="pct"/>
          <w:noWrap/>
        </w:tcPr>
        <w:p w14:paraId="74ABB6F0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A95FE9C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67559663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9774D92" w14:textId="72FBC1D6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A8596A">
            <w:rPr>
              <w:noProof/>
            </w:rPr>
            <w:t>31734359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0C1222DB" w14:textId="77777777" w:rsidTr="00D71752">
      <w:trPr>
        <w:trHeight w:val="59"/>
      </w:trPr>
      <w:tc>
        <w:tcPr>
          <w:tcW w:w="416" w:type="pct"/>
          <w:noWrap/>
        </w:tcPr>
        <w:p w14:paraId="6889FB41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1078E69A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09334A56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0FB7750D" w14:textId="4EBC718E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A8596A">
            <w:rPr>
              <w:noProof/>
            </w:rPr>
            <w:t>2020494399</w:t>
          </w:r>
          <w:r w:rsidR="007A6FE5">
            <w:rPr>
              <w:noProof/>
            </w:rPr>
            <w:fldChar w:fldCharType="end"/>
          </w:r>
        </w:p>
      </w:tc>
    </w:tr>
  </w:tbl>
  <w:p w14:paraId="2ECFE8B4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7CD5FDEB" w14:textId="77777777" w:rsidTr="00D71752">
      <w:trPr>
        <w:trHeight w:val="59"/>
      </w:trPr>
      <w:tc>
        <w:tcPr>
          <w:tcW w:w="416" w:type="pct"/>
          <w:noWrap/>
        </w:tcPr>
        <w:p w14:paraId="3BB2F2D1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5B1A1DB5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13F2842B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9C5302C" w14:textId="564E3048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A8596A">
              <w:rPr>
                <w:noProof/>
              </w:rPr>
              <w:t>«aSUB_ICO»</w:t>
            </w:r>
          </w:fldSimple>
        </w:p>
      </w:tc>
    </w:tr>
    <w:tr w:rsidR="00D71752" w:rsidRPr="0073029B" w14:paraId="22B74B77" w14:textId="77777777" w:rsidTr="00D71752">
      <w:trPr>
        <w:trHeight w:val="59"/>
      </w:trPr>
      <w:tc>
        <w:tcPr>
          <w:tcW w:w="416" w:type="pct"/>
          <w:noWrap/>
        </w:tcPr>
        <w:p w14:paraId="387B1CD4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660DBF9D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387CD8A1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88F763A" w14:textId="7B3680B1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 w:rsidR="00A8596A">
              <w:rPr>
                <w:noProof/>
              </w:rPr>
              <w:t>«aSUB_DIC»</w:t>
            </w:r>
          </w:fldSimple>
        </w:p>
      </w:tc>
    </w:tr>
  </w:tbl>
  <w:p w14:paraId="6CD6D724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01"/>
    <w:docVar w:name="arg2" w:val="01_uni;con=finus(10.15);uid=ana;pwd=a"/>
    <w:docVar w:name="arg3" w:val="0"/>
    <w:docVar w:name="arg4" w:val="C:\Users\sklienka\AppData\Local\Temp\2099828.doc"/>
    <w:docVar w:name="arg5" w:val="1"/>
  </w:docVars>
  <w:rsids>
    <w:rsidRoot w:val="00EA6A64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064E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47617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C7CFB"/>
    <w:rsid w:val="004D1501"/>
    <w:rsid w:val="004D6089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65BDF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138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34E3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4F51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028B0"/>
    <w:rsid w:val="0091582D"/>
    <w:rsid w:val="00917B6D"/>
    <w:rsid w:val="00924809"/>
    <w:rsid w:val="009265BB"/>
    <w:rsid w:val="00935402"/>
    <w:rsid w:val="009414CE"/>
    <w:rsid w:val="00943E24"/>
    <w:rsid w:val="0094468D"/>
    <w:rsid w:val="00951CD2"/>
    <w:rsid w:val="0096055A"/>
    <w:rsid w:val="009A278B"/>
    <w:rsid w:val="009E0AD6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8596A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373E6"/>
    <w:rsid w:val="00B461FE"/>
    <w:rsid w:val="00B5159F"/>
    <w:rsid w:val="00B53D26"/>
    <w:rsid w:val="00B6597A"/>
    <w:rsid w:val="00B71838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BF0F12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8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91547"/>
    <w:rsid w:val="00DA1033"/>
    <w:rsid w:val="00DA1207"/>
    <w:rsid w:val="00DA4018"/>
    <w:rsid w:val="00DB1FF0"/>
    <w:rsid w:val="00DB4A38"/>
    <w:rsid w:val="00DB5DB5"/>
    <w:rsid w:val="00DC0931"/>
    <w:rsid w:val="00DC7516"/>
    <w:rsid w:val="00DD025D"/>
    <w:rsid w:val="00DE1422"/>
    <w:rsid w:val="00DE4789"/>
    <w:rsid w:val="00DE4A85"/>
    <w:rsid w:val="00DF7339"/>
    <w:rsid w:val="00E15A6B"/>
    <w:rsid w:val="00E22677"/>
    <w:rsid w:val="00E407B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A64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C38866"/>
  <w15:docId w15:val="{72F7FA9C-C2A6-4F85-8507-AE2E5ABC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p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7E47-6C9D-4CA0-883C-1B084B3A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222</TotalTime>
  <Pages>24</Pages>
  <Words>7821</Words>
  <Characters>44583</Characters>
  <Application>Microsoft Office Word</Application>
  <DocSecurity>0</DocSecurity>
  <Lines>371</Lines>
  <Paragraphs>104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Sklienka, Michal</dc:creator>
  <cp:lastModifiedBy>SUBOP plus, s.r.o.</cp:lastModifiedBy>
  <cp:revision>4</cp:revision>
  <cp:lastPrinted>2021-06-28T12:38:00Z</cp:lastPrinted>
  <dcterms:created xsi:type="dcterms:W3CDTF">2021-06-27T13:12:00Z</dcterms:created>
  <dcterms:modified xsi:type="dcterms:W3CDTF">2021-06-28T12:48:00Z</dcterms:modified>
</cp:coreProperties>
</file>