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88D2" w14:textId="2BA8E258" w:rsidR="00CB0656" w:rsidRDefault="00997E47" w:rsidP="00FE0275">
      <w:pPr>
        <w:jc w:val="center"/>
        <w:rPr>
          <w:rFonts w:ascii="Times New Roman" w:hAnsi="Times New Roman"/>
          <w:b/>
          <w:i w:val="0"/>
          <w:sz w:val="32"/>
          <w:szCs w:val="32"/>
          <w:u w:val="single"/>
        </w:rPr>
      </w:pPr>
      <w:r>
        <w:rPr>
          <w:rFonts w:ascii="Times New Roman" w:hAnsi="Times New Roman"/>
          <w:b/>
          <w:i w:val="0"/>
          <w:sz w:val="32"/>
          <w:szCs w:val="32"/>
          <w:u w:val="single"/>
        </w:rPr>
        <w:t>El-Connection</w:t>
      </w:r>
      <w:r w:rsidR="00FE0275" w:rsidRPr="00FE0275">
        <w:rPr>
          <w:rFonts w:ascii="Times New Roman" w:hAnsi="Times New Roman"/>
          <w:b/>
          <w:i w:val="0"/>
          <w:sz w:val="32"/>
          <w:szCs w:val="32"/>
          <w:u w:val="single"/>
        </w:rPr>
        <w:t xml:space="preserve"> s.r.o.,</w:t>
      </w:r>
    </w:p>
    <w:p w14:paraId="2978A1B4" w14:textId="56CD27BA" w:rsidR="00FE0275" w:rsidRDefault="00997E47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916 24</w:t>
      </w:r>
      <w:r w:rsidR="00FE0275" w:rsidRPr="00FE0275">
        <w:rPr>
          <w:rFonts w:ascii="Times New Roman" w:hAnsi="Times New Roman"/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Horná Streda</w:t>
      </w:r>
      <w:r w:rsidR="00FE0275" w:rsidRPr="00FE0275">
        <w:rPr>
          <w:rFonts w:ascii="Times New Roman" w:hAnsi="Times New Roman"/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261</w:t>
      </w:r>
      <w:r w:rsidR="00FE0275" w:rsidRPr="00FE0275">
        <w:rPr>
          <w:rFonts w:ascii="Times New Roman" w:hAnsi="Times New Roman"/>
          <w:i w:val="0"/>
          <w:sz w:val="28"/>
          <w:szCs w:val="28"/>
        </w:rPr>
        <w:t>, DIČ 2</w:t>
      </w:r>
      <w:r>
        <w:rPr>
          <w:rFonts w:ascii="Times New Roman" w:hAnsi="Times New Roman"/>
          <w:i w:val="0"/>
          <w:sz w:val="28"/>
          <w:szCs w:val="28"/>
        </w:rPr>
        <w:t>120962613</w:t>
      </w:r>
    </w:p>
    <w:p w14:paraId="13E03FD3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1CFD356E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38F78425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0A95485A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1C054E0F" w14:textId="77777777" w:rsidR="00FE0275" w:rsidRDefault="00FE0275" w:rsidP="00FE0275">
      <w:pPr>
        <w:jc w:val="center"/>
        <w:rPr>
          <w:rFonts w:ascii="Times New Roman" w:hAnsi="Times New Roman"/>
          <w:i w:val="0"/>
          <w:sz w:val="28"/>
          <w:szCs w:val="28"/>
        </w:rPr>
      </w:pPr>
    </w:p>
    <w:p w14:paraId="1290531E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FE0275">
        <w:rPr>
          <w:rFonts w:ascii="Times New Roman" w:hAnsi="Times New Roman"/>
          <w:b/>
          <w:i w:val="0"/>
          <w:sz w:val="28"/>
          <w:szCs w:val="28"/>
        </w:rPr>
        <w:t>Poznámky k účtovnej závierke</w:t>
      </w:r>
    </w:p>
    <w:p w14:paraId="45D16C2E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14:paraId="0E300917" w14:textId="77777777" w:rsidR="00FE0275" w:rsidRDefault="00FE0275" w:rsidP="00FE0275">
      <w:pPr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14:paraId="63D96BCE" w14:textId="19258AF9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ab/>
      </w:r>
      <w:r w:rsidRPr="00FE0275">
        <w:rPr>
          <w:rFonts w:ascii="Times New Roman" w:hAnsi="Times New Roman"/>
          <w:i w:val="0"/>
          <w:sz w:val="28"/>
          <w:szCs w:val="28"/>
        </w:rPr>
        <w:t xml:space="preserve">Nakoľko spoločnosť v roku 2020 </w:t>
      </w:r>
      <w:r w:rsidR="00997E47">
        <w:rPr>
          <w:rFonts w:ascii="Times New Roman" w:hAnsi="Times New Roman"/>
          <w:i w:val="0"/>
          <w:sz w:val="28"/>
          <w:szCs w:val="28"/>
        </w:rPr>
        <w:t>vykonávala obmedzenú</w:t>
      </w:r>
      <w:r w:rsidRPr="00FE0275">
        <w:rPr>
          <w:rFonts w:ascii="Times New Roman" w:hAnsi="Times New Roman"/>
          <w:i w:val="0"/>
          <w:sz w:val="28"/>
          <w:szCs w:val="28"/>
        </w:rPr>
        <w:t xml:space="preserve"> činnosť nemáme pre dané tlačivo žiadne údaje , ktoré by sme vedeli zverejniť.</w:t>
      </w:r>
    </w:p>
    <w:p w14:paraId="27099D5F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36E70FB1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5951CC65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321B2964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570FADFB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0F92490F" w14:textId="77777777" w:rsidR="00FE0275" w:rsidRDefault="00FE0275" w:rsidP="00FE0275">
      <w:pPr>
        <w:jc w:val="both"/>
        <w:rPr>
          <w:rFonts w:ascii="Times New Roman" w:hAnsi="Times New Roman"/>
          <w:i w:val="0"/>
          <w:sz w:val="28"/>
          <w:szCs w:val="28"/>
        </w:rPr>
      </w:pPr>
    </w:p>
    <w:p w14:paraId="57AF57C1" w14:textId="28936F9C" w:rsidR="00FE0275" w:rsidRPr="00FE0275" w:rsidRDefault="00997E47" w:rsidP="00FE0275">
      <w:pPr>
        <w:jc w:val="center"/>
        <w:rPr>
          <w:rFonts w:ascii="Times New Roman" w:hAnsi="Times New Roman"/>
          <w:b/>
          <w:i w:val="0"/>
          <w:sz w:val="24"/>
          <w:szCs w:val="24"/>
          <w:u w:val="single"/>
        </w:rPr>
      </w:pPr>
      <w:r>
        <w:rPr>
          <w:rFonts w:ascii="Times New Roman" w:hAnsi="Times New Roman"/>
          <w:i w:val="0"/>
          <w:sz w:val="28"/>
          <w:szCs w:val="28"/>
        </w:rPr>
        <w:t>Ing. Martin Šarády</w:t>
      </w:r>
    </w:p>
    <w:sectPr w:rsidR="00FE0275" w:rsidRPr="00FE0275" w:rsidSect="009929AF">
      <w:type w:val="continuous"/>
      <w:pgSz w:w="11907" w:h="16840" w:code="9"/>
      <w:pgMar w:top="1134" w:right="1134" w:bottom="1134" w:left="1134" w:header="709" w:footer="709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9A40" w14:textId="77777777" w:rsidR="00A857B7" w:rsidRDefault="00A857B7">
      <w:r>
        <w:separator/>
      </w:r>
    </w:p>
  </w:endnote>
  <w:endnote w:type="continuationSeparator" w:id="0">
    <w:p w14:paraId="11E14340" w14:textId="77777777" w:rsidR="00A857B7" w:rsidRDefault="00A8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antGarGotItcTE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4201" w14:textId="77777777" w:rsidR="00A857B7" w:rsidRDefault="00A857B7">
      <w:r>
        <w:separator/>
      </w:r>
    </w:p>
  </w:footnote>
  <w:footnote w:type="continuationSeparator" w:id="0">
    <w:p w14:paraId="31C39E53" w14:textId="77777777" w:rsidR="00A857B7" w:rsidRDefault="00A85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C73"/>
    <w:rsid w:val="00001069"/>
    <w:rsid w:val="00021473"/>
    <w:rsid w:val="000A3531"/>
    <w:rsid w:val="000C67AC"/>
    <w:rsid w:val="000F7B01"/>
    <w:rsid w:val="00103AB9"/>
    <w:rsid w:val="00113D19"/>
    <w:rsid w:val="00116B88"/>
    <w:rsid w:val="0014075F"/>
    <w:rsid w:val="0014238C"/>
    <w:rsid w:val="001424FA"/>
    <w:rsid w:val="00166B66"/>
    <w:rsid w:val="00191C45"/>
    <w:rsid w:val="001B5E75"/>
    <w:rsid w:val="001E055F"/>
    <w:rsid w:val="001F2A64"/>
    <w:rsid w:val="00210BEC"/>
    <w:rsid w:val="002170CA"/>
    <w:rsid w:val="00281F18"/>
    <w:rsid w:val="002C07B6"/>
    <w:rsid w:val="002C4434"/>
    <w:rsid w:val="002C7209"/>
    <w:rsid w:val="002F3F13"/>
    <w:rsid w:val="002F6845"/>
    <w:rsid w:val="00300C1B"/>
    <w:rsid w:val="00304ECE"/>
    <w:rsid w:val="003157E8"/>
    <w:rsid w:val="003177DC"/>
    <w:rsid w:val="003476D2"/>
    <w:rsid w:val="00350C1A"/>
    <w:rsid w:val="0036282F"/>
    <w:rsid w:val="0037345A"/>
    <w:rsid w:val="00384D4F"/>
    <w:rsid w:val="0038598A"/>
    <w:rsid w:val="003A2FFB"/>
    <w:rsid w:val="003B08CA"/>
    <w:rsid w:val="003C420D"/>
    <w:rsid w:val="003C78D0"/>
    <w:rsid w:val="003D6ECB"/>
    <w:rsid w:val="00401B7F"/>
    <w:rsid w:val="004076B8"/>
    <w:rsid w:val="0046241F"/>
    <w:rsid w:val="0047090E"/>
    <w:rsid w:val="00472DEA"/>
    <w:rsid w:val="004A1FE6"/>
    <w:rsid w:val="004B1314"/>
    <w:rsid w:val="004C7EA3"/>
    <w:rsid w:val="00520517"/>
    <w:rsid w:val="00536489"/>
    <w:rsid w:val="005713AC"/>
    <w:rsid w:val="00574AE6"/>
    <w:rsid w:val="0059233C"/>
    <w:rsid w:val="005B40E9"/>
    <w:rsid w:val="005C11A2"/>
    <w:rsid w:val="005F216A"/>
    <w:rsid w:val="00600618"/>
    <w:rsid w:val="0060199C"/>
    <w:rsid w:val="00663DFE"/>
    <w:rsid w:val="006651FB"/>
    <w:rsid w:val="00667744"/>
    <w:rsid w:val="00680FDF"/>
    <w:rsid w:val="00683A43"/>
    <w:rsid w:val="00690403"/>
    <w:rsid w:val="00694C73"/>
    <w:rsid w:val="0069689F"/>
    <w:rsid w:val="006B2637"/>
    <w:rsid w:val="006B2BD4"/>
    <w:rsid w:val="006C7B2D"/>
    <w:rsid w:val="006D492C"/>
    <w:rsid w:val="006E4483"/>
    <w:rsid w:val="006F1F3C"/>
    <w:rsid w:val="006F5414"/>
    <w:rsid w:val="006F7AC9"/>
    <w:rsid w:val="00722BF1"/>
    <w:rsid w:val="007341A0"/>
    <w:rsid w:val="00746C11"/>
    <w:rsid w:val="0075267D"/>
    <w:rsid w:val="00777AFD"/>
    <w:rsid w:val="00781B0D"/>
    <w:rsid w:val="00784B8C"/>
    <w:rsid w:val="00784EB4"/>
    <w:rsid w:val="00785403"/>
    <w:rsid w:val="007A2ACA"/>
    <w:rsid w:val="007B38BA"/>
    <w:rsid w:val="007D1282"/>
    <w:rsid w:val="007D5062"/>
    <w:rsid w:val="007F4532"/>
    <w:rsid w:val="007F6971"/>
    <w:rsid w:val="00802591"/>
    <w:rsid w:val="00821870"/>
    <w:rsid w:val="00835952"/>
    <w:rsid w:val="00836368"/>
    <w:rsid w:val="00836693"/>
    <w:rsid w:val="00884916"/>
    <w:rsid w:val="008B140B"/>
    <w:rsid w:val="008C4D36"/>
    <w:rsid w:val="008E08F2"/>
    <w:rsid w:val="008E287C"/>
    <w:rsid w:val="008E44CE"/>
    <w:rsid w:val="00916B52"/>
    <w:rsid w:val="00944706"/>
    <w:rsid w:val="009812B7"/>
    <w:rsid w:val="009929AF"/>
    <w:rsid w:val="00997E47"/>
    <w:rsid w:val="009B1021"/>
    <w:rsid w:val="009C6577"/>
    <w:rsid w:val="009D0569"/>
    <w:rsid w:val="009D4D3E"/>
    <w:rsid w:val="009E2AE7"/>
    <w:rsid w:val="009F42FD"/>
    <w:rsid w:val="009F4B46"/>
    <w:rsid w:val="00A857B7"/>
    <w:rsid w:val="00A95F12"/>
    <w:rsid w:val="00AA248C"/>
    <w:rsid w:val="00AB318A"/>
    <w:rsid w:val="00AD17BB"/>
    <w:rsid w:val="00AD5602"/>
    <w:rsid w:val="00AE4188"/>
    <w:rsid w:val="00AF5274"/>
    <w:rsid w:val="00AF52AA"/>
    <w:rsid w:val="00B01308"/>
    <w:rsid w:val="00B26FF8"/>
    <w:rsid w:val="00B33F97"/>
    <w:rsid w:val="00B54206"/>
    <w:rsid w:val="00B9149A"/>
    <w:rsid w:val="00B957EA"/>
    <w:rsid w:val="00BA53C4"/>
    <w:rsid w:val="00C44768"/>
    <w:rsid w:val="00C54DCF"/>
    <w:rsid w:val="00C56E6D"/>
    <w:rsid w:val="00C57E25"/>
    <w:rsid w:val="00C60B70"/>
    <w:rsid w:val="00C84640"/>
    <w:rsid w:val="00CB0656"/>
    <w:rsid w:val="00CF6487"/>
    <w:rsid w:val="00D471D4"/>
    <w:rsid w:val="00DB613E"/>
    <w:rsid w:val="00DD4832"/>
    <w:rsid w:val="00DE45A7"/>
    <w:rsid w:val="00E153BD"/>
    <w:rsid w:val="00E262C3"/>
    <w:rsid w:val="00E265EA"/>
    <w:rsid w:val="00E3033E"/>
    <w:rsid w:val="00E36BB9"/>
    <w:rsid w:val="00E36FC4"/>
    <w:rsid w:val="00E456F6"/>
    <w:rsid w:val="00E46885"/>
    <w:rsid w:val="00E545F8"/>
    <w:rsid w:val="00E92E5D"/>
    <w:rsid w:val="00E93603"/>
    <w:rsid w:val="00E96461"/>
    <w:rsid w:val="00EC0F8C"/>
    <w:rsid w:val="00EC39CA"/>
    <w:rsid w:val="00EF74E0"/>
    <w:rsid w:val="00F03453"/>
    <w:rsid w:val="00F17BC2"/>
    <w:rsid w:val="00F24887"/>
    <w:rsid w:val="00F56DDC"/>
    <w:rsid w:val="00F616FD"/>
    <w:rsid w:val="00F66D22"/>
    <w:rsid w:val="00F867C9"/>
    <w:rsid w:val="00F9395B"/>
    <w:rsid w:val="00FE0275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5BDA1"/>
  <w15:docId w15:val="{F53FE78D-957B-4363-83A1-A7276449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598A"/>
    <w:rPr>
      <w:rFonts w:ascii="AvantGarGotItcTEE" w:hAnsi="AvantGarGotItcTEE"/>
      <w:i/>
      <w:spacing w:val="10"/>
      <w:lang w:eastAsia="cs-CZ"/>
    </w:rPr>
  </w:style>
  <w:style w:type="paragraph" w:styleId="Nadpis1">
    <w:name w:val="heading 1"/>
    <w:basedOn w:val="Normlny"/>
    <w:next w:val="Normlny"/>
    <w:qFormat/>
    <w:rsid w:val="0038598A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38598A"/>
    <w:pPr>
      <w:keepNext/>
      <w:spacing w:before="240" w:after="60"/>
      <w:outlineLvl w:val="1"/>
    </w:pPr>
    <w:rPr>
      <w:b/>
      <w:sz w:val="24"/>
    </w:rPr>
  </w:style>
  <w:style w:type="paragraph" w:styleId="Nadpis5">
    <w:name w:val="heading 5"/>
    <w:basedOn w:val="Normlny"/>
    <w:next w:val="Normlny"/>
    <w:qFormat/>
    <w:rsid w:val="0038598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8598A"/>
    <w:pPr>
      <w:spacing w:before="240" w:after="60"/>
      <w:outlineLvl w:val="5"/>
    </w:pPr>
    <w:rPr>
      <w:sz w:val="22"/>
    </w:rPr>
  </w:style>
  <w:style w:type="paragraph" w:styleId="Nadpis7">
    <w:name w:val="heading 7"/>
    <w:basedOn w:val="Normlny"/>
    <w:next w:val="Normlny"/>
    <w:qFormat/>
    <w:rsid w:val="0038598A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38598A"/>
    <w:pPr>
      <w:spacing w:before="240" w:after="60"/>
      <w:outlineLvl w:val="7"/>
    </w:pPr>
  </w:style>
  <w:style w:type="paragraph" w:styleId="Nadpis9">
    <w:name w:val="heading 9"/>
    <w:basedOn w:val="Normlny"/>
    <w:next w:val="Normlny"/>
    <w:qFormat/>
    <w:rsid w:val="0038598A"/>
    <w:pPr>
      <w:spacing w:before="240" w:after="60"/>
      <w:outlineLvl w:val="8"/>
    </w:pPr>
    <w:rPr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8598A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38598A"/>
    <w:pPr>
      <w:tabs>
        <w:tab w:val="center" w:pos="4153"/>
        <w:tab w:val="right" w:pos="8306"/>
      </w:tabs>
      <w:jc w:val="center"/>
    </w:pPr>
    <w:rPr>
      <w:sz w:val="16"/>
    </w:rPr>
  </w:style>
  <w:style w:type="character" w:styleId="sloriadka">
    <w:name w:val="line number"/>
    <w:basedOn w:val="Predvolenpsmoodseku"/>
    <w:rsid w:val="0038598A"/>
    <w:rPr>
      <w:rFonts w:ascii="AvantGarGotItcTEE" w:hAnsi="AvantGarGotItcTEE"/>
      <w:i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4EB4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38598A"/>
    <w:rPr>
      <w:rFonts w:ascii="AvantGarGotItcTEE" w:hAnsi="AvantGarGotItcTEE"/>
      <w:i/>
    </w:rPr>
  </w:style>
  <w:style w:type="paragraph" w:customStyle="1" w:styleId="Styl1">
    <w:name w:val="Styl1"/>
    <w:basedOn w:val="Normlny"/>
    <w:rsid w:val="0038598A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4EB4"/>
    <w:rPr>
      <w:rFonts w:ascii="Tahoma" w:hAnsi="Tahoma" w:cs="Tahoma"/>
      <w:i/>
      <w:spacing w:val="1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hencek\AppData\Local\Microsoft\Windows\Temporary%20Internet%20Files\Content.MSO\2205BA2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2205BA2A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interný oznam slovenský TRANSPETROL</vt:lpstr>
      <vt:lpstr>interný oznam slovenský TRANSPETROL</vt:lpstr>
    </vt:vector>
  </TitlesOfParts>
  <Company>Transpetrol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interný oznam slovenský TRANSPETROL</dc:title>
  <dc:creator>Kanta</dc:creator>
  <cp:lastModifiedBy>pc</cp:lastModifiedBy>
  <cp:revision>3</cp:revision>
  <cp:lastPrinted>2019-06-21T07:14:00Z</cp:lastPrinted>
  <dcterms:created xsi:type="dcterms:W3CDTF">2021-06-28T16:19:00Z</dcterms:created>
  <dcterms:modified xsi:type="dcterms:W3CDTF">2021-06-28T16:21:00Z</dcterms:modified>
</cp:coreProperties>
</file>