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B923A8" w:rsidRPr="00567710" w:rsidRDefault="00B923A8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B923A8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B923A8" w:rsidRPr="00567710" w:rsidRDefault="00B923A8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B923A8" w:rsidRPr="00567710" w:rsidRDefault="00B923A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DMV Trade  s.r.o.</w:t>
            </w:r>
          </w:p>
        </w:tc>
      </w:tr>
      <w:tr w:rsidR="00B923A8" w:rsidRPr="00567710" w:rsidTr="00927FAE">
        <w:trPr>
          <w:trHeight w:val="340"/>
        </w:trPr>
        <w:tc>
          <w:tcPr>
            <w:tcW w:w="1096" w:type="pct"/>
            <w:vAlign w:val="center"/>
          </w:tcPr>
          <w:p w:rsidR="00B923A8" w:rsidRPr="00567710" w:rsidRDefault="00B923A8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B923A8" w:rsidRPr="00567710" w:rsidRDefault="00B923A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14, 974 05 Banská Bystrica</w:t>
            </w:r>
          </w:p>
        </w:tc>
      </w:tr>
    </w:tbl>
    <w:p w:rsidR="00B923A8" w:rsidRPr="00567710" w:rsidRDefault="00B923A8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B923A8" w:rsidRDefault="00B923A8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poskytovanie elektronických služieb</w:t>
      </w:r>
    </w:p>
    <w:p w:rsidR="00B923A8" w:rsidRPr="00567710" w:rsidRDefault="00B923A8" w:rsidP="003D1D35">
      <w:pPr>
        <w:jc w:val="both"/>
        <w:rPr>
          <w:bCs/>
          <w:sz w:val="20"/>
          <w:szCs w:val="20"/>
        </w:rPr>
      </w:pPr>
    </w:p>
    <w:p w:rsidR="00B923A8" w:rsidRPr="00567710" w:rsidRDefault="00B923A8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B923A8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B923A8" w:rsidRPr="00567710" w:rsidRDefault="00B923A8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B923A8" w:rsidRPr="00567710" w:rsidRDefault="00B923A8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B923A8" w:rsidRPr="00567710" w:rsidRDefault="00B923A8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B923A8" w:rsidRPr="00567710" w:rsidRDefault="00B923A8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923A8" w:rsidRPr="00567710" w:rsidRDefault="00B923A8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23A8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B923A8" w:rsidRPr="00567710" w:rsidRDefault="00B923A8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B923A8" w:rsidRPr="00567710" w:rsidRDefault="00B923A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B923A8" w:rsidRPr="00567710" w:rsidRDefault="00B923A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B923A8" w:rsidRPr="00567710" w:rsidRDefault="00B923A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B923A8" w:rsidRPr="00567710" w:rsidRDefault="00B923A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B923A8" w:rsidRPr="00567710" w:rsidRDefault="00B923A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B923A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B923A8" w:rsidRPr="00567710" w:rsidRDefault="00B923A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B923A8" w:rsidRPr="00567710" w:rsidRDefault="00B923A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923A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B923A8" w:rsidRPr="00567710" w:rsidRDefault="00B923A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923A8" w:rsidRPr="00567710" w:rsidRDefault="00B923A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923A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B923A8" w:rsidRPr="00567710" w:rsidRDefault="00B923A8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923A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B923A8" w:rsidRPr="00567710" w:rsidRDefault="00B923A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923A8" w:rsidRPr="00567710" w:rsidRDefault="00B923A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B923A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923A8" w:rsidRPr="00567710" w:rsidRDefault="00B923A8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923A8" w:rsidRPr="00567710" w:rsidRDefault="00B923A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B923A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923A8" w:rsidRPr="00567710" w:rsidRDefault="00B923A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23A8" w:rsidRPr="00567710" w:rsidRDefault="00B923A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923A8" w:rsidRPr="00567710" w:rsidRDefault="00B923A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923A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923A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B923A8" w:rsidRPr="00567710" w:rsidRDefault="00B923A8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B923A8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B923A8" w:rsidRPr="00567710" w:rsidRDefault="00B923A8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B923A8" w:rsidRPr="00567710" w:rsidRDefault="00B923A8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B923A8" w:rsidRPr="00567710" w:rsidRDefault="00B923A8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B923A8" w:rsidRPr="00567710" w:rsidRDefault="00B923A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23A8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B923A8" w:rsidRPr="00567710" w:rsidRDefault="00B923A8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B923A8" w:rsidRPr="00567710" w:rsidRDefault="00B923A8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B923A8" w:rsidRPr="00567710" w:rsidRDefault="00B923A8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B923A8" w:rsidRPr="00567710" w:rsidRDefault="00B923A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923A8" w:rsidRPr="00567710" w:rsidRDefault="00B923A8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923A8" w:rsidRPr="00567710" w:rsidRDefault="00B923A8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923A8" w:rsidRPr="00567710" w:rsidRDefault="00B923A8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B923A8" w:rsidRPr="00567710" w:rsidRDefault="00B923A8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923A8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B923A8" w:rsidRPr="00567710" w:rsidRDefault="00B923A8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B923A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923A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923A8" w:rsidRPr="00567710" w:rsidTr="00EE3219">
        <w:trPr>
          <w:trHeight w:val="340"/>
        </w:trPr>
        <w:tc>
          <w:tcPr>
            <w:tcW w:w="9072" w:type="dxa"/>
            <w:gridSpan w:val="7"/>
          </w:tcPr>
          <w:p w:rsidR="00B923A8" w:rsidRPr="00567710" w:rsidRDefault="00B923A8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B923A8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B923A8" w:rsidRPr="00567710" w:rsidRDefault="00B923A8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923A8" w:rsidRPr="00567710" w:rsidTr="00EE3219">
        <w:trPr>
          <w:trHeight w:val="340"/>
        </w:trPr>
        <w:tc>
          <w:tcPr>
            <w:tcW w:w="9072" w:type="dxa"/>
            <w:gridSpan w:val="7"/>
          </w:tcPr>
          <w:p w:rsidR="00B923A8" w:rsidRPr="00567710" w:rsidRDefault="00B923A8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EE3219">
        <w:trPr>
          <w:trHeight w:val="340"/>
        </w:trPr>
        <w:tc>
          <w:tcPr>
            <w:tcW w:w="9072" w:type="dxa"/>
            <w:gridSpan w:val="7"/>
          </w:tcPr>
          <w:p w:rsidR="00B923A8" w:rsidRPr="00567710" w:rsidRDefault="00B923A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EE3219">
        <w:trPr>
          <w:trHeight w:val="340"/>
        </w:trPr>
        <w:tc>
          <w:tcPr>
            <w:tcW w:w="9072" w:type="dxa"/>
            <w:gridSpan w:val="7"/>
          </w:tcPr>
          <w:p w:rsidR="00B923A8" w:rsidRPr="00567710" w:rsidRDefault="00B923A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923A8" w:rsidRPr="00567710" w:rsidTr="00EE3219">
        <w:trPr>
          <w:trHeight w:val="340"/>
        </w:trPr>
        <w:tc>
          <w:tcPr>
            <w:tcW w:w="9072" w:type="dxa"/>
            <w:gridSpan w:val="4"/>
          </w:tcPr>
          <w:p w:rsidR="00B923A8" w:rsidRPr="00567710" w:rsidRDefault="00B923A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923A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923A8" w:rsidRDefault="00B923A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923A8" w:rsidRPr="00567710" w:rsidRDefault="00B923A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B923A8" w:rsidRPr="00567710" w:rsidRDefault="00B923A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B923A8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B923A8" w:rsidRPr="00567710" w:rsidRDefault="00B923A8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B923A8" w:rsidRPr="00567710" w:rsidRDefault="00B923A8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B923A8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B923A8" w:rsidRPr="00567710" w:rsidRDefault="00B923A8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B923A8" w:rsidRPr="00567710" w:rsidRDefault="00B923A8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B923A8" w:rsidRPr="00567710" w:rsidRDefault="00B923A8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923A8" w:rsidRPr="00567710" w:rsidRDefault="00B923A8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B923A8" w:rsidRPr="00567710" w:rsidRDefault="00B923A8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923A8" w:rsidRPr="00567710" w:rsidRDefault="00B923A8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B923A8" w:rsidRPr="00567710" w:rsidRDefault="00B923A8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B923A8" w:rsidRPr="00567710" w:rsidRDefault="00B923A8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B923A8" w:rsidRPr="00567710" w:rsidRDefault="00B923A8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B923A8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B923A8" w:rsidRPr="00567710" w:rsidRDefault="00B923A8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923A8" w:rsidRPr="00567710" w:rsidRDefault="00B923A8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923A8" w:rsidRPr="00567710" w:rsidRDefault="00B923A8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B923A8" w:rsidRPr="00567710" w:rsidRDefault="00B923A8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B923A8" w:rsidRPr="00567710" w:rsidRDefault="00B923A8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B923A8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923A8" w:rsidRPr="00567710" w:rsidRDefault="00B923A8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923A8" w:rsidRPr="00567710" w:rsidRDefault="00B923A8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923A8" w:rsidRDefault="00B923A8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B923A8" w:rsidRPr="00567710" w:rsidRDefault="00B923A8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B923A8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B923A8" w:rsidRPr="00567710" w:rsidRDefault="00B923A8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B923A8" w:rsidRPr="00567710" w:rsidRDefault="00B923A8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B923A8" w:rsidRPr="00567710" w:rsidRDefault="00B923A8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923A8" w:rsidRPr="00567710" w:rsidRDefault="00B923A8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283"/>
        </w:trPr>
        <w:tc>
          <w:tcPr>
            <w:tcW w:w="9072" w:type="dxa"/>
            <w:gridSpan w:val="2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923A8" w:rsidRPr="00567710" w:rsidRDefault="00B923A8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923A8" w:rsidRPr="00567710" w:rsidRDefault="00B923A8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923A8" w:rsidRPr="00567710" w:rsidRDefault="00B923A8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923A8" w:rsidRPr="00567710" w:rsidRDefault="00B923A8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923A8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923A8" w:rsidRPr="00567710" w:rsidRDefault="00B923A8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923A8" w:rsidRPr="00567710" w:rsidRDefault="00B923A8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B923A8" w:rsidRPr="00567710" w:rsidRDefault="00B923A8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923A8" w:rsidRPr="00567710" w:rsidRDefault="00B923A8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2C1383">
        <w:trPr>
          <w:trHeight w:val="397"/>
        </w:trPr>
        <w:tc>
          <w:tcPr>
            <w:tcW w:w="8789" w:type="dxa"/>
          </w:tcPr>
          <w:p w:rsidR="00B923A8" w:rsidRPr="00567710" w:rsidRDefault="00B923A8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B923A8" w:rsidRPr="00567710" w:rsidRDefault="00B923A8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B923A8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B923A8" w:rsidRPr="00567710" w:rsidRDefault="00B923A8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B923A8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B923A8" w:rsidRPr="00567710" w:rsidRDefault="00B923A8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B923A8" w:rsidRPr="00567710" w:rsidRDefault="00B923A8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B923A8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B923A8" w:rsidRPr="00567710" w:rsidRDefault="00B923A8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923A8" w:rsidRPr="00567710" w:rsidRDefault="00B923A8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B923A8" w:rsidRPr="00567710" w:rsidRDefault="00B923A8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923A8" w:rsidRPr="00567710" w:rsidRDefault="00B923A8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197838">
      <w:pPr>
        <w:spacing w:after="0"/>
        <w:jc w:val="both"/>
        <w:rPr>
          <w:sz w:val="20"/>
          <w:szCs w:val="20"/>
        </w:rPr>
      </w:pPr>
    </w:p>
    <w:p w:rsidR="00B923A8" w:rsidRPr="00567710" w:rsidRDefault="00B923A8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B923A8" w:rsidRPr="00567710" w:rsidRDefault="00B923A8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923A8" w:rsidRPr="00567710" w:rsidRDefault="00B923A8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923A8" w:rsidRPr="00567710" w:rsidRDefault="00B923A8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923A8" w:rsidRPr="00567710" w:rsidRDefault="00B923A8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B923A8" w:rsidRPr="00567710" w:rsidRDefault="00B923A8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B923A8" w:rsidRPr="00567710" w:rsidRDefault="00B923A8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923A8" w:rsidRPr="00567710" w:rsidRDefault="00B923A8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B923A8" w:rsidRPr="00567710" w:rsidRDefault="00B923A8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B923A8" w:rsidRPr="00567710" w:rsidRDefault="00B923A8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B923A8" w:rsidRPr="00567710" w:rsidRDefault="00B923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B923A8" w:rsidRPr="00567710" w:rsidRDefault="00B923A8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B923A8" w:rsidRPr="00567710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Pr="006B43DF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Pr="00567710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Pr="00567710" w:rsidRDefault="00B923A8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923A8" w:rsidRPr="00567710" w:rsidRDefault="00B923A8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B923A8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B923A8" w:rsidRPr="00567710" w:rsidRDefault="00B923A8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B923A8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B923A8" w:rsidRPr="00567710" w:rsidRDefault="00B923A8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B923A8" w:rsidRPr="00567710" w:rsidRDefault="00B923A8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B923A8" w:rsidRPr="00567710" w:rsidRDefault="00B923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B923A8" w:rsidRPr="00567710" w:rsidRDefault="00B923A8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B923A8" w:rsidRPr="00567710" w:rsidRDefault="00B923A8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B923A8" w:rsidRPr="00567710" w:rsidRDefault="00B923A8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B923A8" w:rsidRPr="00567710" w:rsidRDefault="00B923A8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B923A8" w:rsidRPr="00567710" w:rsidRDefault="00B923A8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B923A8" w:rsidRPr="00567710" w:rsidRDefault="00B923A8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923A8" w:rsidRPr="00423603" w:rsidRDefault="00B923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923A8" w:rsidRPr="00567710" w:rsidRDefault="00B923A8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B923A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B923A8" w:rsidRPr="00567710" w:rsidRDefault="00B923A8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B923A8" w:rsidRPr="00567710" w:rsidRDefault="00B923A8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B923A8" w:rsidRPr="00567710" w:rsidRDefault="00B923A8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B923A8" w:rsidRPr="00567710" w:rsidRDefault="00B923A8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923A8" w:rsidRPr="00567710" w:rsidRDefault="00B923A8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B923A8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B923A8" w:rsidRPr="00567710" w:rsidRDefault="00B923A8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B923A8" w:rsidRPr="00567710" w:rsidRDefault="00B923A8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B923A8" w:rsidRPr="00567710" w:rsidRDefault="00B923A8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923A8" w:rsidRPr="00567710" w:rsidRDefault="00B923A8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23A8" w:rsidRPr="00567710" w:rsidRDefault="00B923A8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923A8" w:rsidRPr="00567710" w:rsidRDefault="00B923A8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3A8" w:rsidRPr="00567710" w:rsidRDefault="00B923A8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B06C2C">
      <w:pPr>
        <w:rPr>
          <w:sz w:val="20"/>
          <w:szCs w:val="20"/>
        </w:rPr>
      </w:pPr>
    </w:p>
    <w:p w:rsidR="00B923A8" w:rsidRDefault="00B923A8" w:rsidP="00B06C2C">
      <w:pPr>
        <w:rPr>
          <w:sz w:val="20"/>
          <w:szCs w:val="20"/>
        </w:rPr>
      </w:pPr>
    </w:p>
    <w:p w:rsidR="00B923A8" w:rsidRDefault="00B923A8" w:rsidP="00B06C2C">
      <w:pPr>
        <w:rPr>
          <w:sz w:val="20"/>
          <w:szCs w:val="20"/>
        </w:rPr>
      </w:pPr>
    </w:p>
    <w:p w:rsidR="00B923A8" w:rsidRPr="00567710" w:rsidRDefault="00B923A8" w:rsidP="00B06C2C">
      <w:pPr>
        <w:rPr>
          <w:sz w:val="20"/>
          <w:szCs w:val="20"/>
        </w:rPr>
      </w:pPr>
    </w:p>
    <w:p w:rsidR="00B923A8" w:rsidRPr="00567710" w:rsidRDefault="00B923A8" w:rsidP="00B06C2C">
      <w:pPr>
        <w:rPr>
          <w:sz w:val="20"/>
          <w:szCs w:val="20"/>
        </w:rPr>
      </w:pPr>
    </w:p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B923A8" w:rsidRPr="00567710" w:rsidRDefault="00B923A8" w:rsidP="0067732B">
      <w:pPr>
        <w:spacing w:after="0"/>
        <w:rPr>
          <w:sz w:val="20"/>
          <w:szCs w:val="20"/>
        </w:rPr>
      </w:pPr>
    </w:p>
    <w:p w:rsidR="00B923A8" w:rsidRPr="00567710" w:rsidRDefault="00B923A8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B923A8" w:rsidRPr="00567710" w:rsidRDefault="00B923A8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B923A8" w:rsidRPr="00567710" w:rsidRDefault="00B923A8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B923A8" w:rsidRPr="00567710" w:rsidRDefault="00B923A8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B923A8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B923A8" w:rsidRPr="00567710" w:rsidRDefault="00B923A8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B923A8" w:rsidRPr="00567710" w:rsidRDefault="00B923A8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B923A8" w:rsidRPr="00567710" w:rsidRDefault="00B923A8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923A8" w:rsidRPr="00567710" w:rsidRDefault="00B923A8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B923A8" w:rsidRPr="00567710" w:rsidRDefault="00B923A8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B923A8" w:rsidRPr="00567710" w:rsidRDefault="00B923A8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B923A8" w:rsidRPr="00567710" w:rsidRDefault="00B923A8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923A8" w:rsidRPr="00567710" w:rsidRDefault="00B923A8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B923A8" w:rsidRPr="00567710" w:rsidRDefault="00B923A8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B923A8" w:rsidRPr="00567710" w:rsidRDefault="00B923A8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923A8" w:rsidRPr="00567710" w:rsidRDefault="00B923A8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B923A8" w:rsidRPr="00567710" w:rsidRDefault="00B923A8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923A8" w:rsidRPr="00567710" w:rsidRDefault="00B923A8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923A8" w:rsidRPr="00567710" w:rsidRDefault="00B923A8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923A8" w:rsidRPr="00567710" w:rsidRDefault="00B923A8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923A8" w:rsidRPr="00567710" w:rsidRDefault="00B923A8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B923A8" w:rsidRPr="00567710" w:rsidRDefault="00B923A8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923A8" w:rsidRPr="00567710" w:rsidRDefault="00B923A8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B923A8" w:rsidRPr="00567710" w:rsidRDefault="00B923A8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B923A8" w:rsidRPr="00567710" w:rsidRDefault="00B923A8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B923A8" w:rsidRPr="00567710" w:rsidRDefault="00B923A8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B923A8" w:rsidRPr="00567710" w:rsidRDefault="00B923A8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923A8" w:rsidRPr="00567710" w:rsidRDefault="00B923A8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923A8" w:rsidRPr="00567710" w:rsidRDefault="00B923A8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B923A8" w:rsidRPr="00567710" w:rsidRDefault="00B923A8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B923A8" w:rsidRPr="00567710" w:rsidRDefault="00B923A8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B923A8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B923A8" w:rsidRPr="00567710" w:rsidRDefault="00B923A8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B923A8" w:rsidRPr="00567710" w:rsidRDefault="00B923A8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B923A8" w:rsidRPr="00567710" w:rsidRDefault="00B923A8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B923A8" w:rsidRPr="00567710" w:rsidRDefault="00B923A8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B923A8" w:rsidRPr="00567710" w:rsidRDefault="00B923A8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923A8" w:rsidRPr="00567710" w:rsidRDefault="00B923A8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923A8" w:rsidRPr="00567710" w:rsidRDefault="00B923A8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923A8" w:rsidRPr="00567710" w:rsidRDefault="00B923A8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923A8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B923A8" w:rsidRPr="00567710" w:rsidRDefault="00B923A8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B923A8" w:rsidRPr="00567710" w:rsidRDefault="00B923A8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B923A8" w:rsidRPr="00567710" w:rsidRDefault="00B923A8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B923A8" w:rsidRPr="00567710" w:rsidRDefault="00B923A8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923A8" w:rsidRPr="00567710" w:rsidRDefault="00B923A8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923A8" w:rsidRPr="00567710" w:rsidRDefault="00B923A8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923A8" w:rsidRPr="00567710" w:rsidRDefault="00B923A8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923A8" w:rsidRPr="00567710" w:rsidRDefault="00B923A8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B923A8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B923A8" w:rsidRPr="00567710" w:rsidRDefault="00B923A8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B923A8" w:rsidRPr="00567710" w:rsidRDefault="00B923A8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923A8" w:rsidRPr="00567710" w:rsidRDefault="00B923A8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B923A8" w:rsidRPr="00567710" w:rsidRDefault="00B923A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923A8" w:rsidRPr="00567710" w:rsidRDefault="00B923A8" w:rsidP="000E349D">
      <w:pPr>
        <w:rPr>
          <w:sz w:val="20"/>
          <w:szCs w:val="20"/>
        </w:rPr>
      </w:pPr>
    </w:p>
    <w:p w:rsidR="00B923A8" w:rsidRDefault="00B923A8" w:rsidP="000E349D">
      <w:pPr>
        <w:rPr>
          <w:sz w:val="20"/>
          <w:szCs w:val="20"/>
        </w:rPr>
      </w:pPr>
    </w:p>
    <w:p w:rsidR="00B923A8" w:rsidRPr="00567710" w:rsidRDefault="00B923A8" w:rsidP="000E349D">
      <w:pPr>
        <w:rPr>
          <w:sz w:val="20"/>
          <w:szCs w:val="20"/>
        </w:rPr>
      </w:pPr>
    </w:p>
    <w:p w:rsidR="00B923A8" w:rsidRDefault="00B923A8" w:rsidP="000E349D">
      <w:pPr>
        <w:rPr>
          <w:sz w:val="20"/>
          <w:szCs w:val="20"/>
        </w:rPr>
      </w:pPr>
    </w:p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B923A8" w:rsidRPr="00567710" w:rsidRDefault="00B923A8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B923A8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B923A8" w:rsidRPr="00567710" w:rsidRDefault="00B923A8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B923A8" w:rsidRPr="00884643" w:rsidRDefault="00B923A8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923A8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923A8" w:rsidRPr="00567710" w:rsidRDefault="00B923A8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B923A8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B923A8" w:rsidRPr="00567710" w:rsidRDefault="00B923A8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B923A8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B923A8" w:rsidRPr="00567710" w:rsidRDefault="00B923A8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923A8" w:rsidRPr="00567710" w:rsidRDefault="00B923A8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B923A8" w:rsidRPr="00567710" w:rsidRDefault="00B923A8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B923A8" w:rsidRPr="00567710" w:rsidRDefault="00B923A8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697C0B" w:rsidRDefault="00B923A8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923A8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697C0B" w:rsidRDefault="00B923A8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23A8" w:rsidRPr="00567710" w:rsidRDefault="00B923A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923A8" w:rsidRPr="00567710" w:rsidRDefault="00B923A8" w:rsidP="000E349D">
      <w:pPr>
        <w:rPr>
          <w:sz w:val="20"/>
          <w:szCs w:val="20"/>
        </w:rPr>
      </w:pPr>
    </w:p>
    <w:p w:rsidR="00B923A8" w:rsidRPr="00567710" w:rsidRDefault="00B923A8" w:rsidP="000E349D">
      <w:pPr>
        <w:rPr>
          <w:sz w:val="20"/>
          <w:szCs w:val="20"/>
        </w:rPr>
      </w:pPr>
    </w:p>
    <w:p w:rsidR="00B923A8" w:rsidRPr="00567710" w:rsidRDefault="00B923A8" w:rsidP="000E349D">
      <w:pPr>
        <w:rPr>
          <w:sz w:val="20"/>
          <w:szCs w:val="20"/>
        </w:rPr>
      </w:pPr>
    </w:p>
    <w:p w:rsidR="00B923A8" w:rsidRPr="00567710" w:rsidRDefault="00B923A8" w:rsidP="000E349D">
      <w:pPr>
        <w:rPr>
          <w:sz w:val="20"/>
          <w:szCs w:val="20"/>
        </w:rPr>
      </w:pPr>
    </w:p>
    <w:p w:rsidR="00B923A8" w:rsidRPr="0056771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B923A8" w:rsidRPr="00567710" w:rsidRDefault="00B923A8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B923A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B923A8" w:rsidRPr="00567710" w:rsidRDefault="00B923A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923A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923A8" w:rsidRPr="00567710" w:rsidRDefault="00B923A8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923A8" w:rsidRPr="00567710" w:rsidRDefault="00B923A8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B923A8" w:rsidRPr="00567710" w:rsidRDefault="00B923A8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B923A8" w:rsidRPr="00567710" w:rsidRDefault="00B923A8" w:rsidP="003F4447"/>
    <w:p w:rsidR="00B923A8" w:rsidRPr="00E365C0" w:rsidRDefault="00B923A8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B923A8" w:rsidRPr="00567710" w:rsidRDefault="00B923A8" w:rsidP="0067732B">
      <w:pPr>
        <w:spacing w:after="0"/>
        <w:rPr>
          <w:sz w:val="20"/>
          <w:szCs w:val="20"/>
        </w:rPr>
      </w:pPr>
    </w:p>
    <w:p w:rsidR="00B923A8" w:rsidRPr="00567710" w:rsidRDefault="00B923A8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923A8" w:rsidRPr="00567710" w:rsidRDefault="00B923A8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B923A8" w:rsidRPr="00567710" w:rsidRDefault="00B923A8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B923A8" w:rsidRPr="00567710" w:rsidRDefault="00B923A8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B923A8" w:rsidRPr="00567710" w:rsidRDefault="00B923A8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B923A8" w:rsidRPr="00567710" w:rsidRDefault="00B923A8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923A8" w:rsidRPr="00567710" w:rsidRDefault="00B923A8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923A8" w:rsidRDefault="00B923A8" w:rsidP="004268D2">
      <w:pPr>
        <w:spacing w:after="0" w:line="240" w:lineRule="auto"/>
        <w:rPr>
          <w:sz w:val="20"/>
          <w:szCs w:val="20"/>
        </w:rPr>
      </w:pPr>
    </w:p>
    <w:p w:rsidR="00B923A8" w:rsidRPr="00567710" w:rsidRDefault="00B923A8" w:rsidP="004268D2">
      <w:pPr>
        <w:spacing w:after="0" w:line="240" w:lineRule="auto"/>
        <w:rPr>
          <w:sz w:val="20"/>
          <w:szCs w:val="20"/>
        </w:rPr>
      </w:pPr>
    </w:p>
    <w:p w:rsidR="00B923A8" w:rsidRPr="00567710" w:rsidRDefault="00B923A8" w:rsidP="004268D2">
      <w:pPr>
        <w:spacing w:after="0" w:line="240" w:lineRule="auto"/>
        <w:rPr>
          <w:sz w:val="20"/>
          <w:szCs w:val="20"/>
        </w:rPr>
      </w:pPr>
    </w:p>
    <w:p w:rsidR="00B923A8" w:rsidRPr="00567710" w:rsidRDefault="00B923A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B923A8" w:rsidRPr="00567710" w:rsidRDefault="00B923A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B923A8" w:rsidRPr="00567710" w:rsidRDefault="00B923A8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B923A8" w:rsidRPr="00567710" w:rsidRDefault="00B923A8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B923A8" w:rsidRPr="00567710" w:rsidRDefault="00B923A8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B923A8" w:rsidRPr="00567710" w:rsidRDefault="00B923A8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B923A8" w:rsidRPr="00567710" w:rsidRDefault="00B923A8" w:rsidP="0003344F">
      <w:pPr>
        <w:spacing w:after="0" w:line="240" w:lineRule="auto"/>
        <w:rPr>
          <w:i/>
          <w:sz w:val="20"/>
          <w:szCs w:val="20"/>
        </w:rPr>
      </w:pPr>
    </w:p>
    <w:p w:rsidR="00B923A8" w:rsidRPr="00567710" w:rsidRDefault="00B923A8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B923A8" w:rsidRPr="00567710" w:rsidRDefault="00B923A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B923A8" w:rsidRPr="00567710" w:rsidRDefault="00B923A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B923A8" w:rsidRPr="00567710" w:rsidRDefault="00B923A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B923A8" w:rsidRPr="00567710" w:rsidRDefault="00B923A8" w:rsidP="0003344F">
      <w:pPr>
        <w:spacing w:after="0" w:line="240" w:lineRule="auto"/>
        <w:rPr>
          <w:sz w:val="20"/>
          <w:szCs w:val="20"/>
        </w:rPr>
      </w:pPr>
    </w:p>
    <w:sectPr w:rsidR="00B923A8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3A8" w:rsidRDefault="00B923A8" w:rsidP="00107589">
      <w:pPr>
        <w:spacing w:after="0" w:line="240" w:lineRule="auto"/>
      </w:pPr>
      <w:r>
        <w:separator/>
      </w:r>
    </w:p>
  </w:endnote>
  <w:endnote w:type="continuationSeparator" w:id="0">
    <w:p w:rsidR="00B923A8" w:rsidRDefault="00B923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A8" w:rsidRDefault="00B923A8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923A8" w:rsidRDefault="00B923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3A8" w:rsidRDefault="00B923A8" w:rsidP="00107589">
      <w:pPr>
        <w:spacing w:after="0" w:line="240" w:lineRule="auto"/>
      </w:pPr>
      <w:r>
        <w:separator/>
      </w:r>
    </w:p>
  </w:footnote>
  <w:footnote w:type="continuationSeparator" w:id="0">
    <w:p w:rsidR="00B923A8" w:rsidRDefault="00B923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A8" w:rsidRDefault="00B923A8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B923A8" w:rsidTr="00F53E2A">
      <w:trPr>
        <w:trHeight w:val="326"/>
      </w:trPr>
      <w:tc>
        <w:tcPr>
          <w:tcW w:w="2529" w:type="dxa"/>
          <w:vAlign w:val="center"/>
        </w:tcPr>
        <w:p w:rsidR="00B923A8" w:rsidRPr="006F086F" w:rsidRDefault="00B923A8" w:rsidP="00F53E2A">
          <w:pPr>
            <w:pStyle w:val="Header"/>
            <w:rPr>
              <w:sz w:val="22"/>
              <w:szCs w:val="36"/>
              <w:lang w:eastAsia="en-US"/>
            </w:rPr>
          </w:pPr>
          <w:r w:rsidRPr="006F086F">
            <w:rPr>
              <w:sz w:val="22"/>
              <w:szCs w:val="36"/>
              <w:lang w:eastAsia="en-US"/>
            </w:rP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B923A8" w:rsidRDefault="00B923A8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B923A8" w:rsidRDefault="00B923A8" w:rsidP="002D6908">
          <w:pPr>
            <w:spacing w:after="0" w:line="240" w:lineRule="auto"/>
          </w:pPr>
          <w:r>
            <w:t>IČO:36692573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B923A8" w:rsidRDefault="00B923A8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B923A8" w:rsidRDefault="00B923A8" w:rsidP="002D6908">
          <w:pPr>
            <w:spacing w:after="0" w:line="240" w:lineRule="auto"/>
          </w:pPr>
          <w:r>
            <w:t>DIČ:2022262528</w:t>
          </w:r>
        </w:p>
      </w:tc>
    </w:tr>
  </w:tbl>
  <w:p w:rsidR="00B923A8" w:rsidRPr="004268D2" w:rsidRDefault="00B923A8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45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1C74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1DF4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086F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55AF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598D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3A8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0E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042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67050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10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11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/>
      <w:sz w:val="24"/>
    </w:rPr>
  </w:style>
  <w:style w:type="character" w:customStyle="1" w:styleId="PodtitulChar127">
    <w:name w:val="Podtitul Char127"/>
    <w:uiPriority w:val="11"/>
    <w:rPr>
      <w:rFonts w:ascii="Cambria" w:hAnsi="Cambria"/>
      <w:sz w:val="24"/>
    </w:rPr>
  </w:style>
  <w:style w:type="character" w:customStyle="1" w:styleId="PodtitulChar126">
    <w:name w:val="Podtitul Char126"/>
    <w:uiPriority w:val="11"/>
    <w:rPr>
      <w:rFonts w:ascii="Cambria" w:hAnsi="Cambria"/>
      <w:sz w:val="24"/>
    </w:rPr>
  </w:style>
  <w:style w:type="character" w:customStyle="1" w:styleId="PodtitulChar125">
    <w:name w:val="Podtitul Char125"/>
    <w:uiPriority w:val="11"/>
    <w:rPr>
      <w:rFonts w:ascii="Cambria" w:hAnsi="Cambria"/>
      <w:sz w:val="24"/>
    </w:rPr>
  </w:style>
  <w:style w:type="character" w:customStyle="1" w:styleId="PodtitulChar124">
    <w:name w:val="Podtitul Char124"/>
    <w:uiPriority w:val="11"/>
    <w:rPr>
      <w:rFonts w:ascii="Cambria" w:hAnsi="Cambria"/>
      <w:sz w:val="24"/>
    </w:rPr>
  </w:style>
  <w:style w:type="character" w:customStyle="1" w:styleId="PodtitulChar123">
    <w:name w:val="Podtitul Char123"/>
    <w:uiPriority w:val="11"/>
    <w:rPr>
      <w:rFonts w:ascii="Cambria" w:hAnsi="Cambria"/>
      <w:sz w:val="24"/>
    </w:rPr>
  </w:style>
  <w:style w:type="character" w:customStyle="1" w:styleId="PodtitulChar122">
    <w:name w:val="Podtitul Char122"/>
    <w:uiPriority w:val="11"/>
    <w:rPr>
      <w:rFonts w:ascii="Cambria" w:hAnsi="Cambria"/>
      <w:sz w:val="24"/>
    </w:rPr>
  </w:style>
  <w:style w:type="character" w:customStyle="1" w:styleId="PodtitulChar121">
    <w:name w:val="Podtitul Char121"/>
    <w:uiPriority w:val="11"/>
    <w:rPr>
      <w:rFonts w:ascii="Cambria" w:hAnsi="Cambria"/>
      <w:sz w:val="24"/>
    </w:rPr>
  </w:style>
  <w:style w:type="character" w:customStyle="1" w:styleId="PodtitulChar120">
    <w:name w:val="Podtitul Char120"/>
    <w:uiPriority w:val="11"/>
    <w:rPr>
      <w:rFonts w:ascii="Cambria" w:hAnsi="Cambria"/>
      <w:sz w:val="24"/>
    </w:rPr>
  </w:style>
  <w:style w:type="character" w:customStyle="1" w:styleId="PodtitulChar119">
    <w:name w:val="Podtitul Char119"/>
    <w:uiPriority w:val="11"/>
    <w:rPr>
      <w:rFonts w:ascii="Cambria" w:hAnsi="Cambria"/>
      <w:sz w:val="24"/>
    </w:rPr>
  </w:style>
  <w:style w:type="character" w:customStyle="1" w:styleId="PodtitulChar118">
    <w:name w:val="Podtitul Char118"/>
    <w:uiPriority w:val="11"/>
    <w:rPr>
      <w:rFonts w:ascii="Cambria" w:hAnsi="Cambria"/>
      <w:sz w:val="24"/>
    </w:rPr>
  </w:style>
  <w:style w:type="character" w:customStyle="1" w:styleId="PodtitulChar117">
    <w:name w:val="Podtitul Char117"/>
    <w:uiPriority w:val="11"/>
    <w:rPr>
      <w:rFonts w:ascii="Cambria" w:hAnsi="Cambria"/>
      <w:sz w:val="24"/>
    </w:rPr>
  </w:style>
  <w:style w:type="character" w:customStyle="1" w:styleId="PodtitulChar116">
    <w:name w:val="Podtitul Char116"/>
    <w:uiPriority w:val="11"/>
    <w:rPr>
      <w:rFonts w:ascii="Cambria" w:hAnsi="Cambria"/>
      <w:sz w:val="24"/>
    </w:rPr>
  </w:style>
  <w:style w:type="character" w:customStyle="1" w:styleId="PodtitulChar115">
    <w:name w:val="Podtitul Char115"/>
    <w:uiPriority w:val="11"/>
    <w:rPr>
      <w:rFonts w:ascii="Cambria" w:hAnsi="Cambria"/>
      <w:sz w:val="24"/>
    </w:rPr>
  </w:style>
  <w:style w:type="character" w:customStyle="1" w:styleId="PodtitulChar114">
    <w:name w:val="Podtitul Char114"/>
    <w:uiPriority w:val="11"/>
    <w:rPr>
      <w:rFonts w:ascii="Cambria" w:hAnsi="Cambria"/>
      <w:sz w:val="24"/>
    </w:rPr>
  </w:style>
  <w:style w:type="character" w:customStyle="1" w:styleId="PodtitulChar113">
    <w:name w:val="Podtitul Char113"/>
    <w:uiPriority w:val="11"/>
    <w:rPr>
      <w:rFonts w:ascii="Cambria" w:hAnsi="Cambria"/>
      <w:sz w:val="24"/>
    </w:rPr>
  </w:style>
  <w:style w:type="character" w:customStyle="1" w:styleId="PodtitulChar112">
    <w:name w:val="Podtitul Char112"/>
    <w:uiPriority w:val="11"/>
    <w:rPr>
      <w:rFonts w:ascii="Cambria" w:hAnsi="Cambria"/>
      <w:sz w:val="24"/>
    </w:rPr>
  </w:style>
  <w:style w:type="character" w:customStyle="1" w:styleId="PodtitulChar111">
    <w:name w:val="Podtitul Char111"/>
    <w:uiPriority w:val="11"/>
    <w:rPr>
      <w:rFonts w:ascii="Cambria" w:hAnsi="Cambria"/>
      <w:sz w:val="24"/>
    </w:rPr>
  </w:style>
  <w:style w:type="character" w:customStyle="1" w:styleId="PodtitulChar110">
    <w:name w:val="Podtitul Char110"/>
    <w:uiPriority w:val="11"/>
    <w:rPr>
      <w:rFonts w:ascii="Cambria" w:hAnsi="Cambria"/>
      <w:sz w:val="24"/>
    </w:rPr>
  </w:style>
  <w:style w:type="character" w:customStyle="1" w:styleId="PodtitulChar19">
    <w:name w:val="Podtitul Char19"/>
    <w:uiPriority w:val="11"/>
    <w:rPr>
      <w:rFonts w:ascii="Cambria" w:hAnsi="Cambria"/>
      <w:sz w:val="24"/>
    </w:rPr>
  </w:style>
  <w:style w:type="character" w:customStyle="1" w:styleId="PodtitulChar18">
    <w:name w:val="Podtitul Char18"/>
    <w:uiPriority w:val="11"/>
    <w:rPr>
      <w:rFonts w:ascii="Cambria" w:hAnsi="Cambria"/>
      <w:sz w:val="24"/>
    </w:rPr>
  </w:style>
  <w:style w:type="character" w:customStyle="1" w:styleId="PodtitulChar17">
    <w:name w:val="Podtitul Char17"/>
    <w:uiPriority w:val="11"/>
    <w:rPr>
      <w:rFonts w:ascii="Cambria" w:hAnsi="Cambria"/>
      <w:sz w:val="24"/>
    </w:rPr>
  </w:style>
  <w:style w:type="character" w:customStyle="1" w:styleId="PodtitulChar16">
    <w:name w:val="Podtitul Char16"/>
    <w:uiPriority w:val="11"/>
    <w:rPr>
      <w:rFonts w:ascii="Cambria" w:hAnsi="Cambria"/>
      <w:sz w:val="24"/>
    </w:rPr>
  </w:style>
  <w:style w:type="character" w:customStyle="1" w:styleId="PodtitulChar15">
    <w:name w:val="Podtitul Char15"/>
    <w:uiPriority w:val="11"/>
    <w:rPr>
      <w:rFonts w:ascii="Cambria" w:hAnsi="Cambria"/>
      <w:sz w:val="24"/>
    </w:rPr>
  </w:style>
  <w:style w:type="character" w:customStyle="1" w:styleId="PodtitulChar14">
    <w:name w:val="Podtitul Char14"/>
    <w:uiPriority w:val="11"/>
    <w:rPr>
      <w:rFonts w:ascii="Cambria" w:hAnsi="Cambria"/>
      <w:sz w:val="24"/>
    </w:rPr>
  </w:style>
  <w:style w:type="character" w:customStyle="1" w:styleId="PodtitulChar13">
    <w:name w:val="Podtitul Char13"/>
    <w:uiPriority w:val="11"/>
    <w:rPr>
      <w:rFonts w:ascii="Cambria" w:hAnsi="Cambria"/>
      <w:sz w:val="24"/>
    </w:rPr>
  </w:style>
  <w:style w:type="character" w:customStyle="1" w:styleId="PodtitulChar12">
    <w:name w:val="Podtitul Char12"/>
    <w:uiPriority w:val="11"/>
    <w:rPr>
      <w:rFonts w:ascii="Cambria" w:hAnsi="Cambria"/>
      <w:sz w:val="24"/>
    </w:rPr>
  </w:style>
  <w:style w:type="character" w:customStyle="1" w:styleId="PodtitulChar11">
    <w:name w:val="Podtitul Char11"/>
    <w:uiPriority w:val="11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6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996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961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96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96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9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9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2383</Words>
  <Characters>13585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12</cp:revision>
  <cp:lastPrinted>2019-01-11T06:48:00Z</cp:lastPrinted>
  <dcterms:created xsi:type="dcterms:W3CDTF">2019-03-18T17:41:00Z</dcterms:created>
  <dcterms:modified xsi:type="dcterms:W3CDTF">2020-10-28T12:24:00Z</dcterms:modified>
</cp:coreProperties>
</file>