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92"/>
        <w:gridCol w:w="328"/>
        <w:gridCol w:w="232"/>
        <w:gridCol w:w="270"/>
        <w:gridCol w:w="237"/>
        <w:gridCol w:w="243"/>
        <w:gridCol w:w="239"/>
        <w:gridCol w:w="246"/>
        <w:gridCol w:w="273"/>
        <w:gridCol w:w="275"/>
        <w:gridCol w:w="244"/>
        <w:gridCol w:w="240"/>
        <w:gridCol w:w="257"/>
        <w:gridCol w:w="227"/>
        <w:gridCol w:w="291"/>
        <w:gridCol w:w="226"/>
        <w:gridCol w:w="211"/>
        <w:gridCol w:w="24"/>
        <w:gridCol w:w="235"/>
        <w:gridCol w:w="342"/>
        <w:gridCol w:w="209"/>
        <w:gridCol w:w="273"/>
        <w:gridCol w:w="280"/>
        <w:gridCol w:w="216"/>
        <w:gridCol w:w="209"/>
        <w:gridCol w:w="160"/>
        <w:gridCol w:w="73"/>
        <w:gridCol w:w="189"/>
        <w:gridCol w:w="67"/>
        <w:gridCol w:w="287"/>
        <w:gridCol w:w="253"/>
        <w:gridCol w:w="257"/>
        <w:gridCol w:w="67"/>
        <w:gridCol w:w="178"/>
        <w:gridCol w:w="73"/>
        <w:gridCol w:w="175"/>
        <w:gridCol w:w="73"/>
        <w:gridCol w:w="180"/>
        <w:gridCol w:w="69"/>
        <w:gridCol w:w="166"/>
        <w:gridCol w:w="249"/>
        <w:gridCol w:w="160"/>
      </w:tblGrid>
      <w:tr w:rsidR="000669B7" w:rsidRPr="0073029B" w14:paraId="7C555ED7" w14:textId="77777777" w:rsidTr="00F455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151F8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834" w:type="pct"/>
            <w:gridSpan w:val="42"/>
            <w:tcBorders>
              <w:top w:val="nil"/>
              <w:left w:val="nil"/>
              <w:bottom w:val="nil"/>
              <w:right w:val="nil"/>
            </w:tcBorders>
            <w:noWrap/>
          </w:tcPr>
          <w:p w14:paraId="49668050" w14:textId="77777777" w:rsidR="000669B7" w:rsidRPr="0073029B" w:rsidRDefault="000669B7" w:rsidP="001C3F51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Príloha č. 3a k opatreniu č. </w:t>
            </w:r>
            <w:r w:rsidR="001C3F51">
              <w:rPr>
                <w:rFonts w:ascii="Arial Narrow" w:hAnsi="Arial Narrow"/>
                <w:sz w:val="22"/>
                <w:szCs w:val="22"/>
                <w:lang w:eastAsia="sk-SK"/>
              </w:rPr>
              <w:t>MF/23378/2014-74</w:t>
            </w:r>
          </w:p>
        </w:tc>
      </w:tr>
      <w:tr w:rsidR="000669B7" w:rsidRPr="0073029B" w14:paraId="787F2BA7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72245FE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2EF33F59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41BA9BA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05D20F76" w14:textId="77777777" w:rsidTr="00787135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D20AB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F17F4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AC58C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D6948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0D990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B35C2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E43FF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774FE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3A415B5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58D25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8A625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EBA4D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8204C1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A12DEE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0FD01C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53A174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9C769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7DFFF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68B5E914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A7DC1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B3170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86412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7D589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BB9AC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2CA88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4B27D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44AF2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00FF9C7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POZNÁMKY</w:t>
            </w: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23724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E2F15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51981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54432A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458D08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E45391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0AC03F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21080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3EB51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038AB6BC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BB872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3D73D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918BD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AEB2A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14:paraId="5908EB6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63B27A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66E1B9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924965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A778F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D7956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5B4CF5BF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90ED8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F4A2A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11392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C9C45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14:paraId="537E192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7985F1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B85A2D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0C5F57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67AA4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FB648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0AC11A25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7C84A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F962C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4ED53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567AE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B65E5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4E08B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B06D6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60FE7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0F58C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CE791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07CE8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8BF2B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EACA6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5E643B58" w14:textId="23433745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zostavenej k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instrText xml:space="preserve"> MERGEFIELD aDEF_DTDO </w:instrTex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t>31. 12. 2020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end"/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457BF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B1297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18F99D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D0C783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14:paraId="726D6E0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14:paraId="6B24349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702DB3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3A10D7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48EA6C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FA13FF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181FC37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159B8DD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9C6AF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61BB0C47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14B3B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3E544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33425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84DFB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866C3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F1FE1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AE04E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FF33D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7486B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61CD0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02C97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F7270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A21B9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5C09C2C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82326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D522D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9A56DC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A71AB4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14:paraId="15C3EAC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14:paraId="1811B78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ABB29A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939196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E90271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B393AE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7D95B90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73E8778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3EF14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4717E491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D2F7A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7499A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37E53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61AD1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3984E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AD4C7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5B5F4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63E04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A0767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EE59B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F3FC2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1DFD3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885A5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FF4F6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96871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C9B20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v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01BECE1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FF5409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4EBCB55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8"/>
            <w:tcBorders>
              <w:top w:val="nil"/>
              <w:left w:val="nil"/>
              <w:bottom w:val="nil"/>
            </w:tcBorders>
            <w:noWrap/>
          </w:tcPr>
          <w:p w14:paraId="388556B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2"/>
            <w:noWrap/>
          </w:tcPr>
          <w:p w14:paraId="6E5DA13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right w:val="single" w:sz="6" w:space="0" w:color="auto"/>
            </w:tcBorders>
            <w:noWrap/>
          </w:tcPr>
          <w:p w14:paraId="18FDE3C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F179F8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903" w:type="pct"/>
            <w:gridSpan w:val="11"/>
            <w:tcBorders>
              <w:left w:val="single" w:sz="6" w:space="0" w:color="auto"/>
            </w:tcBorders>
          </w:tcPr>
          <w:p w14:paraId="2851041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celých eurách *)</w:t>
            </w:r>
          </w:p>
        </w:tc>
      </w:tr>
      <w:tr w:rsidR="000669B7" w:rsidRPr="0073029B" w14:paraId="36A42ECA" w14:textId="77777777" w:rsidTr="0078713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7AA8573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14:paraId="27265F8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14:paraId="062A83D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2810E73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2B82D21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54C3980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6EABF0D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5542B5E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14:paraId="7B49447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44D3A7F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06DFDE4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555F86C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4CC1C46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40995E6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56C7FA0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46" w:type="pct"/>
            <w:gridSpan w:val="4"/>
            <w:tcBorders>
              <w:left w:val="nil"/>
              <w:right w:val="nil"/>
            </w:tcBorders>
            <w:noWrap/>
          </w:tcPr>
          <w:p w14:paraId="50CF992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4732AF3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538" w:type="pct"/>
            <w:gridSpan w:val="4"/>
            <w:tcBorders>
              <w:left w:val="nil"/>
              <w:right w:val="nil"/>
            </w:tcBorders>
            <w:noWrap/>
          </w:tcPr>
          <w:p w14:paraId="7E782F6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27" w:type="pct"/>
            <w:gridSpan w:val="5"/>
            <w:tcBorders>
              <w:left w:val="nil"/>
              <w:right w:val="nil"/>
            </w:tcBorders>
            <w:noWrap/>
          </w:tcPr>
          <w:p w14:paraId="63BFC0F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5" w:type="pct"/>
            <w:gridSpan w:val="5"/>
            <w:tcBorders>
              <w:left w:val="nil"/>
              <w:right w:val="nil"/>
            </w:tcBorders>
            <w:noWrap/>
          </w:tcPr>
          <w:p w14:paraId="4E5A73E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14:paraId="7F1D839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1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2A4F134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4E602714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left w:val="nil"/>
              <w:bottom w:val="nil"/>
              <w:right w:val="nil"/>
            </w:tcBorders>
            <w:noWrap/>
          </w:tcPr>
          <w:p w14:paraId="53A3CF9A" w14:textId="77777777" w:rsidR="000669B7" w:rsidRPr="0073029B" w:rsidRDefault="000669B7" w:rsidP="00F4554D">
            <w:pPr>
              <w:ind w:left="-44" w:hanging="27"/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38888A6" wp14:editId="67EF2B35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12065" t="12700" r="10160" b="6350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BFA7B0" w14:textId="42181896" w:rsidR="00D71752" w:rsidRDefault="0099382E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aDMDO  \* MERGEFORMAT </w:instrText>
                                  </w:r>
                                  <w:r>
                                    <w:fldChar w:fldCharType="separate"/>
                                  </w:r>
                                  <w:r w:rsidR="00350DB4" w:rsidRPr="00350DB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12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38888A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350.45pt;margin-top:11.5pt;width:38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">
                      <v:textbox>
                        <w:txbxContent>
                          <w:p w14:paraId="5FBFA7B0" w14:textId="42181896" w:rsidR="00D71752" w:rsidRDefault="0099382E" w:rsidP="000669B7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350DB4" w:rsidRPr="00350DB4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5D598777" wp14:editId="4EAEB9B2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146050</wp:posOffset>
                      </wp:positionV>
                      <wp:extent cx="492760" cy="238125"/>
                      <wp:effectExtent l="12065" t="12700" r="9525" b="6350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DB3BF6" w14:textId="27A809C7" w:rsidR="00D71752" w:rsidRDefault="0099382E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aDRDO  \* MERGEFORMAT </w:instrText>
                                  </w:r>
                                  <w:r>
                                    <w:fldChar w:fldCharType="separate"/>
                                  </w:r>
                                  <w:r w:rsidR="00350DB4" w:rsidRPr="00350DB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2020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D598777" id="_x0000_s1027" type="#_x0000_t202" style="position:absolute;left:0;text-align:left;margin-left:414.95pt;margin-top:11.5pt;width:38.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">
                      <v:textbox>
                        <w:txbxContent>
                          <w:p w14:paraId="14DB3BF6" w14:textId="27A809C7" w:rsidR="00D71752" w:rsidRDefault="0099382E" w:rsidP="000669B7">
                            <w:r>
                              <w:fldChar w:fldCharType="begin"/>
                            </w:r>
                            <w:r>
                              <w:instrText xml:space="preserve"> MERGEFIELD  aDRDO  \* MERGEFORMAT </w:instrText>
                            </w:r>
                            <w:r>
                              <w:fldChar w:fldCharType="separate"/>
                            </w:r>
                            <w:r w:rsidR="00350DB4" w:rsidRPr="00350DB4">
                              <w:rPr>
                                <w:rFonts w:ascii="Arial" w:hAnsi="Arial" w:cs="Arial"/>
                                <w:noProof/>
                              </w:rPr>
                              <w:t>2020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2016B6DC" wp14:editId="2271DD8E">
                      <wp:simplePos x="0" y="0"/>
                      <wp:positionH relativeFrom="column">
                        <wp:posOffset>3508375</wp:posOffset>
                      </wp:positionH>
                      <wp:positionV relativeFrom="paragraph">
                        <wp:posOffset>146050</wp:posOffset>
                      </wp:positionV>
                      <wp:extent cx="504190" cy="238125"/>
                      <wp:effectExtent l="12700" t="12700" r="6985" b="6350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0419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8138993" w14:textId="5055CA26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50DB4" w:rsidRPr="0002220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016B6DC" id="_x0000_s1028" type="#_x0000_t202" style="position:absolute;left:0;text-align:left;margin-left:276.25pt;margin-top:11.5pt;width:39.7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">
                      <v:textbox>
                        <w:txbxContent>
                          <w:p w14:paraId="18138993" w14:textId="5055CA26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50DB4" w:rsidRPr="00022209">
                              <w:rPr>
                                <w:rFonts w:ascii="Arial" w:hAnsi="Arial" w:cs="Arial"/>
                                <w:noProof/>
                              </w:rPr>
                              <w:t>2020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054D5CF1" wp14:editId="03F3408D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5715" t="12700" r="6985" b="6350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1D29D3" w14:textId="2ED971F6" w:rsidR="00D71752" w:rsidRDefault="0099382E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aDMOD  \* MERGEFORMAT </w:instrText>
                                  </w:r>
                                  <w:r>
                                    <w:fldChar w:fldCharType="separate"/>
                                  </w:r>
                                  <w:r w:rsidR="00350DB4" w:rsidRPr="00350DB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4D5CF1" id="_x0000_s1029" type="#_x0000_t202" style="position:absolute;left:0;text-align:left;margin-left:223.2pt;margin-top:11.5pt;width:38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">
                      <v:textbox>
                        <w:txbxContent>
                          <w:p w14:paraId="291D29D3" w14:textId="2ED971F6" w:rsidR="00D71752" w:rsidRDefault="0099382E" w:rsidP="000669B7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350DB4" w:rsidRPr="00350DB4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                         m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r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m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r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</w:p>
        </w:tc>
      </w:tr>
      <w:tr w:rsidR="000669B7" w:rsidRPr="0073029B" w14:paraId="1799DF4E" w14:textId="77777777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14:paraId="59C805D4" w14:textId="77777777"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Za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</w:p>
          <w:p w14:paraId="69946E81" w14:textId="7364391A" w:rsidR="000669B7" w:rsidRPr="007F12E0" w:rsidRDefault="000669B7" w:rsidP="007A6FE5">
            <w:pPr>
              <w:pStyle w:val="ICO"/>
              <w:rPr>
                <w:color w:val="FFFFFF" w:themeColor="background1"/>
              </w:rPr>
            </w:pPr>
            <w:r w:rsidRPr="007F12E0">
              <w:rPr>
                <w:color w:val="FFFFFF" w:themeColor="background1"/>
              </w:rPr>
              <w:t> </w:t>
            </w:r>
            <w:r w:rsidR="007A6FE5" w:rsidRPr="007F12E0">
              <w:rPr>
                <w:color w:val="FFFFFF" w:themeColor="background1"/>
              </w:rPr>
              <w:fldChar w:fldCharType="begin"/>
            </w:r>
            <w:r w:rsidR="007A6FE5" w:rsidRPr="007F12E0">
              <w:rPr>
                <w:color w:val="FFFFFF" w:themeColor="background1"/>
              </w:rPr>
              <w:instrText xml:space="preserve"> MERGEFIELD  aSUB_ICO  \* MERGEFORMAT </w:instrText>
            </w:r>
            <w:r w:rsidR="007A6FE5" w:rsidRPr="007F12E0">
              <w:rPr>
                <w:color w:val="FFFFFF" w:themeColor="background1"/>
              </w:rPr>
              <w:fldChar w:fldCharType="separate"/>
            </w:r>
            <w:r w:rsidR="00350DB4" w:rsidRPr="00022209">
              <w:rPr>
                <w:color w:val="FFFFFF" w:themeColor="background1"/>
              </w:rPr>
              <w:t>34100733</w:t>
            </w:r>
            <w:r w:rsidR="007A6FE5" w:rsidRPr="007F12E0">
              <w:rPr>
                <w:color w:val="FFFFFF" w:themeColor="background1"/>
              </w:rPr>
              <w:fldChar w:fldCharType="end"/>
            </w:r>
          </w:p>
          <w:p w14:paraId="7E60388E" w14:textId="3C48C3FD" w:rsidR="000669B7" w:rsidRDefault="007A6FE5" w:rsidP="007A6FE5">
            <w:pPr>
              <w:pStyle w:val="DIC"/>
            </w:pPr>
            <w:r w:rsidRPr="007F12E0">
              <w:rPr>
                <w:color w:val="FFFFFF" w:themeColor="background1"/>
              </w:rPr>
              <w:fldChar w:fldCharType="begin"/>
            </w:r>
            <w:r w:rsidRPr="007F12E0">
              <w:rPr>
                <w:color w:val="FFFFFF" w:themeColor="background1"/>
              </w:rPr>
              <w:instrText xml:space="preserve"> MERGEFIELD  aSUB_DIC  \* MERGEFORMAT </w:instrText>
            </w:r>
            <w:r w:rsidRPr="007F12E0">
              <w:rPr>
                <w:color w:val="FFFFFF" w:themeColor="background1"/>
              </w:rPr>
              <w:fldChar w:fldCharType="separate"/>
            </w:r>
            <w:r w:rsidR="00350DB4" w:rsidRPr="00022209">
              <w:rPr>
                <w:color w:val="FFFFFF" w:themeColor="background1"/>
              </w:rPr>
              <w:t>2020404067</w:t>
            </w:r>
            <w:r w:rsidRPr="007F12E0">
              <w:rPr>
                <w:color w:val="FFFFFF" w:themeColor="background1"/>
              </w:rPr>
              <w:fldChar w:fldCharType="end"/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26002123" wp14:editId="6E04133B">
                      <wp:simplePos x="0" y="0"/>
                      <wp:positionH relativeFrom="column">
                        <wp:posOffset>3529965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5715" t="8255" r="6985" b="1079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55C70C" w14:textId="56815D2C" w:rsidR="00D71752" w:rsidRDefault="0099382E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aDRODo  \* MERGEFORMAT </w:instrText>
                                  </w:r>
                                  <w:r>
                                    <w:fldChar w:fldCharType="separate"/>
                                  </w:r>
                                  <w:r w:rsidR="00350DB4" w:rsidRPr="00350DB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2019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002123" id="_x0000_s1030" type="#_x0000_t202" style="position:absolute;margin-left:277.95pt;margin-top:6.65pt;width:38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">
                      <v:textbox>
                        <w:txbxContent>
                          <w:p w14:paraId="7955C70C" w14:textId="56815D2C" w:rsidR="00D71752" w:rsidRDefault="0099382E" w:rsidP="000669B7">
                            <w:r>
                              <w:fldChar w:fldCharType="begin"/>
                            </w:r>
                            <w:r>
                              <w:instrText xml:space="preserve"> MERGEFIELD  aDRODo  \* MERGEFORMAT </w:instrText>
                            </w:r>
                            <w:r>
                              <w:fldChar w:fldCharType="separate"/>
                            </w:r>
                            <w:r w:rsidR="00350DB4" w:rsidRPr="00350DB4">
                              <w:rPr>
                                <w:rFonts w:ascii="Arial" w:hAnsi="Arial" w:cs="Arial"/>
                                <w:noProof/>
                              </w:rPr>
                              <w:t>2019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2D629E45" wp14:editId="3B5E7CD5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12065" t="8255" r="10160" b="1079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E3CE83" w14:textId="351F546F" w:rsidR="00D71752" w:rsidRDefault="0099382E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aDRDOo  \* MERGEFORMAT </w:instrText>
                                  </w:r>
                                  <w:r>
                                    <w:fldChar w:fldCharType="separate"/>
                                  </w:r>
                                  <w:r w:rsidR="00350DB4" w:rsidRPr="00350DB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2019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629E45" id="_x0000_s1031" type="#_x0000_t202" style="position:absolute;margin-left:414.95pt;margin-top:6.65pt;width:38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">
                      <v:textbox>
                        <w:txbxContent>
                          <w:p w14:paraId="31E3CE83" w14:textId="351F546F" w:rsidR="00D71752" w:rsidRDefault="0099382E" w:rsidP="000669B7">
                            <w:r>
                              <w:fldChar w:fldCharType="begin"/>
                            </w:r>
                            <w:r>
                              <w:instrText xml:space="preserve"> MERGEFIELD  aDRDOo  \* MERGEFORMAT </w:instrText>
                            </w:r>
                            <w:r>
                              <w:fldChar w:fldCharType="separate"/>
                            </w:r>
                            <w:r w:rsidR="00350DB4" w:rsidRPr="00350DB4">
                              <w:rPr>
                                <w:rFonts w:ascii="Arial" w:hAnsi="Arial" w:cs="Arial"/>
                                <w:noProof/>
                              </w:rPr>
                              <w:t>2019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32E7C0F6" wp14:editId="7FE25F13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12065" t="8255" r="10160" b="1079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560637" w14:textId="608E30C9" w:rsidR="00D71752" w:rsidRDefault="0099382E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aDMDO  \* MERGEFORMAT </w:instrText>
                                  </w:r>
                                  <w:r>
                                    <w:fldChar w:fldCharType="separate"/>
                                  </w:r>
                                  <w:r w:rsidR="00350DB4" w:rsidRPr="00350DB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12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E7C0F6" id="_x0000_s1032" type="#_x0000_t202" style="position:absolute;margin-left:350.45pt;margin-top:6.65pt;width:38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RMIk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">
                      <v:textbox>
                        <w:txbxContent>
                          <w:p w14:paraId="51560637" w14:textId="608E30C9" w:rsidR="00D71752" w:rsidRDefault="0099382E" w:rsidP="000669B7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350DB4" w:rsidRPr="00350DB4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2A666792" wp14:editId="35A015B2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5715" t="8255" r="6985" b="1079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4F2E6A" w14:textId="2CB582D0" w:rsidR="00D71752" w:rsidRDefault="0099382E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aDMOD  \* MERGEFORMAT </w:instrText>
                                  </w:r>
                                  <w:r>
                                    <w:fldChar w:fldCharType="separate"/>
                                  </w:r>
                                  <w:r w:rsidR="00350DB4" w:rsidRPr="00350DB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A666792" id="_x0000_s1033" type="#_x0000_t202" style="position:absolute;margin-left:223.2pt;margin-top:6.65pt;width:38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Hg40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">
                      <v:textbox>
                        <w:txbxContent>
                          <w:p w14:paraId="6D4F2E6A" w14:textId="2CB582D0" w:rsidR="00D71752" w:rsidRDefault="0099382E" w:rsidP="000669B7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350DB4" w:rsidRPr="00350DB4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C669CCA" w14:textId="77777777" w:rsidR="000669B7" w:rsidRPr="0073029B" w:rsidRDefault="000669B7" w:rsidP="00F4554D">
            <w:pPr>
              <w:tabs>
                <w:tab w:val="left" w:pos="6600"/>
                <w:tab w:val="left" w:pos="6660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Bezprostredne predchádzajúce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</w:r>
          </w:p>
        </w:tc>
      </w:tr>
      <w:tr w:rsidR="000669B7" w:rsidRPr="0073029B" w14:paraId="16DC0C54" w14:textId="77777777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14:paraId="051878B9" w14:textId="77777777"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5D4B7414" w14:textId="77777777" w:rsidTr="00787135">
        <w:trPr>
          <w:trHeight w:val="57"/>
          <w:jc w:val="center"/>
        </w:trPr>
        <w:tc>
          <w:tcPr>
            <w:tcW w:w="202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12D1B20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A89E2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C6FFB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4C5A3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12D777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4D3D1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10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14:paraId="662D76E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976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7937EDD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ACFE9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B0CA3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603BC0F5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14:paraId="32B10F03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596D1658" wp14:editId="48FF0F27">
                      <wp:simplePos x="0" y="0"/>
                      <wp:positionH relativeFrom="column">
                        <wp:posOffset>71755</wp:posOffset>
                      </wp:positionH>
                      <wp:positionV relativeFrom="paragraph">
                        <wp:posOffset>13335</wp:posOffset>
                      </wp:positionV>
                      <wp:extent cx="1583690" cy="228600"/>
                      <wp:effectExtent l="5080" t="13335" r="11430" b="571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8369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5DAEC51" w14:textId="453E205F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aSUB_DTPLATOD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50DB4" w:rsidRPr="0002220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1. 1. 1900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96D1658" id="_x0000_s1034" type="#_x0000_t202" style="position:absolute;margin-left:5.65pt;margin-top:1.05pt;width:124.7pt;height:18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">
                      <v:textbox>
                        <w:txbxContent>
                          <w:p w14:paraId="55DAEC51" w14:textId="453E205F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aSUB_DTPLATOD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50DB4" w:rsidRPr="00022209">
                              <w:rPr>
                                <w:rFonts w:ascii="Arial" w:hAnsi="Arial" w:cs="Arial"/>
                                <w:noProof/>
                              </w:rPr>
                              <w:t>1. 1. 1900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61" w:type="pct"/>
            <w:tcBorders>
              <w:top w:val="nil"/>
              <w:left w:val="nil"/>
              <w:right w:val="nil"/>
            </w:tcBorders>
            <w:noWrap/>
          </w:tcPr>
          <w:p w14:paraId="4D99C79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right w:val="nil"/>
            </w:tcBorders>
            <w:noWrap/>
          </w:tcPr>
          <w:p w14:paraId="1F8A11F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14:paraId="0EDF259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14:paraId="21B1DFE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3FE891A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14:paraId="582814C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14B2B63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14:paraId="2706441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14:paraId="366ED87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5573D46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A7641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B7411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49B3F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8956E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D6DB4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A69E4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112530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14:paraId="3707C92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28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40BB901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693A1E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8B6720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4089F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8F9E7B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63BB55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BA8C49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48AA39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B3478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CCC8B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59BD068A" w14:textId="77777777" w:rsidTr="00787135">
        <w:trPr>
          <w:trHeight w:val="57"/>
          <w:jc w:val="center"/>
        </w:trPr>
        <w:tc>
          <w:tcPr>
            <w:tcW w:w="166" w:type="pct"/>
            <w:noWrap/>
          </w:tcPr>
          <w:p w14:paraId="6F66599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14:paraId="4488910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14:paraId="462FE3C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noWrap/>
          </w:tcPr>
          <w:p w14:paraId="3641176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14:paraId="7A2C0F1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14:paraId="074C513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noWrap/>
          </w:tcPr>
          <w:p w14:paraId="15D516C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14:paraId="2AD7C20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noWrap/>
          </w:tcPr>
          <w:p w14:paraId="323BA2C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noWrap/>
          </w:tcPr>
          <w:p w14:paraId="34E02EB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right w:val="nil"/>
            </w:tcBorders>
            <w:noWrap/>
          </w:tcPr>
          <w:p w14:paraId="176C0EF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86412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7ECDA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A3B6D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AA1AA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CDCD6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4D42E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14:paraId="3F0B8B9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38F67E7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35D681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14:paraId="116E957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A69CE8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824DD0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690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293FE9B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3F54C8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866C8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FD5BF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57D7A9FB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B0BBD1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6E22190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2785D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14:paraId="6046C15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15748CA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3344151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14:paraId="55EAF9D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mimoriadna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27E793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8FC952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90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4CF3147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466145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2837E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F4BBD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097AB432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14:paraId="07A0F1D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446A1E38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14:paraId="361619C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14:paraId="08E762B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14:paraId="2FC329F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D2E1C5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4" w:space="0" w:color="auto"/>
            </w:tcBorders>
            <w:noWrap/>
          </w:tcPr>
          <w:p w14:paraId="1D01D1C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  priebežná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</w:tcBorders>
            <w:noWrap/>
          </w:tcPr>
          <w:p w14:paraId="69D9A48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14:paraId="5D896B5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tcBorders>
              <w:top w:val="nil"/>
              <w:right w:val="nil"/>
            </w:tcBorders>
            <w:noWrap/>
          </w:tcPr>
          <w:p w14:paraId="7BE8C1F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B65681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6C56E18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14:paraId="5C176B4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4CD5281F" w14:textId="77777777" w:rsidTr="00787135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14:paraId="435FA74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noWrap/>
          </w:tcPr>
          <w:p w14:paraId="47A007D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noWrap/>
          </w:tcPr>
          <w:p w14:paraId="615A52F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612CE77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14:paraId="12B8294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14:paraId="3E1558D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noWrap/>
          </w:tcPr>
          <w:p w14:paraId="53FE498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gridSpan w:val="3"/>
            <w:noWrap/>
          </w:tcPr>
          <w:p w14:paraId="5D58CCC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14:paraId="32B5330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noWrap/>
          </w:tcPr>
          <w:p w14:paraId="6C74797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4B650B8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noWrap/>
          </w:tcPr>
          <w:p w14:paraId="7E78C59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14:paraId="7A41E40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09A01ABD" w14:textId="77777777" w:rsidTr="00787135">
        <w:trPr>
          <w:trHeight w:val="57"/>
          <w:jc w:val="center"/>
        </w:trPr>
        <w:tc>
          <w:tcPr>
            <w:tcW w:w="327" w:type="pct"/>
            <w:gridSpan w:val="2"/>
            <w:tcBorders>
              <w:left w:val="nil"/>
              <w:right w:val="nil"/>
            </w:tcBorders>
            <w:noWrap/>
          </w:tcPr>
          <w:p w14:paraId="28710FC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7BF51532" wp14:editId="043B0AB1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141605</wp:posOffset>
                      </wp:positionV>
                      <wp:extent cx="1226820" cy="238125"/>
                      <wp:effectExtent l="13970" t="8255" r="6985" b="1079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4B5E470" w14:textId="33D4A2F4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50DB4" w:rsidRPr="0002220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34100733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BF51532" id="_x0000_s1035" type="#_x0000_t202" style="position:absolute;margin-left:-1.9pt;margin-top:11.15pt;width:96.6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">
                      <v:textbox>
                        <w:txbxContent>
                          <w:p w14:paraId="44B5E470" w14:textId="33D4A2F4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50DB4" w:rsidRPr="00022209">
                              <w:rPr>
                                <w:rFonts w:ascii="Arial" w:hAnsi="Arial" w:cs="Arial"/>
                                <w:noProof/>
                              </w:rPr>
                              <w:t>34100733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181" w:type="pct"/>
            <w:tcBorders>
              <w:left w:val="nil"/>
              <w:right w:val="nil"/>
            </w:tcBorders>
            <w:noWrap/>
          </w:tcPr>
          <w:p w14:paraId="1477B31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right w:val="nil"/>
            </w:tcBorders>
            <w:noWrap/>
          </w:tcPr>
          <w:p w14:paraId="4F1F4D9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right w:val="nil"/>
            </w:tcBorders>
            <w:noWrap/>
          </w:tcPr>
          <w:p w14:paraId="7EF106A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right w:val="nil"/>
            </w:tcBorders>
            <w:noWrap/>
          </w:tcPr>
          <w:p w14:paraId="7F9827B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14:paraId="0B38F14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14:paraId="228DCBA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14:paraId="34CA6D6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right w:val="nil"/>
            </w:tcBorders>
            <w:noWrap/>
          </w:tcPr>
          <w:p w14:paraId="54D3066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6815CE96" wp14:editId="27A349BA">
                      <wp:simplePos x="0" y="0"/>
                      <wp:positionH relativeFrom="column">
                        <wp:posOffset>3810</wp:posOffset>
                      </wp:positionH>
                      <wp:positionV relativeFrom="paragraph">
                        <wp:posOffset>141605</wp:posOffset>
                      </wp:positionV>
                      <wp:extent cx="1270635" cy="247015"/>
                      <wp:effectExtent l="13335" t="8255" r="11430" b="1143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265573" w14:textId="33B133B3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50DB4" w:rsidRPr="0002220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2020404067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w14:anchorId="6815CE96" id="_x0000_s1036" type="#_x0000_t202" style="position:absolute;margin-left:.3pt;margin-top:11.15pt;width:100.05pt;height:19.45pt;z-index:25163980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">
                      <v:textbox style="mso-fit-shape-to-text:t">
                        <w:txbxContent>
                          <w:p w14:paraId="32265573" w14:textId="33B133B3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50DB4" w:rsidRPr="00022209">
                              <w:rPr>
                                <w:rFonts w:ascii="Arial" w:hAnsi="Arial" w:cs="Arial"/>
                                <w:noProof/>
                              </w:rPr>
                              <w:t>2020404067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14:paraId="3EAA0B1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14:paraId="1C78517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right w:val="nil"/>
            </w:tcBorders>
            <w:noWrap/>
          </w:tcPr>
          <w:p w14:paraId="4EDB03F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right w:val="nil"/>
            </w:tcBorders>
            <w:noWrap/>
          </w:tcPr>
          <w:p w14:paraId="43343FF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right w:val="nil"/>
            </w:tcBorders>
            <w:noWrap/>
          </w:tcPr>
          <w:p w14:paraId="4686149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right w:val="nil"/>
            </w:tcBorders>
            <w:noWrap/>
          </w:tcPr>
          <w:p w14:paraId="20D17B8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right w:val="nil"/>
            </w:tcBorders>
            <w:noWrap/>
          </w:tcPr>
          <w:p w14:paraId="1F7C3E7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right w:val="nil"/>
            </w:tcBorders>
            <w:noWrap/>
          </w:tcPr>
          <w:p w14:paraId="7C740D1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right w:val="nil"/>
            </w:tcBorders>
            <w:noWrap/>
          </w:tcPr>
          <w:p w14:paraId="0B27840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0601A5E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07" w:type="pct"/>
            <w:gridSpan w:val="8"/>
            <w:tcBorders>
              <w:left w:val="nil"/>
              <w:right w:val="nil"/>
            </w:tcBorders>
            <w:noWrap/>
          </w:tcPr>
          <w:p w14:paraId="0845D40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 xml:space="preserve">Kód SK NACE </w:t>
            </w:r>
          </w:p>
        </w:tc>
        <w:tc>
          <w:tcPr>
            <w:tcW w:w="157" w:type="pct"/>
            <w:tcBorders>
              <w:left w:val="nil"/>
              <w:right w:val="nil"/>
            </w:tcBorders>
            <w:noWrap/>
          </w:tcPr>
          <w:p w14:paraId="79E3CCD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3336F63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5E90F4E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A0FEF9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0689F5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8B4F0A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081AED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14:paraId="7A1CEBA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14:paraId="42887FE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7F88F2EF" w14:textId="77777777" w:rsidTr="00787135">
        <w:trPr>
          <w:trHeight w:val="57"/>
          <w:jc w:val="center"/>
        </w:trPr>
        <w:tc>
          <w:tcPr>
            <w:tcW w:w="166" w:type="pct"/>
            <w:noWrap/>
          </w:tcPr>
          <w:p w14:paraId="5E2E794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14:paraId="37EEC67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14:paraId="5E3FEBB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noWrap/>
          </w:tcPr>
          <w:p w14:paraId="55429F5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14:paraId="77E716C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14:paraId="7762CD0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14:paraId="245F760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14:paraId="7D40D71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</w:tcBorders>
            <w:noWrap/>
          </w:tcPr>
          <w:p w14:paraId="3B879B2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noWrap/>
          </w:tcPr>
          <w:p w14:paraId="5C587AF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noWrap/>
          </w:tcPr>
          <w:p w14:paraId="497328D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14:paraId="61F3377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14:paraId="4AA2DAB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noWrap/>
          </w:tcPr>
          <w:p w14:paraId="64AE8C0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noWrap/>
          </w:tcPr>
          <w:p w14:paraId="173FD78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9" w:type="pct"/>
            <w:noWrap/>
          </w:tcPr>
          <w:p w14:paraId="073CBCE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" w:type="pct"/>
            <w:noWrap/>
          </w:tcPr>
          <w:p w14:paraId="40278F6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noWrap/>
          </w:tcPr>
          <w:p w14:paraId="48B4758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noWrap/>
          </w:tcPr>
          <w:p w14:paraId="4E0E589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noWrap/>
          </w:tcPr>
          <w:p w14:paraId="176AA0A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</w:tcBorders>
            <w:noWrap/>
          </w:tcPr>
          <w:p w14:paraId="70A21F2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3E503A5D" wp14:editId="26DBDACD">
                      <wp:simplePos x="0" y="0"/>
                      <wp:positionH relativeFrom="column">
                        <wp:posOffset>53975</wp:posOffset>
                      </wp:positionH>
                      <wp:positionV relativeFrom="paragraph">
                        <wp:posOffset>0</wp:posOffset>
                      </wp:positionV>
                      <wp:extent cx="455295" cy="238125"/>
                      <wp:effectExtent l="6350" t="9525" r="5080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552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7D0369" w14:textId="505AEF2B" w:rsidR="00D71752" w:rsidRDefault="0099382E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aSUB_SKNACE12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503A5D" id="_x0000_s1037" type="#_x0000_t202" style="position:absolute;margin-left:4.25pt;margin-top:0;width:35.85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">
                      <v:textbox>
                        <w:txbxContent>
                          <w:p w14:paraId="037D0369" w14:textId="505AEF2B" w:rsidR="00D71752" w:rsidRDefault="0099382E" w:rsidP="000669B7">
                            <w:r>
                              <w:fldChar w:fldCharType="begin"/>
                            </w:r>
                            <w:r>
                              <w:instrText xml:space="preserve"> MERGEFIELD  aSUB_SKNACE12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0" w:type="pct"/>
            <w:noWrap/>
          </w:tcPr>
          <w:p w14:paraId="1691F80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noWrap/>
          </w:tcPr>
          <w:p w14:paraId="78E41A4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noWrap/>
          </w:tcPr>
          <w:p w14:paraId="61D1D0F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noWrap/>
          </w:tcPr>
          <w:p w14:paraId="494986C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5B65BC38" wp14:editId="68F290B3">
                      <wp:simplePos x="0" y="0"/>
                      <wp:positionH relativeFrom="column">
                        <wp:posOffset>-45085</wp:posOffset>
                      </wp:positionH>
                      <wp:positionV relativeFrom="paragraph">
                        <wp:posOffset>635</wp:posOffset>
                      </wp:positionV>
                      <wp:extent cx="409575" cy="238125"/>
                      <wp:effectExtent l="12065" t="10160" r="6985" b="8890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C422BF" w14:textId="4B961744" w:rsidR="00D71752" w:rsidRDefault="0099382E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aSUB_SKNACE34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65BC38" id="_x0000_s1038" type="#_x0000_t202" style="position:absolute;margin-left:-3.55pt;margin-top:.05pt;width:32.2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">
                      <v:textbox>
                        <w:txbxContent>
                          <w:p w14:paraId="73C422BF" w14:textId="4B961744" w:rsidR="00D71752" w:rsidRDefault="0099382E" w:rsidP="000669B7">
                            <w:r>
                              <w:fldChar w:fldCharType="begin"/>
                            </w:r>
                            <w:r>
                              <w:instrText xml:space="preserve"> MERGEFIELD  aSUB_SKNACE34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noWrap/>
          </w:tcPr>
          <w:p w14:paraId="24C4DA0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noWrap/>
          </w:tcPr>
          <w:p w14:paraId="2EED5F4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14:paraId="636C7EE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3CA6137F" wp14:editId="4A46BB43">
                      <wp:simplePos x="0" y="0"/>
                      <wp:positionH relativeFrom="column">
                        <wp:posOffset>-8890</wp:posOffset>
                      </wp:positionH>
                      <wp:positionV relativeFrom="paragraph">
                        <wp:posOffset>0</wp:posOffset>
                      </wp:positionV>
                      <wp:extent cx="409575" cy="238125"/>
                      <wp:effectExtent l="10160" t="9525" r="889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B85ECF" w14:textId="580772F4" w:rsidR="00D71752" w:rsidRDefault="0099382E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aSUB_SKNACE5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A6137F" id="_x0000_s1039" type="#_x0000_t202" style="position:absolute;margin-left:-.7pt;margin-top:0;width:32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">
                      <v:textbox>
                        <w:txbxContent>
                          <w:p w14:paraId="37B85ECF" w14:textId="580772F4" w:rsidR="00D71752" w:rsidRDefault="0099382E" w:rsidP="000669B7">
                            <w:r>
                              <w:fldChar w:fldCharType="begin"/>
                            </w:r>
                            <w:r>
                              <w:instrText xml:space="preserve"> MERGEFIELD  aSUB_SKNACE5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4E586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CA1A55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0507FC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B42BD3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A621BE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D66CC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17D6B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96500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4A529782" w14:textId="77777777" w:rsidTr="00787135">
        <w:trPr>
          <w:trHeight w:val="57"/>
          <w:jc w:val="center"/>
        </w:trPr>
        <w:tc>
          <w:tcPr>
            <w:tcW w:w="287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43DCA54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02BE32C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AF7BF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32E9D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413E9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0BC34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4F8E7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319B8B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CCEEDC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860F0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FBE19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80AAB2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C55120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6A21B2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3F82A8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84D0A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44FB9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75C6A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31BDE192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5D8B41D2" w14:textId="77777777"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168AE829" wp14:editId="69F9392B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62865</wp:posOffset>
                      </wp:positionV>
                      <wp:extent cx="5846445" cy="238125"/>
                      <wp:effectExtent l="13970" t="5715" r="6985" b="1333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79CB3A" w14:textId="5993E39C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50DB4" w:rsidRPr="0002220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BYTREAL Tlmače s.r.o.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8AE829" id="_x0000_s1040" type="#_x0000_t202" style="position:absolute;margin-left:-1.9pt;margin-top:4.95pt;width:460.3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HH2CLA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">
                      <v:textbox>
                        <w:txbxContent>
                          <w:p w14:paraId="7B79CB3A" w14:textId="5993E39C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50DB4" w:rsidRPr="00022209">
                              <w:rPr>
                                <w:rFonts w:ascii="Arial" w:hAnsi="Arial" w:cs="Arial"/>
                                <w:noProof/>
                              </w:rPr>
                              <w:t>BYTREAL Tlmače s.r.o.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2690F33" w14:textId="77777777"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5378DF4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5F1BB3F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Sídlo účtovnej jednotky</w:t>
            </w:r>
          </w:p>
          <w:p w14:paraId="44D4C60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19132361" wp14:editId="0E410447">
                      <wp:simplePos x="0" y="0"/>
                      <wp:positionH relativeFrom="column">
                        <wp:posOffset>4871720</wp:posOffset>
                      </wp:positionH>
                      <wp:positionV relativeFrom="paragraph">
                        <wp:posOffset>135890</wp:posOffset>
                      </wp:positionV>
                      <wp:extent cx="950595" cy="238125"/>
                      <wp:effectExtent l="13970" t="12065" r="6985" b="698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505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4B86CD" w14:textId="62A3A03F" w:rsidR="00D71752" w:rsidRDefault="0099382E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fldChar w:fldCharType="separate"/>
                                  </w:r>
                                  <w:r w:rsidR="00350DB4" w:rsidRPr="00350DB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132361" id="_x0000_s1041" type="#_x0000_t202" style="position:absolute;margin-left:383.6pt;margin-top:10.7pt;width:74.8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">
                      <v:textbox>
                        <w:txbxContent>
                          <w:p w14:paraId="794B86CD" w14:textId="62A3A03F" w:rsidR="00D71752" w:rsidRDefault="0099382E" w:rsidP="000669B7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fldChar w:fldCharType="separate"/>
                            </w:r>
                            <w:r w:rsidR="00350DB4" w:rsidRPr="00350DB4">
                              <w:rPr>
                                <w:rFonts w:ascii="Arial" w:hAnsi="Arial" w:cs="Arial"/>
                                <w:noProof/>
                              </w:rPr>
                              <w:t>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6F4DC892" wp14:editId="16146C66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135890</wp:posOffset>
                      </wp:positionV>
                      <wp:extent cx="4474845" cy="238125"/>
                      <wp:effectExtent l="13970" t="12065" r="6985" b="6985"/>
                      <wp:wrapNone/>
                      <wp:docPr id="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61EEDE" w14:textId="055F6A29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50DB4" w:rsidRPr="0002220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Kotlárska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4DC892" id="_x0000_s1042" type="#_x0000_t202" style="position:absolute;margin-left:-1.9pt;margin-top:10.7pt;width:352.3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">
                      <v:textbox>
                        <w:txbxContent>
                          <w:p w14:paraId="6F61EEDE" w14:textId="055F6A29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50DB4" w:rsidRPr="00022209">
                              <w:rPr>
                                <w:rFonts w:ascii="Arial" w:hAnsi="Arial" w:cs="Arial"/>
                                <w:noProof/>
                              </w:rPr>
                              <w:t>Kotlárska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669B7" w:rsidRPr="0073029B" w14:paraId="05485C6A" w14:textId="77777777" w:rsidTr="00787135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5C836E83" w14:textId="77777777"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39337494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060C153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89631A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FB8B4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1A810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D3B9E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90027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BBCC3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95A99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975F9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93A1E7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5B0489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DDEF6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36D3E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16C44A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19348B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A5939D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C0DEBF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2329C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07254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2D775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5FDBFB83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440E0222" w14:textId="77777777"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88F3323" wp14:editId="18A99464">
                      <wp:simplePos x="0" y="0"/>
                      <wp:positionH relativeFrom="column">
                        <wp:posOffset>1202690</wp:posOffset>
                      </wp:positionH>
                      <wp:positionV relativeFrom="paragraph">
                        <wp:posOffset>8890</wp:posOffset>
                      </wp:positionV>
                      <wp:extent cx="4619625" cy="238125"/>
                      <wp:effectExtent l="12065" t="8890" r="6985" b="10160"/>
                      <wp:wrapNone/>
                      <wp:docPr id="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F3E577" w14:textId="396D0D5B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50DB4" w:rsidRPr="0002220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Tlmače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88F3323" id="_x0000_s1043" type="#_x0000_t202" style="position:absolute;margin-left:94.7pt;margin-top:.7pt;width:363.75pt;height:18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">
                      <v:textbox>
                        <w:txbxContent>
                          <w:p w14:paraId="26F3E577" w14:textId="396D0D5B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50DB4" w:rsidRPr="00022209">
                              <w:rPr>
                                <w:rFonts w:ascii="Arial" w:hAnsi="Arial" w:cs="Arial"/>
                                <w:noProof/>
                              </w:rPr>
                              <w:t>Tlmače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CAE8F87" wp14:editId="0FC507A9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8890</wp:posOffset>
                      </wp:positionV>
                      <wp:extent cx="1131570" cy="238125"/>
                      <wp:effectExtent l="13970" t="8890" r="6985" b="10160"/>
                      <wp:wrapNone/>
                      <wp:docPr id="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4F2047" w14:textId="10173F91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50DB4" w:rsidRPr="0002220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93521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AE8F87" id="_x0000_s1044" type="#_x0000_t202" style="position:absolute;margin-left:-1.9pt;margin-top:.7pt;width:89.1pt;height:18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4YnXKwIAAFg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">
                      <v:textbox>
                        <w:txbxContent>
                          <w:p w14:paraId="014F2047" w14:textId="10173F91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50DB4" w:rsidRPr="00022209">
                              <w:rPr>
                                <w:rFonts w:ascii="Arial" w:hAnsi="Arial" w:cs="Arial"/>
                                <w:noProof/>
                              </w:rPr>
                              <w:t>93521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874B1F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3D52002C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154CC5EE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0669B7" w:rsidRPr="0073029B" w14:paraId="7BAB8C4F" w14:textId="77777777" w:rsidTr="00787135">
        <w:trPr>
          <w:trHeight w:val="57"/>
          <w:jc w:val="center"/>
        </w:trPr>
        <w:tc>
          <w:tcPr>
            <w:tcW w:w="105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0DDD611E" w14:textId="77777777"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4C39B2A" wp14:editId="2F2459A6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5715</wp:posOffset>
                      </wp:positionV>
                      <wp:extent cx="2436495" cy="238125"/>
                      <wp:effectExtent l="13970" t="5715" r="6985" b="13335"/>
                      <wp:wrapNone/>
                      <wp:docPr id="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F68FD3" w14:textId="6653D3E3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50DB4" w:rsidRPr="0002220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036/6340192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4C39B2A" id="_x0000_s1045" type="#_x0000_t202" style="position:absolute;margin-left:-1.9pt;margin-top:.45pt;width:191.8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">
                      <v:textbox>
                        <w:txbxContent>
                          <w:p w14:paraId="3CF68FD3" w14:textId="6653D3E3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50DB4" w:rsidRPr="00022209">
                              <w:rPr>
                                <w:rFonts w:ascii="Arial" w:hAnsi="Arial" w:cs="Arial"/>
                                <w:noProof/>
                              </w:rPr>
                              <w:t>036/6340192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0E37A2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31D274ED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DC6F8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AE912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043D6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B4219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784AE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DF807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4F9C8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34142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20900268" wp14:editId="4FB92619">
                      <wp:simplePos x="0" y="0"/>
                      <wp:positionH relativeFrom="column">
                        <wp:posOffset>93980</wp:posOffset>
                      </wp:positionH>
                      <wp:positionV relativeFrom="paragraph">
                        <wp:posOffset>5715</wp:posOffset>
                      </wp:positionV>
                      <wp:extent cx="3350895" cy="238125"/>
                      <wp:effectExtent l="8255" t="5715" r="12700" b="13335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3508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8C80364" w14:textId="184EABA4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0900268" id="_x0000_s1046" type="#_x0000_t202" style="position:absolute;margin-left:7.4pt;margin-top:.45pt;width:263.85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">
                      <v:textbox>
                        <w:txbxContent>
                          <w:p w14:paraId="28C80364" w14:textId="184EABA4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F6B9D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456A6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7104C8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53F59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00631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E631A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0C051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2C6EB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A04C2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956C2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463BA4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0ED73D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82786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517A7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8D3A41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A4AA1B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C2A5BB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00C855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63637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EBD3C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28435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14F47038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32A5A3" w14:textId="77777777"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CF77084" wp14:editId="0BA42CDB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-10160</wp:posOffset>
                      </wp:positionV>
                      <wp:extent cx="5846445" cy="238125"/>
                      <wp:effectExtent l="13970" t="8890" r="6985" b="1016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CEBA7F" w14:textId="1D1B60E3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CF77084" id="_x0000_s1047" type="#_x0000_t202" style="position:absolute;margin-left:-1.9pt;margin-top:-.8pt;width:460.3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wC5Kw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">
                      <v:textbox>
                        <w:txbxContent>
                          <w:p w14:paraId="7CCEBA7F" w14:textId="1D1B60E3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50950A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67186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2071E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BD704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88F55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39B2A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87572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28677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16EFD7" w14:textId="77777777"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  <w:p w14:paraId="47FBE53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96691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49A07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9D052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DAF3B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C5ACA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7E048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7F56F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3787D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16200B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C34C1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4C059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7F8B3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0D4FA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B628E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4C7D8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785E0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2BC6FE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21D318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01EE9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2C16C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47312B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DA2777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CCEAAF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F80796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BE317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7BB1C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5F6D6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36D558A7" w14:textId="77777777" w:rsidTr="00787135">
        <w:trPr>
          <w:trHeight w:val="850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0081D47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Zostavené dňa:</w:t>
            </w:r>
          </w:p>
        </w:tc>
        <w:tc>
          <w:tcPr>
            <w:tcW w:w="123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0FC15F1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15" w:type="pct"/>
            <w:gridSpan w:val="1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086A624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7449307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669B7" w:rsidRPr="0073029B" w14:paraId="2E0335F4" w14:textId="77777777" w:rsidTr="00787135">
        <w:trPr>
          <w:trHeight w:val="848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31B6D3D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Schválené dňa:</w:t>
            </w:r>
          </w:p>
        </w:tc>
        <w:tc>
          <w:tcPr>
            <w:tcW w:w="123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DEA8CE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15" w:type="pct"/>
            <w:gridSpan w:val="1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A2CDFB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68F999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</w:tbl>
    <w:p w14:paraId="4C39A928" w14:textId="77777777" w:rsidR="000669B7" w:rsidRPr="0073029B" w:rsidRDefault="000669B7" w:rsidP="000669B7">
      <w:pPr>
        <w:jc w:val="both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35712" behindDoc="0" locked="0" layoutInCell="1" allowOverlap="1" wp14:anchorId="34598A2D" wp14:editId="6A16B829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897C3E9" w14:textId="77777777" w:rsidR="00D71752" w:rsidRPr="007C40F2" w:rsidRDefault="00D71752" w:rsidP="000669B7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598A2D" id="Text Box 6" o:spid="_x0000_s1048" type="#_x0000_t202" style="position:absolute;left:0;text-align:left;margin-left:68.2pt;margin-top:.1pt;width:11.9pt;height:11.9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">
                <v:textbox inset="0,0,1.5mm">
                  <w:txbxContent>
                    <w:p w14:paraId="1897C3E9" w14:textId="77777777" w:rsidR="00D71752" w:rsidRPr="007C40F2" w:rsidRDefault="00D71752" w:rsidP="000669B7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73029B">
        <w:rPr>
          <w:rFonts w:ascii="Arial Narrow" w:hAnsi="Arial Narrow"/>
          <w:sz w:val="22"/>
          <w:szCs w:val="22"/>
        </w:rPr>
        <w:t xml:space="preserve">*) Vyznačuje sa    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</w:t>
      </w:r>
    </w:p>
    <w:p w14:paraId="5B1B435D" w14:textId="77777777" w:rsidR="000669B7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14:paraId="3FF42CD6" w14:textId="77777777" w:rsidR="007E4E98" w:rsidRDefault="007E4E98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14:paraId="1568F6B8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  <w:r w:rsidRPr="0073029B">
        <w:rPr>
          <w:rFonts w:ascii="Arial Narrow" w:hAnsi="Arial Narrow"/>
          <w:sz w:val="28"/>
          <w:szCs w:val="28"/>
        </w:rPr>
        <w:lastRenderedPageBreak/>
        <w:t>A. Informácie o účtovnej jednotke</w:t>
      </w:r>
    </w:p>
    <w:p w14:paraId="76CDB6AD" w14:textId="0C5A4F51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p01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4CE5EFC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C2C728C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Pr="0073029B">
        <w:rPr>
          <w:rFonts w:ascii="Arial Narrow" w:hAnsi="Arial Narrow"/>
          <w:sz w:val="22"/>
          <w:szCs w:val="22"/>
        </w:rPr>
        <w:t>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0669B7" w:rsidRPr="0073029B" w14:paraId="63817176" w14:textId="77777777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3322C0" w14:textId="77777777" w:rsidR="000669B7" w:rsidRPr="0073029B" w:rsidRDefault="000669B7" w:rsidP="00F4554D">
            <w:pPr>
              <w:pStyle w:val="TopHeader"/>
            </w:pPr>
            <w:r w:rsidRPr="0073029B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C8FAF1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D4FA533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15297AA6" w14:textId="77777777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EAB732" w14:textId="77777777" w:rsidR="000669B7" w:rsidRPr="00D45B56" w:rsidRDefault="000669B7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D45B56">
              <w:rPr>
                <w:rFonts w:ascii="Arial Narrow" w:hAnsi="Arial Narrow"/>
                <w:bCs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282F89F" w14:textId="05C59F70" w:rsidR="000669B7" w:rsidRPr="0073029B" w:rsidRDefault="0099552A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75889E2F" w14:textId="5DC98042" w:rsidR="000669B7" w:rsidRPr="0073029B" w:rsidRDefault="0099552A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</w:p>
        </w:tc>
      </w:tr>
      <w:tr w:rsidR="000669B7" w:rsidRPr="0073029B" w14:paraId="3C7CC1FB" w14:textId="77777777" w:rsidTr="00F4554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7352E96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4ECFF51F" w14:textId="172D7D40" w:rsidR="000669B7" w:rsidRPr="0073029B" w:rsidRDefault="0099552A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1AFB79CF" w14:textId="7A7595A8" w:rsidR="000669B7" w:rsidRPr="0073029B" w:rsidRDefault="0099552A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</w:p>
        </w:tc>
      </w:tr>
      <w:tr w:rsidR="000669B7" w:rsidRPr="0073029B" w14:paraId="7462B0EE" w14:textId="77777777" w:rsidTr="00F4554D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2A947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8EBB14" w14:textId="32C337D5" w:rsidR="000669B7" w:rsidRPr="0073029B" w:rsidRDefault="0099552A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  <w:r>
              <w:rPr>
                <w:rFonts w:ascii="Arial Narrow" w:hAnsi="Arial Narrow"/>
                <w:sz w:val="22"/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2BABAEEE" w14:textId="58B32E21" w:rsidR="000669B7" w:rsidRPr="0073029B" w:rsidRDefault="0099552A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</w:tr>
    </w:tbl>
    <w:p w14:paraId="092A9DD0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42F4F813" w14:textId="7FA19BA8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p02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4ADDBDA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7C0A35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4469F2F" w14:textId="77777777"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C. Informácie o konsolidovanom celku</w:t>
      </w:r>
    </w:p>
    <w:p w14:paraId="5455CDD3" w14:textId="77777777"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14:paraId="7AC60C50" w14:textId="75DD75F0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p06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1AD3522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80343A9" w14:textId="77777777"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E. Informácie o použitých účtovných zásadách a účtovných metódach</w:t>
      </w:r>
    </w:p>
    <w:p w14:paraId="70478BA6" w14:textId="77777777"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14:paraId="03C556AB" w14:textId="4C026668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p07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449A9F3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ADB94B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4E51B1A" w14:textId="77777777"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F. Informácie o údajoch vykázaných na strane aktív súvahy</w:t>
      </w:r>
    </w:p>
    <w:p w14:paraId="744DA090" w14:textId="77777777"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14:paraId="6115B8A2" w14:textId="131F851E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p08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195916A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9C73C3F" w14:textId="77777777"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="005572BC">
        <w:rPr>
          <w:rFonts w:ascii="Arial Narrow" w:hAnsi="Arial Narrow"/>
          <w:sz w:val="22"/>
          <w:szCs w:val="22"/>
        </w:rPr>
        <w:t xml:space="preserve"> </w:t>
      </w:r>
      <w:r w:rsidR="005572BC" w:rsidRPr="0073029B">
        <w:rPr>
          <w:rFonts w:ascii="Arial Narrow" w:hAnsi="Arial Narrow"/>
          <w:sz w:val="22"/>
          <w:szCs w:val="22"/>
        </w:rPr>
        <w:t>prílohy č. 3</w:t>
      </w:r>
      <w:r w:rsidR="000669B7" w:rsidRPr="0073029B">
        <w:rPr>
          <w:rFonts w:ascii="Arial Narrow" w:hAnsi="Arial Narrow"/>
          <w:sz w:val="22"/>
          <w:szCs w:val="22"/>
        </w:rPr>
        <w:t> časti F. písm. a) o dlhodobom nehmotnom majetku</w:t>
      </w:r>
    </w:p>
    <w:p w14:paraId="3B5EF11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1"/>
        <w:gridCol w:w="706"/>
        <w:gridCol w:w="880"/>
        <w:gridCol w:w="918"/>
        <w:gridCol w:w="6"/>
        <w:gridCol w:w="28"/>
        <w:gridCol w:w="824"/>
        <w:gridCol w:w="30"/>
        <w:gridCol w:w="31"/>
        <w:gridCol w:w="14"/>
        <w:gridCol w:w="632"/>
        <w:gridCol w:w="1126"/>
        <w:gridCol w:w="1111"/>
      </w:tblGrid>
      <w:tr w:rsidR="000669B7" w:rsidRPr="0073029B" w14:paraId="4472B772" w14:textId="77777777" w:rsidTr="00F4554D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54B02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F711C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14:paraId="6C9423CC" w14:textId="77777777" w:rsidTr="00F4554D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F45F7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FF23E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1166C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A1B96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52E36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EB0D0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60D11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4234A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E9ACB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14:paraId="75B20F41" w14:textId="77777777" w:rsidTr="00F4554D">
        <w:trPr>
          <w:trHeight w:val="80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A2E4D3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54CD1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4C8EE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1DE9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95686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D3029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167BF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9FC12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C0BA2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14:paraId="60DC3991" w14:textId="77777777" w:rsidTr="00F4554D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002D7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4CBAA6AB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950A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73257" w14:textId="17CB3BF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30533" w14:textId="5B2306E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13841.35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B6E51" w14:textId="0BBFF54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3C568" w14:textId="200671E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91887" w14:textId="0827F6C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2653.59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EB341" w14:textId="5A46C0A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FB800" w14:textId="49D238D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2CDB6" w14:textId="787765B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16494.94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CCFA057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98C90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4383B" w14:textId="4126592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DF57F" w14:textId="2ED3E4B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a02005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FB63F" w14:textId="5630070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F4FB3" w14:textId="407340D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1646F" w14:textId="4C52860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6F16F" w14:textId="1769D4D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8F395" w14:textId="26ED1F8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5872C" w14:textId="090A578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894934A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6FF0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265B7" w14:textId="4E3431C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503D6" w14:textId="2733428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0E0DC" w14:textId="0F7A482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F5A00" w14:textId="78689DA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C7211" w14:textId="5BDB800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0B544" w14:textId="65C6148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6C94B" w14:textId="74B57FA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5290D" w14:textId="4D38CF9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D500538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3673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C2B1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EA17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6542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8813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100C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7B32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199F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B8F2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0A94A8C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E4E95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8B10E" w14:textId="57C08FF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D48FE" w14:textId="30EF2E0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13841.35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6091F" w14:textId="3FC0ACD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8C3BA" w14:textId="11DD8A0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98BC3" w14:textId="6FD1753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2653.59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3A5D6" w14:textId="6A6F5E3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DCF18" w14:textId="5FC1581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FEA914" w14:textId="1B82738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16494.94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C60C8CC" w14:textId="77777777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9D8E1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14:paraId="37146BA2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4013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F8347" w14:textId="1DF46AC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C3501" w14:textId="7367C73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-13841.35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A24BB" w14:textId="1E56D07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FEAB5" w14:textId="7095B3B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BF441" w14:textId="3ECBF80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-2653.59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6149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FC5E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931B2" w14:textId="7D73649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-16494.94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96DD198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71E3E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08AF4" w14:textId="1DC7869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F8669" w14:textId="654FFA5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446D4" w14:textId="1DD046F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E274E" w14:textId="48E5D47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6B195" w14:textId="4E85251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7573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A2B7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1E3D3" w14:textId="453E306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BEC263A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E9A0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8926D" w14:textId="690C893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65829" w14:textId="068DDA3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0DA6A" w14:textId="0A073A4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7CCDA" w14:textId="0F1D0D3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AB7D0" w14:textId="20DBCCE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A80A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560B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BA66A" w14:textId="3716B36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ED02850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83258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Stav na konci 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2CD09" w14:textId="61E385C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lastRenderedPageBreak/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09FD2" w14:textId="578761C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-</w:t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lastRenderedPageBreak/>
              <w:t>13841.35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0150E" w14:textId="2729043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lastRenderedPageBreak/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484CB" w14:textId="55B6111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716E5" w14:textId="524AC11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-2653.59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61D0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4FE4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B7DA7" w14:textId="2B562C9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-16494.94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BC80061" w14:textId="77777777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A76B3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08008DC6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3715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EEF70" w14:textId="6006A3E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492AD" w14:textId="4AC277C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BBB68" w14:textId="66ACA26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16656" w14:textId="52F299D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FDE1D" w14:textId="341D4E1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8D586" w14:textId="60E39C1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47177" w14:textId="68ABD49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C19867" w14:textId="3BC8BD9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53707C6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B9D3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A972E" w14:textId="38ABD29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67789" w14:textId="72A2573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4829C" w14:textId="5DB620E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36B39" w14:textId="71AC2D5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5274C" w14:textId="74F513E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17449" w14:textId="027F41F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70117" w14:textId="3C22BA1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1B0C4" w14:textId="7E39BC9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AB5127D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2161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63E0F" w14:textId="0783A77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786CA" w14:textId="1E7194F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AB5D9" w14:textId="1B27446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EFDBA" w14:textId="5D11244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8B5BD" w14:textId="686B5C1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10673" w14:textId="3465F9D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14E1B" w14:textId="12AC98D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E440A" w14:textId="33B4EEC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4268E5D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9343F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32C8E" w14:textId="1680011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1048E" w14:textId="43E23A3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85B35" w14:textId="668B495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FCCC1" w14:textId="5B371B7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F0A6A" w14:textId="7FED9E9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F598D" w14:textId="165FD90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B5648" w14:textId="0BA19ED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C9DCC0" w14:textId="2704D19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5FCEF63" w14:textId="77777777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304CB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14:paraId="08BC7987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8850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526A2" w14:textId="32B5B97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7BF57" w14:textId="01EFDA8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27682.70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41FB5" w14:textId="1A9446F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137F2" w14:textId="2CAEAD2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C2CE9" w14:textId="53B92DE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5307.18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3B300" w14:textId="2F4F5FC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6BDFF" w14:textId="74810FA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B3C5EA" w14:textId="4C33BA9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32989.88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4214AA6" w14:textId="77777777" w:rsidTr="00F4554D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EE98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12CA5" w14:textId="03EB054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A788E" w14:textId="6301E34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27682.70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FA56C" w14:textId="3341359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9DECC" w14:textId="28223CC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52BA7" w14:textId="62D934A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5307.18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85C97" w14:textId="024F777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4EC2A" w14:textId="4D11387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24E2E6" w14:textId="382E98E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32989.88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4C39ABE1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14:paraId="5B83ADF4" w14:textId="7635053A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p09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65B553F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862FAE7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1"/>
        <w:gridCol w:w="706"/>
        <w:gridCol w:w="879"/>
        <w:gridCol w:w="901"/>
        <w:gridCol w:w="10"/>
        <w:gridCol w:w="14"/>
        <w:gridCol w:w="842"/>
        <w:gridCol w:w="9"/>
        <w:gridCol w:w="16"/>
        <w:gridCol w:w="690"/>
        <w:gridCol w:w="1127"/>
        <w:gridCol w:w="1112"/>
      </w:tblGrid>
      <w:tr w:rsidR="000669B7" w:rsidRPr="0073029B" w14:paraId="7E92D829" w14:textId="77777777" w:rsidTr="00F4554D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40576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6591B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14:paraId="3B5DD0EE" w14:textId="77777777" w:rsidTr="00F4554D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7BAB2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63018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3DFDD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3F251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7F18A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E2BAE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2A0FA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A6852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4F182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14:paraId="63FDFC83" w14:textId="77777777" w:rsidTr="00F4554D">
        <w:trPr>
          <w:trHeight w:val="80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25089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C833D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78CF6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B8E97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E19EF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9D86E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4C7BD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36FA7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334C2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14:paraId="5665A1CC" w14:textId="77777777" w:rsidTr="00F4554D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CD273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035238E5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CF9E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B26B8" w14:textId="7DCE767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s01001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955F5" w14:textId="3D0C495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36E40" w14:textId="27EECB8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94359" w14:textId="34829CB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98CB6" w14:textId="0EFEB0A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82B29" w14:textId="09A010F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CA647" w14:textId="784ECEC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D3B84E" w14:textId="0DEC15A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648E60D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D514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3F175" w14:textId="4B9EDF5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2C5C0" w14:textId="036F394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9206F" w14:textId="1296F41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E126B" w14:textId="57E4B21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599BF" w14:textId="2852CB1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7E610" w14:textId="6F3F29A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1DE10" w14:textId="173AA2F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0D505" w14:textId="4CC2745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CB55547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E544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3A2D9" w14:textId="48B93F3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B391F" w14:textId="3CA5DE6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B2F62" w14:textId="3E18E26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58343" w14:textId="0360A95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9982E" w14:textId="5184439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FD37B" w14:textId="6632F69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10D6B" w14:textId="183C353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CA5E7" w14:textId="3965640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9F71F19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54DC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57B9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462A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A272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C74E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EBB0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A035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DF2F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016C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A89FAAE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70C22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4EAE5" w14:textId="5718D36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42AC9" w14:textId="3FAF982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A2175" w14:textId="4229D92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2676F" w14:textId="189A21D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6F6C0" w14:textId="3B71C7B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4ED1A" w14:textId="30D3E3E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8F7FB" w14:textId="38EC60D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5E23A4" w14:textId="26DDAD3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CCEBEDC" w14:textId="77777777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62D69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14:paraId="7C3B61EF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CE8A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4E86B" w14:textId="4D748BC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4FD62" w14:textId="5873D17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95F06" w14:textId="297098F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F503E" w14:textId="1D34339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641A0" w14:textId="4C03DA2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06E9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E898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F5D4F" w14:textId="4F1BE04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7AE039C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8FD8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390BD" w14:textId="6E39780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49B4B" w14:textId="7013436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6772C" w14:textId="1835360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68E2E" w14:textId="36D122C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94138" w14:textId="4CA9D6B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7D84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050C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83609" w14:textId="5AC7F7C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033A05E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D59C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91208" w14:textId="6CE9380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5C3B3" w14:textId="1267C5A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1A189" w14:textId="2301220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EFA2E" w14:textId="3E98C05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0A8D4" w14:textId="0E3E01F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998F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F292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AB80C" w14:textId="3234887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C9751C2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9C013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7E80F" w14:textId="5FA36F4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E670F" w14:textId="11E434C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47B99" w14:textId="5DB669F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66B8E" w14:textId="18173F6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911A9" w14:textId="178C977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7499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F5E2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CDE43" w14:textId="76ACB7F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B088952" w14:textId="77777777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2859C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083BFCC3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88F5D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B2379" w14:textId="2BCB064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CBCE9" w14:textId="1433A81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81C53" w14:textId="6340D04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36249" w14:textId="712A6F1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E64F5" w14:textId="324714F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3EE0F" w14:textId="3F86734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0943C" w14:textId="7C2ACB0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539306" w14:textId="6A58806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A0D6CC0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C856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79676" w14:textId="607260D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43457" w14:textId="29DCB82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8BF0D" w14:textId="0BBC631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64091" w14:textId="6ED509C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7FBA1" w14:textId="3D0B6AD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D1A32" w14:textId="0AC0464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2A74F" w14:textId="7E03041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975EA" w14:textId="69975DE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A65EA45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1B3F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165F2" w14:textId="7D5FB3C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0A146" w14:textId="2099D6E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7C24A" w14:textId="795CE7C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562C7" w14:textId="7FED4D6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B5A96" w14:textId="5609D73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F14B8" w14:textId="7FE3926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AA3B8" w14:textId="443EF9D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7B1A0" w14:textId="545BB0D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6EFE629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D913D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9D59F" w14:textId="5DB7642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52469" w14:textId="365B5FE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28CFD" w14:textId="5D098B9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78C45" w14:textId="2BF2974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CFC0B" w14:textId="640625C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E2F0E" w14:textId="6EF6781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FE5A1" w14:textId="04F2672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93E83" w14:textId="535BA65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447520A" w14:textId="77777777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5D59B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14:paraId="41A37A43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328F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68131" w14:textId="05DF1BD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6EDE4" w14:textId="7E67B4B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153C4" w14:textId="43405F1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75D7F" w14:textId="158DDD5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A9C10" w14:textId="391CFCD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2043B" w14:textId="6191041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90CFF" w14:textId="22EF8C8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46A01" w14:textId="5BF8095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16C61C4" w14:textId="77777777" w:rsidTr="00F4554D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96244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Stav na konci 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A534B" w14:textId="042705F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lastRenderedPageBreak/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A311F" w14:textId="3FEBFD5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B5A0B" w14:textId="56F1743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9FB0F" w14:textId="692813C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16EF5" w14:textId="744CE31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A64D4" w14:textId="09675B9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AD8DB" w14:textId="3F6AAD7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EE1A1C" w14:textId="5D42477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25EF5B85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</w:p>
    <w:p w14:paraId="6A96C372" w14:textId="47DCF501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p10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34D4ED3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79D3A09" w14:textId="77777777" w:rsidR="000669B7" w:rsidRPr="0073029B" w:rsidRDefault="00D71752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17"/>
        <w:gridCol w:w="2925"/>
      </w:tblGrid>
      <w:tr w:rsidR="000669B7" w:rsidRPr="0073029B" w14:paraId="5523C8A4" w14:textId="77777777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C84A0F" w14:textId="77777777" w:rsidR="000669B7" w:rsidRPr="0073029B" w:rsidRDefault="000669B7" w:rsidP="00F4554D">
            <w:pPr>
              <w:pStyle w:val="TopHeader"/>
            </w:pPr>
            <w:r w:rsidRPr="0073029B"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FCDCC4F" w14:textId="77777777"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14:paraId="59E9BFC0" w14:textId="77777777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D5228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9A84EA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76E122C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54BC11A0" w14:textId="02B0124A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p11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4DFD19D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1D52A78" w14:textId="77777777"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4</w:t>
      </w:r>
      <w:r w:rsidR="000669B7" w:rsidRPr="0073029B">
        <w:rPr>
          <w:rFonts w:ascii="Arial Narrow" w:hAnsi="Arial Narrow"/>
          <w:sz w:val="22"/>
          <w:szCs w:val="22"/>
        </w:rPr>
        <w:t>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a) o dlhodobom hmotnom majetku</w:t>
      </w:r>
      <w:r w:rsidR="000669B7" w:rsidRPr="0073029B">
        <w:rPr>
          <w:rFonts w:ascii="Arial Narrow" w:hAnsi="Arial Narrow"/>
          <w:sz w:val="22"/>
          <w:szCs w:val="22"/>
        </w:rPr>
        <w:tab/>
      </w:r>
    </w:p>
    <w:p w14:paraId="69CAFD8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7"/>
        <w:gridCol w:w="10"/>
        <w:gridCol w:w="6"/>
        <w:gridCol w:w="808"/>
        <w:gridCol w:w="11"/>
        <w:gridCol w:w="14"/>
        <w:gridCol w:w="11"/>
        <w:gridCol w:w="647"/>
        <w:gridCol w:w="11"/>
        <w:gridCol w:w="14"/>
        <w:gridCol w:w="1051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1048"/>
        <w:gridCol w:w="669"/>
      </w:tblGrid>
      <w:tr w:rsidR="000669B7" w:rsidRPr="0073029B" w14:paraId="243E7AE9" w14:textId="77777777" w:rsidTr="00F4554D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6C3BB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23CDED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669B7" w:rsidRPr="0073029B" w14:paraId="567F1429" w14:textId="77777777" w:rsidTr="00F4554D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FE002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58CB4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A7CD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132F9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15D9F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57F3B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2C4C5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8FE7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C808A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1008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14:paraId="449592DA" w14:textId="77777777" w:rsidTr="00F4554D">
        <w:trPr>
          <w:trHeight w:val="155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55B2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70DC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D996D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7C8B7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FE905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F46A9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AA0EE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0A8B0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5A1E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A0101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14:paraId="6FA3688B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2F88E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4E500589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EE94E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35E39" w14:textId="426166D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297BD" w14:textId="1D979B6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3D7C4" w14:textId="6DD39C2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a01058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23091.17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97D8D" w14:textId="5BAF0AF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27419" w14:textId="4BD5278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CAFCF" w14:textId="03561EC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32605.00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17209" w14:textId="2AE8843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0BB4F" w14:textId="046AE6F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E78E1" w14:textId="7BA5AB1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55696.17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98BEEB6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142A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680AB" w14:textId="6302A84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2F9F7" w14:textId="361BEA4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C240A" w14:textId="4D5A491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F6D07" w14:textId="5801629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658DF" w14:textId="332ED47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C26BE" w14:textId="03BC7DF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74F04" w14:textId="419D31F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F405F" w14:textId="0A2808F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52FE9" w14:textId="5D94532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4BD64A0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199A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F8357" w14:textId="6F882A3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E6FE1" w14:textId="7D1AADE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6EB52" w14:textId="4C86BC6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E87CD" w14:textId="015F734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C833C" w14:textId="6198C1C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384BD" w14:textId="2961ED9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82EBD" w14:textId="1B3DCDB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5C799" w14:textId="2806CD0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72899" w14:textId="3869065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D8EC593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CA2F4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5B3B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CD21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4AF4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5C28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3F58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E3A0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58C3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0FA1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8061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5B64CAF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3E5FC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E6603" w14:textId="5E8B37C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C4473" w14:textId="42CB0A7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AD4EF" w14:textId="3CF613C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23091.17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7908B" w14:textId="04C8B29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0F56C" w14:textId="6726537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3EA4D" w14:textId="5B1DCA3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32605.00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08369" w14:textId="1E43837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E1B4C" w14:textId="2F930D9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6A2FBE" w14:textId="43FC670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55696.17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FB6B547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A8CC6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14:paraId="0354A038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55C9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E6AD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6A835" w14:textId="058E731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FBFC3" w14:textId="007664C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-23091.17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C72C2" w14:textId="665DD36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B4AED" w14:textId="7F965EA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46C2" w14:textId="61F4902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-32605.00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5401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8945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307DBD" w14:textId="534E36F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-55696.17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107612A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32ED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8547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DDEE1" w14:textId="5BA9A08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C42AC" w14:textId="6F28BFA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6674C" w14:textId="768036F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5ABE6" w14:textId="089DBB6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04F80" w14:textId="1F334C6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6BD2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2C72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FCC8E" w14:textId="06CC32A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7E39F4F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27729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38E4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70772" w14:textId="246BDC6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59AB3" w14:textId="6A6285C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C894A" w14:textId="67D9C88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BA192" w14:textId="7824155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20EAB" w14:textId="6C73F28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98B8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B09A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ECB8C" w14:textId="0106506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3FFA098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6397A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DC88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36579" w14:textId="4360DFE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898DE" w14:textId="4F1D839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-23091.17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D422F" w14:textId="314FBC2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0CE22" w14:textId="7A6D88D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0A5A6" w14:textId="51A12F2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-32605.00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FAD1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038C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0DFF15" w14:textId="7BD0AED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-55696.17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F255DD4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0CA8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235819AE" w14:textId="77777777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8D52E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13272" w14:textId="584102C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8F570" w14:textId="4C9A4E3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CA21B" w14:textId="5B2ABE0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3A62B" w14:textId="7BB41E4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AC0F4" w14:textId="4328396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8F189" w14:textId="2913B9D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6E4A4" w14:textId="07856B4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E598B" w14:textId="4E961A8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AE0DE7" w14:textId="52B80FE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C1D4FAC" w14:textId="77777777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DFBF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8A8DF" w14:textId="7E452B9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340F0" w14:textId="41241C1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F0D6F" w14:textId="7AAA609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3116D" w14:textId="050530B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03B9F" w14:textId="506016F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BFF02" w14:textId="6562B01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2A4B4" w14:textId="779DDDC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550FB" w14:textId="1751FE8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805A85" w14:textId="779F69B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93F183E" w14:textId="77777777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64B8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C7646" w14:textId="26B9C62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23B6A" w14:textId="7017F5D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E1F22" w14:textId="079C77F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D3C15" w14:textId="53913A9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6DE94" w14:textId="2C1929E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58B49" w14:textId="05DAB06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D6036" w14:textId="0DC9D1A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0D8A6" w14:textId="54D0748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B43AC3" w14:textId="69F8CCB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E9F59B9" w14:textId="77777777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91CE5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625A5" w14:textId="0B00357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EE156" w14:textId="7705F73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79B81" w14:textId="5B28CE2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54F9F" w14:textId="6CAAECE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C6399" w14:textId="1684DCE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5C071" w14:textId="66EB3DA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4A36B" w14:textId="108A275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DF6CC" w14:textId="35FB973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61A90E" w14:textId="11B840E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6477C7B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1EDA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14:paraId="252500BC" w14:textId="77777777" w:rsidTr="00F4554D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7F5FE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F56B2" w14:textId="41A8156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DB776" w14:textId="4958284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4310A" w14:textId="3D1531A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46182.34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A1A2F" w14:textId="5CE3702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B56D7" w14:textId="508A31C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F40CF" w14:textId="1DE2FB6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65210.00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622B6" w14:textId="5B626C8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E6DF9" w14:textId="6658FC8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D925F" w14:textId="5C030B5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111392.34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83CE085" w14:textId="77777777" w:rsidTr="00F4554D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99F35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806E7" w14:textId="7707268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D804C" w14:textId="78EDEE7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F95D0" w14:textId="684A6C1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46182.34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31ADC" w14:textId="6079E15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A6301" w14:textId="0F8149A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50B95" w14:textId="188B383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65210.00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A3464" w14:textId="35F32D6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88AF6" w14:textId="1FFF06F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57E6C6" w14:textId="0D35152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111392.34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727E16B2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</w:p>
    <w:p w14:paraId="6A399655" w14:textId="1615BF69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p12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3E493BD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A89250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63"/>
        <w:gridCol w:w="821"/>
        <w:gridCol w:w="14"/>
        <w:gridCol w:w="28"/>
        <w:gridCol w:w="697"/>
        <w:gridCol w:w="14"/>
        <w:gridCol w:w="14"/>
        <w:gridCol w:w="1045"/>
        <w:gridCol w:w="14"/>
        <w:gridCol w:w="9"/>
        <w:gridCol w:w="33"/>
        <w:gridCol w:w="836"/>
        <w:gridCol w:w="14"/>
        <w:gridCol w:w="14"/>
        <w:gridCol w:w="849"/>
        <w:gridCol w:w="14"/>
        <w:gridCol w:w="14"/>
        <w:gridCol w:w="28"/>
        <w:gridCol w:w="738"/>
        <w:gridCol w:w="28"/>
        <w:gridCol w:w="627"/>
        <w:gridCol w:w="28"/>
        <w:gridCol w:w="1031"/>
        <w:gridCol w:w="669"/>
      </w:tblGrid>
      <w:tr w:rsidR="000669B7" w:rsidRPr="0073029B" w14:paraId="184B6789" w14:textId="77777777" w:rsidTr="00F4554D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5D944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30DED0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669B7" w:rsidRPr="0073029B" w14:paraId="4AED5A00" w14:textId="77777777" w:rsidTr="00F4554D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CFB08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B35ED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4A425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E09EC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37626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C7C37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A1A9B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F85CF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1281D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0AD07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14:paraId="5146FEFF" w14:textId="77777777" w:rsidTr="00F4554D">
        <w:trPr>
          <w:trHeight w:val="155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A27EE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EA3F2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85849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3CBBB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FA6F6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90183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FE858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55235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39D3B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7AF64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14:paraId="504ED576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B16A7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4B2370D6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5FF57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8E220" w14:textId="291FFE5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79DE6" w14:textId="0228AF0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143D7" w14:textId="13D6BDB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46D4A" w14:textId="575B36F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19616" w14:textId="4612D0C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79A8A" w14:textId="40B20F1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08416" w14:textId="2755CD3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825AC" w14:textId="0C07D89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9FD9E" w14:textId="6FFADAF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D97BC9A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CA4C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B04E4" w14:textId="7850079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79669" w14:textId="0F79F93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23673" w14:textId="46F3DB0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FC0CD" w14:textId="52E3532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46F50" w14:textId="4372BD4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F06D6" w14:textId="39E5501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6111D" w14:textId="0F3EC1F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B696B" w14:textId="1DE2806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7E638" w14:textId="0EC5CFB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4C6ACE9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B1F2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6C3AB" w14:textId="66FA48D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D4490" w14:textId="5554942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C0468" w14:textId="17C1CEE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1D72F" w14:textId="703D09E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8F1E8" w14:textId="3F49D9B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4FDDC" w14:textId="56C9BEB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BE40C" w14:textId="22F7E07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87568" w14:textId="37ACA75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CD07B" w14:textId="6237E0E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6355212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E469A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4BFB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BD03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F5D5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CB58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C337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E292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D925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4C16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CF23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50639324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9A3C7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E05A9" w14:textId="74A49E4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BDDDE" w14:textId="63EDD48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B4D57" w14:textId="59D3BCB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2C537" w14:textId="3A397E0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4D22F" w14:textId="4972ADF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00AA6" w14:textId="4D206B5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55746" w14:textId="0EA135F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1F185" w14:textId="64F79FC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CB5408" w14:textId="307C9D5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82C7256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10BCE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14:paraId="0932A209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2B4DD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53F7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F96D5" w14:textId="7434980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A5FD7" w14:textId="06B9E81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B9B9E" w14:textId="18E9A4C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DAE13" w14:textId="76B121B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BF926" w14:textId="288CCEE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s01071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2168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6E5D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CA780" w14:textId="129661A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847DBE5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EE02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A0A7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F559D" w14:textId="5B2EE1E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4234E" w14:textId="6EB6FDD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B34D0" w14:textId="690C79B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5E25C" w14:textId="3CA60A2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9B23F" w14:textId="752A621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7F80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2CF8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13841" w14:textId="50D620A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8CB4493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BC89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A3D9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8A3E3" w14:textId="5E62AA6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42EDA" w14:textId="69D19D6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656E8" w14:textId="0087D9B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0E9E8" w14:textId="755EE28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A4B24" w14:textId="7DE2A9D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1601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0658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035472" w14:textId="6A69454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1399A16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1286D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C560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D158C" w14:textId="20980C1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06EE1" w14:textId="38AF800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A9178" w14:textId="134A0B4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B795E" w14:textId="346C018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BDDA4" w14:textId="2A90D22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2DC4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8973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1EA8AB" w14:textId="3F8EDA4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A0965D1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D9226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09F7B9BC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93D6B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04759" w14:textId="4C13D66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E159F" w14:textId="38B4954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04B01" w14:textId="1684F86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A41D4" w14:textId="5D20BEC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C1B09" w14:textId="558C651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60AE1" w14:textId="4234967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C0EB7" w14:textId="00F1D5F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D4611" w14:textId="0446524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5CDDF" w14:textId="61EB8B8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23944F2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D0CF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7CF0D" w14:textId="2C593DA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F05DC" w14:textId="6E99B27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07E20" w14:textId="6DC942F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343C1" w14:textId="1CFA395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B0A72" w14:textId="0C60888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C8E41" w14:textId="296B049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A4175" w14:textId="01100FF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E0A47" w14:textId="63AD383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D51D5" w14:textId="1091A6A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27B479D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6FFB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BBB81" w14:textId="4191985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54962" w14:textId="350C855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D28D2" w14:textId="367F73D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3A947" w14:textId="0203A24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1C9FC" w14:textId="0DA495B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E8B75" w14:textId="1A3CF92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8E936" w14:textId="1EC25FD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79111" w14:textId="715C5D5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F4E17C" w14:textId="69DFE5B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562A884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77054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2A4A6" w14:textId="6F4E9B8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35A22" w14:textId="271CC84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59E6C" w14:textId="6279827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B676E" w14:textId="76CBF3B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BCAC4" w14:textId="510AD78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E98F3" w14:textId="297F920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E4A4A" w14:textId="6669AC0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4D293" w14:textId="5ECC319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DF2386" w14:textId="740DE77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6B73EED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7ABD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14:paraId="480214EB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F5E75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79A0A" w14:textId="7B715AC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D5164" w14:textId="4C0799F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8486A" w14:textId="3D91015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ED13D" w14:textId="7BEDA46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DFCFC" w14:textId="1551DE3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F11B5" w14:textId="048254E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73581" w14:textId="6DD381F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C6D27" w14:textId="02395DC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C46276" w14:textId="4A5C13F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ED143DF" w14:textId="77777777" w:rsidTr="00F4554D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E9633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0521C" w14:textId="32787B4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AABD4" w14:textId="1CDC953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EAB93" w14:textId="000C24A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8EBCA" w14:textId="20531A4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A5F80" w14:textId="5B75B4E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E9767" w14:textId="0CF6E28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32574" w14:textId="2E62597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0C795" w14:textId="2439713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055D18" w14:textId="74B19E5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6D25C04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C4DCD17" w14:textId="0CD74CA8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p13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2FC1C3D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783232A" w14:textId="77777777" w:rsidR="000669B7" w:rsidRPr="0073029B" w:rsidRDefault="00751F5F" w:rsidP="000669B7">
      <w:pPr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>5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>. Informácie k </w:t>
      </w:r>
      <w:r w:rsidRPr="0073029B">
        <w:rPr>
          <w:rFonts w:ascii="Arial Narrow" w:hAnsi="Arial Narrow"/>
          <w:b/>
          <w:bCs/>
          <w:sz w:val="22"/>
          <w:szCs w:val="22"/>
        </w:rPr>
        <w:t>príloh</w:t>
      </w:r>
      <w:r>
        <w:rPr>
          <w:rFonts w:ascii="Arial Narrow" w:hAnsi="Arial Narrow"/>
          <w:b/>
          <w:bCs/>
          <w:sz w:val="22"/>
          <w:szCs w:val="22"/>
        </w:rPr>
        <w:t>e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č. 3</w:t>
      </w:r>
      <w:r>
        <w:rPr>
          <w:rFonts w:ascii="Arial Narrow" w:hAnsi="Arial Narrow"/>
          <w:b/>
          <w:bCs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 xml:space="preserve">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01"/>
        <w:gridCol w:w="3241"/>
      </w:tblGrid>
      <w:tr w:rsidR="000669B7" w:rsidRPr="0073029B" w14:paraId="0BCE45E1" w14:textId="77777777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E8D91A" w14:textId="77777777" w:rsidR="000669B7" w:rsidRPr="0073029B" w:rsidRDefault="000669B7" w:rsidP="00F4554D">
            <w:pPr>
              <w:pStyle w:val="TopHeader"/>
            </w:pPr>
            <w:r w:rsidRPr="0073029B"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BDD81ED" w14:textId="77777777"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14:paraId="64959FE4" w14:textId="77777777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5B87F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7C6759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B23D082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0802ED89" w14:textId="3AA48413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p14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735F603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CFBB1DE" w14:textId="77777777" w:rsidR="000669B7" w:rsidRPr="0073029B" w:rsidRDefault="00751F5F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6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Pr="0073029B">
        <w:rPr>
          <w:rFonts w:ascii="Arial Narrow" w:hAnsi="Arial Narrow"/>
          <w:sz w:val="22"/>
          <w:szCs w:val="22"/>
        </w:rPr>
        <w:t>príloh</w:t>
      </w:r>
      <w:r>
        <w:rPr>
          <w:rFonts w:ascii="Arial Narrow" w:hAnsi="Arial Narrow"/>
          <w:sz w:val="22"/>
          <w:szCs w:val="22"/>
        </w:rPr>
        <w:t>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j) o  dlhodobom finančnom majetku</w:t>
      </w:r>
    </w:p>
    <w:p w14:paraId="4EE363F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2"/>
        <w:gridCol w:w="951"/>
        <w:gridCol w:w="11"/>
        <w:gridCol w:w="1239"/>
        <w:gridCol w:w="46"/>
        <w:gridCol w:w="836"/>
        <w:gridCol w:w="28"/>
        <w:gridCol w:w="15"/>
        <w:gridCol w:w="724"/>
        <w:gridCol w:w="14"/>
        <w:gridCol w:w="727"/>
        <w:gridCol w:w="12"/>
        <w:gridCol w:w="11"/>
        <w:gridCol w:w="884"/>
        <w:gridCol w:w="10"/>
        <w:gridCol w:w="15"/>
        <w:gridCol w:w="746"/>
        <w:gridCol w:w="12"/>
        <w:gridCol w:w="870"/>
        <w:gridCol w:w="599"/>
      </w:tblGrid>
      <w:tr w:rsidR="000669B7" w:rsidRPr="0073029B" w14:paraId="36CFA8C4" w14:textId="77777777" w:rsidTr="00F4554D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7FF905" w14:textId="77777777"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80DDF4" w14:textId="77777777" w:rsidR="000669B7" w:rsidRPr="0073029B" w:rsidRDefault="000669B7" w:rsidP="00F4554D">
            <w:pPr>
              <w:pStyle w:val="TopHeader"/>
            </w:pPr>
            <w:r w:rsidRPr="0073029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14:paraId="769960D4" w14:textId="77777777" w:rsidTr="00F4554D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8A39D9" w14:textId="77777777"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DA2115" w14:textId="77777777"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340803" w14:textId="77777777"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24056C" w14:textId="77777777" w:rsidR="000669B7" w:rsidRPr="0073029B" w:rsidRDefault="000669B7" w:rsidP="00F4554D">
            <w:pPr>
              <w:pStyle w:val="TopHeader"/>
            </w:pPr>
            <w:r w:rsidRPr="0073029B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F0F220" w14:textId="77777777"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kons.</w:t>
            </w:r>
            <w:r w:rsidRPr="0073029B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859310" w14:textId="77777777"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6793C4" w14:textId="77777777"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9CC6EE" w14:textId="77777777" w:rsidR="000669B7" w:rsidRPr="0073029B" w:rsidRDefault="000669B7" w:rsidP="00F4554D">
            <w:pPr>
              <w:pStyle w:val="TopHeader"/>
            </w:pPr>
            <w:r w:rsidRPr="0073029B">
              <w:t xml:space="preserve">Obsta-rávaný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8874B3" w14:textId="77777777" w:rsidR="000669B7" w:rsidRPr="0073029B" w:rsidRDefault="000669B7" w:rsidP="00F4554D">
            <w:pPr>
              <w:pStyle w:val="TopHeader"/>
            </w:pPr>
            <w:r w:rsidRPr="0073029B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F1C182" w14:textId="77777777"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14:paraId="2F1CD9A3" w14:textId="77777777" w:rsidTr="00F4554D">
        <w:trPr>
          <w:trHeight w:val="195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24A59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F1865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BCAF5E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A0A69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235828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F9A896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C542D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A2A686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DB29CA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DEEC5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14:paraId="2CB7E808" w14:textId="77777777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D5FF8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6CBDC73D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4D518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D661E" w14:textId="00EADE9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a01100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38CB0" w14:textId="1DC1878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920DD" w14:textId="2DA2A9D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EB1E5" w14:textId="3E654C9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BA8CF" w14:textId="1D4C9E9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7E889" w14:textId="69E774C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0B9B9" w14:textId="17F2339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19B8B" w14:textId="31A5CDD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8D2DA" w14:textId="4E1B1A1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3622AC4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16B6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1BB76" w14:textId="3E675FD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1796D" w14:textId="46BCDB3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C4974" w14:textId="7DB320F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AAE8D" w14:textId="0A5A4BE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70EAB" w14:textId="713233A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A9FD8" w14:textId="7907118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306A0" w14:textId="7E6B1A8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1E3D8" w14:textId="2612D85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EA665" w14:textId="0BC98E3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DC759DA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F4BE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01804" w14:textId="1E5E10A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61A49" w14:textId="2637264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B2B46" w14:textId="6E68275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80494" w14:textId="51C519A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48E0A" w14:textId="3A70014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9DB3E" w14:textId="3A8969E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CA98D" w14:textId="763C66C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13967" w14:textId="720A8D0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3DA38" w14:textId="7D47ACD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A80C872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CEF34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8115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EC81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F1A4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F322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3529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4379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528F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183C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8CF9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524D679F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96892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90298" w14:textId="7E6B339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58876" w14:textId="3517F86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111D4" w14:textId="747218A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5A857" w14:textId="727244B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7DF87" w14:textId="01EE8BF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73AA6" w14:textId="40171A1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1CED8" w14:textId="510E77A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8F475" w14:textId="0BEC180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570AFE" w14:textId="55AF1E1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8E20D92" w14:textId="77777777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8D252F" w14:textId="77777777" w:rsidR="000669B7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  <w:p w14:paraId="07D887E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633F41E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F686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3CC5843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D5C44" w14:textId="295A188D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957F8" w14:textId="397BC0AE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0B8F0" w14:textId="1CB03E7B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38729" w14:textId="7BF45626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4FDAC" w14:textId="50092319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477CB" w14:textId="23FA20A6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46517" w14:textId="40BF12D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6DBA0" w14:textId="3393A7D8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472C7" w14:textId="46100D74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ED4C28A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28E2B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F3D35" w14:textId="3E47C95F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BFE37" w14:textId="4DECF993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43403" w14:textId="45E0AB04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C1B21" w14:textId="37CB5F9E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971C4" w14:textId="3A5E428D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E4F8F" w14:textId="7B5FA55A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EF53F" w14:textId="2F3DB575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332A0" w14:textId="02A89031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9FB92" w14:textId="16DD6284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04E32FF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8124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32302" w14:textId="66AAD1F9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2FA6A" w14:textId="74537BE6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D838E" w14:textId="187DA2BD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CD0A0" w14:textId="5A360A63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C75A5" w14:textId="5C1366B0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A2DE2" w14:textId="1431B021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F0327" w14:textId="6928F350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8D704" w14:textId="4B1F46B2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6DAB37" w14:textId="02FA7C69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0DFFC9E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074E8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D8955" w14:textId="628D0836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A635D" w14:textId="56D7AFF4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2A653" w14:textId="57382AB5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39931" w14:textId="7A442CE2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8BAE0" w14:textId="7A977ACF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6078D" w14:textId="4BEF001D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CA6E2" w14:textId="0B7B703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AECEA" w14:textId="2644F84F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FAB6A" w14:textId="7D83D5C6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10F2236" w14:textId="77777777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EAFD9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14:paraId="73B0E445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0267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14:paraId="66EF991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FE237" w14:textId="68321938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624EF" w14:textId="388DFA6E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3AD34" w14:textId="5EE3D592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88F8F" w14:textId="21B18AFF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861D4" w14:textId="5E8BCA61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DC5AD" w14:textId="465D58A4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55883" w14:textId="34CF4D12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16B31" w14:textId="3BBD1CCD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9E2DC" w14:textId="7C893246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A48F52B" w14:textId="77777777" w:rsidTr="00F4554D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20D7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ABB48" w14:textId="76E6BC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FB670" w14:textId="336E5FB1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6B524" w14:textId="2D1B40C8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FE05F" w14:textId="7B0F2848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F827D" w14:textId="65153AE6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DD76B" w14:textId="6E619282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DEDD4" w14:textId="4CF93BE2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99C35" w14:textId="5ABA77BA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AA6DF3" w14:textId="5748C8D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6BF2500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9F61655" w14:textId="26E34A96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p15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00C38E6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93BB36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3"/>
        <w:gridCol w:w="953"/>
        <w:gridCol w:w="29"/>
        <w:gridCol w:w="1246"/>
        <w:gridCol w:w="24"/>
        <w:gridCol w:w="32"/>
        <w:gridCol w:w="776"/>
        <w:gridCol w:w="32"/>
        <w:gridCol w:w="7"/>
        <w:gridCol w:w="11"/>
        <w:gridCol w:w="709"/>
        <w:gridCol w:w="22"/>
        <w:gridCol w:w="12"/>
        <w:gridCol w:w="662"/>
        <w:gridCol w:w="56"/>
        <w:gridCol w:w="22"/>
        <w:gridCol w:w="12"/>
        <w:gridCol w:w="921"/>
        <w:gridCol w:w="6"/>
        <w:gridCol w:w="14"/>
        <w:gridCol w:w="722"/>
        <w:gridCol w:w="16"/>
        <w:gridCol w:w="866"/>
        <w:gridCol w:w="599"/>
      </w:tblGrid>
      <w:tr w:rsidR="000669B7" w:rsidRPr="0073029B" w14:paraId="78C7E222" w14:textId="77777777" w:rsidTr="00F4554D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5D6A87" w14:textId="77777777"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CC9DA0" w14:textId="77777777" w:rsidR="000669B7" w:rsidRPr="0073029B" w:rsidRDefault="000669B7" w:rsidP="00F4554D">
            <w:pPr>
              <w:pStyle w:val="TopHeader"/>
            </w:pPr>
            <w:r w:rsidRPr="0073029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14:paraId="5CE8335A" w14:textId="77777777" w:rsidTr="00F4554D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3B187B" w14:textId="77777777"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26F057" w14:textId="77777777"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DF0249" w14:textId="77777777"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678BB4" w14:textId="77777777" w:rsidR="000669B7" w:rsidRPr="0073029B" w:rsidRDefault="000669B7" w:rsidP="00F4554D">
            <w:pPr>
              <w:pStyle w:val="TopHeader"/>
            </w:pPr>
            <w:r w:rsidRPr="0073029B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67427E" w14:textId="77777777"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kons.</w:t>
            </w:r>
            <w:r w:rsidRPr="0073029B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6ECE44" w14:textId="77777777"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BCF28" w14:textId="77777777"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77242C" w14:textId="77777777" w:rsidR="000669B7" w:rsidRPr="0073029B" w:rsidRDefault="000669B7" w:rsidP="00F4554D">
            <w:pPr>
              <w:pStyle w:val="TopHeader"/>
            </w:pPr>
            <w:r w:rsidRPr="0073029B">
              <w:t xml:space="preserve">Obsta-rávaný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B38288" w14:textId="77777777" w:rsidR="000669B7" w:rsidRPr="0073029B" w:rsidRDefault="000669B7" w:rsidP="00F4554D">
            <w:pPr>
              <w:pStyle w:val="TopHeader"/>
            </w:pPr>
            <w:r w:rsidRPr="0073029B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A34704" w14:textId="77777777"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14:paraId="4FD63EC2" w14:textId="77777777" w:rsidTr="00F4554D">
        <w:trPr>
          <w:trHeight w:val="83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06E7C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F770B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AC4D7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24830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C48C1A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3F7704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C5CFC8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C12B1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FA9F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482593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14:paraId="529159FB" w14:textId="77777777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3287D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4D2CD4CB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5D21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9A961" w14:textId="0AD97B46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3ACBA" w14:textId="04F2E5A0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64824" w14:textId="2E2C0C9C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A6E7C" w14:textId="4848495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D69FB" w14:textId="16B40CF2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7A159" w14:textId="4C48EE11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57AAB" w14:textId="028CCF5E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FD9D3" w14:textId="374C3C2F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4361E" w14:textId="7FA1B933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F9CD1D9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C5CE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56FCC" w14:textId="7C49CDFB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EC970" w14:textId="39181113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2AFD7" w14:textId="36BC592B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0C95C" w14:textId="27FACC0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9AACF" w14:textId="28A9DF84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A9F9D" w14:textId="2B7374D2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A30C3" w14:textId="46042438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D83CD" w14:textId="5DB5D028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463CF1" w14:textId="4CAD3092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87C6EE2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B6C0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C9F5D" w14:textId="7DDDA3BE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A8390" w14:textId="60EFE4CF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5D772" w14:textId="121741EA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709BA" w14:textId="542F94F1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D1232" w14:textId="5C460962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FB1C0" w14:textId="2E7C8552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2E552" w14:textId="42D01DE1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45B13" w14:textId="0DF2F8C0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6AB0A" w14:textId="2C08A29F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A3AFF3A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69C2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286E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D040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FA94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CE50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A084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CF02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6BA6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9C2E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70EA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7F17834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5E41F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672A8" w14:textId="54A6CBBF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97884" w14:textId="5B113280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11F7E" w14:textId="19414203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1FFD0" w14:textId="31CC431E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F9CA3" w14:textId="21ACC39F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8FD65" w14:textId="4180947D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DDFE9" w14:textId="12FCB775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3CDC6" w14:textId="038B421A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3A26DB" w14:textId="6CEEDF76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5C08DB7" w14:textId="77777777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9D11C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63E4D520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9475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4A02FF1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011EE" w14:textId="0715FBF0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CC0BC" w14:textId="77480A9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ACE14" w14:textId="0A587A8A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0B0AE" w14:textId="62B253A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6CDC4" w14:textId="3B3D26B5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0A7C6" w14:textId="7658F69E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15363" w14:textId="36BA64EB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8CB7D" w14:textId="48408D5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36209" w14:textId="57B86F6C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4078959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10F0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98628" w14:textId="17213F92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CA2D8" w14:textId="67253E1E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00B0A" w14:textId="15EA38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45EEB" w14:textId="332F499B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A2082" w14:textId="15AFEC9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DEB7A" w14:textId="076D464C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F6F67" w14:textId="02447CEC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19238" w14:textId="10D25596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332FB" w14:textId="0D15B8FE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424CAF6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2CDDB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2B322" w14:textId="27E0B482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F10A5" w14:textId="180D82AB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E55FF" w14:textId="3B4527FF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5D920" w14:textId="78338A0D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77105" w14:textId="2126775D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7C932" w14:textId="0C1F4DD3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E7116" w14:textId="16CEFE8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51E60" w14:textId="7452AF23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B2A5B" w14:textId="38549B10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B8D2F69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8B1A6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0D5DB" w14:textId="3FF6B999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916BC" w14:textId="31841E48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A24E2" w14:textId="3227BC41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5ABDE" w14:textId="4A2ABE44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F6594" w14:textId="692CFBE4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8910C" w14:textId="70437F8F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12843" w14:textId="1F41A5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2874E" w14:textId="45C6EFFD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5D8391" w14:textId="1261E25E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295ADFA" w14:textId="77777777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60B1E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14:paraId="06BA8DE9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03F7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14:paraId="02CF849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E2590" w14:textId="750FB6A8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3F290" w14:textId="403FB382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D426C" w14:textId="3131AB74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A0758" w14:textId="143FC092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89A35" w14:textId="05F4DFA3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09190" w14:textId="59335CFD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CFE88" w14:textId="687C6B29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D6A3F" w14:textId="76AE0BEC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1A744" w14:textId="339716BD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BF13C63" w14:textId="77777777" w:rsidTr="00F4554D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E2CB9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8E5DA" w14:textId="27A12C78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6A40E" w14:textId="7E603E28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067FC" w14:textId="72F00642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1D92E" w14:textId="19B61E3E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5A11D" w14:textId="605BBE3C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2A27C" w14:textId="15A6DE21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05DCA" w14:textId="6131B02B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AFA35" w14:textId="172EE5F1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FD8556" w14:textId="05B8F55F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30A67D74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</w:p>
    <w:p w14:paraId="7E279CA9" w14:textId="4A18E560"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p16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50B1F136" w14:textId="77777777" w:rsidR="00387060" w:rsidRPr="0073029B" w:rsidRDefault="00387060" w:rsidP="000669B7">
      <w:pPr>
        <w:rPr>
          <w:rFonts w:ascii="Arial Narrow" w:hAnsi="Arial Narrow"/>
          <w:sz w:val="22"/>
          <w:szCs w:val="22"/>
        </w:rPr>
      </w:pPr>
    </w:p>
    <w:p w14:paraId="557F7B29" w14:textId="77777777" w:rsidR="000669B7" w:rsidRPr="0073029B" w:rsidRDefault="005572BC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7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m) o dlhodobom finančnom majetku </w:t>
      </w:r>
    </w:p>
    <w:tbl>
      <w:tblPr>
        <w:tblW w:w="498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49"/>
        <w:gridCol w:w="3164"/>
      </w:tblGrid>
      <w:tr w:rsidR="000669B7" w:rsidRPr="0073029B" w14:paraId="41C752F7" w14:textId="77777777" w:rsidTr="00387060">
        <w:trPr>
          <w:trHeight w:val="149"/>
          <w:jc w:val="center"/>
        </w:trPr>
        <w:tc>
          <w:tcPr>
            <w:tcW w:w="59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4A5DE" w14:textId="77777777"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7C048C" w14:textId="77777777"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14:paraId="633D6AE0" w14:textId="77777777" w:rsidTr="00387060">
        <w:trPr>
          <w:trHeight w:val="219"/>
          <w:jc w:val="center"/>
        </w:trPr>
        <w:tc>
          <w:tcPr>
            <w:tcW w:w="5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C69AF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47370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639EF63" w14:textId="38246745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p17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37A184E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A7466E3" w14:textId="77777777"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8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5"/>
        <w:gridCol w:w="1241"/>
        <w:gridCol w:w="1479"/>
        <w:gridCol w:w="1479"/>
        <w:gridCol w:w="1479"/>
        <w:gridCol w:w="1479"/>
      </w:tblGrid>
      <w:tr w:rsidR="000669B7" w:rsidRPr="0073029B" w14:paraId="51288935" w14:textId="77777777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9BEB8D" w14:textId="77777777" w:rsidR="000669B7" w:rsidRPr="0073029B" w:rsidRDefault="000669B7" w:rsidP="00F4554D">
            <w:pPr>
              <w:pStyle w:val="TopHeader"/>
            </w:pPr>
            <w:r w:rsidRPr="0073029B">
              <w:t xml:space="preserve">Obchodné meno </w:t>
            </w:r>
            <w:r w:rsidRPr="0073029B">
              <w:lastRenderedPageBreak/>
              <w:t>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A87F4C" w14:textId="77777777" w:rsidR="000669B7" w:rsidRPr="0073029B" w:rsidRDefault="000669B7" w:rsidP="00F4554D">
            <w:pPr>
              <w:pStyle w:val="TopHeader"/>
            </w:pPr>
            <w:r w:rsidRPr="0073029B">
              <w:lastRenderedPageBreak/>
              <w:t xml:space="preserve">Bežné účtovné obdobie </w:t>
            </w:r>
          </w:p>
        </w:tc>
      </w:tr>
      <w:tr w:rsidR="000669B7" w:rsidRPr="0073029B" w14:paraId="18E7CA2A" w14:textId="77777777" w:rsidTr="00F4554D">
        <w:trPr>
          <w:trHeight w:val="1394"/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24A72C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2E128E" w14:textId="77777777" w:rsidR="000669B7" w:rsidRPr="0073029B" w:rsidRDefault="000669B7" w:rsidP="00F4554D">
            <w:pPr>
              <w:pStyle w:val="TopHeader"/>
            </w:pPr>
            <w:r w:rsidRPr="0073029B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8ACE0B" w14:textId="77777777" w:rsidR="000669B7" w:rsidRPr="0073029B" w:rsidRDefault="000669B7" w:rsidP="00F4554D">
            <w:pPr>
              <w:pStyle w:val="TopHeader"/>
            </w:pPr>
            <w:r w:rsidRPr="0073029B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0F4A85" w14:textId="77777777" w:rsidR="000669B7" w:rsidRPr="0073029B" w:rsidRDefault="000669B7" w:rsidP="00F4554D">
            <w:pPr>
              <w:pStyle w:val="TopHeader"/>
            </w:pPr>
            <w:r w:rsidRPr="0073029B">
              <w:t>Hodnota</w:t>
            </w:r>
            <w:r w:rsidRPr="0073029B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AB7F1" w14:textId="77777777" w:rsidR="000669B7" w:rsidRPr="0073029B" w:rsidRDefault="000669B7" w:rsidP="00F4554D">
            <w:pPr>
              <w:pStyle w:val="TopHeader"/>
            </w:pPr>
            <w:r w:rsidRPr="0073029B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5F7A67" w14:textId="77777777" w:rsidR="000669B7" w:rsidRPr="0073029B" w:rsidRDefault="000669B7" w:rsidP="00F4554D">
            <w:pPr>
              <w:pStyle w:val="TopHeader"/>
            </w:pPr>
            <w:r w:rsidRPr="0073029B">
              <w:t>Účtovná hodnota DFM</w:t>
            </w:r>
          </w:p>
        </w:tc>
      </w:tr>
      <w:tr w:rsidR="000669B7" w:rsidRPr="0073029B" w14:paraId="1842E1D7" w14:textId="77777777" w:rsidTr="00F4554D">
        <w:trPr>
          <w:trHeight w:hRule="exact" w:val="227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373C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BCFD1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475CB6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BC92C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579BE8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04F54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72913B4E" w14:textId="77777777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DEB34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Dcérske účtovné jednotky</w:t>
            </w:r>
          </w:p>
        </w:tc>
      </w:tr>
      <w:tr w:rsidR="000669B7" w:rsidRPr="0073029B" w14:paraId="7301F639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9D113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AABB8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CE8311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2B0D29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48AE4E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F7B94A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FF9A1FD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2D4FCDC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6996733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BCE944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F1AD0A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2C2F88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CC5EBF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23BF1ED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56C8698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6184912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35C1080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95D578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CF4646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66BBEB3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B168B4B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60BCF37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4BD57C1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8075AD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D35096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66B694B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573808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C86834E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EA845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E35A5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4A0C9A2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081F9D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55AB81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4556EC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B7C8E1C" w14:textId="77777777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68331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Účtovné jednotky s podstatným vplyvom</w:t>
            </w:r>
          </w:p>
        </w:tc>
      </w:tr>
      <w:tr w:rsidR="000669B7" w:rsidRPr="0073029B" w14:paraId="04E52369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64AE1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76E9F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DF990A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A2E2E4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8B33A8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EDA39B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3097AFF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658C254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4C7EB5C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340FD0A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DC5910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F5AAAD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459C5E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C3D9854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6DC040D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03840E1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C1C37D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6196ACC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6C70778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31A5AF2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2599710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22099F9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663C2BD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D6B861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104F5A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650EFD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6A0D113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E952FF5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0509D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58674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8801D7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5F80B7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7DBCF6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6AFBA9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D863C9C" w14:textId="77777777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5D9768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Ostatné realizovateľné CP a podiely  </w:t>
            </w:r>
          </w:p>
        </w:tc>
      </w:tr>
      <w:tr w:rsidR="000669B7" w:rsidRPr="0073029B" w14:paraId="4B2F3C0C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CFFF9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8E2D2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06752C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6DFE18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5DAEEB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B04334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E63498C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6E1F86B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4A807CC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3E3F33F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9B9262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6EF9927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773BE9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5D442E8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32095D9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2C5872F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83FA3B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C791EA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6D994E0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D530AD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2F3B960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1B17A5D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7541B74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520923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D95C14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525ED9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B19418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792E69F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1B6FD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9E6E6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6FD995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9F176F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F6E27C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FF866F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DE0FFB9" w14:textId="77777777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A65A40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Obstarávaný DFM na účely vykonania vplyvu v inej ÚJ</w:t>
            </w:r>
          </w:p>
        </w:tc>
      </w:tr>
      <w:tr w:rsidR="000669B7" w:rsidRPr="0073029B" w14:paraId="4B465006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BF381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D6D88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A3E035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8131F5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0A5107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77554E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8825632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8" w:space="0" w:color="auto"/>
              <w:right w:val="single" w:sz="12" w:space="0" w:color="auto"/>
            </w:tcBorders>
            <w:vAlign w:val="center"/>
          </w:tcPr>
          <w:p w14:paraId="6378C70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8" w:space="0" w:color="auto"/>
            </w:tcBorders>
            <w:vAlign w:val="center"/>
          </w:tcPr>
          <w:p w14:paraId="2B78310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14:paraId="3CFCEEE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14:paraId="4E669B5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14:paraId="5163318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14:paraId="656ED8D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3FAB035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31BA0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BB17D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3D8E062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0C8E831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52481EC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33D1000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2AB5C99" w14:textId="77777777" w:rsidTr="00F4554D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46CCC6" w14:textId="77777777" w:rsidR="000669B7" w:rsidRPr="0073029B" w:rsidRDefault="00A00889" w:rsidP="00A0088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DFM </w: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2ABAF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52A8D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24DCC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35DA5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06099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30C1288" w14:textId="77777777" w:rsidR="000669B7" w:rsidRPr="0073029B" w:rsidRDefault="000669B7" w:rsidP="000669B7">
      <w:pPr>
        <w:pStyle w:val="Nzov"/>
        <w:rPr>
          <w:rFonts w:ascii="Arial Narrow" w:hAnsi="Arial Narrow"/>
          <w:sz w:val="22"/>
          <w:szCs w:val="22"/>
        </w:rPr>
      </w:pPr>
    </w:p>
    <w:p w14:paraId="012FAE57" w14:textId="679AA246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p18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1D3FF31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95E0D44" w14:textId="77777777"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9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>
        <w:rPr>
          <w:rFonts w:ascii="Arial Narrow" w:hAnsi="Arial Narrow"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sz w:val="22"/>
          <w:szCs w:val="22"/>
        </w:rPr>
        <w:t xml:space="preserve">k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5"/>
        <w:gridCol w:w="906"/>
        <w:gridCol w:w="1144"/>
        <w:gridCol w:w="1144"/>
        <w:gridCol w:w="977"/>
        <w:gridCol w:w="1312"/>
        <w:gridCol w:w="1144"/>
      </w:tblGrid>
      <w:tr w:rsidR="000669B7" w:rsidRPr="0073029B" w14:paraId="6D0A4144" w14:textId="77777777" w:rsidTr="00F4554D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2FC2A4" w14:textId="77777777" w:rsidR="000669B7" w:rsidRPr="0073029B" w:rsidRDefault="000669B7" w:rsidP="00F4554D">
            <w:pPr>
              <w:pStyle w:val="TopHeader"/>
            </w:pPr>
            <w:r w:rsidRPr="0073029B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4AFEB9" w14:textId="77777777" w:rsidR="000669B7" w:rsidRPr="0073029B" w:rsidRDefault="000669B7" w:rsidP="00F4554D">
            <w:pPr>
              <w:pStyle w:val="TopHeader"/>
            </w:pPr>
            <w:r w:rsidRPr="0073029B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1ABD52" w14:textId="77777777" w:rsidR="000669B7" w:rsidRPr="0073029B" w:rsidRDefault="000669B7" w:rsidP="00F4554D">
            <w:pPr>
              <w:pStyle w:val="TopHeader"/>
            </w:pPr>
            <w:r w:rsidRPr="0073029B">
              <w:t>Stav na</w:t>
            </w:r>
            <w:r w:rsidRPr="0073029B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DDE2E2" w14:textId="77777777"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55C7C0" w14:textId="77777777"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DCEDD0" w14:textId="77777777" w:rsidR="000669B7" w:rsidRPr="0073029B" w:rsidRDefault="000669B7" w:rsidP="00F4554D">
            <w:pPr>
              <w:pStyle w:val="TopHeader"/>
            </w:pPr>
            <w:r w:rsidRPr="0073029B">
              <w:t xml:space="preserve">Vyradenie dlhového CP </w:t>
            </w:r>
            <w:r w:rsidRPr="0073029B">
              <w:br/>
              <w:t xml:space="preserve">z účtovníctva </w:t>
            </w:r>
          </w:p>
          <w:p w14:paraId="3D9C0EF7" w14:textId="77777777" w:rsidR="000669B7" w:rsidRPr="0073029B" w:rsidRDefault="000669B7" w:rsidP="00F4554D">
            <w:pPr>
              <w:pStyle w:val="TopHeader"/>
            </w:pPr>
            <w:r w:rsidRPr="0073029B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F701BC" w14:textId="77777777"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konci účtovného obdobia</w:t>
            </w:r>
          </w:p>
        </w:tc>
      </w:tr>
      <w:tr w:rsidR="000669B7" w:rsidRPr="0073029B" w14:paraId="6B876920" w14:textId="77777777" w:rsidTr="00F4554D">
        <w:trPr>
          <w:trHeight w:hRule="exact" w:val="227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76C1D8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F743ED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F5A76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22E44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9BEF1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08F96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0150D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</w:tr>
      <w:tr w:rsidR="000669B7" w:rsidRPr="0073029B" w14:paraId="168A118F" w14:textId="77777777" w:rsidTr="00F4554D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D8D7B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8D20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D95F5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E9BD0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C6329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50B9D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AB5935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FEF0EBD" w14:textId="77777777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49D0637B" w14:textId="77777777"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538E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5D4BB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EF4B4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E9760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20CA0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54B2C4B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4D21134" w14:textId="77777777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51154C2A" w14:textId="77777777"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</w:t>
            </w:r>
            <w:r w:rsidRPr="0073029B">
              <w:rPr>
                <w:rFonts w:ascii="Arial Narrow" w:hAnsi="Arial Narrow"/>
                <w:sz w:val="22"/>
                <w:szCs w:val="22"/>
              </w:rPr>
              <w:t>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7C97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99F45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FF243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D9FCC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83C70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E36622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6D418EF" w14:textId="77777777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29EAAC4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F854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8765D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1C6DE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720DD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4C5E8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C9266E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FEA0626" w14:textId="77777777" w:rsidTr="00F4554D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CD73E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407C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A8913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97173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22791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49088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ED9ADB6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1FFA89EB" w14:textId="77777777"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14:paraId="6989B2FE" w14:textId="325039F6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p19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62A4A41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13732A9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4"/>
        <w:gridCol w:w="1430"/>
        <w:gridCol w:w="1119"/>
        <w:gridCol w:w="1091"/>
        <w:gridCol w:w="1398"/>
        <w:gridCol w:w="1280"/>
      </w:tblGrid>
      <w:tr w:rsidR="000669B7" w:rsidRPr="0073029B" w14:paraId="1AE495AD" w14:textId="77777777" w:rsidTr="00F4554D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9F5B5B" w14:textId="77777777" w:rsidR="000669B7" w:rsidRPr="0073029B" w:rsidRDefault="000669B7" w:rsidP="00F4554D">
            <w:pPr>
              <w:pStyle w:val="TopHeader"/>
            </w:pPr>
            <w:r w:rsidRPr="0073029B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80835C" w14:textId="77777777"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3C16F9" w14:textId="77777777"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4A0AEC" w14:textId="77777777"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91EFF9" w14:textId="77777777" w:rsidR="000669B7" w:rsidRPr="0073029B" w:rsidRDefault="000669B7" w:rsidP="00F4554D">
            <w:pPr>
              <w:pStyle w:val="TopHeader"/>
            </w:pPr>
            <w:r w:rsidRPr="0073029B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B02767" w14:textId="77777777"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 konci účtovného obdobia</w:t>
            </w:r>
          </w:p>
        </w:tc>
      </w:tr>
      <w:tr w:rsidR="000669B7" w:rsidRPr="0073029B" w14:paraId="089524BE" w14:textId="77777777" w:rsidTr="00F4554D">
        <w:trPr>
          <w:trHeight w:hRule="exact" w:val="227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4EDFF8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F309EE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D0CB54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14FD2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409E6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08D30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10717D1E" w14:textId="77777777" w:rsidTr="00F4554D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AF350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9273F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3577681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14:paraId="40E18F1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14:paraId="283ABFB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14:paraId="70DAAED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C503A5C" w14:textId="77777777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6CD99EAB" w14:textId="77777777"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73A8FDD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351F9E9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14:paraId="1913CD3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27B47FF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14:paraId="529DD70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8DEB2FC" w14:textId="77777777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7CDBA213" w14:textId="77777777"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10E5BE1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58BB719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14:paraId="2A02A9B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4336B4B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14:paraId="24BFB06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A773183" w14:textId="77777777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4285526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0FB6FFA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7A797E8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14:paraId="21F8065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431816D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14:paraId="0E310AC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8720B93" w14:textId="77777777" w:rsidTr="00F4554D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B3316E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7BFD5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51B2A4C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14:paraId="4D69678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FB46C3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14:paraId="27A88E9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1A32B10A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25BE8DAC" w14:textId="4ACC66BC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p20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1A4DCC7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5A8AD12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o) o opravných položkách k zásobám</w:t>
      </w:r>
    </w:p>
    <w:p w14:paraId="230450D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5"/>
        <w:gridCol w:w="1147"/>
        <w:gridCol w:w="1064"/>
        <w:gridCol w:w="1642"/>
        <w:gridCol w:w="1712"/>
        <w:gridCol w:w="1172"/>
      </w:tblGrid>
      <w:tr w:rsidR="000669B7" w:rsidRPr="0073029B" w14:paraId="07BC2704" w14:textId="77777777" w:rsidTr="00F4554D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9E6F58" w14:textId="77777777"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4226CFF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14:paraId="3D6B2253" w14:textId="77777777" w:rsidTr="00F4554D">
        <w:trPr>
          <w:jc w:val="center"/>
        </w:trPr>
        <w:tc>
          <w:tcPr>
            <w:tcW w:w="2338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3176A7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A1D954" w14:textId="77777777" w:rsidR="000669B7" w:rsidRPr="0073029B" w:rsidRDefault="000669B7" w:rsidP="00F4554D">
            <w:pPr>
              <w:pStyle w:val="TopHeader"/>
            </w:pPr>
            <w:r w:rsidRPr="0073029B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1B6499" w14:textId="77777777" w:rsidR="000669B7" w:rsidRPr="0073029B" w:rsidRDefault="000669B7" w:rsidP="00F4554D">
            <w:pPr>
              <w:pStyle w:val="TopHeader"/>
            </w:pPr>
          </w:p>
          <w:p w14:paraId="7DEF2FCC" w14:textId="77777777" w:rsidR="000669B7" w:rsidRPr="0073029B" w:rsidRDefault="000669B7" w:rsidP="00F4554D">
            <w:pPr>
              <w:pStyle w:val="TopHeader"/>
            </w:pPr>
            <w:r w:rsidRPr="0073029B">
              <w:t>Tvorba </w:t>
            </w:r>
          </w:p>
          <w:p w14:paraId="5C09ACBA" w14:textId="77777777"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  <w:p w14:paraId="7A345314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641B9A" w14:textId="77777777"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83CE2B" w14:textId="77777777"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891EB1" w14:textId="77777777"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14:paraId="2D1D291E" w14:textId="77777777" w:rsidTr="00F4554D">
        <w:trPr>
          <w:trHeight w:hRule="exact" w:val="277"/>
          <w:jc w:val="center"/>
        </w:trPr>
        <w:tc>
          <w:tcPr>
            <w:tcW w:w="233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10A29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397B6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3FF96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EEBB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B5670E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3F57E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6E81FEA5" w14:textId="77777777" w:rsidTr="00F4554D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2BF2DB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492903" w14:textId="3BA0E1D5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14:paraId="10B70AAB" w14:textId="4221195E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14:paraId="59210CE6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14:paraId="63F8B808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14:paraId="57B8FAFF" w14:textId="1742F621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5D62771" w14:textId="77777777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0C13035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14:paraId="5074F7B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324F83F7" w14:textId="43953331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14:paraId="2F8670D3" w14:textId="2341EB7D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14:paraId="53A31D2D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14:paraId="33A32EF9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14:paraId="164DE851" w14:textId="6B05D503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E1DA0FF" w14:textId="77777777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43B406D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6C7782C7" w14:textId="75B2BF4E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14:paraId="3FE1053A" w14:textId="4E0F0E5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14:paraId="3692628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14:paraId="28D9BFF0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14:paraId="44A52232" w14:textId="484EA04D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6E7C0F1" w14:textId="77777777" w:rsidTr="00F4554D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1B61F6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DF277A" w14:textId="1F2F0EAF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14:paraId="25FA5F98" w14:textId="6C096A56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14:paraId="11320FC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14:paraId="4893282B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14:paraId="5078D748" w14:textId="5D2842C0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3418338" w14:textId="77777777" w:rsidTr="00F4554D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3E1CAF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33873F" w14:textId="418EAE3E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14:paraId="7BD853D9" w14:textId="6119E353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14:paraId="3515B57A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14:paraId="1CDFD6B9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14:paraId="523D4309" w14:textId="661F0DCC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84D00C7" w14:textId="77777777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5353B1B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4CD69AEB" w14:textId="4D6DC6B0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14:paraId="6001FB7E" w14:textId="483AF59F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14:paraId="4719ED9C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14:paraId="48BD5589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14:paraId="228736C6" w14:textId="0F1DA3A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5772337" w14:textId="77777777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7D23AAA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5C55E89C" w14:textId="1E197026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14:paraId="66C987E7" w14:textId="174E990D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14:paraId="5C6FA3F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14:paraId="41F184DB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14:paraId="6982AEC1" w14:textId="261E4629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6891821" w14:textId="77777777" w:rsidTr="00F4554D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8ECD8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704229" w14:textId="6F7C2262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14:paraId="50A6F19D" w14:textId="0A930416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14:paraId="2F900242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14:paraId="42B358DF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14:paraId="75653402" w14:textId="25903262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146F76F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332C3EF" w14:textId="499EBE5B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p21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1D936D2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BCE8BD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1"/>
        <w:gridCol w:w="2961"/>
      </w:tblGrid>
      <w:tr w:rsidR="000669B7" w:rsidRPr="0073029B" w14:paraId="01060D89" w14:textId="77777777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D8874E" w14:textId="77777777" w:rsidR="000669B7" w:rsidRPr="0073029B" w:rsidRDefault="000669B7" w:rsidP="00F4554D">
            <w:pPr>
              <w:pStyle w:val="TopHeader"/>
            </w:pPr>
            <w:r w:rsidRPr="0073029B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6CBBC5C" w14:textId="77777777" w:rsidR="000669B7" w:rsidRPr="0073029B" w:rsidRDefault="000669B7" w:rsidP="00F4554D">
            <w:pPr>
              <w:pStyle w:val="TopHeader"/>
            </w:pPr>
            <w:r w:rsidRPr="0073029B">
              <w:t>Hodnota</w:t>
            </w:r>
          </w:p>
        </w:tc>
      </w:tr>
      <w:tr w:rsidR="000669B7" w:rsidRPr="0073029B" w14:paraId="7925472E" w14:textId="77777777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41FAD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40DB2D" w14:textId="73FF0B60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76125FD" w14:textId="77777777" w:rsidTr="00F4554D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2896E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3160F2" w14:textId="0F7A49C4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74FB4156" w14:textId="77777777" w:rsidR="000669B7" w:rsidRPr="00F4554D" w:rsidRDefault="000669B7" w:rsidP="000669B7">
      <w:pPr>
        <w:pStyle w:val="Nzov"/>
        <w:jc w:val="both"/>
        <w:rPr>
          <w:rFonts w:ascii="Arial Narrow" w:hAnsi="Arial Narrow"/>
          <w:b w:val="0"/>
          <w:sz w:val="22"/>
          <w:szCs w:val="22"/>
        </w:rPr>
      </w:pPr>
    </w:p>
    <w:p w14:paraId="660665B1" w14:textId="1D71267B" w:rsidR="000669B7" w:rsidRPr="00F4554D" w:rsidRDefault="000669B7" w:rsidP="000669B7">
      <w:pPr>
        <w:rPr>
          <w:rFonts w:ascii="Arial Narrow" w:hAnsi="Arial Narrow"/>
          <w:sz w:val="22"/>
          <w:szCs w:val="22"/>
        </w:rPr>
      </w:pPr>
      <w:r w:rsidRPr="00F4554D">
        <w:rPr>
          <w:rFonts w:ascii="Arial Narrow" w:hAnsi="Arial Narrow"/>
          <w:sz w:val="22"/>
          <w:szCs w:val="22"/>
        </w:rPr>
        <w:fldChar w:fldCharType="begin"/>
      </w:r>
      <w:r w:rsidRPr="00F4554D">
        <w:rPr>
          <w:rFonts w:ascii="Arial Narrow" w:hAnsi="Arial Narrow"/>
          <w:sz w:val="22"/>
          <w:szCs w:val="22"/>
        </w:rPr>
        <w:instrText xml:space="preserve"> MERGEFIELD p22 </w:instrText>
      </w:r>
      <w:r w:rsidRPr="00F4554D">
        <w:rPr>
          <w:rFonts w:ascii="Arial Narrow" w:hAnsi="Arial Narrow"/>
          <w:sz w:val="22"/>
          <w:szCs w:val="22"/>
        </w:rPr>
        <w:fldChar w:fldCharType="end"/>
      </w:r>
    </w:p>
    <w:p w14:paraId="1E78356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4A5A529" w14:textId="77777777"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p) o zásobách, na </w:t>
      </w:r>
      <w:r w:rsidR="001F68D9">
        <w:rPr>
          <w:rFonts w:ascii="Arial Narrow" w:hAnsi="Arial Narrow"/>
          <w:sz w:val="22"/>
          <w:szCs w:val="22"/>
        </w:rPr>
        <w:t>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8"/>
      </w:tblGrid>
      <w:tr w:rsidR="000669B7" w:rsidRPr="0073029B" w14:paraId="6DD6F7AE" w14:textId="77777777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BDC938" w14:textId="77777777"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DD5371" w14:textId="77777777"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14:paraId="26BC5FF6" w14:textId="77777777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E8C20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693FAA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3BA15F1" w14:textId="77777777" w:rsidR="000669B7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34E89385" w14:textId="77777777" w:rsidR="00223C24" w:rsidRPr="0073029B" w:rsidRDefault="00223C24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59702E68" w14:textId="18DE0212" w:rsidR="000669B7" w:rsidRPr="0028560E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28560E">
        <w:rPr>
          <w:rFonts w:ascii="Arial Narrow" w:hAnsi="Arial Narrow"/>
          <w:b w:val="0"/>
          <w:sz w:val="22"/>
          <w:szCs w:val="22"/>
        </w:rPr>
        <w:fldChar w:fldCharType="begin"/>
      </w:r>
      <w:r w:rsidRPr="0028560E">
        <w:rPr>
          <w:rFonts w:ascii="Arial Narrow" w:hAnsi="Arial Narrow"/>
          <w:b w:val="0"/>
          <w:sz w:val="22"/>
          <w:szCs w:val="22"/>
        </w:rPr>
        <w:instrText xml:space="preserve"> MERGEFIELD p23 </w:instrText>
      </w:r>
      <w:r w:rsidRPr="0028560E">
        <w:rPr>
          <w:rFonts w:ascii="Arial Narrow" w:hAnsi="Arial Narrow"/>
          <w:b w:val="0"/>
          <w:sz w:val="22"/>
          <w:szCs w:val="22"/>
        </w:rPr>
        <w:fldChar w:fldCharType="end"/>
      </w:r>
    </w:p>
    <w:p w14:paraId="3FB1247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9D1F861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q) o zákazkovej výrobe a o zákazkovej výstavbe nehnuteľnosti určenej na predaj</w:t>
      </w:r>
    </w:p>
    <w:p w14:paraId="5732455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6"/>
        <w:gridCol w:w="2072"/>
        <w:gridCol w:w="2101"/>
        <w:gridCol w:w="2143"/>
      </w:tblGrid>
      <w:tr w:rsidR="000669B7" w:rsidRPr="0073029B" w14:paraId="1EAC127A" w14:textId="77777777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9B7CA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0A5FF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10A19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14A28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14:paraId="1B5038CB" w14:textId="77777777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4D885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74706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08465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7EDF7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14:paraId="33A55B57" w14:textId="77777777" w:rsidTr="00F4554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F9F85A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5D85E6B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8AB1299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5F56EB9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CBD382F" w14:textId="77777777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69ADF1E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5126B1FE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54872D25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60DBD668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AB11F37" w14:textId="77777777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214C3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75145F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9B642B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5E8F6E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80759E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D117D84" w14:textId="180227A9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p24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7308EF1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8C84F4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0"/>
        <w:gridCol w:w="2487"/>
        <w:gridCol w:w="2845"/>
      </w:tblGrid>
      <w:tr w:rsidR="000669B7" w:rsidRPr="0073029B" w14:paraId="3DDB134C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5D9B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CE1E8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76850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14:paraId="37091FB5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8020B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7367E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6663A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14:paraId="6322E1C2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412452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BF31625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7A57FC1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7BDE67B" w14:textId="77777777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4C3BB6B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14:paraId="29DDE2F3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14:paraId="405854E7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18DD929" w14:textId="77777777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3FB7E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7DF94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CFBCE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EBB1DC1" w14:textId="77777777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D0B01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FF628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3B38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B715B8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6D1A2A9" w14:textId="25B83DF0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p25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135A0BF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089725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8"/>
        <w:gridCol w:w="2033"/>
        <w:gridCol w:w="1990"/>
        <w:gridCol w:w="2151"/>
      </w:tblGrid>
      <w:tr w:rsidR="000669B7" w:rsidRPr="0073029B" w14:paraId="30FE452B" w14:textId="77777777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F3961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D1FC8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D2666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B06AC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14:paraId="5251EA11" w14:textId="77777777" w:rsidTr="00F4554D">
        <w:trPr>
          <w:trHeight w:val="98"/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B03E6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57406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4E655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93989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14:paraId="45ACCE43" w14:textId="77777777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B8D68E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Výnosy zo zákazkovej výstavby </w:t>
            </w: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 xml:space="preserve">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AFEB192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7EF22B4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C132630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07AD47C" w14:textId="77777777" w:rsidTr="00F4554D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14:paraId="1171BD7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14:paraId="537EC2B1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14:paraId="40FFE42E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33E1976C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A0B5276" w14:textId="77777777" w:rsidTr="00F4554D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36997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AA9DA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701D8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9FE3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F674CB7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14:paraId="28F6C5C6" w14:textId="282CD4DD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p26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1E0E06B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B2530EB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7"/>
        <w:gridCol w:w="2628"/>
        <w:gridCol w:w="2707"/>
      </w:tblGrid>
      <w:tr w:rsidR="000669B7" w:rsidRPr="0073029B" w14:paraId="028F8727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D259F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D18A0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AA1FB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14:paraId="44D61BA5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40845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22A92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9C0CF1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14:paraId="77EADEFA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4EF64C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EFB00D6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E5BEEF5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4431085" w14:textId="77777777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087922F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2A3E56C9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349431B1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4D44623" w14:textId="77777777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DD812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4BB08FE8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4F8D8FD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D45A14C" w14:textId="77777777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93591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CCF5C2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FCF4BC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349A1A5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</w:p>
    <w:p w14:paraId="1ACB2A42" w14:textId="5AEEF05C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p27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7F20EE5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D6504BB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r)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6"/>
        <w:gridCol w:w="1259"/>
        <w:gridCol w:w="1119"/>
        <w:gridCol w:w="1678"/>
        <w:gridCol w:w="1817"/>
        <w:gridCol w:w="1283"/>
      </w:tblGrid>
      <w:tr w:rsidR="000669B7" w:rsidRPr="0073029B" w14:paraId="11B4A43F" w14:textId="77777777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735486" w14:textId="77777777" w:rsidR="000669B7" w:rsidRPr="0073029B" w:rsidRDefault="000669B7" w:rsidP="00F4554D">
            <w:pPr>
              <w:pStyle w:val="TopHeader"/>
            </w:pPr>
            <w:r w:rsidRPr="0073029B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E7E634F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14:paraId="4307131C" w14:textId="77777777" w:rsidTr="00F4554D">
        <w:trPr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0DB07E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38C709" w14:textId="77777777" w:rsidR="000669B7" w:rsidRPr="0073029B" w:rsidRDefault="000669B7" w:rsidP="00F4554D">
            <w:pPr>
              <w:pStyle w:val="TopHeader"/>
            </w:pPr>
            <w:r w:rsidRPr="0073029B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388860" w14:textId="77777777"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  <w:p w14:paraId="46D49820" w14:textId="77777777"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DCE7E1" w14:textId="77777777"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B87DEE" w14:textId="77777777"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C3C91D" w14:textId="77777777"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14:paraId="35E3A8BA" w14:textId="77777777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74EE2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E0B42A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6CAE5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690104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58E63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85D906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4D2A9B6B" w14:textId="77777777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CB09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CA0C7C9" w14:textId="1A63F865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1D45F4" w14:textId="36BBAF1B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119CFA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BFD5B2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75F451" w14:textId="0B57852B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75F9B4C" w14:textId="77777777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6994976" w14:textId="77777777"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a </w:t>
            </w:r>
            <w:r w:rsidR="00F8061C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A41BCA" w14:textId="7AE1CEDC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3FCB1230" w14:textId="151FF665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C859460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B9A180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41983615" w14:textId="428C7343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999897A" w14:textId="77777777" w:rsidTr="00F4554D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9D57A0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B6C944" w14:textId="1B11FA90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3853F911" w14:textId="615BA4D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886BFF8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47F48D0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14:paraId="1219247D" w14:textId="5DD1F5E6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B18B205" w14:textId="77777777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C04C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38F4E7C" w14:textId="7D92F9F8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C2B3E0" w14:textId="341D083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7B877E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09D4FF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3D2DF3" w14:textId="1257EBDE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EED0B52" w14:textId="77777777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D72557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467700" w14:textId="71E1EE8B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285005A1" w14:textId="7293A4EE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0F4C808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9AAACE0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53B702A3" w14:textId="39D9F98C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7182005" w14:textId="77777777" w:rsidTr="00F4554D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D8160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D261E3" w14:textId="3891769B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34021CA7" w14:textId="7E3980FE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120EAE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FCA0525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14:paraId="643457C6" w14:textId="5B810A95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03913889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753295A4" w14:textId="43CA1E36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p28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30A3A56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10DE8FE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B85E76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B85E76" w:rsidRPr="00B85E76">
        <w:rPr>
          <w:rFonts w:ascii="Arial Narrow" w:hAnsi="Arial Narrow"/>
          <w:sz w:val="22"/>
          <w:szCs w:val="22"/>
        </w:rPr>
        <w:t xml:space="preserve"> </w:t>
      </w:r>
      <w:r w:rsidR="00B85E76">
        <w:rPr>
          <w:rFonts w:ascii="Arial Narrow" w:hAnsi="Arial Narrow"/>
          <w:sz w:val="22"/>
          <w:szCs w:val="22"/>
        </w:rPr>
        <w:t>prílohe</w:t>
      </w:r>
      <w:r w:rsidR="00B85E76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s) o </w:t>
      </w:r>
      <w:r w:rsidR="00B85E76">
        <w:rPr>
          <w:rFonts w:ascii="Arial Narrow" w:hAnsi="Arial Narrow"/>
          <w:sz w:val="22"/>
          <w:szCs w:val="22"/>
        </w:rPr>
        <w:t>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7"/>
        <w:gridCol w:w="1985"/>
        <w:gridCol w:w="1985"/>
        <w:gridCol w:w="1995"/>
      </w:tblGrid>
      <w:tr w:rsidR="000669B7" w:rsidRPr="0073029B" w14:paraId="3BC8D5ED" w14:textId="77777777" w:rsidTr="005C0183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B01A0F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E49DB8" w14:textId="77777777" w:rsidR="000669B7" w:rsidRPr="0073029B" w:rsidRDefault="000669B7" w:rsidP="00F4554D">
            <w:pPr>
              <w:pStyle w:val="TopHeader"/>
            </w:pPr>
            <w:r w:rsidRPr="0073029B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8387BE" w14:textId="77777777" w:rsidR="000669B7" w:rsidRPr="0073029B" w:rsidRDefault="000669B7" w:rsidP="00F4554D">
            <w:pPr>
              <w:pStyle w:val="TopHeader"/>
            </w:pPr>
            <w:r w:rsidRPr="0073029B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FB4D14" w14:textId="77777777" w:rsidR="000669B7" w:rsidRPr="0073029B" w:rsidRDefault="000669B7" w:rsidP="00F4554D">
            <w:pPr>
              <w:pStyle w:val="TopHeader"/>
            </w:pPr>
            <w:r w:rsidRPr="0073029B">
              <w:t>Pohľadávky spolu</w:t>
            </w:r>
          </w:p>
        </w:tc>
      </w:tr>
      <w:tr w:rsidR="000669B7" w:rsidRPr="0073029B" w14:paraId="464BA061" w14:textId="77777777" w:rsidTr="005C0183">
        <w:trPr>
          <w:trHeight w:hRule="exact" w:val="227"/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C3C0E3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CB8B7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B3687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BB9B8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14:paraId="6B6C057A" w14:textId="77777777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14:paraId="5E54848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</w:t>
            </w:r>
          </w:p>
        </w:tc>
      </w:tr>
      <w:tr w:rsidR="000669B7" w:rsidRPr="0073029B" w14:paraId="388817F3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1B178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615ED7" w14:textId="027D5B9E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a04225b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6E805A09" w14:textId="62212A7F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4D0AF5E4" w14:textId="4FEC949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a04225bc \* MERGEFORMAT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E248D7C" w14:textId="77777777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580BA33C" w14:textId="77777777"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51822C75" w14:textId="6916340B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09F0616B" w14:textId="153A8278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65D60256" w14:textId="3E3155E4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147C479" w14:textId="77777777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3B54ABA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3A493AAC" w14:textId="61086293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265CA3A4" w14:textId="6946916E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4AFE852C" w14:textId="080B6732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712064A" w14:textId="77777777" w:rsidTr="005C0183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949277A" w14:textId="77777777"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spoločníkom, </w:t>
            </w:r>
            <w:r w:rsidR="00F8061C">
              <w:rPr>
                <w:rFonts w:ascii="Arial Narrow" w:hAnsi="Arial Narrow"/>
                <w:sz w:val="22"/>
                <w:szCs w:val="22"/>
              </w:rPr>
              <w:t>č</w:t>
            </w:r>
            <w:r w:rsidRPr="0073029B">
              <w:rPr>
                <w:rFonts w:ascii="Arial Narrow" w:hAnsi="Arial Narrow"/>
                <w:sz w:val="22"/>
                <w:szCs w:val="22"/>
              </w:rPr>
              <w:t>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7C6522" w14:textId="6AB915B2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4D40C62E" w14:textId="38C90615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48FFC414" w14:textId="1F1830BC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a04228bc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1B22285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988024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CB2205" w14:textId="2F762A94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48E512AD" w14:textId="58317C54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170A502A" w14:textId="1032481E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a04229bc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9B3BBCA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E2F1D4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641DA0" w14:textId="5F251148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a04230b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55D131CE" w14:textId="0EFAEEAB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a04230c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55708BE5" w14:textId="067A4705" w:rsidR="000669B7" w:rsidRPr="00F571F6" w:rsidRDefault="002E14BB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a04230bc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0394FD3F" w14:textId="77777777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3807ED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</w:t>
            </w:r>
          </w:p>
        </w:tc>
      </w:tr>
      <w:tr w:rsidR="000669B7" w:rsidRPr="0073029B" w14:paraId="70A8AEFC" w14:textId="77777777" w:rsidTr="005C0183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C40DD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52B9AE" w14:textId="6A350CB9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a04231b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79AA2F3C" w14:textId="7B178FCB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a04231c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10E307A3" w14:textId="6596D833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a04231bc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3130429" w14:textId="77777777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124DF149" w14:textId="77777777"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532E3B2F" w14:textId="0830FAA6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2FA166B9" w14:textId="62530E59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5DEE8938" w14:textId="2CC36BF0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a04232bc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26FD14E" w14:textId="77777777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2B93521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4DC0205B" w14:textId="1CF05454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5EA61627" w14:textId="1AC0D47F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24ACC0DE" w14:textId="27EB9AAA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a04233bc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5F8BB32" w14:textId="77777777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66BD49D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06C6B944" w14:textId="063D00BC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10BE185C" w14:textId="3F81B3DF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67B92CCE" w14:textId="322A6C5B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a04234bc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EA10207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232374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7F1E32" w14:textId="001233BB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26B62C9F" w14:textId="023D8330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35DA9C0A" w14:textId="1D266D5B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a04235bc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750DC53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1D78A9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EC26E8" w14:textId="10DA1036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529D75A3" w14:textId="7B0C582C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7DB6C281" w14:textId="0CB6BF16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87E662E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242159F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2E84E4DF" w14:textId="06220270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3B4D02D3" w14:textId="2DCA2AA5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14721AE4" w14:textId="2FA59EB3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B8C461F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22EC3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CDF856" w14:textId="57F04E9E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a04238b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7ABCF812" w14:textId="12E7CEF5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a04238c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3E85BC0E" w14:textId="708A45CC" w:rsidR="000669B7" w:rsidRPr="00F571F6" w:rsidRDefault="002E14BB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a04238bc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3F6ACF5B" w14:textId="77777777"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14:paraId="7FA1A375" w14:textId="5C84B81E" w:rsidR="000669B7" w:rsidRDefault="000669B7" w:rsidP="000669B7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p29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7708B1B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395CC9D" w14:textId="77777777"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5C0183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5C0183" w:rsidRPr="005C0183">
        <w:rPr>
          <w:rFonts w:ascii="Arial Narrow" w:hAnsi="Arial Narrow"/>
          <w:sz w:val="22"/>
          <w:szCs w:val="22"/>
        </w:rPr>
        <w:t xml:space="preserve"> </w:t>
      </w:r>
      <w:r w:rsidR="005C0183">
        <w:rPr>
          <w:rFonts w:ascii="Arial Narrow" w:hAnsi="Arial Narrow"/>
          <w:sz w:val="22"/>
          <w:szCs w:val="22"/>
        </w:rPr>
        <w:t>prílohe</w:t>
      </w:r>
      <w:r w:rsidR="005C0183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t) a u) o pohľadávkach zabezpečených záložným právom a</w:t>
      </w:r>
      <w:r w:rsidR="005C0183">
        <w:rPr>
          <w:rFonts w:ascii="Arial Narrow" w:hAnsi="Arial Narrow"/>
          <w:sz w:val="22"/>
          <w:szCs w:val="22"/>
        </w:rPr>
        <w:t>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4"/>
        <w:gridCol w:w="2656"/>
        <w:gridCol w:w="2262"/>
      </w:tblGrid>
      <w:tr w:rsidR="000669B7" w:rsidRPr="0073029B" w14:paraId="3383BC5B" w14:textId="77777777" w:rsidTr="00894FE1">
        <w:trPr>
          <w:jc w:val="center"/>
        </w:trPr>
        <w:tc>
          <w:tcPr>
            <w:tcW w:w="42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D75982" w14:textId="77777777" w:rsidR="000669B7" w:rsidRPr="0073029B" w:rsidRDefault="000669B7" w:rsidP="00F4554D">
            <w:pPr>
              <w:pStyle w:val="TopHeader"/>
            </w:pPr>
            <w:r w:rsidRPr="0073029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491AC17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14:paraId="6C71F137" w14:textId="77777777" w:rsidTr="00894FE1">
        <w:trPr>
          <w:jc w:val="center"/>
        </w:trPr>
        <w:tc>
          <w:tcPr>
            <w:tcW w:w="42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5FDDCC45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F24B68" w14:textId="77777777" w:rsidR="000669B7" w:rsidRPr="0073029B" w:rsidRDefault="000669B7" w:rsidP="00F4554D">
            <w:pPr>
              <w:pStyle w:val="TopHeader"/>
            </w:pPr>
            <w:r w:rsidRPr="0073029B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C43B48B" w14:textId="77777777" w:rsidR="000669B7" w:rsidRPr="0073029B" w:rsidRDefault="000669B7" w:rsidP="00F4554D">
            <w:pPr>
              <w:pStyle w:val="TopHeader"/>
            </w:pPr>
            <w:r w:rsidRPr="0073029B">
              <w:t>Hodnota pohľadávky</w:t>
            </w:r>
          </w:p>
        </w:tc>
      </w:tr>
      <w:tr w:rsidR="000669B7" w:rsidRPr="0073029B" w14:paraId="22E207D1" w14:textId="77777777" w:rsidTr="00894FE1">
        <w:trPr>
          <w:jc w:val="center"/>
        </w:trPr>
        <w:tc>
          <w:tcPr>
            <w:tcW w:w="420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3FB81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29859CB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5DA4DA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AC21A06" w14:textId="77777777" w:rsidTr="00894FE1">
        <w:trPr>
          <w:jc w:val="center"/>
        </w:trPr>
        <w:tc>
          <w:tcPr>
            <w:tcW w:w="420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5291F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B6EE5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AE3A87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36D0E48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29C9992E" w14:textId="6A9843D8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p31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360635F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750ACFB" w14:textId="77777777" w:rsidR="000669B7" w:rsidRPr="0073029B" w:rsidRDefault="006923C5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17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w) o krátkodobom finančnom majetku </w:t>
      </w:r>
    </w:p>
    <w:p w14:paraId="5D08DCC4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5"/>
        <w:gridCol w:w="2625"/>
        <w:gridCol w:w="2302"/>
      </w:tblGrid>
      <w:tr w:rsidR="000669B7" w:rsidRPr="0073029B" w14:paraId="71904414" w14:textId="77777777" w:rsidTr="00F4554D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0A4543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0FF10E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79F9E7E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5435BC64" w14:textId="77777777" w:rsidTr="00F4554D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909A3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792000" w14:textId="2204BB00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2488.87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25CD68AF" w14:textId="7793BF4C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5B7CB78" w14:textId="77777777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2C8938B9" w14:textId="77777777" w:rsidR="000669B7" w:rsidRPr="0073029B" w:rsidRDefault="000669B7" w:rsidP="00554FC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Bežné </w:t>
            </w:r>
            <w:r w:rsidR="00554FC2">
              <w:rPr>
                <w:rFonts w:ascii="Arial Narrow" w:hAnsi="Arial Narrow"/>
                <w:sz w:val="22"/>
                <w:szCs w:val="22"/>
              </w:rPr>
              <w:t>účty v banke alebo v pobočke zahraničnej 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2751D65E" w14:textId="3EB98939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91261.11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14:paraId="0999A0BB" w14:textId="43C3C7AF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CA991CA" w14:textId="77777777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5705BADF" w14:textId="77777777" w:rsidR="000669B7" w:rsidRPr="0073029B" w:rsidRDefault="00554FC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11DED5A8" w14:textId="3D7E41C1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14:paraId="2CB73CF0" w14:textId="3ADB721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F1D2111" w14:textId="77777777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604ABA9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2DE5F6C6" w14:textId="20DC9F6D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14:paraId="6A38C652" w14:textId="629E66BC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B34C827" w14:textId="77777777" w:rsidTr="00F4554D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8A448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7376C3" w14:textId="09E86600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93749.98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629FE583" w14:textId="4173E9BB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s04254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22EF59C9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14:paraId="535430C9" w14:textId="57443BB0" w:rsidR="000669B7" w:rsidRPr="00193BAE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begin"/>
      </w:r>
      <w:r w:rsidRPr="00193BAE">
        <w:rPr>
          <w:rFonts w:ascii="Arial Narrow" w:hAnsi="Arial Narrow"/>
          <w:b w:val="0"/>
          <w:bCs w:val="0"/>
          <w:sz w:val="22"/>
          <w:szCs w:val="22"/>
        </w:rPr>
        <w:instrText xml:space="preserve"> MERGEFIELD p32 </w:instrText>
      </w: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end"/>
      </w:r>
    </w:p>
    <w:p w14:paraId="5FE074C5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14:paraId="40EC9D08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1"/>
        <w:gridCol w:w="1251"/>
        <w:gridCol w:w="1020"/>
        <w:gridCol w:w="972"/>
        <w:gridCol w:w="972"/>
        <w:gridCol w:w="1686"/>
      </w:tblGrid>
      <w:tr w:rsidR="008D2421" w:rsidRPr="0073029B" w14:paraId="782031F9" w14:textId="77777777" w:rsidTr="00DE1422">
        <w:trPr>
          <w:jc w:val="center"/>
        </w:trPr>
        <w:tc>
          <w:tcPr>
            <w:tcW w:w="321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511239" w14:textId="77777777" w:rsidR="008D2421" w:rsidRPr="0073029B" w:rsidRDefault="008D2421" w:rsidP="00F4554D">
            <w:pPr>
              <w:pStyle w:val="TopHeader"/>
            </w:pPr>
            <w:r w:rsidRPr="0073029B">
              <w:t>Krátkodobý  finančný majetok</w:t>
            </w:r>
          </w:p>
        </w:tc>
        <w:tc>
          <w:tcPr>
            <w:tcW w:w="6024" w:type="dxa"/>
            <w:gridSpan w:val="5"/>
            <w:tcBorders>
              <w:top w:val="single" w:sz="12" w:space="0" w:color="auto"/>
            </w:tcBorders>
          </w:tcPr>
          <w:p w14:paraId="5134F823" w14:textId="77777777" w:rsidR="008D2421" w:rsidRPr="0073029B" w:rsidRDefault="008D2421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0202E" w:rsidRPr="0073029B" w14:paraId="1F2F5630" w14:textId="77777777" w:rsidTr="00DE1422">
        <w:trPr>
          <w:jc w:val="center"/>
        </w:trPr>
        <w:tc>
          <w:tcPr>
            <w:tcW w:w="321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2A26CE" w14:textId="77777777" w:rsidR="008D2421" w:rsidRPr="0073029B" w:rsidRDefault="008D2421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1F5E5E" w14:textId="77777777" w:rsidR="0000202E" w:rsidRDefault="008D2421" w:rsidP="00F4554D">
            <w:pPr>
              <w:pStyle w:val="TopHeader"/>
            </w:pPr>
            <w:r w:rsidRPr="0073029B">
              <w:t>Stav </w:t>
            </w:r>
          </w:p>
          <w:p w14:paraId="4073F219" w14:textId="77777777" w:rsidR="008D2421" w:rsidRPr="0073029B" w:rsidRDefault="008D2421" w:rsidP="00F4554D">
            <w:pPr>
              <w:pStyle w:val="TopHeader"/>
            </w:pPr>
            <w:r w:rsidRPr="0073029B">
              <w:t>na začiatku účtovného obdobia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1B7A88" w14:textId="77777777" w:rsidR="008D2421" w:rsidRPr="0073029B" w:rsidRDefault="008D2421" w:rsidP="00F4554D">
            <w:pPr>
              <w:pStyle w:val="TopHeader"/>
            </w:pPr>
            <w:r w:rsidRPr="0073029B">
              <w:t>Prírastky</w:t>
            </w:r>
          </w:p>
          <w:p w14:paraId="283877E4" w14:textId="77777777"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5C406B" w14:textId="77777777" w:rsidR="008D2421" w:rsidRPr="0073029B" w:rsidRDefault="008D2421" w:rsidP="00F4554D">
            <w:pPr>
              <w:pStyle w:val="TopHeader"/>
            </w:pPr>
            <w:r w:rsidRPr="0073029B">
              <w:t>Úbytky</w:t>
            </w:r>
          </w:p>
          <w:p w14:paraId="03201381" w14:textId="77777777"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98EC0C" w14:textId="77777777" w:rsidR="00456CA1" w:rsidRDefault="00456CA1" w:rsidP="00F4554D">
            <w:pPr>
              <w:pStyle w:val="TopHeader"/>
            </w:pPr>
          </w:p>
          <w:p w14:paraId="05A433F9" w14:textId="77777777" w:rsidR="008D2421" w:rsidRPr="0073029B" w:rsidRDefault="008D2421" w:rsidP="00F4554D">
            <w:pPr>
              <w:pStyle w:val="TopHeader"/>
            </w:pPr>
            <w:r>
              <w:t>Presuny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6A96FF" w14:textId="77777777" w:rsidR="008D2421" w:rsidRPr="0073029B" w:rsidRDefault="008D2421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0202E" w:rsidRPr="0073029B" w14:paraId="5F8392D2" w14:textId="77777777" w:rsidTr="00DE1422">
        <w:trPr>
          <w:trHeight w:val="74"/>
          <w:jc w:val="center"/>
        </w:trPr>
        <w:tc>
          <w:tcPr>
            <w:tcW w:w="321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0A3925" w14:textId="77777777"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3F3E53" w14:textId="77777777"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6AF9F" w14:textId="77777777"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CC4CD1" w14:textId="77777777"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ABBC13" w14:textId="77777777"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5B100D" w14:textId="77777777"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00202E" w:rsidRPr="0073029B" w14:paraId="0716A538" w14:textId="77777777" w:rsidTr="00DE1422">
        <w:trPr>
          <w:jc w:val="center"/>
        </w:trPr>
        <w:tc>
          <w:tcPr>
            <w:tcW w:w="321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A462CC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6F0427" w14:textId="3AE4BFB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12" w:space="0" w:color="auto"/>
            </w:tcBorders>
            <w:vAlign w:val="center"/>
          </w:tcPr>
          <w:p w14:paraId="23FF100E" w14:textId="714BDF53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B17B24B" w14:textId="6B633F01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</w:tcPr>
          <w:p w14:paraId="271FAC7B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12" w:space="0" w:color="auto"/>
            </w:tcBorders>
            <w:vAlign w:val="center"/>
          </w:tcPr>
          <w:p w14:paraId="0528BE3C" w14:textId="790BB92A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122F9FA6" w14:textId="77777777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14:paraId="0ACD0946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14:paraId="76E9712F" w14:textId="1E53510B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14:paraId="74A7FF19" w14:textId="3E96C0A5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14:paraId="6BF258FE" w14:textId="407EF7A6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14:paraId="4B4CEC4D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14:paraId="611232B1" w14:textId="4306874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000A7B4B" w14:textId="77777777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80C53A2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F14DC3" w14:textId="4F176A5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14:paraId="1340F880" w14:textId="26C55F20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E8A04FE" w14:textId="46B462D4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14:paraId="4FEE4A7B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14:paraId="03AC3218" w14:textId="7599206D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56C8596F" w14:textId="77777777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D28A50B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5064B4" w14:textId="6832C641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14:paraId="2633F601" w14:textId="214467CA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2714913" w14:textId="21E7494C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14:paraId="3F0D2708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14:paraId="769F4288" w14:textId="64D1CC4E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0C07BEBF" w14:textId="77777777" w:rsidTr="00DE1422">
        <w:trPr>
          <w:jc w:val="center"/>
        </w:trPr>
        <w:tc>
          <w:tcPr>
            <w:tcW w:w="321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F1BE53E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366745" w14:textId="3E365185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6" w:space="0" w:color="auto"/>
            </w:tcBorders>
            <w:vAlign w:val="center"/>
          </w:tcPr>
          <w:p w14:paraId="5E24A38C" w14:textId="4F5D6842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EA317C3" w14:textId="396E1076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</w:tcPr>
          <w:p w14:paraId="11D36EE2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6" w:space="0" w:color="auto"/>
            </w:tcBorders>
            <w:vAlign w:val="center"/>
          </w:tcPr>
          <w:p w14:paraId="77517BCF" w14:textId="65799CB3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5B45BA65" w14:textId="77777777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14:paraId="202D5352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14:paraId="05E23188" w14:textId="5E1D342D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14:paraId="5192DF7C" w14:textId="37AAF4B4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14:paraId="0A9470EA" w14:textId="666CB4BA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14:paraId="7BBC84D1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14:paraId="0A402E87" w14:textId="47382511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01CCF4DE" w14:textId="77777777" w:rsidTr="00DE1422">
        <w:trPr>
          <w:jc w:val="center"/>
        </w:trPr>
        <w:tc>
          <w:tcPr>
            <w:tcW w:w="32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0CAE3A" w14:textId="77777777" w:rsidR="008D2421" w:rsidRPr="0073029B" w:rsidRDefault="008D2421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84B260" w14:textId="272FE611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14:paraId="1FBBD568" w14:textId="1667B66E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3F6CA08" w14:textId="07AE32A5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a03261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14:paraId="2DB140D1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12" w:space="0" w:color="auto"/>
            </w:tcBorders>
            <w:vAlign w:val="center"/>
          </w:tcPr>
          <w:p w14:paraId="04105657" w14:textId="2DEBED22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2EDA9109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  <w:lang w:eastAsia="sk-SK"/>
        </w:rPr>
      </w:pPr>
    </w:p>
    <w:p w14:paraId="11FADC71" w14:textId="28F4D166"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>
        <w:rPr>
          <w:rFonts w:ascii="Arial Narrow" w:hAnsi="Arial Narrow"/>
          <w:sz w:val="22"/>
          <w:szCs w:val="22"/>
          <w:lang w:eastAsia="sk-SK"/>
        </w:rPr>
        <w:fldChar w:fldCharType="begin"/>
      </w:r>
      <w:r>
        <w:rPr>
          <w:rFonts w:ascii="Arial Narrow" w:hAnsi="Arial Narrow"/>
          <w:sz w:val="22"/>
          <w:szCs w:val="22"/>
          <w:lang w:eastAsia="sk-SK"/>
        </w:rPr>
        <w:instrText xml:space="preserve"> MERGEFIELD p33 </w:instrText>
      </w:r>
      <w:r>
        <w:rPr>
          <w:rFonts w:ascii="Arial Narrow" w:hAnsi="Arial Narrow"/>
          <w:sz w:val="22"/>
          <w:szCs w:val="22"/>
          <w:lang w:eastAsia="sk-SK"/>
        </w:rPr>
        <w:fldChar w:fldCharType="end"/>
      </w:r>
    </w:p>
    <w:p w14:paraId="5FE7A12F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  <w:lang w:eastAsia="sk-SK"/>
        </w:rPr>
      </w:pPr>
    </w:p>
    <w:p w14:paraId="541F6283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>1</w:t>
      </w:r>
      <w:r w:rsidR="006923C5">
        <w:rPr>
          <w:rFonts w:ascii="Arial Narrow" w:hAnsi="Arial Narrow"/>
          <w:sz w:val="22"/>
          <w:szCs w:val="22"/>
          <w:lang w:eastAsia="sk-SK"/>
        </w:rPr>
        <w:t>8</w:t>
      </w:r>
      <w:r w:rsidRPr="0073029B">
        <w:rPr>
          <w:rFonts w:ascii="Arial Narrow" w:hAnsi="Arial Narrow"/>
          <w:sz w:val="22"/>
          <w:szCs w:val="22"/>
          <w:lang w:eastAsia="sk-SK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1"/>
        <w:gridCol w:w="1147"/>
        <w:gridCol w:w="816"/>
        <w:gridCol w:w="1587"/>
        <w:gridCol w:w="1698"/>
        <w:gridCol w:w="1103"/>
      </w:tblGrid>
      <w:tr w:rsidR="000669B7" w:rsidRPr="0073029B" w14:paraId="49FE5A03" w14:textId="77777777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31EA5" w14:textId="77777777" w:rsidR="000669B7" w:rsidRPr="0073029B" w:rsidRDefault="000669B7" w:rsidP="00F4554D">
            <w:pPr>
              <w:pStyle w:val="TopHeader"/>
            </w:pPr>
            <w:r w:rsidRPr="0073029B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8B7EBA" w14:textId="77777777" w:rsidR="000669B7" w:rsidRPr="0073029B" w:rsidRDefault="000669B7" w:rsidP="00F4554D">
            <w:pPr>
              <w:pStyle w:val="TopHeader"/>
            </w:pPr>
            <w:r w:rsidRPr="0073029B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976CB" w14:textId="77777777" w:rsidR="000669B7" w:rsidRPr="0073029B" w:rsidRDefault="000669B7" w:rsidP="00F4554D">
            <w:pPr>
              <w:pStyle w:val="TopHeader"/>
            </w:pPr>
            <w:r w:rsidRPr="0073029B">
              <w:t>Tvorba OP</w:t>
            </w:r>
          </w:p>
          <w:p w14:paraId="459F1FB0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8F89E5" w14:textId="77777777"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  <w:p w14:paraId="11A9B956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37D2FD" w14:textId="77777777" w:rsidR="000669B7" w:rsidRPr="0073029B" w:rsidRDefault="000669B7" w:rsidP="00F4554D">
            <w:pPr>
              <w:pStyle w:val="TopHeader"/>
            </w:pPr>
            <w:r w:rsidRPr="0073029B">
              <w:t>Zúčtovanie OP z dôvodu vyradenia majetku z účtovníctva</w:t>
            </w:r>
          </w:p>
          <w:p w14:paraId="73A5F6F8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0077BD" w14:textId="77777777" w:rsidR="000669B7" w:rsidRPr="0073029B" w:rsidRDefault="000669B7" w:rsidP="00F4554D">
            <w:pPr>
              <w:pStyle w:val="TopHeader"/>
            </w:pPr>
            <w:r w:rsidRPr="0073029B">
              <w:t>Stav  OP na konci účtovného obdobia</w:t>
            </w:r>
          </w:p>
        </w:tc>
      </w:tr>
      <w:tr w:rsidR="000669B7" w:rsidRPr="0073029B" w14:paraId="66BF547D" w14:textId="77777777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D00273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FADC0D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D8DC9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93DFC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FCBB5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AC0818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431F055D" w14:textId="77777777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91C1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F57B902" w14:textId="7B291C3D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6157F9" w14:textId="0E79205C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78A18E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DAA3F7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D143B3" w14:textId="0E20CECA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7E68327" w14:textId="77777777" w:rsidTr="00F4554D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81DAAB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2BC1FE" w14:textId="4323650D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14:paraId="3ABE02FE" w14:textId="2FC89BE9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14:paraId="26859C52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14:paraId="6ECACBA8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14:paraId="74F3CC03" w14:textId="353457C0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9BE460B" w14:textId="77777777" w:rsidTr="00F4554D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4256F1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0E4B59" w14:textId="7FD77AA6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14:paraId="546D491B" w14:textId="1737012D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14:paraId="7F9A7E5A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14:paraId="64EE31F6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14:paraId="20FFA088" w14:textId="62B2239A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6391D628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6CD1A547" w14:textId="6EF47854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p34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41BE927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70510C8" w14:textId="77777777"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71"/>
        <w:gridCol w:w="2471"/>
      </w:tblGrid>
      <w:tr w:rsidR="000669B7" w:rsidRPr="0073029B" w14:paraId="242E418A" w14:textId="77777777" w:rsidTr="008965F0">
        <w:trPr>
          <w:trHeight w:val="397"/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19BAE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9E1F94" w14:textId="77777777" w:rsidR="000669B7" w:rsidRPr="0073029B" w:rsidRDefault="000669B7" w:rsidP="00F4554D">
            <w:pPr>
              <w:pStyle w:val="TopHeader"/>
            </w:pPr>
            <w:r w:rsidRPr="0073029B">
              <w:t>Hodnota za bežné účtovné obdobie</w:t>
            </w:r>
          </w:p>
        </w:tc>
      </w:tr>
      <w:tr w:rsidR="000669B7" w:rsidRPr="0073029B" w14:paraId="680CE017" w14:textId="77777777" w:rsidTr="008965F0">
        <w:trPr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951DA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Krátkodobý  finančný majetok, na ktorý bolo zriadené záložné právo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9E82CD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0FDC8AB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33081AB1" w14:textId="33B93430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p35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58F4D89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425B5A1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8"/>
        <w:gridCol w:w="1927"/>
        <w:gridCol w:w="2219"/>
        <w:gridCol w:w="1588"/>
      </w:tblGrid>
      <w:tr w:rsidR="000669B7" w:rsidRPr="0073029B" w14:paraId="46BB3E27" w14:textId="77777777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B5B1BC" w14:textId="77777777" w:rsidR="000669B7" w:rsidRPr="0073029B" w:rsidRDefault="000669B7" w:rsidP="00F4554D">
            <w:pPr>
              <w:pStyle w:val="TopHeader"/>
            </w:pPr>
            <w:r w:rsidRPr="0073029B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7067BD" w14:textId="77777777" w:rsidR="000669B7" w:rsidRPr="0073029B" w:rsidRDefault="000669B7" w:rsidP="00F4554D">
            <w:pPr>
              <w:pStyle w:val="TopHeader"/>
            </w:pPr>
            <w:r w:rsidRPr="0073029B">
              <w:t>Zvýšenie/ zníženie hodnoty</w:t>
            </w:r>
          </w:p>
          <w:p w14:paraId="3148B3F9" w14:textId="77777777" w:rsidR="000669B7" w:rsidRPr="0073029B" w:rsidRDefault="000669B7" w:rsidP="00F4554D">
            <w:pPr>
              <w:pStyle w:val="TopHeader"/>
            </w:pPr>
            <w:r w:rsidRPr="0073029B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2D2A07" w14:textId="77777777"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B22ED3" w14:textId="77777777"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>na vlastné imanie</w:t>
            </w:r>
          </w:p>
        </w:tc>
      </w:tr>
      <w:tr w:rsidR="000669B7" w:rsidRPr="0073029B" w14:paraId="01EB271A" w14:textId="77777777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4C2E6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9D86F4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4F0E70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E9C9A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14:paraId="7F587499" w14:textId="77777777" w:rsidTr="00F4554D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47D2E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72EC8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6E96E4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14:paraId="1439901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FB7F77B" w14:textId="77777777" w:rsidTr="00F4554D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F7E1A0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B94F8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72D489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3F475C9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07DCAD5" w14:textId="77777777" w:rsidTr="00F4554D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F9DEF5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F4C02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07BFA7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3F45B6A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6F6116D" w14:textId="77777777" w:rsidTr="00F4554D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14:paraId="24DB523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0CEE56D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E86FCF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14:paraId="0BA2FDF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D0319B4" w14:textId="77777777" w:rsidTr="00F4554D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073F84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1C7848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D3F2704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5AC89B8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5AFDE6C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98C5390" w14:textId="6313F113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p36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776E964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887E8E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0FEA7EE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z</w:t>
      </w:r>
      <w:r w:rsidR="006923C5">
        <w:rPr>
          <w:rFonts w:ascii="Arial Narrow" w:hAnsi="Arial Narrow"/>
          <w:sz w:val="22"/>
          <w:szCs w:val="22"/>
        </w:rPr>
        <w:t>c</w:t>
      </w:r>
      <w:r w:rsidRPr="0073029B">
        <w:rPr>
          <w:rFonts w:ascii="Arial Narrow" w:hAnsi="Arial Narrow"/>
          <w:sz w:val="22"/>
          <w:szCs w:val="22"/>
        </w:rPr>
        <w:t>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669B7" w:rsidRPr="0073029B" w14:paraId="7CEA62BD" w14:textId="77777777" w:rsidTr="00F4554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7D3047" w14:textId="77777777"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B1CCF6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10E9E9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251999B9" w14:textId="77777777" w:rsidTr="00F4554D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DAD75C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84B113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89F8C7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14:paraId="6250F544" w14:textId="77777777" w:rsidTr="00F4554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2B2739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8C92F5" w14:textId="77777777"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EE89B0" w14:textId="77777777"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24DFC3" w14:textId="77777777"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A8DF81" w14:textId="77777777"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934362" w14:textId="77777777"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8CF99E" w14:textId="77777777"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14:paraId="408BAD5A" w14:textId="77777777" w:rsidTr="00F4554D">
        <w:trPr>
          <w:trHeight w:val="7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DE2DD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9229F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5FADF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A08A2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E1F72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46BE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3CBF8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14:paraId="4882EC11" w14:textId="77777777" w:rsidTr="00F4554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86285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C678D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74EE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3C1DC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50791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437BE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F4CDA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05888BBD" w14:textId="77777777" w:rsidTr="00F4554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A724E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40E01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157C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F03D9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777F5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5D940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05E0A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733D16FB" w14:textId="77777777" w:rsidTr="00F4554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658B0E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94772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AC99B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91ED4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498B6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76902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85849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09A791E0" w14:textId="77777777"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14:paraId="7C93E70F" w14:textId="0F14455D"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p38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51141C7D" w14:textId="17B5C400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p39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0B95D2F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DC9E768" w14:textId="77777777" w:rsidR="000669B7" w:rsidRPr="0073029B" w:rsidRDefault="006923C5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a) tretiemu bodu o rozdelení účtovného zisku alebo o vysporiadaní účtovnej straty </w:t>
      </w:r>
    </w:p>
    <w:p w14:paraId="15BF265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0669B7" w:rsidRPr="0073029B" w14:paraId="68B08B2C" w14:textId="77777777" w:rsidTr="00F4554D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2DF1B4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9E5F08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772B25F5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D80BF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4F318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82B3837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5C311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D55BA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14:paraId="2704E2AD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18888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B324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5A7F18C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8DD9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DAB6E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DBCFEF4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EA523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614C6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6A19B50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DDA4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FC284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043580B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D0010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C4A03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773718D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9558D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7D13F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30D01CA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D7F60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55EA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B54A7A9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0A630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86AAD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FB3477E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B0E904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E82A7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BCA8245" w14:textId="77777777"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</w:p>
    <w:p w14:paraId="12F44E36" w14:textId="332CE4DB"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  <w:r w:rsidRPr="00FD553E">
        <w:rPr>
          <w:rFonts w:ascii="Arial Narrow" w:hAnsi="Arial Narrow"/>
          <w:sz w:val="22"/>
          <w:szCs w:val="22"/>
        </w:rPr>
        <w:fldChar w:fldCharType="begin"/>
      </w:r>
      <w:r w:rsidRPr="00FD553E">
        <w:rPr>
          <w:rFonts w:ascii="Arial Narrow" w:hAnsi="Arial Narrow"/>
          <w:sz w:val="22"/>
          <w:szCs w:val="22"/>
        </w:rPr>
        <w:instrText xml:space="preserve"> MERGEFIELD p40 </w:instrText>
      </w:r>
      <w:r w:rsidRPr="00FD553E">
        <w:rPr>
          <w:rFonts w:ascii="Arial Narrow" w:hAnsi="Arial Narrow"/>
          <w:sz w:val="22"/>
          <w:szCs w:val="22"/>
        </w:rPr>
        <w:fldChar w:fldCharType="end"/>
      </w:r>
    </w:p>
    <w:p w14:paraId="4169297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A6958E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0669B7" w:rsidRPr="0073029B" w14:paraId="28DA147E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84947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40B7D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predchádzajúce účtovné obdobie</w:t>
            </w:r>
          </w:p>
        </w:tc>
      </w:tr>
      <w:tr w:rsidR="000669B7" w:rsidRPr="0073029B" w14:paraId="6A42CB21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50E7A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D3251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AF2434B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77A0C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5FF2C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14:paraId="561DBEDB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0C5D2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5E70E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762F684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2FC43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6E74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B61B1F4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98057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17569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142B4D4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4A1F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spoločníkmi</w:t>
            </w:r>
            <w:r w:rsidR="000D57C3">
              <w:rPr>
                <w:rFonts w:ascii="Arial Narrow" w:hAnsi="Arial Narrow"/>
                <w:sz w:val="22"/>
                <w:szCs w:val="22"/>
              </w:rPr>
              <w:t>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F6C07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59D23BA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1FFEC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7F243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E5F50CE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076E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8F529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B1FDF12" w14:textId="77777777" w:rsidTr="00F4554D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ABB74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A3848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0BDA004" w14:textId="77777777" w:rsidR="000669B7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14:paraId="55B07146" w14:textId="5C546984" w:rsidR="000669B7" w:rsidRPr="000053B0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0053B0">
        <w:rPr>
          <w:rFonts w:ascii="Arial Narrow" w:hAnsi="Arial Narrow"/>
          <w:b w:val="0"/>
          <w:sz w:val="22"/>
          <w:szCs w:val="22"/>
        </w:rPr>
        <w:fldChar w:fldCharType="begin"/>
      </w:r>
      <w:r w:rsidRPr="000053B0">
        <w:rPr>
          <w:rFonts w:ascii="Arial Narrow" w:hAnsi="Arial Narrow"/>
          <w:b w:val="0"/>
          <w:sz w:val="22"/>
          <w:szCs w:val="22"/>
        </w:rPr>
        <w:instrText xml:space="preserve"> MERGEFIELD p41 </w:instrText>
      </w:r>
      <w:r w:rsidRPr="000053B0">
        <w:rPr>
          <w:rFonts w:ascii="Arial Narrow" w:hAnsi="Arial Narrow"/>
          <w:b w:val="0"/>
          <w:sz w:val="22"/>
          <w:szCs w:val="22"/>
        </w:rPr>
        <w:fldChar w:fldCharType="end"/>
      </w:r>
    </w:p>
    <w:p w14:paraId="6CF670A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54BC766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b) o rezervách</w:t>
      </w:r>
    </w:p>
    <w:p w14:paraId="072D781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0669B7" w:rsidRPr="0073029B" w14:paraId="0834E4BA" w14:textId="77777777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64AA46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E527CF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14:paraId="058869C4" w14:textId="77777777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3773B5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5ED32E" w14:textId="77777777"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D838E5" w14:textId="77777777"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0B70F8" w14:textId="77777777"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F9DABE" w14:textId="77777777"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49A694" w14:textId="77777777"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14:paraId="60859C4E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4E2A3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B5772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A9462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F5DD7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3F575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063E0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14:paraId="5EFA6F02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CA446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AF5572" w14:textId="2D61ED63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6DE66E" w14:textId="6B4DDD39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2E047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6E48C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EA1A28" w14:textId="0FA81858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8DFC778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8190F1" w14:textId="19DB7FB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aTxt01401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25900" w14:textId="3D299F9B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3D1A9C" w14:textId="23F80DA6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32A2B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8603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F8721" w14:textId="3A6F2382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A0ABF90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F40F33" w14:textId="4B3B543B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aTxt01402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7F1BE" w14:textId="42FF604D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01D42C" w14:textId="4314945C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35872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8DF37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C1634A" w14:textId="2CE6343E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F05434C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3BB32" w14:textId="39FA47FB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aTxt01403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115CBB" w14:textId="7331028A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1F5D88" w14:textId="4B2B7A68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3FDF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42416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D4A687" w14:textId="43400D88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FC8F24F" w14:textId="77777777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7F3B048" w14:textId="2DB1535D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ABEB172" w14:textId="2650C59A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0AA1C7C" w14:textId="02E6AA24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913921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ED9774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7C15AE6" w14:textId="5FFA11F1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3039D3A" w14:textId="77777777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04A8DA" w14:textId="6A87D595" w:rsidR="000669B7" w:rsidRPr="000B015D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instrText xml:space="preserve"> MERGEFIELD  aTxt01405 </w:instrText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CE791B" w14:textId="0EA603C4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08C658" w14:textId="6B5F33E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ADE70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184AED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3449E4" w14:textId="65077676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636C225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B3808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55A4CF" w14:textId="42DB872F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A09223" w14:textId="4AD87348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1302C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5EAA1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B022E0" w14:textId="00BD92A9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4D475DB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C2C5F5" w14:textId="11707020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aTxt01412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310A8A" w14:textId="6D699042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6E355C" w14:textId="42CF83AE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01F37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E635E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AEF406" w14:textId="2D57BFF3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D6170AA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BA06CA" w14:textId="2A708FB1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aTxt01413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A317A6" w14:textId="5601C67C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CF11D9" w14:textId="41F06DC4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EC83C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8944B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1EC466" w14:textId="125A455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CC859DF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2C3474" w14:textId="4E31CE56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E50203" w14:textId="39C245E4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8AE597" w14:textId="7B38C91E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9683A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46A26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D0E404" w14:textId="13C91BC5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4DA364E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2CB9D8" w14:textId="67FA99C6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aTxt01415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E27ACC" w14:textId="6AB8CBCB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8DAA17" w14:textId="2A1A1E1C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C3273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C47AA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1C39E" w14:textId="3CC9B541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ECBB365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6200C3" w14:textId="7AC34292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aTxt01416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C41C0C" w14:textId="3C4D0054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4BEB8" w14:textId="3BE14BAF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C561D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46B25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4B9E0" w14:textId="0B027498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142373B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AE0E8C" w14:textId="3EABE253"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70D711" w14:textId="01E227F5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78896" w14:textId="7F195FD9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3F9B10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C93F9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58528" w14:textId="27EA8E2D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213788B7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DBB41" w14:textId="4C8E26F2"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5B13C" w14:textId="1D08B94C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3D381F" w14:textId="5E90E445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9EB144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3336E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D8BF82" w14:textId="2DC0AC6D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38225E24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848794" w14:textId="49A6F157"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523452" w14:textId="03E17E04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AE1BC8" w14:textId="31129D46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6CBA5E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36ABE0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6C7071" w14:textId="4B8422E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14:paraId="198262A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A102C63" w14:textId="3BC87E36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p42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1983ABE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B65AF6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0669B7" w:rsidRPr="0073029B" w14:paraId="265A0AFD" w14:textId="77777777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05F182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0ED6F9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4785CF37" w14:textId="77777777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64618D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FF4FAB" w14:textId="77777777" w:rsidR="000669B7" w:rsidRPr="0073029B" w:rsidRDefault="000669B7" w:rsidP="00F4554D">
            <w:pPr>
              <w:pStyle w:val="TopHeader"/>
            </w:pPr>
            <w:r w:rsidRPr="0073029B">
              <w:t xml:space="preserve">Stav na začiatku účtovného </w:t>
            </w:r>
            <w:r w:rsidRPr="0073029B">
              <w:lastRenderedPageBreak/>
              <w:t>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A006C0" w14:textId="77777777" w:rsidR="000669B7" w:rsidRPr="0073029B" w:rsidRDefault="000669B7" w:rsidP="00F4554D">
            <w:pPr>
              <w:pStyle w:val="TopHeader"/>
            </w:pPr>
            <w:r w:rsidRPr="0073029B">
              <w:lastRenderedPageBreak/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2FACFE" w14:textId="77777777"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0C83CA" w14:textId="77777777"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288511" w14:textId="77777777" w:rsidR="000669B7" w:rsidRPr="0073029B" w:rsidRDefault="000669B7" w:rsidP="00F4554D">
            <w:pPr>
              <w:pStyle w:val="TopHeader"/>
            </w:pPr>
            <w:r w:rsidRPr="0073029B">
              <w:t xml:space="preserve">Stav na konci účtovného </w:t>
            </w:r>
            <w:r w:rsidRPr="0073029B">
              <w:lastRenderedPageBreak/>
              <w:t>obdobia</w:t>
            </w:r>
          </w:p>
        </w:tc>
      </w:tr>
      <w:tr w:rsidR="000669B7" w:rsidRPr="0073029B" w14:paraId="597BAAD7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6B5C5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C2CDB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5A202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91113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4E9E5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1E039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14:paraId="1D75E6EE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55D9C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90F280" w14:textId="655AA3CF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B3E35B" w14:textId="6170B5DA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25DF2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EE540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1B46BF" w14:textId="3DB2BD64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1BE1749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8EE42" w14:textId="7EDF1148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aTxt01401s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943D9" w14:textId="7BF6EB6F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BCCEEC" w14:textId="1EB8C3F3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5B0D9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4921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04BC71" w14:textId="26FB62F3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EEFDDA6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903C5C" w14:textId="185989A8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688464" w14:textId="1D3A6870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ABCA8C" w14:textId="53863326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8604A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6D191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685775" w14:textId="6E23537A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FE76326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70159" w14:textId="10856F3B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9B7738" w14:textId="4E629BCC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39688D" w14:textId="182038BA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CAE7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6D920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88C481" w14:textId="689E18F4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FBEDFB5" w14:textId="77777777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AD3A44A" w14:textId="17CF818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4526B8C" w14:textId="070178F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8F4AA56" w14:textId="6823E53D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D375BD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FCC171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39E6CC0" w14:textId="500532D2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539F090" w14:textId="77777777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991A6A" w14:textId="08751739" w:rsidR="000669B7" w:rsidRPr="0073029B" w:rsidRDefault="00F9573B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instrText xml:space="preserve"> MERGEFIELD aTxt01405s </w:instrTex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97316B" w14:textId="45BB5745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4FB8B4" w14:textId="3C93151F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6D9B4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FEA83A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C9727C" w14:textId="3D64FB01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08B38E3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CEA55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AA036D" w14:textId="539571AE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5239FF" w14:textId="18116B21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87DDD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55E0F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A41A21" w14:textId="43B44379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4C87D10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20838" w14:textId="4A15A920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D24F8B" w14:textId="1FB01850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426EF9" w14:textId="79EDC7C0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A81A6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08BF8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7572F" w14:textId="4B8ACB0A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F2BEDD6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72CA97" w14:textId="4C191A80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D305C2" w14:textId="1CFC3920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0A38A" w14:textId="28D2DD24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DECA9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EB41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1F7082" w14:textId="4CBECB64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AA170A3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5016F0" w14:textId="2BBCA079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8CDA1E" w14:textId="27D86D18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987E13" w14:textId="3F0A59D6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297C3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8E1CC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F1A706" w14:textId="6D2797E4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64C290D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6B06CA" w14:textId="103AB414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aTxt01415s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04A99" w14:textId="7EF78EA8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6AB9E8" w14:textId="14151B95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6AC97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BF4E9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7D752" w14:textId="692C423B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532F436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F9D69" w14:textId="2A0B9ED8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aTxt01416s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D675C5" w14:textId="1BB19264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71025A" w14:textId="12367798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7403F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C83F2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2C2FCF" w14:textId="0277D415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978246A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CFAE8F" w14:textId="5BFB997E"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86FDB" w14:textId="2232FFEF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7D81C" w14:textId="2481158B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4A82D1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893AD4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A2CBFA" w14:textId="145325A1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7CA7730F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19D43F" w14:textId="61F0843A"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F03147" w14:textId="4C54A41C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9F5A10" w14:textId="1D0073AE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4F1FF5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89D57D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D0144B" w14:textId="296D9403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34C3BDD3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F60348" w14:textId="400D9DFB"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E8AC4E" w14:textId="4D51CA15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2733A8" w14:textId="42A8AA35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F58FAB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957295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598156" w14:textId="0D7DCBA2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14:paraId="54560B9D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04085636" w14:textId="634FBA45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p43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4EE016B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5D4D7DB" w14:textId="77777777"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24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0669B7" w:rsidRPr="0073029B" w14:paraId="28759133" w14:textId="77777777" w:rsidTr="00F4554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69B0D1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B12DF9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3D8073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E51BAB" w:rsidRPr="0073029B" w14:paraId="433463EB" w14:textId="77777777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5007B3" w14:textId="77777777"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444461" w14:textId="54E88DE7" w:rsidR="00E51BAB" w:rsidRPr="00F571F6" w:rsidRDefault="00E51BAB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a04431s12  \* MERGEFORMAT </w:instrTex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4001BB8" w14:textId="77777777"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14:paraId="1EC036CC" w14:textId="77777777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EA14CC" w14:textId="77777777"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2CBB8F" w14:textId="5BF1DFDE" w:rsidR="00E51BAB" w:rsidRPr="00F571F6" w:rsidRDefault="00E51BAB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245AE7" w14:textId="77777777"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14:paraId="5695D649" w14:textId="77777777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02F2A5" w14:textId="77777777"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23892B" w14:textId="0D7B58F2" w:rsidR="00E51BAB" w:rsidRPr="00F571F6" w:rsidRDefault="00E51BAB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521FAB" w14:textId="77777777"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14:paraId="79B6E840" w14:textId="77777777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4A8F54" w14:textId="77777777"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695711" w14:textId="4C5DFFA6" w:rsidR="00E51BAB" w:rsidRPr="00F571F6" w:rsidRDefault="00E51BAB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a04430s12  \* MERGEFORMAT </w:instrTex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b/>
                <w:noProof/>
                <w:sz w:val="18"/>
                <w:szCs w:val="18"/>
              </w:rPr>
              <w:t>-88719.81</w: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243E00F1" w14:textId="77777777"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FD672BF" w14:textId="77777777" w:rsidTr="00F4554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8F8E31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2E1079" w14:textId="1B83EBB1" w:rsidR="000669B7" w:rsidRPr="00F571F6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253AE7A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1BAB" w:rsidRPr="0073029B" w14:paraId="0E56816F" w14:textId="77777777" w:rsidTr="00F4554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CEB3E" w14:textId="77777777"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D98BE8" w14:textId="6C756D5B" w:rsidR="00E51BAB" w:rsidRPr="00F571F6" w:rsidRDefault="00E51BAB" w:rsidP="00D71752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909B7" w14:textId="77777777" w:rsidR="00E51BAB" w:rsidRPr="0073029B" w:rsidRDefault="00E51BAB" w:rsidP="00D7175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27B02B89" w14:textId="77777777" w:rsidR="000669B7" w:rsidRPr="0073029B" w:rsidRDefault="000669B7" w:rsidP="000669B7">
      <w:pPr>
        <w:pStyle w:val="Nzov"/>
        <w:spacing w:after="120"/>
        <w:jc w:val="both"/>
        <w:rPr>
          <w:rFonts w:ascii="Arial Narrow" w:hAnsi="Arial Narrow"/>
          <w:sz w:val="22"/>
          <w:szCs w:val="22"/>
        </w:rPr>
      </w:pPr>
    </w:p>
    <w:p w14:paraId="2C82E0B1" w14:textId="3F9A81F5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p44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33F2A97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F5AFDEF" w14:textId="77777777" w:rsidR="000669B7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v) a časti G. písm. f) o odloženej daňovej pohľadávke alebo o odloženom daňovom záväzku</w:t>
      </w:r>
    </w:p>
    <w:p w14:paraId="60CCA844" w14:textId="77777777"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67"/>
        <w:gridCol w:w="2386"/>
      </w:tblGrid>
      <w:tr w:rsidR="000669B7" w:rsidRPr="0073029B" w14:paraId="56623D5D" w14:textId="77777777" w:rsidTr="00F4554D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602F04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F87F06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2DE977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194F4697" w14:textId="77777777" w:rsidTr="00F4554D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1D90F6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30842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4A028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B1ED701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53D10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7866F3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64F52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5E4D7E0C" w14:textId="77777777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2B0D6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3AE835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F230F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2366B0A3" w14:textId="77777777" w:rsidTr="00F4554D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E9780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AEDDC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E82A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2EA68471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9315A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6B1DF6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D5A1A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2CB1BFDA" w14:textId="77777777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33AC8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A6FA4B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0E03B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91FC6E0" w14:textId="77777777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19DA6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DC4A7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218D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3B9EAD8C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1D400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2E901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B38C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2FCD81C2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4999E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36205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843AB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347729C2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F7B771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F4568F1" w14:textId="2BB3A41A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D7C397" w14:textId="5945E25E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9FC376B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89D044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407A3E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27E80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5C1BBA7F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E6E189" w14:textId="77777777" w:rsidR="000669B7" w:rsidRPr="0073029B" w:rsidRDefault="000669B7" w:rsidP="006C636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Zaúčtovaná  ako </w:t>
            </w:r>
            <w:r w:rsidR="006C6361">
              <w:rPr>
                <w:rFonts w:ascii="Arial Narrow" w:hAnsi="Arial Narrow"/>
                <w:sz w:val="22"/>
                <w:szCs w:val="22"/>
              </w:rPr>
              <w:t>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366FA3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99173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76AFA6B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CE721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0FC32B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32D6E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1921F3D7" w14:textId="77777777" w:rsidTr="00F4554D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E158B93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B9862CB" w14:textId="7FA00890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12B7CC" w14:textId="3EB340F9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02AA3C1" w14:textId="77777777" w:rsidTr="00F4554D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433C8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E934DB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19E31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382F1D66" w14:textId="77777777" w:rsidTr="00511BB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9033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65E637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1A0B4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6F10DF7" w14:textId="77777777" w:rsidTr="00511BB9">
        <w:trPr>
          <w:trHeight w:val="345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87A8E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967470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1D090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511BB9" w:rsidRPr="0073029B" w14:paraId="485883C0" w14:textId="77777777" w:rsidTr="00511BB9">
        <w:trPr>
          <w:trHeight w:val="34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B19945" w14:textId="77777777" w:rsidR="00511BB9" w:rsidRPr="0073029B" w:rsidRDefault="00511BB9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051AC0E" w14:textId="77777777"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427393" w14:textId="77777777"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06C3432E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0BF4FACE" w14:textId="3E40262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p45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5046621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72CE69D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0669B7" w:rsidRPr="0073029B" w14:paraId="6295BBF2" w14:textId="77777777" w:rsidTr="00F4554D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97F6F7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EA4B14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4F26F0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5A5BB0D8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82F4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1B3E2B" w14:textId="35C55534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716.13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CBD02" w14:textId="19962380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AD32DCB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A9C346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91FB8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6C1E4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6FD7EDB5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9072A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8C3DF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316AB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E220EA9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C722E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93C6C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3D6A4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5205373B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95B8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587CA4" w14:textId="3CE125A5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434.60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28780" w14:textId="46626AFD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D2CB3F4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24A47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C6D88C" w14:textId="65DDEB0A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324.00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6E7934" w14:textId="542604EE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3AAD0CB" w14:textId="77777777" w:rsidTr="00F4554D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007F6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24F54C" w14:textId="3E81116B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826.73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E3651D" w14:textId="18F1F508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0B18CBA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1485E5D" w14:textId="05B8832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p46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6058FA3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082EC90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7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0669B7" w:rsidRPr="0073029B" w14:paraId="18397370" w14:textId="77777777" w:rsidTr="00F4554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BA2415" w14:textId="77777777" w:rsidR="000669B7" w:rsidRPr="0073029B" w:rsidRDefault="000669B7" w:rsidP="00F4554D">
            <w:pPr>
              <w:pStyle w:val="TopHeader"/>
            </w:pPr>
            <w:r w:rsidRPr="0073029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071652" w14:textId="77777777" w:rsidR="000669B7" w:rsidRPr="0073029B" w:rsidRDefault="000669B7" w:rsidP="00F4554D">
            <w:pPr>
              <w:pStyle w:val="TopHeader"/>
            </w:pPr>
            <w:r w:rsidRPr="0073029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EFEF59" w14:textId="77777777" w:rsidR="000669B7" w:rsidRPr="0073029B" w:rsidRDefault="000669B7" w:rsidP="00F4554D">
            <w:pPr>
              <w:pStyle w:val="TopHeader"/>
            </w:pPr>
            <w:r w:rsidRPr="0073029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BE25F0" w14:textId="77777777" w:rsidR="000669B7" w:rsidRPr="0073029B" w:rsidRDefault="000669B7" w:rsidP="00F4554D">
            <w:pPr>
              <w:pStyle w:val="TopHeader"/>
            </w:pPr>
            <w:r w:rsidRPr="0073029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C244BA" w14:textId="77777777" w:rsidR="000669B7" w:rsidRPr="0073029B" w:rsidRDefault="000669B7" w:rsidP="00F4554D">
            <w:pPr>
              <w:pStyle w:val="TopHeader"/>
            </w:pPr>
            <w:r w:rsidRPr="0073029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D3538E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14:paraId="77B73B5C" w14:textId="77777777" w:rsidTr="00F4554D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0E451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7E309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1A0C0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4B80B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94E99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D1C67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796C4FF7" w14:textId="77777777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6D35D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B7C8B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9C944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F1930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A1691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48E45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344DD3DC" w14:textId="77777777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4B4A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D4847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EA18A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18A1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DAE3F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7D47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614109D4" w14:textId="77777777" w:rsidTr="00F4554D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C56C7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DF37B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697EE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368E2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F8626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E318F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1722E4E8" w14:textId="77777777" w:rsidR="000669B7" w:rsidRPr="0073029B" w:rsidRDefault="000669B7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</w:p>
    <w:p w14:paraId="30B4586C" w14:textId="128C1C0E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p47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11B0ED4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B8C29B7" w14:textId="77777777" w:rsidR="000669B7" w:rsidRPr="0073029B" w:rsidRDefault="00405CD9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28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i) o bankových úveroch, pôžičkách a krátkodobých finančných výpomociach</w:t>
      </w:r>
    </w:p>
    <w:p w14:paraId="5B2938A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07"/>
        <w:gridCol w:w="771"/>
        <w:gridCol w:w="864"/>
        <w:gridCol w:w="1068"/>
        <w:gridCol w:w="1576"/>
        <w:gridCol w:w="1213"/>
        <w:gridCol w:w="1543"/>
      </w:tblGrid>
      <w:tr w:rsidR="005E5AD7" w:rsidRPr="0073029B" w14:paraId="49959C7E" w14:textId="77777777" w:rsidTr="002578DE">
        <w:trPr>
          <w:trHeight w:val="990"/>
          <w:jc w:val="center"/>
        </w:trPr>
        <w:tc>
          <w:tcPr>
            <w:tcW w:w="20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6F6371" w14:textId="77777777" w:rsidR="005E5AD7" w:rsidRPr="0073029B" w:rsidRDefault="005E5AD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46BACB" w14:textId="77777777" w:rsidR="005E5AD7" w:rsidRPr="0073029B" w:rsidRDefault="005E5AD7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78E84C" w14:textId="77777777" w:rsidR="005E5AD7" w:rsidRPr="0073029B" w:rsidRDefault="005E5AD7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14:paraId="7C746A52" w14:textId="77777777" w:rsidR="005E5AD7" w:rsidRPr="0073029B" w:rsidRDefault="005E5AD7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1FCD45" w14:textId="77777777" w:rsidR="005E5AD7" w:rsidRPr="0073029B" w:rsidRDefault="005E5AD7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127EBE" w14:textId="77777777" w:rsidR="005E5AD7" w:rsidRPr="0073029B" w:rsidRDefault="005E5AD7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954573" w14:textId="77777777" w:rsidR="005E5AD7" w:rsidRDefault="005E5AD7" w:rsidP="00F4554D">
            <w:pPr>
              <w:pStyle w:val="TopHeader"/>
            </w:pPr>
          </w:p>
          <w:p w14:paraId="6D95FB28" w14:textId="77777777" w:rsidR="005E5AD7" w:rsidRPr="0073029B" w:rsidRDefault="005E5AD7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D11815" w14:textId="77777777" w:rsidR="005E5AD7" w:rsidRPr="0073029B" w:rsidRDefault="005E5AD7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5E5AD7" w:rsidRPr="0073029B" w14:paraId="19618FE1" w14:textId="77777777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A176D4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584974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06C7F2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3182D5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74D8DB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CB01B3B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B117FD2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5E5AD7" w:rsidRPr="0073029B" w14:paraId="07A38BC1" w14:textId="77777777" w:rsidTr="002578DE">
        <w:trPr>
          <w:trHeight w:val="330"/>
          <w:jc w:val="center"/>
        </w:trPr>
        <w:tc>
          <w:tcPr>
            <w:tcW w:w="929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ED9767D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5E5AD7" w:rsidRPr="0073029B" w14:paraId="14FDC791" w14:textId="77777777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83525A2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9F18C60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14:paraId="62A2EE27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14:paraId="1F973F9D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noWrap/>
            <w:vAlign w:val="center"/>
          </w:tcPr>
          <w:p w14:paraId="08701DAA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auto"/>
            </w:tcBorders>
          </w:tcPr>
          <w:p w14:paraId="502EBC01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top w:val="single" w:sz="12" w:space="0" w:color="auto"/>
            </w:tcBorders>
            <w:noWrap/>
            <w:vAlign w:val="center"/>
          </w:tcPr>
          <w:p w14:paraId="2BEF4383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14:paraId="671F2CCF" w14:textId="77777777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14:paraId="66DDCA62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65AA0118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14:paraId="45F8DA59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14:paraId="76DD5FFF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14:paraId="25B8A769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14:paraId="37FB1EAB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14:paraId="37D45073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14:paraId="6922E961" w14:textId="77777777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14:paraId="3206E3A8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4D58716F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14:paraId="55047B27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14:paraId="27F55A1E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14:paraId="0A8EE74D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14:paraId="274C2381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14:paraId="2EFADDFC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14:paraId="3430133B" w14:textId="77777777" w:rsidTr="002578DE">
        <w:trPr>
          <w:trHeight w:val="330"/>
          <w:jc w:val="center"/>
        </w:trPr>
        <w:tc>
          <w:tcPr>
            <w:tcW w:w="929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B603076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5E5AD7" w:rsidRPr="0073029B" w14:paraId="1781579D" w14:textId="77777777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35E9BB8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F88C127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14:paraId="4C66D0CE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14:paraId="1F654E4C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noWrap/>
            <w:vAlign w:val="center"/>
          </w:tcPr>
          <w:p w14:paraId="0C797CD3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auto"/>
            </w:tcBorders>
          </w:tcPr>
          <w:p w14:paraId="2BB65B82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top w:val="single" w:sz="12" w:space="0" w:color="auto"/>
            </w:tcBorders>
            <w:noWrap/>
            <w:vAlign w:val="center"/>
          </w:tcPr>
          <w:p w14:paraId="0DE14E31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14:paraId="72A2780B" w14:textId="77777777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14:paraId="580AE326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34B8FCBA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14:paraId="37C42FD5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14:paraId="7C6BC40F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14:paraId="4D4D70CE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14:paraId="2EED6455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14:paraId="642ECE05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14:paraId="5C9EC6BF" w14:textId="77777777" w:rsidTr="002578DE">
        <w:trPr>
          <w:trHeight w:val="345"/>
          <w:jc w:val="center"/>
        </w:trPr>
        <w:tc>
          <w:tcPr>
            <w:tcW w:w="2068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E44338" w14:textId="77777777" w:rsidR="005E5AD7" w:rsidRPr="0073029B" w:rsidRDefault="005E5AD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8F393B0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6" w:type="dxa"/>
            <w:tcBorders>
              <w:bottom w:val="single" w:sz="12" w:space="0" w:color="auto"/>
            </w:tcBorders>
            <w:noWrap/>
            <w:vAlign w:val="center"/>
          </w:tcPr>
          <w:p w14:paraId="53758055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7" w:type="dxa"/>
            <w:tcBorders>
              <w:bottom w:val="single" w:sz="12" w:space="0" w:color="auto"/>
            </w:tcBorders>
            <w:noWrap/>
            <w:vAlign w:val="center"/>
          </w:tcPr>
          <w:p w14:paraId="5DC91BF6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noWrap/>
            <w:vAlign w:val="center"/>
          </w:tcPr>
          <w:p w14:paraId="07429977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</w:tcPr>
          <w:p w14:paraId="21062FB1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bottom w:val="single" w:sz="12" w:space="0" w:color="auto"/>
            </w:tcBorders>
            <w:noWrap/>
            <w:vAlign w:val="center"/>
          </w:tcPr>
          <w:p w14:paraId="05605B64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23B68CC" w14:textId="77777777"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14:paraId="4C304B07" w14:textId="241CF0FF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p48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73BB1B1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C0C23F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497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72"/>
        <w:gridCol w:w="771"/>
        <w:gridCol w:w="892"/>
        <w:gridCol w:w="1056"/>
        <w:gridCol w:w="1295"/>
        <w:gridCol w:w="1157"/>
        <w:gridCol w:w="1954"/>
      </w:tblGrid>
      <w:tr w:rsidR="002D450E" w:rsidRPr="0073029B" w14:paraId="0C02FD10" w14:textId="77777777" w:rsidTr="00330AB1">
        <w:trPr>
          <w:trHeight w:val="99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CD95E0" w14:textId="77777777" w:rsidR="002D450E" w:rsidRPr="0073029B" w:rsidRDefault="002D450E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FB7AAE" w14:textId="77777777" w:rsidR="002D450E" w:rsidRPr="0073029B" w:rsidRDefault="002D450E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9E49EA" w14:textId="77777777" w:rsidR="002D450E" w:rsidRPr="0073029B" w:rsidRDefault="002D450E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14:paraId="6E8674A4" w14:textId="77777777" w:rsidR="002D450E" w:rsidRPr="0073029B" w:rsidRDefault="002D450E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35A13A" w14:textId="77777777" w:rsidR="002D450E" w:rsidRPr="0073029B" w:rsidRDefault="002D450E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770C68" w14:textId="77777777" w:rsidR="002D450E" w:rsidRPr="0073029B" w:rsidRDefault="002D450E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23BF8F" w14:textId="77777777" w:rsidR="002D450E" w:rsidRDefault="002D450E" w:rsidP="00F4554D">
            <w:pPr>
              <w:pStyle w:val="TopHeader"/>
            </w:pPr>
          </w:p>
          <w:p w14:paraId="37789942" w14:textId="77777777" w:rsidR="002D450E" w:rsidRPr="0073029B" w:rsidRDefault="002D450E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9C3752" w14:textId="77777777" w:rsidR="002D450E" w:rsidRPr="0073029B" w:rsidRDefault="002D450E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2D450E" w:rsidRPr="0073029B" w14:paraId="203FBA41" w14:textId="77777777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B31219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CA2745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5141E9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5A31D4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3675F8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5890C6" w14:textId="77777777"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AB6C211" w14:textId="77777777"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D450E" w:rsidRPr="0073029B" w14:paraId="6CB9EB1E" w14:textId="77777777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7D90C4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53913FE6" w14:textId="77777777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37DD57C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D73CBFC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5E658FDC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794CDAF0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14:paraId="1478183C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14:paraId="5E4670C4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14:paraId="4F60E72B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3C5CFF5D" w14:textId="77777777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14:paraId="064D4E3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5EBF8BB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7560F573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23B53F87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14:paraId="7B52F688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14:paraId="38C8AD1A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14:paraId="05A5954B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19367F33" w14:textId="77777777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14:paraId="56BD7790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3DA0B4EA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59495A8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6E231854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14:paraId="5369313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14:paraId="05912D8C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14:paraId="2D8D1A4B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3DF6D395" w14:textId="77777777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ABA73BC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6DF930C9" w14:textId="77777777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11FBE44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9D306F3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2FBE86B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3B433728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14:paraId="1CA7CC1B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14:paraId="6C4DE1BA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14:paraId="02D98613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52479CE1" w14:textId="77777777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14:paraId="0BD17D78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7EC7251A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38E765B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2035B5FC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14:paraId="4793473C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14:paraId="78209598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14:paraId="1517EF64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0D4839A0" w14:textId="77777777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14:paraId="205A3D8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40F6489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434AC030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25BBBF4A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14:paraId="2EA6492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14:paraId="3C51641D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14:paraId="197A8B8C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333E7978" w14:textId="77777777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D778B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1CA1CD1A" w14:textId="77777777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EC6AF88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748E46D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326FF25B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0BB14ED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14:paraId="2C2AA0B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</w:tcPr>
          <w:p w14:paraId="7A655E8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14:paraId="1DE95D0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50E" w:rsidRPr="0073029B" w14:paraId="2380DB9E" w14:textId="77777777" w:rsidTr="00330AB1">
        <w:trPr>
          <w:trHeight w:val="345"/>
          <w:jc w:val="center"/>
        </w:trPr>
        <w:tc>
          <w:tcPr>
            <w:tcW w:w="192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461AD7" w14:textId="77777777" w:rsidR="002D450E" w:rsidRPr="0073029B" w:rsidRDefault="002D450E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A806D04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bottom w:val="single" w:sz="12" w:space="0" w:color="auto"/>
            </w:tcBorders>
            <w:noWrap/>
            <w:vAlign w:val="center"/>
          </w:tcPr>
          <w:p w14:paraId="3BE3142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bottom w:val="single" w:sz="12" w:space="0" w:color="auto"/>
            </w:tcBorders>
            <w:noWrap/>
            <w:vAlign w:val="center"/>
          </w:tcPr>
          <w:p w14:paraId="11893D58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bottom w:val="single" w:sz="12" w:space="0" w:color="auto"/>
            </w:tcBorders>
            <w:noWrap/>
            <w:vAlign w:val="center"/>
          </w:tcPr>
          <w:p w14:paraId="59030147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bottom w:val="single" w:sz="12" w:space="0" w:color="auto"/>
            </w:tcBorders>
          </w:tcPr>
          <w:p w14:paraId="6354F65B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bottom w:val="single" w:sz="12" w:space="0" w:color="auto"/>
            </w:tcBorders>
            <w:noWrap/>
            <w:vAlign w:val="center"/>
          </w:tcPr>
          <w:p w14:paraId="4D7BDAAC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2175FBC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649417C" w14:textId="05562B0D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p49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0362085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2E7BB37" w14:textId="77777777" w:rsidR="000669B7" w:rsidRPr="0073029B" w:rsidRDefault="00405CD9" w:rsidP="000669B7">
      <w:pPr>
        <w:pStyle w:val="Nzov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 G. písm. k) o významných položkách derivátov za bežné účtovné obdobie </w:t>
      </w:r>
    </w:p>
    <w:p w14:paraId="6F06083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0669B7" w:rsidRPr="0073029B" w14:paraId="1074C40C" w14:textId="77777777" w:rsidTr="00F4554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5771581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80CDC1" w14:textId="77777777" w:rsidR="000669B7" w:rsidRPr="0073029B" w:rsidRDefault="000669B7" w:rsidP="00F4554D">
            <w:pPr>
              <w:pStyle w:val="TopHeader"/>
            </w:pPr>
            <w:r w:rsidRPr="0073029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C62416C" w14:textId="77777777" w:rsidR="000669B7" w:rsidRPr="0073029B" w:rsidRDefault="000669B7" w:rsidP="00F4554D">
            <w:pPr>
              <w:pStyle w:val="TopHeader"/>
            </w:pPr>
            <w:r w:rsidRPr="0073029B">
              <w:t>Dohodnutá cena  podkladového nástroja</w:t>
            </w:r>
          </w:p>
        </w:tc>
      </w:tr>
      <w:tr w:rsidR="000669B7" w:rsidRPr="0073029B" w14:paraId="1DA5EA6A" w14:textId="77777777" w:rsidTr="00F4554D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91C4E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3C4CE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600CF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DE5D1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74C4CDD" w14:textId="77777777" w:rsidTr="00F4554D">
        <w:trPr>
          <w:trHeight w:val="106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1E9AA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20EB9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F9D1C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F2665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14:paraId="4E93D911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2DA02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72C7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21278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2B70D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14:paraId="2678F0D4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FB448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80E9B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925F2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584C6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60AF603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BBB8D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AE5F4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8909F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50424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F26F3BA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8C734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E7E3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D230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269B7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22C1252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611C1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7E3E1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2105F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EEE0A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7446BE3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C7B67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AFFBF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626C4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DFC99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90DDA2F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EB9D6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01A21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B48FB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967B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6B7D13D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78281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A6231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9C059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E3C9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6885DCE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E2DD3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4D487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E1F3F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5A2D4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F781C34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836D3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01DED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CE2A8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4364A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DDEB4B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3C757F9" w14:textId="55BE3EFA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p51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2186CB9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B3D3B6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4"/>
        <w:gridCol w:w="1388"/>
        <w:gridCol w:w="969"/>
        <w:gridCol w:w="1392"/>
        <w:gridCol w:w="1449"/>
      </w:tblGrid>
      <w:tr w:rsidR="000669B7" w:rsidRPr="0073029B" w14:paraId="073A6082" w14:textId="77777777" w:rsidTr="00F4554D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1D505D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A0C71F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03A0BD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3574E2B8" w14:textId="77777777" w:rsidTr="00F4554D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59519A4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058E2F" w14:textId="77777777" w:rsidR="000669B7" w:rsidRPr="0073029B" w:rsidRDefault="000669B7" w:rsidP="00F4554D">
            <w:pPr>
              <w:pStyle w:val="TopHeader"/>
            </w:pPr>
            <w:r w:rsidRPr="0073029B">
              <w:t xml:space="preserve">Zmena reálnej hodnoty </w:t>
            </w:r>
            <w:r w:rsidRPr="0073029B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2C603E" w14:textId="77777777" w:rsidR="000669B7" w:rsidRPr="0073029B" w:rsidRDefault="000669B7" w:rsidP="00F4554D">
            <w:pPr>
              <w:pStyle w:val="TopHeader"/>
            </w:pPr>
            <w:r w:rsidRPr="0073029B">
              <w:t>Zmena reálnej hodnoty (+/-) s vplyvom na</w:t>
            </w:r>
          </w:p>
        </w:tc>
      </w:tr>
      <w:tr w:rsidR="000669B7" w:rsidRPr="0073029B" w14:paraId="78BDBFB7" w14:textId="77777777" w:rsidTr="00F4554D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2A8F86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D0E9FC" w14:textId="77777777"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AD4E5F" w14:textId="77777777"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A48CF2" w14:textId="77777777"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BFF242" w14:textId="77777777"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</w:tr>
      <w:tr w:rsidR="000669B7" w:rsidRPr="0073029B" w14:paraId="2FC3844C" w14:textId="77777777" w:rsidTr="00F4554D">
        <w:trPr>
          <w:trHeight w:val="149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70C55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4F902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5A9B3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022FE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F57CD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0669B7" w:rsidRPr="0073029B" w14:paraId="08F53813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B72DE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69C08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0BD66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2C312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7D22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CAD7089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74DC9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3F3C5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FB756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3E46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EE4A8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07BEF60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C315A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22985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3BE27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6B5E9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18E0F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615DA08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9B08D3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AE3D0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68F09E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E3AF8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D15E2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14:paraId="0FB1049D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5A32E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5FCB7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0E791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492D4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5B755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05071D3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0AC07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878A3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CE8E7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3D2CD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ED653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980A8CC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BA81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DD08C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A65C2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2A6EA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E2F93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68E05EE" w14:textId="77777777" w:rsidTr="00F4554D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D87BD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12D55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906C3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933CC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8FD29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1863BAD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65AC28DF" w14:textId="7E82F1EE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p52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18A8E8B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2F4E8C3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405CD9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405CD9" w:rsidRPr="00405CD9">
        <w:rPr>
          <w:rFonts w:ascii="Arial Narrow" w:hAnsi="Arial Narrow"/>
          <w:sz w:val="22"/>
          <w:szCs w:val="22"/>
        </w:rPr>
        <w:t xml:space="preserve"> </w:t>
      </w:r>
      <w:r w:rsidR="00405CD9">
        <w:rPr>
          <w:rFonts w:ascii="Arial Narrow" w:hAnsi="Arial Narrow"/>
          <w:sz w:val="22"/>
          <w:szCs w:val="22"/>
        </w:rPr>
        <w:t>prílohe</w:t>
      </w:r>
      <w:r w:rsidR="00405C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0669B7" w:rsidRPr="0073029B" w14:paraId="468837F1" w14:textId="77777777" w:rsidTr="00F4554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892355E" w14:textId="77777777" w:rsidR="000669B7" w:rsidRPr="0073029B" w:rsidRDefault="000669B7" w:rsidP="00F4554D">
            <w:pPr>
              <w:pStyle w:val="TopHeader"/>
            </w:pPr>
            <w:r w:rsidRPr="0073029B">
              <w:lastRenderedPageBreak/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16174A" w14:textId="77777777" w:rsidR="000669B7" w:rsidRPr="0073029B" w:rsidRDefault="000669B7" w:rsidP="00F4554D">
            <w:pPr>
              <w:pStyle w:val="TopHeader"/>
            </w:pPr>
            <w:r w:rsidRPr="0073029B">
              <w:t>Reálna hodnota</w:t>
            </w:r>
          </w:p>
        </w:tc>
      </w:tr>
      <w:tr w:rsidR="000669B7" w:rsidRPr="0073029B" w14:paraId="61D65630" w14:textId="77777777" w:rsidTr="00F4554D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D6EC05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2962FE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C788C2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2C9683CB" w14:textId="77777777" w:rsidTr="00F4554D">
        <w:trPr>
          <w:trHeight w:val="167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555D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ABE4B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72FE6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14:paraId="5E021A1F" w14:textId="77777777" w:rsidTr="00F4554D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ADC7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F7786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D3A8D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3E0735DD" w14:textId="77777777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B1106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CFCE0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0F29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2E735466" w14:textId="77777777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AA432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FDF80F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63745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42BC40BA" w14:textId="77777777" w:rsidTr="00F4554D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798D4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2D5D1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59311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53FA857D" w14:textId="77777777" w:rsidTr="00F4554D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0BFA7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594410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8EAFC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4CDFF396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46909FE7" w14:textId="008833FF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p53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355335A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43E7EF1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669B7" w:rsidRPr="0073029B" w14:paraId="51420CF8" w14:textId="77777777" w:rsidTr="00F4554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98C8A0" w14:textId="77777777"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55A39B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721FFD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6618E526" w14:textId="77777777" w:rsidTr="00F4554D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85AAF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BBEE8C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BB5E2F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14:paraId="6F75A77B" w14:textId="77777777" w:rsidTr="00F4554D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1BC5DC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8267B5" w14:textId="77777777"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D15BFA" w14:textId="77777777"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C25BC3" w14:textId="77777777"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472ECB" w14:textId="77777777"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DAEB40" w14:textId="77777777"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7FD75C" w14:textId="77777777"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14:paraId="29C39255" w14:textId="77777777" w:rsidTr="00F4554D">
        <w:trPr>
          <w:trHeight w:val="151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A7095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1DA7D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BDCD0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6EAC0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C979E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558C9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FEA31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14:paraId="0FAE1A3D" w14:textId="77777777" w:rsidTr="00F4554D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D18CB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10070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EB248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E5790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61ED7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DFF73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1B3AD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04D003F5" w14:textId="77777777" w:rsidTr="00F4554D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31437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F70E7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3C9D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92533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8FE56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5FD07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CD6CB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2063FD31" w14:textId="77777777" w:rsidTr="00F4554D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347F9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0ED0A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67794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A44DC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48422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1EA60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6D3A4B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36F5176B" w14:textId="77777777"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14:paraId="73903CCF" w14:textId="043F6CEC" w:rsidR="000669B7" w:rsidRDefault="000669B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  <w:r w:rsidRPr="00AB4291">
        <w:rPr>
          <w:rFonts w:ascii="Arial Narrow" w:hAnsi="Arial Narrow"/>
          <w:b w:val="0"/>
          <w:sz w:val="22"/>
          <w:szCs w:val="22"/>
        </w:rPr>
        <w:fldChar w:fldCharType="begin"/>
      </w:r>
      <w:r w:rsidRPr="00AB4291">
        <w:rPr>
          <w:rFonts w:ascii="Arial Narrow" w:hAnsi="Arial Narrow"/>
          <w:b w:val="0"/>
          <w:sz w:val="22"/>
          <w:szCs w:val="22"/>
        </w:rPr>
        <w:instrText xml:space="preserve"> MERGEFIELD p54 </w:instrText>
      </w:r>
      <w:r w:rsidRPr="00AB4291">
        <w:rPr>
          <w:rFonts w:ascii="Arial Narrow" w:hAnsi="Arial Narrow"/>
          <w:b w:val="0"/>
          <w:sz w:val="22"/>
          <w:szCs w:val="22"/>
        </w:rPr>
        <w:fldChar w:fldCharType="end"/>
      </w:r>
    </w:p>
    <w:p w14:paraId="7F79C256" w14:textId="77777777" w:rsidR="000669B7" w:rsidRPr="00AB4291" w:rsidRDefault="000669B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</w:p>
    <w:p w14:paraId="7D21683B" w14:textId="77777777"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b)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1"/>
        <w:gridCol w:w="1082"/>
        <w:gridCol w:w="1279"/>
        <w:gridCol w:w="1406"/>
        <w:gridCol w:w="1705"/>
      </w:tblGrid>
      <w:tr w:rsidR="000669B7" w:rsidRPr="0073029B" w14:paraId="6ECDF9B7" w14:textId="77777777" w:rsidTr="00F4554D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A89D8B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B08596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185C8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7655FE" w14:textId="77777777" w:rsidR="000669B7" w:rsidRPr="0073029B" w:rsidRDefault="000669B7" w:rsidP="00F4554D">
            <w:pPr>
              <w:pStyle w:val="TopHeader"/>
            </w:pPr>
            <w:r w:rsidRPr="0073029B">
              <w:t xml:space="preserve">Zmena stavu vnútroorganizačných zásob </w:t>
            </w:r>
          </w:p>
        </w:tc>
      </w:tr>
      <w:tr w:rsidR="000669B7" w:rsidRPr="0073029B" w14:paraId="5031CA62" w14:textId="77777777" w:rsidTr="00F4554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F1D8D7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189795" w14:textId="77777777"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7C031F" w14:textId="77777777"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90ADDB" w14:textId="77777777" w:rsidR="000669B7" w:rsidRPr="0073029B" w:rsidRDefault="000669B7" w:rsidP="00F4554D">
            <w:pPr>
              <w:pStyle w:val="TopHeader"/>
            </w:pPr>
            <w:r w:rsidRPr="0073029B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6A6C1F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C2B8A1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5E0960DA" w14:textId="77777777" w:rsidTr="00F4554D">
        <w:trPr>
          <w:trHeight w:val="144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2DFFE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BEDC6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1AC1B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87A45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B7686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2E15D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14:paraId="75258CCF" w14:textId="77777777" w:rsidTr="00F4554D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8D57EE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73029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172FF4D" w14:textId="5BB79BF9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B8DF19" w14:textId="75266F8E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3AFC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B3C24" w14:textId="258FA559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ED24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EF98DF6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97E90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AD430FA" w14:textId="38BB135C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67A277" w14:textId="0649D94F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D0793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C5E4A0" w14:textId="59B77D1F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E0C53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41E90B8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6C81A2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5A0AA95" w14:textId="27887B43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CCA20" w14:textId="15D31529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3301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82BE1" w14:textId="4B6F6ACA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3854E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9D18D73" w14:textId="77777777" w:rsidTr="00F4554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A2920D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EC9C0D5" w14:textId="1992820C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F7897E" w14:textId="7BBE7085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625FA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FC119C" w14:textId="39B16F34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3C714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6418F766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C4F8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9F3538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6D7E39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43F71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C281F" w14:textId="5041A150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4BE83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2D72795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7E77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1D85B4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433C8A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A6931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628C3" w14:textId="46AE2AAB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366BE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65A4E80B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1659B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B7CC0D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BFF89A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51457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E349CB" w14:textId="08A6B7D0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2968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57D5CDAD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66E0B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FC7837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40BC59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A86D1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6E5537" w14:textId="6BD2DC6E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C7DF7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0FC7840" w14:textId="77777777" w:rsidTr="00F4554D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403BB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B3FBB7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70791D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735F4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1B86D4" w14:textId="5C930CD6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1050E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709DE9EB" w14:textId="77777777"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14:paraId="7523BED3" w14:textId="58E34E15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p56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775CA3F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80AB8DC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0669B7" w:rsidRPr="0073029B" w14:paraId="342D6C85" w14:textId="77777777" w:rsidTr="00F4554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629516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FE1334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33A429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30A5AFFF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909E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EE9A3E" w14:textId="7C0D5D1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031DD" w14:textId="52AFC4C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0CCDFC3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5D92C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D44DD5" w14:textId="43026283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121838.89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ABC0C" w14:textId="77B244F5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66C7A81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1400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19CD0" w14:textId="49934111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19BCCB" w14:textId="60463799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4638264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A4A10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C1411C" w14:textId="5C8AD880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EBAD49" w14:textId="1D35D280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1748672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E0B0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8BC37" w14:textId="3B06D278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9732F" w14:textId="644E229C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E67FE05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6C25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6A786C" w14:textId="45B273BF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9A8187" w14:textId="17AE9F51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208D940" w14:textId="77777777" w:rsidTr="00F4554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88F36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EFDFA2" w14:textId="7B4B0963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121838.89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6342DC" w14:textId="722B0CB4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4883323C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6C2AF44C" w14:textId="459B2D4F"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p58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46EAF2E8" w14:textId="77777777" w:rsidR="005A0A25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14:paraId="3E758C51" w14:textId="77777777" w:rsidR="005A0A25" w:rsidRPr="005A0A25" w:rsidRDefault="005A0A25" w:rsidP="005A0A25">
      <w:pPr>
        <w:pStyle w:val="Nzov"/>
        <w:keepNext/>
        <w:jc w:val="left"/>
        <w:outlineLvl w:val="0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Pr="00365482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časti </w:t>
      </w:r>
      <w:r>
        <w:rPr>
          <w:rFonts w:ascii="Arial Narrow" w:hAnsi="Arial Narrow"/>
          <w:sz w:val="22"/>
          <w:szCs w:val="22"/>
        </w:rPr>
        <w:t xml:space="preserve">I. </w:t>
      </w:r>
      <w:r w:rsidRPr="005A0A25">
        <w:rPr>
          <w:rFonts w:ascii="Arial Narrow" w:hAnsi="Arial Narrow"/>
          <w:sz w:val="22"/>
          <w:szCs w:val="22"/>
        </w:rPr>
        <w:t>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5A0A25" w:rsidRPr="003F477D" w14:paraId="569C05AB" w14:textId="77777777" w:rsidTr="00BE41E3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4D7B1" w14:textId="77777777" w:rsidR="005A0A25" w:rsidRPr="003F477D" w:rsidRDefault="005A0A25" w:rsidP="00BE41E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37A17" w14:textId="77777777" w:rsidR="005A0A25" w:rsidRPr="003F477D" w:rsidRDefault="005A0A25" w:rsidP="00BE41E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FA790" w14:textId="77777777" w:rsidR="005A0A25" w:rsidRPr="003F477D" w:rsidRDefault="005A0A25" w:rsidP="00BE41E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A0A25" w:rsidRPr="003F477D" w14:paraId="48E8CC99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926077" w14:textId="77777777" w:rsidR="005A0A25" w:rsidRPr="003F477D" w:rsidRDefault="005A0A25" w:rsidP="00BE41E3">
            <w:pPr>
              <w:rPr>
                <w:b/>
                <w:szCs w:val="22"/>
              </w:rPr>
            </w:pPr>
            <w:r w:rsidRPr="005A0A25">
              <w:rPr>
                <w:rFonts w:ascii="Arial Narrow" w:hAnsi="Arial Narrow"/>
                <w:b/>
                <w:b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B8BED" w14:textId="77777777" w:rsidR="005A0A25" w:rsidRPr="003F477D" w:rsidRDefault="005A0A25" w:rsidP="00BE41E3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3BCA5" w14:textId="77777777" w:rsidR="005A0A25" w:rsidRPr="003F477D" w:rsidRDefault="005A0A25" w:rsidP="00BE41E3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5A0A25" w:rsidRPr="003F477D" w14:paraId="54A51A84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DEE70" w14:textId="77777777"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B104E6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15A699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14:paraId="6CF274F5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7191C" w14:textId="77777777"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B3B3D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C5480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14:paraId="4FB63B87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DDFA1" w14:textId="77777777"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8EA71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6F1C7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14:paraId="3E708D44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69AE3" w14:textId="77777777"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0BF13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EEFC0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14:paraId="564AFC35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82E7C" w14:textId="77777777"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C4183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9F8D0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BA6362" w14:textId="77777777" w:rsidR="005A0A25" w:rsidRPr="003F477D" w:rsidRDefault="005A0A25" w:rsidP="005A0A25">
      <w:pPr>
        <w:pStyle w:val="Nzov"/>
        <w:jc w:val="left"/>
        <w:rPr>
          <w:szCs w:val="22"/>
        </w:rPr>
      </w:pPr>
    </w:p>
    <w:p w14:paraId="2A83702F" w14:textId="77777777" w:rsidR="000669B7" w:rsidRPr="0073029B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35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>
        <w:rPr>
          <w:rFonts w:ascii="Arial Narrow" w:hAnsi="Arial Narrow"/>
          <w:sz w:val="22"/>
          <w:szCs w:val="22"/>
        </w:rPr>
        <w:t> 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písm. a) až e)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0669B7" w:rsidRPr="0073029B" w14:paraId="7EA712E0" w14:textId="77777777" w:rsidTr="00F4554D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737CCA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871052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8A09CF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3CEE8341" w14:textId="77777777" w:rsidTr="00F4554D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8C22E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481D7" w14:textId="304F0842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5E13C" w14:textId="2D27E1E2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9060F2B" w14:textId="77777777" w:rsidTr="00F4554D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2E20E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B0A138" w14:textId="6D2F071B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25CBBF" w14:textId="24366A0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2FA85D7" w14:textId="77777777" w:rsidTr="00F4554D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0A19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C4D855" w14:textId="61C5369E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ABF59E" w14:textId="102CDB70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5B327B1" w14:textId="77777777" w:rsidTr="00F4554D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FED61F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D45145" w14:textId="085F6709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E864E" w14:textId="17177C9F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5263142" w14:textId="77777777" w:rsidTr="00F4554D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06847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4E142" w14:textId="27A335BF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128FDF" w14:textId="5032AB73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5F69535" w14:textId="77777777" w:rsidTr="00F4554D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3C833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83F2A8" w14:textId="5274D18B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011104" w14:textId="0134A688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50DB4" w:rsidRPr="0002220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5FC6C20E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14:paraId="670F8EF1" w14:textId="0C317135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p60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5AEB970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B0ED652" w14:textId="77777777" w:rsidR="000669B7" w:rsidRPr="0073029B" w:rsidRDefault="005A0A25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36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5A0A2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943"/>
        <w:gridCol w:w="648"/>
        <w:gridCol w:w="647"/>
        <w:gridCol w:w="1942"/>
        <w:gridCol w:w="647"/>
        <w:gridCol w:w="647"/>
      </w:tblGrid>
      <w:tr w:rsidR="000669B7" w:rsidRPr="0073029B" w14:paraId="7EC30183" w14:textId="77777777" w:rsidTr="00F4554D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40C049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1D88B7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127FF1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6B79189D" w14:textId="77777777" w:rsidTr="00F4554D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1A1DEAF0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8CAC5D8" w14:textId="77777777"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6149BF9" w14:textId="77777777"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FB09B9D" w14:textId="77777777"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54EAF0C" w14:textId="77777777"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69E5778" w14:textId="77777777"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38E7706" w14:textId="77777777"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</w:tr>
      <w:tr w:rsidR="000669B7" w:rsidRPr="0073029B" w14:paraId="0B152CDF" w14:textId="77777777" w:rsidTr="00F4554D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22D6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84B7B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87AAA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AAF96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2F90E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D5F01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69635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14:paraId="6D489F99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670AD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173A1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D2ED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9BEDA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F965A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BCA74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6A4E3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0669B7" w:rsidRPr="0073029B" w14:paraId="66C9F9C1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1FB32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29DCA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01DC1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6427E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5BBDC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8D6F7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F9F21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937291B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7F5C4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049AC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B20BE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7E4C7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4864F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57567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9CE62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6EC94AB9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30EC1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D1A4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6B27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389B4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A9C0C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5608F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A2775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14:paraId="45F41071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44A0A8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D413D6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09EB89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9DA4BC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C5A273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F6142F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71130A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A23DB7C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27A68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C5CF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F733F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25D0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07D9D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3DEAF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6B22D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14:paraId="34885F56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A7EDEC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F7AB0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F26078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BADB7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42DC8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8D2580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E48328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95CAE" w:rsidRPr="0073029B" w14:paraId="4034817D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E3CDB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319CDD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B9523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54B29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D15004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F78769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2BEF4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EA8AE4B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8730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4091A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FA40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498E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C9BEC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A9171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E685D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4458F63C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33476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46A07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7E17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E11D9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A3E9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8115E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331FD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24EBBDB1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B3D0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92217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ADB3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80ED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3F1E3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77B77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C7329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2DD55BF2" w14:textId="77777777" w:rsidTr="00F4554D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D9010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0A09B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23A1F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08CA6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49DD8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C49DD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E94A5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6D352E2D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2C395754" w14:textId="22263469" w:rsidR="000669B7" w:rsidRDefault="0099552A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 roku 2020 bolo účtovníctvo bytových domov preúčtované do podsúvahovej evidencie. </w:t>
      </w:r>
    </w:p>
    <w:p w14:paraId="2EB5665B" w14:textId="77777777" w:rsidR="0099552A" w:rsidRPr="0073029B" w:rsidRDefault="0099552A" w:rsidP="000669B7">
      <w:pPr>
        <w:rPr>
          <w:rFonts w:ascii="Arial Narrow" w:hAnsi="Arial Narrow"/>
          <w:sz w:val="22"/>
          <w:szCs w:val="22"/>
        </w:rPr>
      </w:pPr>
    </w:p>
    <w:p w14:paraId="2ED80968" w14:textId="77777777"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Vysvetlivky:</w:t>
      </w:r>
    </w:p>
    <w:p w14:paraId="30EDB718" w14:textId="77777777"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</w:p>
    <w:p w14:paraId="2A95E52B" w14:textId="77777777"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(1) </w:t>
      </w:r>
      <w:r w:rsidR="00D532A4" w:rsidRPr="00D532A4">
        <w:rPr>
          <w:rFonts w:ascii="Arial Narrow" w:hAnsi="Arial Narrow"/>
          <w:sz w:val="22"/>
          <w:szCs w:val="22"/>
        </w:rPr>
        <w:t>Daňové identifikačné číslo sa vyplňuje, ak ho má účtovná jednotka pridelené.</w:t>
      </w:r>
    </w:p>
    <w:p w14:paraId="5385671B" w14:textId="77777777"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14:paraId="3FD15166" w14:textId="77777777"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(2)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Identifikačné číslo organizácie (IČO) sa vyplňuje podľa Registra organizácií vedeného Štatistickým úradom Slovenskej republiky.</w:t>
      </w:r>
    </w:p>
    <w:p w14:paraId="5C2C80AF" w14:textId="77777777"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</w:p>
    <w:p w14:paraId="3251901E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lastRenderedPageBreak/>
        <w:t xml:space="preserve">(3)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Kód SK NACE sa vypĺňa podľa vyhlášky Štatistického úradu Slovenskej republiky č. 306/2007 Z. z., ktorou sa vydáva Štatistická klasifikácia ekonomických činností.</w:t>
      </w:r>
    </w:p>
    <w:p w14:paraId="7E12A0DE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14:paraId="2BB259EA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(4)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Údaje, ktorými sú číslo telefónu, číslo faxu, e-mailová adresa, podpisový záznam osoby zodpovednej za vedenie účtovníctva a podpisový záznam osoby zodpovednej za zostavenie účtovnej závierky, sú dobrovoľne vypĺňanými údajmi.</w:t>
      </w:r>
    </w:p>
    <w:p w14:paraId="743023D2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14:paraId="75DB29DE" w14:textId="77777777" w:rsidR="000669B7" w:rsidRPr="0073029B" w:rsidRDefault="000669B7" w:rsidP="000669B7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(5)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V bodoch č. 2, 4 a 6 sa prvotným ocenením majetku rozumie jeho ocenenie podľa § 25 zákona.</w:t>
      </w:r>
      <w:r w:rsidRPr="0073029B">
        <w:rPr>
          <w:rFonts w:ascii="Arial Narrow" w:hAnsi="Arial Narrow"/>
          <w:sz w:val="22"/>
          <w:szCs w:val="22"/>
          <w:lang w:eastAsia="sk-SK"/>
        </w:rPr>
        <w:t xml:space="preserve"> </w:t>
      </w:r>
    </w:p>
    <w:p w14:paraId="73E23024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14:paraId="475DD714" w14:textId="77777777" w:rsidR="000669B7" w:rsidRPr="0073029B" w:rsidRDefault="000669B7" w:rsidP="000669B7">
      <w:pPr>
        <w:pStyle w:val="Nzov"/>
        <w:jc w:val="both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(6) </w:t>
      </w:r>
      <w:r w:rsidR="00D532A4" w:rsidRPr="00D532A4">
        <w:rPr>
          <w:rFonts w:ascii="Arial Narrow" w:hAnsi="Arial Narrow"/>
          <w:b w:val="0"/>
          <w:bCs w:val="0"/>
          <w:sz w:val="22"/>
          <w:szCs w:val="22"/>
        </w:rPr>
        <w:t>V bodoch č. 8, 23, 27, 28 a 29 sa obsahová náplň tabuliek a počet riadkov v nich uvádzajú podľa potrieb účtovnej jednotky.</w:t>
      </w:r>
    </w:p>
    <w:p w14:paraId="7610F9CC" w14:textId="77777777" w:rsidR="00D532A4" w:rsidRDefault="00D532A4" w:rsidP="000669B7">
      <w:pPr>
        <w:rPr>
          <w:rFonts w:ascii="Arial Narrow" w:hAnsi="Arial Narrow"/>
          <w:b/>
          <w:bCs/>
          <w:sz w:val="22"/>
          <w:szCs w:val="22"/>
        </w:rPr>
      </w:pPr>
    </w:p>
    <w:p w14:paraId="044BF7A8" w14:textId="77777777"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Použité  skratky:</w:t>
      </w:r>
    </w:p>
    <w:p w14:paraId="716894E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425A747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CP - cenný papier</w:t>
      </w:r>
    </w:p>
    <w:p w14:paraId="438F39B7" w14:textId="77777777"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>č. - číslo</w:t>
      </w:r>
    </w:p>
    <w:p w14:paraId="68A6030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DFM – dlhodobý finančný majetok</w:t>
      </w:r>
    </w:p>
    <w:p w14:paraId="43CF5D2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DHM – dlhodobý hmotný majetok</w:t>
      </w:r>
    </w:p>
    <w:p w14:paraId="0535050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DIČ – daňové identifikačné číslo</w:t>
      </w:r>
    </w:p>
    <w:p w14:paraId="5E0D791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DNM – dlhodobý nehmotný majetok</w:t>
      </w:r>
    </w:p>
    <w:p w14:paraId="45EB21A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DÚJ – dcérska účtovná jednotka</w:t>
      </w:r>
    </w:p>
    <w:p w14:paraId="6876C348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IČO – identifikačné číslo organizácie</w:t>
      </w:r>
    </w:p>
    <w:p w14:paraId="2F2E832A" w14:textId="77777777" w:rsidR="00D532A4" w:rsidRDefault="00D532A4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kons. </w:t>
      </w:r>
      <w:r>
        <w:rPr>
          <w:rFonts w:ascii="Arial Narrow" w:hAnsi="Arial Narrow"/>
          <w:sz w:val="22"/>
          <w:szCs w:val="22"/>
        </w:rPr>
        <w:t>–</w:t>
      </w:r>
      <w:r w:rsidRPr="0073029B">
        <w:rPr>
          <w:rFonts w:ascii="Arial Narrow" w:hAnsi="Arial Narrow"/>
          <w:sz w:val="22"/>
          <w:szCs w:val="22"/>
        </w:rPr>
        <w:t xml:space="preserve"> konsolidovaný</w:t>
      </w:r>
    </w:p>
    <w:p w14:paraId="266AAC37" w14:textId="77777777"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MÚJ - </w:t>
      </w:r>
      <w:r w:rsidRPr="00D532A4">
        <w:rPr>
          <w:rFonts w:ascii="Arial Narrow" w:hAnsi="Arial Narrow"/>
          <w:sz w:val="22"/>
          <w:szCs w:val="22"/>
        </w:rPr>
        <w:t>materská účtovná jednotka</w:t>
      </w:r>
    </w:p>
    <w:p w14:paraId="655D782B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OP – opravná položka</w:t>
      </w:r>
    </w:p>
    <w:p w14:paraId="4DD800AE" w14:textId="77777777"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>p. a. – per annum</w:t>
      </w:r>
    </w:p>
    <w:p w14:paraId="729F051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PSČ – poštové smerovacie číslo</w:t>
      </w:r>
    </w:p>
    <w:p w14:paraId="599393E1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ÚJ – účtovná jednotka</w:t>
      </w:r>
    </w:p>
    <w:p w14:paraId="0D9D0C1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VI – vlastné imanie</w:t>
      </w:r>
    </w:p>
    <w:p w14:paraId="5CE475D0" w14:textId="77777777" w:rsidR="00F47675" w:rsidRPr="00D532A4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ZI – základné imanie</w:t>
      </w:r>
    </w:p>
    <w:sectPr w:rsidR="00F47675" w:rsidRPr="00D532A4" w:rsidSect="00787135">
      <w:headerReference w:type="default" r:id="rId8"/>
      <w:footerReference w:type="even" r:id="rId9"/>
      <w:footerReference w:type="default" r:id="rId10"/>
      <w:headerReference w:type="first" r:id="rId11"/>
      <w:pgSz w:w="11906" w:h="16838"/>
      <w:pgMar w:top="1418" w:right="1416" w:bottom="1418" w:left="141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8EA0B0" w14:textId="77777777" w:rsidR="0099382E" w:rsidRDefault="0099382E">
      <w:r>
        <w:separator/>
      </w:r>
    </w:p>
  </w:endnote>
  <w:endnote w:type="continuationSeparator" w:id="0">
    <w:p w14:paraId="002BFD4C" w14:textId="77777777" w:rsidR="0099382E" w:rsidRDefault="009938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F8F874" w14:textId="77777777" w:rsidR="00D71752" w:rsidRDefault="00D71752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3604542" w14:textId="77777777" w:rsidR="00D71752" w:rsidRDefault="00D71752" w:rsidP="002509F7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AF846F" w14:textId="77777777" w:rsidR="00D71752" w:rsidRPr="00010D38" w:rsidRDefault="00D71752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C3F51">
      <w:rPr>
        <w:rStyle w:val="slostrany"/>
        <w:sz w:val="16"/>
        <w:szCs w:val="16"/>
      </w:rPr>
      <w:t>21</w:t>
    </w:r>
    <w:r w:rsidRPr="00010D38">
      <w:rPr>
        <w:rStyle w:val="slostrany"/>
        <w:sz w:val="16"/>
        <w:szCs w:val="16"/>
      </w:rPr>
      <w:fldChar w:fldCharType="end"/>
    </w:r>
  </w:p>
  <w:p w14:paraId="7C7867B1" w14:textId="77777777" w:rsidR="00D71752" w:rsidRDefault="00D71752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12549B" w14:textId="77777777" w:rsidR="0099382E" w:rsidRDefault="0099382E">
      <w:r>
        <w:separator/>
      </w:r>
    </w:p>
  </w:footnote>
  <w:footnote w:type="continuationSeparator" w:id="0">
    <w:p w14:paraId="0B470F49" w14:textId="77777777" w:rsidR="0099382E" w:rsidRDefault="009938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50"/>
      <w:gridCol w:w="2658"/>
      <w:gridCol w:w="3206"/>
      <w:gridCol w:w="3490"/>
    </w:tblGrid>
    <w:tr w:rsidR="00D71752" w:rsidRPr="0073029B" w14:paraId="2439C398" w14:textId="77777777" w:rsidTr="00D71752">
      <w:trPr>
        <w:trHeight w:val="59"/>
      </w:trPr>
      <w:tc>
        <w:tcPr>
          <w:tcW w:w="416" w:type="pct"/>
          <w:noWrap/>
        </w:tcPr>
        <w:p w14:paraId="05A80D3A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1B101F1F" w14:textId="77777777" w:rsidR="00D71752" w:rsidRPr="0073029B" w:rsidRDefault="00D71752" w:rsidP="00787135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Poznámky Úč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1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14:paraId="5486B2D0" w14:textId="77777777"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4E86CB80" w14:textId="1DAA63D7" w:rsidR="00D71752" w:rsidRPr="0073029B" w:rsidRDefault="00D71752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r w:rsidR="007A6FE5">
            <w:rPr>
              <w:noProof/>
            </w:rPr>
            <w:fldChar w:fldCharType="begin"/>
          </w:r>
          <w:r w:rsidR="007A6FE5">
            <w:rPr>
              <w:noProof/>
            </w:rPr>
            <w:instrText xml:space="preserve"> STYLEREF  ICO  \* MERGEFORMAT </w:instrText>
          </w:r>
          <w:r w:rsidR="007A6FE5">
            <w:rPr>
              <w:noProof/>
            </w:rPr>
            <w:fldChar w:fldCharType="separate"/>
          </w:r>
          <w:r w:rsidR="0099552A">
            <w:rPr>
              <w:noProof/>
            </w:rPr>
            <w:t>34100733</w:t>
          </w:r>
          <w:r w:rsidR="007A6FE5">
            <w:rPr>
              <w:noProof/>
            </w:rPr>
            <w:fldChar w:fldCharType="end"/>
          </w:r>
        </w:p>
      </w:tc>
    </w:tr>
    <w:tr w:rsidR="00D71752" w:rsidRPr="0073029B" w14:paraId="4566534D" w14:textId="77777777" w:rsidTr="00D71752">
      <w:trPr>
        <w:trHeight w:val="59"/>
      </w:trPr>
      <w:tc>
        <w:tcPr>
          <w:tcW w:w="416" w:type="pct"/>
          <w:noWrap/>
        </w:tcPr>
        <w:p w14:paraId="57116CBE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52859CA6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14:paraId="6AD76E29" w14:textId="77777777"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65A9FD46" w14:textId="1AFB3FDC" w:rsidR="00D71752" w:rsidRPr="0073029B" w:rsidRDefault="000C0CBC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DI</w:t>
          </w:r>
          <w:r w:rsidR="00D71752">
            <w:rPr>
              <w:rFonts w:ascii="Arial Narrow" w:hAnsi="Arial Narrow"/>
              <w:sz w:val="22"/>
              <w:szCs w:val="22"/>
              <w:lang w:eastAsia="sk-SK"/>
            </w:rPr>
            <w:t xml:space="preserve">Č  </w:t>
          </w:r>
          <w:r w:rsidR="007A6FE5">
            <w:rPr>
              <w:noProof/>
            </w:rPr>
            <w:fldChar w:fldCharType="begin"/>
          </w:r>
          <w:r w:rsidR="007A6FE5">
            <w:rPr>
              <w:noProof/>
            </w:rPr>
            <w:instrText xml:space="preserve"> STYLEREF  DIC  \* MERGEFORMAT </w:instrText>
          </w:r>
          <w:r w:rsidR="007A6FE5">
            <w:rPr>
              <w:noProof/>
            </w:rPr>
            <w:fldChar w:fldCharType="separate"/>
          </w:r>
          <w:r w:rsidR="0099552A">
            <w:rPr>
              <w:noProof/>
            </w:rPr>
            <w:t>2020404067</w:t>
          </w:r>
          <w:r w:rsidR="007A6FE5">
            <w:rPr>
              <w:noProof/>
            </w:rPr>
            <w:fldChar w:fldCharType="end"/>
          </w:r>
        </w:p>
      </w:tc>
    </w:tr>
  </w:tbl>
  <w:p w14:paraId="019687E5" w14:textId="77777777" w:rsidR="00D71752" w:rsidRDefault="00D7175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50"/>
      <w:gridCol w:w="2658"/>
      <w:gridCol w:w="3206"/>
      <w:gridCol w:w="3490"/>
    </w:tblGrid>
    <w:tr w:rsidR="00D71752" w:rsidRPr="0073029B" w14:paraId="1F022244" w14:textId="77777777" w:rsidTr="00D71752">
      <w:trPr>
        <w:trHeight w:val="59"/>
      </w:trPr>
      <w:tc>
        <w:tcPr>
          <w:tcW w:w="416" w:type="pct"/>
          <w:noWrap/>
        </w:tcPr>
        <w:p w14:paraId="4F74E248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5219B561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Poznámky Úč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4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14:paraId="3F50202E" w14:textId="77777777"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7FEF6BA9" w14:textId="1E491B8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r w:rsidR="0099382E">
            <w:fldChar w:fldCharType="begin"/>
          </w:r>
          <w:r w:rsidR="0099382E">
            <w:instrText xml:space="preserve"> MERGEFIELD  aSUB_ICO  \* MERGEFORMAT </w:instrText>
          </w:r>
          <w:r w:rsidR="0099382E">
            <w:fldChar w:fldCharType="separate"/>
          </w:r>
          <w:r w:rsidR="00350DB4">
            <w:rPr>
              <w:noProof/>
            </w:rPr>
            <w:t>«aSUB_ICO»</w:t>
          </w:r>
          <w:r w:rsidR="0099382E">
            <w:rPr>
              <w:noProof/>
            </w:rPr>
            <w:fldChar w:fldCharType="end"/>
          </w:r>
        </w:p>
      </w:tc>
    </w:tr>
    <w:tr w:rsidR="00D71752" w:rsidRPr="0073029B" w14:paraId="4C17066A" w14:textId="77777777" w:rsidTr="00D71752">
      <w:trPr>
        <w:trHeight w:val="59"/>
      </w:trPr>
      <w:tc>
        <w:tcPr>
          <w:tcW w:w="416" w:type="pct"/>
          <w:noWrap/>
        </w:tcPr>
        <w:p w14:paraId="2FE94586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231CEFB6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14:paraId="2824DE47" w14:textId="77777777"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2970165F" w14:textId="19FBB785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DiČ  </w:t>
          </w:r>
          <w:r w:rsidR="0099382E">
            <w:fldChar w:fldCharType="begin"/>
          </w:r>
          <w:r w:rsidR="0099382E">
            <w:instrText xml:space="preserve"> MERGEFIELD  aSUB_DIC  \* MERGEFORMAT </w:instrText>
          </w:r>
          <w:r w:rsidR="0099382E">
            <w:fldChar w:fldCharType="separate"/>
          </w:r>
          <w:r w:rsidR="00350DB4">
            <w:rPr>
              <w:noProof/>
            </w:rPr>
            <w:t>«aSUB_DIC»</w:t>
          </w:r>
          <w:r w:rsidR="0099382E">
            <w:rPr>
              <w:noProof/>
            </w:rPr>
            <w:fldChar w:fldCharType="end"/>
          </w:r>
        </w:p>
      </w:tc>
    </w:tr>
  </w:tbl>
  <w:p w14:paraId="2A5DEA6C" w14:textId="77777777" w:rsidR="00D71752" w:rsidRDefault="00D717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03E1DFB"/>
    <w:multiLevelType w:val="hybridMultilevel"/>
    <w:tmpl w:val="2174D922"/>
    <w:lvl w:ilvl="0" w:tplc="EEB07E20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4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38816D58"/>
    <w:multiLevelType w:val="hybridMultilevel"/>
    <w:tmpl w:val="896EA622"/>
    <w:lvl w:ilvl="0" w:tplc="432C72FC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36669D2"/>
    <w:multiLevelType w:val="hybridMultilevel"/>
    <w:tmpl w:val="5A62E192"/>
    <w:lvl w:ilvl="0" w:tplc="ED8A7606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8"/>
  </w:num>
  <w:num w:numId="3">
    <w:abstractNumId w:val="4"/>
  </w:num>
  <w:num w:numId="4">
    <w:abstractNumId w:val="3"/>
  </w:num>
  <w:num w:numId="5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0"/>
  </w:num>
  <w:num w:numId="9">
    <w:abstractNumId w:val="9"/>
  </w:num>
  <w:num w:numId="10">
    <w:abstractNumId w:val="5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GrammaticalError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01"/>
    <w:docVar w:name="arg2" w:val="driver=asa11;DBF=C:\data\tlmace.db;DBN=tlmace;ENG=sql;links=tcpip{IP=192.168.1.36};uid=jenesova;con=finus(10.15);pwd=0077189441259jenesova"/>
    <w:docVar w:name="arg3" w:val="0"/>
    <w:docVar w:name="arg4" w:val="C:\Users\Bytreal\AppData\Local\Temp\15055875.doc"/>
    <w:docVar w:name="arg5" w:val="1"/>
  </w:docVars>
  <w:rsids>
    <w:rsidRoot w:val="00350DB4"/>
    <w:rsid w:val="0000202E"/>
    <w:rsid w:val="000053B0"/>
    <w:rsid w:val="00011EDC"/>
    <w:rsid w:val="000234F7"/>
    <w:rsid w:val="0002470E"/>
    <w:rsid w:val="00030DEB"/>
    <w:rsid w:val="000422B9"/>
    <w:rsid w:val="000461D1"/>
    <w:rsid w:val="00051D36"/>
    <w:rsid w:val="000669B7"/>
    <w:rsid w:val="00070A5B"/>
    <w:rsid w:val="000722C5"/>
    <w:rsid w:val="000772A5"/>
    <w:rsid w:val="0008070F"/>
    <w:rsid w:val="00083284"/>
    <w:rsid w:val="00085147"/>
    <w:rsid w:val="000929AD"/>
    <w:rsid w:val="000954D3"/>
    <w:rsid w:val="00097E02"/>
    <w:rsid w:val="00097E73"/>
    <w:rsid w:val="000B015D"/>
    <w:rsid w:val="000B5B43"/>
    <w:rsid w:val="000B63F5"/>
    <w:rsid w:val="000B7785"/>
    <w:rsid w:val="000C0CBC"/>
    <w:rsid w:val="000C553E"/>
    <w:rsid w:val="000D57C3"/>
    <w:rsid w:val="000F0107"/>
    <w:rsid w:val="00103E1A"/>
    <w:rsid w:val="00120F10"/>
    <w:rsid w:val="0012652D"/>
    <w:rsid w:val="0013217B"/>
    <w:rsid w:val="00136610"/>
    <w:rsid w:val="0014597D"/>
    <w:rsid w:val="001465C1"/>
    <w:rsid w:val="0015103D"/>
    <w:rsid w:val="00152B1C"/>
    <w:rsid w:val="0015454F"/>
    <w:rsid w:val="00163764"/>
    <w:rsid w:val="001664BB"/>
    <w:rsid w:val="001746CD"/>
    <w:rsid w:val="001811A5"/>
    <w:rsid w:val="00193BAE"/>
    <w:rsid w:val="0019621E"/>
    <w:rsid w:val="00197241"/>
    <w:rsid w:val="00197E0F"/>
    <w:rsid w:val="001B6B5C"/>
    <w:rsid w:val="001C3F51"/>
    <w:rsid w:val="001C7A18"/>
    <w:rsid w:val="001D2AB6"/>
    <w:rsid w:val="001E33AE"/>
    <w:rsid w:val="001E538B"/>
    <w:rsid w:val="001F17B9"/>
    <w:rsid w:val="001F68D9"/>
    <w:rsid w:val="001F7461"/>
    <w:rsid w:val="00200A6E"/>
    <w:rsid w:val="002066E2"/>
    <w:rsid w:val="00207A36"/>
    <w:rsid w:val="00212499"/>
    <w:rsid w:val="00220DC1"/>
    <w:rsid w:val="00223C24"/>
    <w:rsid w:val="00224039"/>
    <w:rsid w:val="002247A4"/>
    <w:rsid w:val="00224F8F"/>
    <w:rsid w:val="00230F36"/>
    <w:rsid w:val="00240D97"/>
    <w:rsid w:val="00241F9D"/>
    <w:rsid w:val="002509F7"/>
    <w:rsid w:val="00251EEE"/>
    <w:rsid w:val="00253A0A"/>
    <w:rsid w:val="00254422"/>
    <w:rsid w:val="002578DE"/>
    <w:rsid w:val="002739DE"/>
    <w:rsid w:val="00280B22"/>
    <w:rsid w:val="0028560E"/>
    <w:rsid w:val="00292243"/>
    <w:rsid w:val="00292AC0"/>
    <w:rsid w:val="002B2255"/>
    <w:rsid w:val="002C5CE4"/>
    <w:rsid w:val="002D0906"/>
    <w:rsid w:val="002D0F3E"/>
    <w:rsid w:val="002D450E"/>
    <w:rsid w:val="002E14BB"/>
    <w:rsid w:val="002E4E32"/>
    <w:rsid w:val="002F002B"/>
    <w:rsid w:val="002F1265"/>
    <w:rsid w:val="002F24B7"/>
    <w:rsid w:val="002F733E"/>
    <w:rsid w:val="0030373C"/>
    <w:rsid w:val="0031248C"/>
    <w:rsid w:val="003212F5"/>
    <w:rsid w:val="00330AB1"/>
    <w:rsid w:val="00337BB7"/>
    <w:rsid w:val="00350DB4"/>
    <w:rsid w:val="00354A2E"/>
    <w:rsid w:val="003607F8"/>
    <w:rsid w:val="00365482"/>
    <w:rsid w:val="00387060"/>
    <w:rsid w:val="0038798B"/>
    <w:rsid w:val="00391121"/>
    <w:rsid w:val="00392BB9"/>
    <w:rsid w:val="003934AB"/>
    <w:rsid w:val="003B4653"/>
    <w:rsid w:val="003E5CE2"/>
    <w:rsid w:val="003F1699"/>
    <w:rsid w:val="00403D96"/>
    <w:rsid w:val="00405CD9"/>
    <w:rsid w:val="004100DF"/>
    <w:rsid w:val="00422144"/>
    <w:rsid w:val="0042364E"/>
    <w:rsid w:val="00436EDC"/>
    <w:rsid w:val="0044062B"/>
    <w:rsid w:val="00442EE3"/>
    <w:rsid w:val="0044430B"/>
    <w:rsid w:val="00444AB0"/>
    <w:rsid w:val="00447203"/>
    <w:rsid w:val="004508BD"/>
    <w:rsid w:val="004528F6"/>
    <w:rsid w:val="00456CA1"/>
    <w:rsid w:val="0047156B"/>
    <w:rsid w:val="00473992"/>
    <w:rsid w:val="00474E35"/>
    <w:rsid w:val="004920E3"/>
    <w:rsid w:val="00495CAE"/>
    <w:rsid w:val="004969BE"/>
    <w:rsid w:val="004A7E73"/>
    <w:rsid w:val="004B16CA"/>
    <w:rsid w:val="004C1789"/>
    <w:rsid w:val="004C2826"/>
    <w:rsid w:val="004D77A8"/>
    <w:rsid w:val="004E08B1"/>
    <w:rsid w:val="004E1617"/>
    <w:rsid w:val="00511537"/>
    <w:rsid w:val="00511BB9"/>
    <w:rsid w:val="0053372C"/>
    <w:rsid w:val="0053676C"/>
    <w:rsid w:val="00546167"/>
    <w:rsid w:val="00554FC2"/>
    <w:rsid w:val="005572BC"/>
    <w:rsid w:val="005576CC"/>
    <w:rsid w:val="005723C1"/>
    <w:rsid w:val="00572A39"/>
    <w:rsid w:val="00573DF0"/>
    <w:rsid w:val="00583D8D"/>
    <w:rsid w:val="00590A9F"/>
    <w:rsid w:val="00590AC7"/>
    <w:rsid w:val="00592EA0"/>
    <w:rsid w:val="005947AF"/>
    <w:rsid w:val="00596287"/>
    <w:rsid w:val="005A0A25"/>
    <w:rsid w:val="005A2C6A"/>
    <w:rsid w:val="005A3AA4"/>
    <w:rsid w:val="005B1909"/>
    <w:rsid w:val="005C0183"/>
    <w:rsid w:val="005C6EF7"/>
    <w:rsid w:val="005D44A5"/>
    <w:rsid w:val="005E5613"/>
    <w:rsid w:val="005E5AD7"/>
    <w:rsid w:val="005F037D"/>
    <w:rsid w:val="0060758C"/>
    <w:rsid w:val="00614891"/>
    <w:rsid w:val="00631973"/>
    <w:rsid w:val="00643188"/>
    <w:rsid w:val="00660AB8"/>
    <w:rsid w:val="00663DC0"/>
    <w:rsid w:val="0066542A"/>
    <w:rsid w:val="00674100"/>
    <w:rsid w:val="006818FD"/>
    <w:rsid w:val="00683EB7"/>
    <w:rsid w:val="006851AB"/>
    <w:rsid w:val="006923C5"/>
    <w:rsid w:val="006A3399"/>
    <w:rsid w:val="006B2D46"/>
    <w:rsid w:val="006B3ABB"/>
    <w:rsid w:val="006B4786"/>
    <w:rsid w:val="006B6170"/>
    <w:rsid w:val="006C6361"/>
    <w:rsid w:val="006D3E16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1F5F"/>
    <w:rsid w:val="00752C7A"/>
    <w:rsid w:val="00755C3C"/>
    <w:rsid w:val="00760DAD"/>
    <w:rsid w:val="0076308E"/>
    <w:rsid w:val="00764ED3"/>
    <w:rsid w:val="007772AA"/>
    <w:rsid w:val="007822F9"/>
    <w:rsid w:val="00787135"/>
    <w:rsid w:val="00793C02"/>
    <w:rsid w:val="0079716F"/>
    <w:rsid w:val="007A6FE5"/>
    <w:rsid w:val="007A7376"/>
    <w:rsid w:val="007B42AA"/>
    <w:rsid w:val="007B478D"/>
    <w:rsid w:val="007B49DB"/>
    <w:rsid w:val="007C5B6C"/>
    <w:rsid w:val="007C71E0"/>
    <w:rsid w:val="007E020B"/>
    <w:rsid w:val="007E4E98"/>
    <w:rsid w:val="007F0FEA"/>
    <w:rsid w:val="007F12E0"/>
    <w:rsid w:val="007F1872"/>
    <w:rsid w:val="007F63F2"/>
    <w:rsid w:val="00801080"/>
    <w:rsid w:val="00820918"/>
    <w:rsid w:val="00825BB7"/>
    <w:rsid w:val="0083409F"/>
    <w:rsid w:val="00845909"/>
    <w:rsid w:val="0086010C"/>
    <w:rsid w:val="0087241F"/>
    <w:rsid w:val="00874C86"/>
    <w:rsid w:val="00880EE0"/>
    <w:rsid w:val="00881D09"/>
    <w:rsid w:val="00894FE1"/>
    <w:rsid w:val="008965F0"/>
    <w:rsid w:val="008A0E11"/>
    <w:rsid w:val="008B2D38"/>
    <w:rsid w:val="008B4077"/>
    <w:rsid w:val="008C1980"/>
    <w:rsid w:val="008D2421"/>
    <w:rsid w:val="008D4433"/>
    <w:rsid w:val="008D6310"/>
    <w:rsid w:val="00901C02"/>
    <w:rsid w:val="0090277A"/>
    <w:rsid w:val="00917B6D"/>
    <w:rsid w:val="00924809"/>
    <w:rsid w:val="009265BB"/>
    <w:rsid w:val="00935402"/>
    <w:rsid w:val="009414CE"/>
    <w:rsid w:val="0094468D"/>
    <w:rsid w:val="00951CD2"/>
    <w:rsid w:val="0096055A"/>
    <w:rsid w:val="0099382E"/>
    <w:rsid w:val="0099552A"/>
    <w:rsid w:val="009A278B"/>
    <w:rsid w:val="009E1BB8"/>
    <w:rsid w:val="009E6601"/>
    <w:rsid w:val="009F2298"/>
    <w:rsid w:val="009F386C"/>
    <w:rsid w:val="009F61B4"/>
    <w:rsid w:val="00A00889"/>
    <w:rsid w:val="00A02DF7"/>
    <w:rsid w:val="00A052AA"/>
    <w:rsid w:val="00A0740D"/>
    <w:rsid w:val="00A44202"/>
    <w:rsid w:val="00A4559A"/>
    <w:rsid w:val="00A45CBB"/>
    <w:rsid w:val="00A548D2"/>
    <w:rsid w:val="00A61D74"/>
    <w:rsid w:val="00A65012"/>
    <w:rsid w:val="00A67AA4"/>
    <w:rsid w:val="00A80683"/>
    <w:rsid w:val="00A82CC0"/>
    <w:rsid w:val="00A97460"/>
    <w:rsid w:val="00AB4291"/>
    <w:rsid w:val="00AC1897"/>
    <w:rsid w:val="00AD5EAF"/>
    <w:rsid w:val="00AD6F86"/>
    <w:rsid w:val="00B01A26"/>
    <w:rsid w:val="00B1198E"/>
    <w:rsid w:val="00B20E3B"/>
    <w:rsid w:val="00B21A23"/>
    <w:rsid w:val="00B24C48"/>
    <w:rsid w:val="00B30D51"/>
    <w:rsid w:val="00B461FE"/>
    <w:rsid w:val="00B5159F"/>
    <w:rsid w:val="00B53D26"/>
    <w:rsid w:val="00B6597A"/>
    <w:rsid w:val="00B85E76"/>
    <w:rsid w:val="00B85F0B"/>
    <w:rsid w:val="00B9049A"/>
    <w:rsid w:val="00B943F2"/>
    <w:rsid w:val="00BB2432"/>
    <w:rsid w:val="00BB5DA2"/>
    <w:rsid w:val="00BB64C5"/>
    <w:rsid w:val="00BC1B5E"/>
    <w:rsid w:val="00BC2414"/>
    <w:rsid w:val="00BD226B"/>
    <w:rsid w:val="00BD28DC"/>
    <w:rsid w:val="00BD2A75"/>
    <w:rsid w:val="00BE4106"/>
    <w:rsid w:val="00C0036E"/>
    <w:rsid w:val="00C0216D"/>
    <w:rsid w:val="00C05815"/>
    <w:rsid w:val="00C11151"/>
    <w:rsid w:val="00C165AD"/>
    <w:rsid w:val="00C213A6"/>
    <w:rsid w:val="00C26642"/>
    <w:rsid w:val="00C32EEF"/>
    <w:rsid w:val="00C3539E"/>
    <w:rsid w:val="00C41449"/>
    <w:rsid w:val="00C419BE"/>
    <w:rsid w:val="00C43B24"/>
    <w:rsid w:val="00C52CD8"/>
    <w:rsid w:val="00C53EFA"/>
    <w:rsid w:val="00C6138D"/>
    <w:rsid w:val="00C64245"/>
    <w:rsid w:val="00C736A2"/>
    <w:rsid w:val="00C74B1A"/>
    <w:rsid w:val="00C77B5A"/>
    <w:rsid w:val="00C82075"/>
    <w:rsid w:val="00CA16E9"/>
    <w:rsid w:val="00CB5868"/>
    <w:rsid w:val="00CB6966"/>
    <w:rsid w:val="00CC0C8C"/>
    <w:rsid w:val="00CD2022"/>
    <w:rsid w:val="00CD6DB7"/>
    <w:rsid w:val="00CE23A8"/>
    <w:rsid w:val="00CE28FD"/>
    <w:rsid w:val="00CE5EE1"/>
    <w:rsid w:val="00CF690C"/>
    <w:rsid w:val="00D009DF"/>
    <w:rsid w:val="00D01172"/>
    <w:rsid w:val="00D01B9C"/>
    <w:rsid w:val="00D250F3"/>
    <w:rsid w:val="00D40CBA"/>
    <w:rsid w:val="00D42477"/>
    <w:rsid w:val="00D43DE2"/>
    <w:rsid w:val="00D45B56"/>
    <w:rsid w:val="00D46F86"/>
    <w:rsid w:val="00D47486"/>
    <w:rsid w:val="00D501B8"/>
    <w:rsid w:val="00D532A4"/>
    <w:rsid w:val="00D536C2"/>
    <w:rsid w:val="00D55236"/>
    <w:rsid w:val="00D57937"/>
    <w:rsid w:val="00D71752"/>
    <w:rsid w:val="00D83C37"/>
    <w:rsid w:val="00D84B5C"/>
    <w:rsid w:val="00D8555B"/>
    <w:rsid w:val="00DA1033"/>
    <w:rsid w:val="00DA1207"/>
    <w:rsid w:val="00DA4018"/>
    <w:rsid w:val="00DB1FF0"/>
    <w:rsid w:val="00DB4A38"/>
    <w:rsid w:val="00DC0931"/>
    <w:rsid w:val="00DC7516"/>
    <w:rsid w:val="00DE1422"/>
    <w:rsid w:val="00DE4789"/>
    <w:rsid w:val="00DE4A85"/>
    <w:rsid w:val="00DF7339"/>
    <w:rsid w:val="00E15A6B"/>
    <w:rsid w:val="00E22677"/>
    <w:rsid w:val="00E51BAB"/>
    <w:rsid w:val="00E51C26"/>
    <w:rsid w:val="00E56EB4"/>
    <w:rsid w:val="00E61EAC"/>
    <w:rsid w:val="00E62CA8"/>
    <w:rsid w:val="00E83ED5"/>
    <w:rsid w:val="00E85CCA"/>
    <w:rsid w:val="00E91A19"/>
    <w:rsid w:val="00E9202B"/>
    <w:rsid w:val="00EA31BC"/>
    <w:rsid w:val="00EA3CDD"/>
    <w:rsid w:val="00EA6F2E"/>
    <w:rsid w:val="00EC328A"/>
    <w:rsid w:val="00EC656A"/>
    <w:rsid w:val="00ED4DCA"/>
    <w:rsid w:val="00EE25B5"/>
    <w:rsid w:val="00EE423C"/>
    <w:rsid w:val="00EF4BFA"/>
    <w:rsid w:val="00EF754E"/>
    <w:rsid w:val="00F018C0"/>
    <w:rsid w:val="00F13F7C"/>
    <w:rsid w:val="00F2247B"/>
    <w:rsid w:val="00F42BB3"/>
    <w:rsid w:val="00F4554D"/>
    <w:rsid w:val="00F475A7"/>
    <w:rsid w:val="00F47675"/>
    <w:rsid w:val="00F50F2E"/>
    <w:rsid w:val="00F535E8"/>
    <w:rsid w:val="00F57F6C"/>
    <w:rsid w:val="00F62577"/>
    <w:rsid w:val="00F8061C"/>
    <w:rsid w:val="00F918DE"/>
    <w:rsid w:val="00F9573B"/>
    <w:rsid w:val="00FC4108"/>
    <w:rsid w:val="00FC4134"/>
    <w:rsid w:val="00FD16FC"/>
    <w:rsid w:val="00FD553E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DADFEED"/>
  <w15:docId w15:val="{A449A8DB-F305-453E-8B64-49518E8BBC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99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itleChar1">
    <w:name w:val="Title Char1"/>
    <w:basedOn w:val="Predvolenpsmoodseku"/>
    <w:uiPriority w:val="99"/>
    <w:locked/>
    <w:rsid w:val="005A0A25"/>
    <w:rPr>
      <w:rFonts w:eastAsia="Times New Roman" w:cs="Times New Roman"/>
      <w:b/>
      <w:bCs/>
      <w:kern w:val="28"/>
      <w:sz w:val="32"/>
      <w:szCs w:val="32"/>
    </w:rPr>
  </w:style>
  <w:style w:type="paragraph" w:customStyle="1" w:styleId="ICO">
    <w:name w:val="ICO"/>
    <w:basedOn w:val="Normlny"/>
    <w:link w:val="ICOChar"/>
    <w:qFormat/>
    <w:rsid w:val="007A6FE5"/>
    <w:rPr>
      <w:rFonts w:ascii="Arial Narrow" w:hAnsi="Arial Narrow"/>
      <w:noProof/>
      <w:sz w:val="22"/>
      <w:szCs w:val="22"/>
      <w:lang w:eastAsia="sk-SK"/>
    </w:rPr>
  </w:style>
  <w:style w:type="paragraph" w:customStyle="1" w:styleId="DIC">
    <w:name w:val="DIC"/>
    <w:basedOn w:val="ICO"/>
    <w:link w:val="DICChar"/>
    <w:qFormat/>
    <w:rsid w:val="007A6FE5"/>
  </w:style>
  <w:style w:type="character" w:customStyle="1" w:styleId="ICOChar">
    <w:name w:val="ICO Char"/>
    <w:basedOn w:val="Predvolenpsmoodseku"/>
    <w:link w:val="ICO"/>
    <w:rsid w:val="007A6FE5"/>
    <w:rPr>
      <w:rFonts w:ascii="Arial Narrow" w:hAnsi="Arial Narrow"/>
      <w:noProof/>
      <w:sz w:val="22"/>
      <w:szCs w:val="22"/>
    </w:rPr>
  </w:style>
  <w:style w:type="character" w:customStyle="1" w:styleId="DICChar">
    <w:name w:val="DIC Char"/>
    <w:basedOn w:val="ICOChar"/>
    <w:link w:val="DIC"/>
    <w:rsid w:val="007A6FE5"/>
    <w:rPr>
      <w:rFonts w:ascii="Arial Narrow" w:hAnsi="Arial Narrow"/>
      <w:noProof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487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78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podnikatelia_2014_UCPOD3_04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4E2C95-E242-4354-BAC6-6A660E2884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poznamky_podnikatelia_2014_UCPOD3_04</Template>
  <TotalTime>59</TotalTime>
  <Pages>23</Pages>
  <Words>7929</Words>
  <Characters>45197</Characters>
  <Application>Microsoft Office Word</Application>
  <DocSecurity>0</DocSecurity>
  <Lines>376</Lines>
  <Paragraphs>106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«najomca_nazov»</vt:lpstr>
      <vt:lpstr>«najomca_nazov»</vt:lpstr>
      <vt:lpstr>«najomca_nazov»</vt:lpstr>
    </vt:vector>
  </TitlesOfParts>
  <Company>None</Company>
  <LinksUpToDate>false</LinksUpToDate>
  <CharactersWithSpaces>53020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«najomca_nazov»</dc:title>
  <dc:creator>Bytreal</dc:creator>
  <cp:lastModifiedBy>Bytreal</cp:lastModifiedBy>
  <cp:revision>1</cp:revision>
  <cp:lastPrinted>2021-06-30T10:39:00Z</cp:lastPrinted>
  <dcterms:created xsi:type="dcterms:W3CDTF">2021-06-30T10:39:00Z</dcterms:created>
  <dcterms:modified xsi:type="dcterms:W3CDTF">2021-06-30T11:38:00Z</dcterms:modified>
</cp:coreProperties>
</file>