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92"/>
        <w:gridCol w:w="328"/>
        <w:gridCol w:w="232"/>
        <w:gridCol w:w="270"/>
        <w:gridCol w:w="237"/>
        <w:gridCol w:w="243"/>
        <w:gridCol w:w="239"/>
        <w:gridCol w:w="246"/>
        <w:gridCol w:w="273"/>
        <w:gridCol w:w="275"/>
        <w:gridCol w:w="244"/>
        <w:gridCol w:w="240"/>
        <w:gridCol w:w="257"/>
        <w:gridCol w:w="227"/>
        <w:gridCol w:w="291"/>
        <w:gridCol w:w="226"/>
        <w:gridCol w:w="211"/>
        <w:gridCol w:w="24"/>
        <w:gridCol w:w="235"/>
        <w:gridCol w:w="342"/>
        <w:gridCol w:w="209"/>
        <w:gridCol w:w="273"/>
        <w:gridCol w:w="280"/>
        <w:gridCol w:w="216"/>
        <w:gridCol w:w="209"/>
        <w:gridCol w:w="160"/>
        <w:gridCol w:w="73"/>
        <w:gridCol w:w="189"/>
        <w:gridCol w:w="67"/>
        <w:gridCol w:w="287"/>
        <w:gridCol w:w="253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9"/>
        <w:gridCol w:w="160"/>
      </w:tblGrid>
      <w:tr w:rsidR="000669B7" w:rsidRPr="0073029B" w14:paraId="7C555ED7" w14:textId="77777777" w:rsidTr="00F455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151F8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834" w:type="pct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14:paraId="49668050" w14:textId="77777777" w:rsidR="000669B7" w:rsidRPr="0073029B" w:rsidRDefault="000669B7" w:rsidP="001C3F51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Príloha č. 3a k opatreniu č. </w:t>
            </w:r>
            <w:r w:rsidR="001C3F51">
              <w:rPr>
                <w:rFonts w:ascii="Arial Narrow" w:hAnsi="Arial Narrow"/>
                <w:sz w:val="22"/>
                <w:szCs w:val="22"/>
                <w:lang w:eastAsia="sk-SK"/>
              </w:rPr>
              <w:t>MF/23378/2014-74</w:t>
            </w:r>
          </w:p>
        </w:tc>
      </w:tr>
      <w:tr w:rsidR="000669B7" w:rsidRPr="0073029B" w14:paraId="787F2BA7" w14:textId="77777777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14:paraId="72245FE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2EF33F59" w14:textId="77777777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14:paraId="41BA9BA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05D20F76" w14:textId="77777777" w:rsidTr="0078713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4D20AB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F17F4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AC58C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D6948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40D990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B35C2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3E43FF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774FE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14:paraId="3A415B5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58D25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28A625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EBA4D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204C1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12DEE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FD01C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3A174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9C769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7DFFF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68B5E914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A7DC1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B3170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86412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7D589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BB9AC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2CA88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4B27D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744AF2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14:paraId="00FF9C7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POZNÁMKY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23724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E2F15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51981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4432A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58D08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45391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AC03F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21080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3EB51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038AB6BC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BB872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3D73D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918BD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AEB2A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14:paraId="5908EB6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3B27A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6E1B9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24965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A778F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D7956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5B4CF5BF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90ED8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F4A2A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11392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C9C45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14:paraId="537E192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985F1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85A2D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C5F57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67AA4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FB648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0AC11A25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7C84A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DF962C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4ED53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2567AE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B65E5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4E08B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B06D6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60FE7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0F58C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CE791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07CE8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8BF2B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EACA6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5E643B58" w14:textId="23433745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zostavenej 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instrText xml:space="preserve"> MERGEFIELD aDEF_DTDO </w:instrTex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t>31. 12. 2020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end"/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457BF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2B1297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8F99D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4D0C783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14:paraId="726D6E0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14:paraId="6B24349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6702DB3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3A10D7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048EA6C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6FA13FF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14:paraId="181FC37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14:paraId="159B8DD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9C6AF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61BB0C47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14B3B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E3E544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33425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84DFB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866C3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F1FE1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AE04E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FF33D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7486B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61CD0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02C97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2F7270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A21B9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5C09C2C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D82326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D522D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A56DC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1A71AB4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14:paraId="15C3EAC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14:paraId="1811B78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ABB29A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939196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1E90271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1B393AE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14:paraId="7D95B90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14:paraId="73E8778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3EF14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4717E491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FD2F7A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B7499A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337E53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61AD1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3984E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AD4C7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5B5F4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63E04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EA0767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CEE59B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EF3FC2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11DFD3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885A5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FF4F6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96871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C9B20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v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01BECE1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FF5409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4EBCB55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</w:tcBorders>
            <w:noWrap/>
          </w:tcPr>
          <w:p w14:paraId="388556B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1" w:type="pct"/>
            <w:gridSpan w:val="2"/>
            <w:noWrap/>
          </w:tcPr>
          <w:p w14:paraId="6E5DA13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right w:val="single" w:sz="6" w:space="0" w:color="auto"/>
            </w:tcBorders>
            <w:noWrap/>
          </w:tcPr>
          <w:p w14:paraId="18FDE3C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179F8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903" w:type="pct"/>
            <w:gridSpan w:val="11"/>
            <w:tcBorders>
              <w:left w:val="single" w:sz="6" w:space="0" w:color="auto"/>
            </w:tcBorders>
          </w:tcPr>
          <w:p w14:paraId="2851041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celých eurách *)</w:t>
            </w:r>
          </w:p>
        </w:tc>
      </w:tr>
      <w:tr w:rsidR="000669B7" w:rsidRPr="0073029B" w14:paraId="36A42ECA" w14:textId="77777777" w:rsidTr="0078713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14:paraId="7AA857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14:paraId="27265F8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14:paraId="062A83D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14:paraId="2810E73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14:paraId="2B82D21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54C3980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14:paraId="6EABF0D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14:paraId="5542B5E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14:paraId="7B49447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14:paraId="44D3A7F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14:paraId="06DFDE4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14:paraId="555F86C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14:paraId="4CC1C46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14:paraId="40995E6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14:paraId="56C7FA0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46" w:type="pct"/>
            <w:gridSpan w:val="4"/>
            <w:tcBorders>
              <w:left w:val="nil"/>
              <w:right w:val="nil"/>
            </w:tcBorders>
            <w:noWrap/>
          </w:tcPr>
          <w:p w14:paraId="50CF992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14:paraId="4732AF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538" w:type="pct"/>
            <w:gridSpan w:val="4"/>
            <w:tcBorders>
              <w:left w:val="nil"/>
              <w:right w:val="nil"/>
            </w:tcBorders>
            <w:noWrap/>
          </w:tcPr>
          <w:p w14:paraId="7E782F6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27" w:type="pct"/>
            <w:gridSpan w:val="5"/>
            <w:tcBorders>
              <w:left w:val="nil"/>
              <w:right w:val="nil"/>
            </w:tcBorders>
            <w:noWrap/>
          </w:tcPr>
          <w:p w14:paraId="63BFC0F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5" w:type="pct"/>
            <w:gridSpan w:val="5"/>
            <w:tcBorders>
              <w:left w:val="nil"/>
              <w:right w:val="nil"/>
            </w:tcBorders>
            <w:noWrap/>
          </w:tcPr>
          <w:p w14:paraId="4E5A73E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14:paraId="7F1D839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1" w:type="pct"/>
            <w:gridSpan w:val="5"/>
            <w:tcBorders>
              <w:left w:val="nil"/>
              <w:bottom w:val="nil"/>
              <w:right w:val="nil"/>
            </w:tcBorders>
            <w:noWrap/>
          </w:tcPr>
          <w:p w14:paraId="2A4F134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4E602714" w14:textId="77777777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left w:val="nil"/>
              <w:bottom w:val="nil"/>
              <w:right w:val="nil"/>
            </w:tcBorders>
            <w:noWrap/>
          </w:tcPr>
          <w:p w14:paraId="53A3CF9A" w14:textId="77777777" w:rsidR="000669B7" w:rsidRPr="0073029B" w:rsidRDefault="000669B7" w:rsidP="00F4554D">
            <w:pPr>
              <w:ind w:left="-44" w:hanging="27"/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38888A6" wp14:editId="67EF2B35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12065" t="12700" r="10160" b="635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BFA7B0" w14:textId="42181896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8888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0.45pt;margin-top:11.5pt;width:38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">
                      <v:textbox>
                        <w:txbxContent>
                          <w:p w14:paraId="5FBFA7B0" w14:textId="42181896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5D598777" wp14:editId="4EAEB9B2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146050</wp:posOffset>
                      </wp:positionV>
                      <wp:extent cx="492760" cy="238125"/>
                      <wp:effectExtent l="12065" t="12700" r="9525" b="635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DB3BF6" w14:textId="27A809C7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aDRDO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98777" id="_x0000_s1027" type="#_x0000_t202" style="position:absolute;left:0;text-align:left;margin-left:414.95pt;margin-top:11.5pt;width:38.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">
                      <v:textbox>
                        <w:txbxContent>
                          <w:p w14:paraId="14DB3BF6" w14:textId="27A809C7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aDRDO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2020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6B6DC" wp14:editId="2271DD8E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146050</wp:posOffset>
                      </wp:positionV>
                      <wp:extent cx="504190" cy="238125"/>
                      <wp:effectExtent l="12700" t="12700" r="6985" b="635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19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138993" w14:textId="5055CA26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6B6DC" id="_x0000_s1028" type="#_x0000_t202" style="position:absolute;left:0;text-align:left;margin-left:276.25pt;margin-top:11.5pt;width:39.7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">
                      <v:textbox>
                        <w:txbxContent>
                          <w:p w14:paraId="18138993" w14:textId="5055CA26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2020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4D5CF1" wp14:editId="03F3408D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5715" t="12700" r="6985" b="635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1D29D3" w14:textId="2ED971F6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aDMOD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D5CF1" id="_x0000_s1029" type="#_x0000_t202" style="position:absolute;left:0;text-align:left;margin-left:223.2pt;margin-top:11.5pt;width:38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">
                      <v:textbox>
                        <w:txbxContent>
                          <w:p w14:paraId="291D29D3" w14:textId="2ED971F6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                         m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r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m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r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</w:p>
        </w:tc>
      </w:tr>
      <w:tr w:rsidR="000669B7" w:rsidRPr="0073029B" w14:paraId="1799DF4E" w14:textId="77777777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14:paraId="59C805D4" w14:textId="77777777"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Za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</w:p>
          <w:p w14:paraId="69946E81" w14:textId="7364391A" w:rsidR="000669B7" w:rsidRPr="007F12E0" w:rsidRDefault="000669B7" w:rsidP="007A6FE5">
            <w:pPr>
              <w:pStyle w:val="ICO"/>
              <w:rPr>
                <w:color w:val="FFFFFF" w:themeColor="background1"/>
              </w:rPr>
            </w:pPr>
            <w:r w:rsidRPr="007F12E0">
              <w:rPr>
                <w:color w:val="FFFFFF" w:themeColor="background1"/>
              </w:rPr>
              <w:t> </w:t>
            </w:r>
            <w:r w:rsidR="007A6FE5" w:rsidRPr="007F12E0">
              <w:rPr>
                <w:color w:val="FFFFFF" w:themeColor="background1"/>
              </w:rPr>
              <w:fldChar w:fldCharType="begin"/>
            </w:r>
            <w:r w:rsidR="007A6FE5" w:rsidRPr="007F12E0">
              <w:rPr>
                <w:color w:val="FFFFFF" w:themeColor="background1"/>
              </w:rPr>
              <w:instrText xml:space="preserve"> MERGEFIELD  aSUB_ICO  \* MERGEFORMAT </w:instrText>
            </w:r>
            <w:r w:rsidR="007A6FE5" w:rsidRPr="007F12E0">
              <w:rPr>
                <w:color w:val="FFFFFF" w:themeColor="background1"/>
              </w:rPr>
              <w:fldChar w:fldCharType="separate"/>
            </w:r>
            <w:r w:rsidR="00350DB4" w:rsidRPr="00022209">
              <w:rPr>
                <w:color w:val="FFFFFF" w:themeColor="background1"/>
              </w:rPr>
              <w:t>34100733</w:t>
            </w:r>
            <w:r w:rsidR="007A6FE5" w:rsidRPr="007F12E0">
              <w:rPr>
                <w:color w:val="FFFFFF" w:themeColor="background1"/>
              </w:rPr>
              <w:fldChar w:fldCharType="end"/>
            </w:r>
          </w:p>
          <w:p w14:paraId="7E60388E" w14:textId="3C48C3FD" w:rsidR="000669B7" w:rsidRDefault="007A6FE5" w:rsidP="007A6FE5">
            <w:pPr>
              <w:pStyle w:val="DIC"/>
            </w:pPr>
            <w:r w:rsidRPr="007F12E0">
              <w:rPr>
                <w:color w:val="FFFFFF" w:themeColor="background1"/>
              </w:rPr>
              <w:fldChar w:fldCharType="begin"/>
            </w:r>
            <w:r w:rsidRPr="007F12E0">
              <w:rPr>
                <w:color w:val="FFFFFF" w:themeColor="background1"/>
              </w:rPr>
              <w:instrText xml:space="preserve"> MERGEFIELD  aSUB_DIC  \* MERGEFORMAT </w:instrText>
            </w:r>
            <w:r w:rsidRPr="007F12E0">
              <w:rPr>
                <w:color w:val="FFFFFF" w:themeColor="background1"/>
              </w:rPr>
              <w:fldChar w:fldCharType="separate"/>
            </w:r>
            <w:r w:rsidR="00350DB4" w:rsidRPr="00022209">
              <w:rPr>
                <w:color w:val="FFFFFF" w:themeColor="background1"/>
              </w:rPr>
              <w:t>2020404067</w:t>
            </w:r>
            <w:r w:rsidRPr="007F12E0">
              <w:rPr>
                <w:color w:val="FFFFFF" w:themeColor="background1"/>
              </w:rPr>
              <w:fldChar w:fldCharType="end"/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6002123" wp14:editId="6E04133B">
                      <wp:simplePos x="0" y="0"/>
                      <wp:positionH relativeFrom="column">
                        <wp:posOffset>3529965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5715" t="8255" r="6985" b="1079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5C70C" w14:textId="56815D2C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aDRODo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2019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02123" id="_x0000_s1030" type="#_x0000_t202" style="position:absolute;margin-left:277.95pt;margin-top:6.65pt;width:38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DPKgIAAFc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">
                      <v:textbox>
                        <w:txbxContent>
                          <w:p w14:paraId="7955C70C" w14:textId="56815D2C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aDRODo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2019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D629E45" wp14:editId="3B5E7CD5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12065" t="8255" r="10160" b="1079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E3CE83" w14:textId="351F546F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aDRDOo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2019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29E45" id="_x0000_s1031" type="#_x0000_t202" style="position:absolute;margin-left:414.95pt;margin-top:6.65pt;width:38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">
                      <v:textbox>
                        <w:txbxContent>
                          <w:p w14:paraId="31E3CE83" w14:textId="351F546F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aDRDOo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2019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E7C0F6" wp14:editId="7FE25F13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12065" t="8255" r="10160" b="1079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560637" w14:textId="608E30C9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7C0F6" id="_x0000_s1032" type="#_x0000_t202" style="position:absolute;margin-left:350.45pt;margin-top:6.65pt;width:38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Ik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">
                      <v:textbox>
                        <w:txbxContent>
                          <w:p w14:paraId="51560637" w14:textId="608E30C9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666792" wp14:editId="35A015B2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5715" t="8255" r="6985" b="1079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4F2E6A" w14:textId="2CB582D0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aDMOD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66792" id="_x0000_s1033" type="#_x0000_t202" style="position:absolute;margin-left:223.2pt;margin-top:6.65pt;width:38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40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">
                      <v:textbox>
                        <w:txbxContent>
                          <w:p w14:paraId="6D4F2E6A" w14:textId="2CB582D0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669CCA" w14:textId="77777777" w:rsidR="000669B7" w:rsidRPr="0073029B" w:rsidRDefault="000669B7" w:rsidP="00F4554D">
            <w:pPr>
              <w:tabs>
                <w:tab w:val="left" w:pos="6600"/>
                <w:tab w:val="left" w:pos="6660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Bezprostredne predchádzajúce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</w:r>
          </w:p>
        </w:tc>
      </w:tr>
      <w:tr w:rsidR="000669B7" w:rsidRPr="0073029B" w14:paraId="16DC0C54" w14:textId="77777777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14:paraId="051878B9" w14:textId="77777777"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5D4B7414" w14:textId="77777777" w:rsidTr="00787135">
        <w:trPr>
          <w:trHeight w:val="57"/>
          <w:jc w:val="center"/>
        </w:trPr>
        <w:tc>
          <w:tcPr>
            <w:tcW w:w="202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12D1B20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A89E2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CC6FFB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4C5A3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2D777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4D3D1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662D76E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7937EDD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ACFE9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B0CA3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603BC0F5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14:paraId="32B10F03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96D1658" wp14:editId="48FF0F2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13335</wp:posOffset>
                      </wp:positionV>
                      <wp:extent cx="1583690" cy="228600"/>
                      <wp:effectExtent l="5080" t="13335" r="11430" b="571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369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DAEC51" w14:textId="453E205F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aSUB_DTPLATOD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1. 1. 1900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D1658" id="_x0000_s1034" type="#_x0000_t202" style="position:absolute;margin-left:5.65pt;margin-top:1.05pt;width:124.7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flLAIAAFg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">
                      <v:textbox>
                        <w:txbxContent>
                          <w:p w14:paraId="55DAEC51" w14:textId="453E205F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aSUB_DTPLATOD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1. 1. 1900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14:paraId="4D99C79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right w:val="nil"/>
            </w:tcBorders>
            <w:noWrap/>
          </w:tcPr>
          <w:p w14:paraId="1F8A11F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14:paraId="0EDF259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14:paraId="21B1DFE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14:paraId="3FE891A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14:paraId="582814C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14:paraId="14B2B63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14:paraId="2706441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14:paraId="366ED87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14:paraId="5573D46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7A7641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B7411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49B3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8956E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D6DB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A69E4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0112530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14:paraId="3707C92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28" w:type="pct"/>
            <w:gridSpan w:val="7"/>
            <w:tcBorders>
              <w:top w:val="nil"/>
              <w:left w:val="nil"/>
              <w:right w:val="nil"/>
            </w:tcBorders>
            <w:noWrap/>
          </w:tcPr>
          <w:p w14:paraId="40BB901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693A1E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B6720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4089F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F9E7B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3BB55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A8C49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8AA39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5B3478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CCC8B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59BD068A" w14:textId="77777777" w:rsidTr="00787135">
        <w:trPr>
          <w:trHeight w:val="57"/>
          <w:jc w:val="center"/>
        </w:trPr>
        <w:tc>
          <w:tcPr>
            <w:tcW w:w="166" w:type="pct"/>
            <w:noWrap/>
          </w:tcPr>
          <w:p w14:paraId="6F66599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14:paraId="4488910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14:paraId="462FE3C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14:paraId="3641176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14:paraId="7A2C0F1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14:paraId="074C513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noWrap/>
          </w:tcPr>
          <w:p w14:paraId="15D516C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14:paraId="2AD7C20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noWrap/>
          </w:tcPr>
          <w:p w14:paraId="323BA2C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noWrap/>
          </w:tcPr>
          <w:p w14:paraId="34E02EB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right w:val="nil"/>
            </w:tcBorders>
            <w:noWrap/>
          </w:tcPr>
          <w:p w14:paraId="176C0E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86412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7ECDA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FA3B6D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AA1AA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CDCD6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4D42E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14:paraId="3F0B8B9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14:paraId="38F67E7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5D681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14:paraId="116E957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A69CE8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4DD0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69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293FE9B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F54C8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4866C8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FD5BF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57D7A9FB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B0BBD1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6E22190A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2785D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14:paraId="6046C15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14:paraId="15748CA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3344151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14:paraId="55EAF9D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mimoriadna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27E79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C952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90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14:paraId="4CF3147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66145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2837E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F4BBD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097AB432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14:paraId="07A0F1D5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right w:val="nil"/>
            </w:tcBorders>
            <w:noWrap/>
          </w:tcPr>
          <w:p w14:paraId="446A1E38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right w:val="nil"/>
            </w:tcBorders>
            <w:noWrap/>
          </w:tcPr>
          <w:p w14:paraId="361619C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14:paraId="08E762B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14:paraId="2FC329F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E1C5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4" w:space="0" w:color="auto"/>
            </w:tcBorders>
            <w:noWrap/>
          </w:tcPr>
          <w:p w14:paraId="1D01D1C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  priebežná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</w:tcBorders>
            <w:noWrap/>
          </w:tcPr>
          <w:p w14:paraId="69D9A48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14:paraId="5D896B5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tcBorders>
              <w:top w:val="nil"/>
              <w:right w:val="nil"/>
            </w:tcBorders>
            <w:noWrap/>
          </w:tcPr>
          <w:p w14:paraId="7BE8C1F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2B65681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14:paraId="6C56E18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noWrap/>
          </w:tcPr>
          <w:p w14:paraId="5C176B4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4CD5281F" w14:textId="77777777" w:rsidTr="0078713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14:paraId="435FA740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noWrap/>
          </w:tcPr>
          <w:p w14:paraId="47A007DC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noWrap/>
          </w:tcPr>
          <w:p w14:paraId="615A52F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14:paraId="612CE77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14:paraId="12B8294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14:paraId="3E1558D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noWrap/>
          </w:tcPr>
          <w:p w14:paraId="53FE498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gridSpan w:val="3"/>
            <w:noWrap/>
          </w:tcPr>
          <w:p w14:paraId="5D58CCC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14:paraId="32B5330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noWrap/>
          </w:tcPr>
          <w:p w14:paraId="6C7479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14:paraId="4B650B8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14:paraId="7E78C59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right w:val="nil"/>
            </w:tcBorders>
            <w:noWrap/>
          </w:tcPr>
          <w:p w14:paraId="7A41E40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09A01ABD" w14:textId="77777777" w:rsidTr="00787135">
        <w:trPr>
          <w:trHeight w:val="57"/>
          <w:jc w:val="center"/>
        </w:trPr>
        <w:tc>
          <w:tcPr>
            <w:tcW w:w="327" w:type="pct"/>
            <w:gridSpan w:val="2"/>
            <w:tcBorders>
              <w:left w:val="nil"/>
              <w:right w:val="nil"/>
            </w:tcBorders>
            <w:noWrap/>
          </w:tcPr>
          <w:p w14:paraId="28710FC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BF51532" wp14:editId="043B0AB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141605</wp:posOffset>
                      </wp:positionV>
                      <wp:extent cx="1226820" cy="238125"/>
                      <wp:effectExtent l="13970" t="8255" r="6985" b="1079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B5E470" w14:textId="33D4A2F4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34100733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51532" id="_x0000_s1035" type="#_x0000_t202" style="position:absolute;margin-left:-1.9pt;margin-top:11.15pt;width:96.6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">
                      <v:textbox>
                        <w:txbxContent>
                          <w:p w14:paraId="44B5E470" w14:textId="33D4A2F4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34100733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right w:val="nil"/>
            </w:tcBorders>
            <w:noWrap/>
          </w:tcPr>
          <w:p w14:paraId="1477B31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right w:val="nil"/>
            </w:tcBorders>
            <w:noWrap/>
          </w:tcPr>
          <w:p w14:paraId="4F1F4D9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right w:val="nil"/>
            </w:tcBorders>
            <w:noWrap/>
          </w:tcPr>
          <w:p w14:paraId="7EF106A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right w:val="nil"/>
            </w:tcBorders>
            <w:noWrap/>
          </w:tcPr>
          <w:p w14:paraId="7F9827B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14:paraId="0B38F14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14:paraId="228DCBA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14:paraId="34CA6D6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right w:val="nil"/>
            </w:tcBorders>
            <w:noWrap/>
          </w:tcPr>
          <w:p w14:paraId="54D3066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815CE96" wp14:editId="27A349B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141605</wp:posOffset>
                      </wp:positionV>
                      <wp:extent cx="1270635" cy="247015"/>
                      <wp:effectExtent l="13335" t="8255" r="11430" b="1143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265573" w14:textId="33B133B3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2020404067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15CE96" id="_x0000_s1036" type="#_x0000_t202" style="position:absolute;margin-left:.3pt;margin-top:11.15pt;width:100.05pt;height:19.45pt;z-index:2516398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">
                      <v:textbox style="mso-fit-shape-to-text:t">
                        <w:txbxContent>
                          <w:p w14:paraId="32265573" w14:textId="33B133B3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2020404067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14:paraId="3EAA0B1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14:paraId="1C78517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right w:val="nil"/>
            </w:tcBorders>
            <w:noWrap/>
          </w:tcPr>
          <w:p w14:paraId="4EDB03F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right w:val="nil"/>
            </w:tcBorders>
            <w:noWrap/>
          </w:tcPr>
          <w:p w14:paraId="43343F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right w:val="nil"/>
            </w:tcBorders>
            <w:noWrap/>
          </w:tcPr>
          <w:p w14:paraId="4686149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right w:val="nil"/>
            </w:tcBorders>
            <w:noWrap/>
          </w:tcPr>
          <w:p w14:paraId="20D17B8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14:paraId="1F7C3E7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right w:val="nil"/>
            </w:tcBorders>
            <w:noWrap/>
          </w:tcPr>
          <w:p w14:paraId="7C740D1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right w:val="nil"/>
            </w:tcBorders>
            <w:noWrap/>
          </w:tcPr>
          <w:p w14:paraId="0B27840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14:paraId="0601A5E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07" w:type="pct"/>
            <w:gridSpan w:val="8"/>
            <w:tcBorders>
              <w:left w:val="nil"/>
              <w:right w:val="nil"/>
            </w:tcBorders>
            <w:noWrap/>
          </w:tcPr>
          <w:p w14:paraId="0845D407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 xml:space="preserve">Kód SK NACE </w:t>
            </w:r>
          </w:p>
        </w:tc>
        <w:tc>
          <w:tcPr>
            <w:tcW w:w="157" w:type="pct"/>
            <w:tcBorders>
              <w:left w:val="nil"/>
              <w:right w:val="nil"/>
            </w:tcBorders>
            <w:noWrap/>
          </w:tcPr>
          <w:p w14:paraId="79E3CCD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14:paraId="3336F63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14:paraId="5E90F4E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7A0FEF9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50689F5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58B4F0A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3081AED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14:paraId="7A1CEBA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14:paraId="42887FE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7F88F2EF" w14:textId="77777777" w:rsidTr="00787135">
        <w:trPr>
          <w:trHeight w:val="57"/>
          <w:jc w:val="center"/>
        </w:trPr>
        <w:tc>
          <w:tcPr>
            <w:tcW w:w="166" w:type="pct"/>
            <w:noWrap/>
          </w:tcPr>
          <w:p w14:paraId="5E2E794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14:paraId="37EEC67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14:paraId="5E3FEBB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noWrap/>
          </w:tcPr>
          <w:p w14:paraId="55429F5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14:paraId="77E716C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14:paraId="7762CD0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14:paraId="245F760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14:paraId="7D40D71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</w:tcBorders>
            <w:noWrap/>
          </w:tcPr>
          <w:p w14:paraId="3B879B2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noWrap/>
          </w:tcPr>
          <w:p w14:paraId="5C587AF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noWrap/>
          </w:tcPr>
          <w:p w14:paraId="497328D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14:paraId="61F3377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14:paraId="4AA2DAB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noWrap/>
          </w:tcPr>
          <w:p w14:paraId="64AE8C0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noWrap/>
          </w:tcPr>
          <w:p w14:paraId="173FD78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9" w:type="pct"/>
            <w:noWrap/>
          </w:tcPr>
          <w:p w14:paraId="073CBCE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noWrap/>
          </w:tcPr>
          <w:p w14:paraId="40278F6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noWrap/>
          </w:tcPr>
          <w:p w14:paraId="48B4758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noWrap/>
          </w:tcPr>
          <w:p w14:paraId="4E0E589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noWrap/>
          </w:tcPr>
          <w:p w14:paraId="176AA0A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</w:tcBorders>
            <w:noWrap/>
          </w:tcPr>
          <w:p w14:paraId="70A21F2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E503A5D" wp14:editId="26DBDACD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0</wp:posOffset>
                      </wp:positionV>
                      <wp:extent cx="455295" cy="238125"/>
                      <wp:effectExtent l="6350" t="9525" r="5080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7D0369" w14:textId="505AEF2B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aSUB_SKNACE12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03A5D" id="_x0000_s1037" type="#_x0000_t202" style="position:absolute;margin-left:4.25pt;margin-top:0;width:35.85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">
                      <v:textbox>
                        <w:txbxContent>
                          <w:p w14:paraId="037D0369" w14:textId="505AEF2B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aSUB_SKNACE12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" w:type="pct"/>
            <w:noWrap/>
          </w:tcPr>
          <w:p w14:paraId="1691F80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noWrap/>
          </w:tcPr>
          <w:p w14:paraId="78E41A4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noWrap/>
          </w:tcPr>
          <w:p w14:paraId="61D1D0F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noWrap/>
          </w:tcPr>
          <w:p w14:paraId="494986C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B65BC38" wp14:editId="68F290B3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635</wp:posOffset>
                      </wp:positionV>
                      <wp:extent cx="409575" cy="238125"/>
                      <wp:effectExtent l="12065" t="10160" r="6985" b="889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C422BF" w14:textId="4B961744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aSUB_SKNACE34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5BC38" id="_x0000_s1038" type="#_x0000_t202" style="position:absolute;margin-left:-3.55pt;margin-top:.05pt;width:32.2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">
                      <v:textbox>
                        <w:txbxContent>
                          <w:p w14:paraId="73C422BF" w14:textId="4B961744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aSUB_SKNACE34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noWrap/>
          </w:tcPr>
          <w:p w14:paraId="24C4DA0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noWrap/>
          </w:tcPr>
          <w:p w14:paraId="2EED5F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14:paraId="636C7EE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CA6137F" wp14:editId="4A46BB43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0</wp:posOffset>
                      </wp:positionV>
                      <wp:extent cx="409575" cy="238125"/>
                      <wp:effectExtent l="10160" t="9525" r="8890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B85ECF" w14:textId="580772F4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aSUB_SKNACE5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6137F" id="_x0000_s1039" type="#_x0000_t202" style="position:absolute;margin-left:-.7pt;margin-top:0;width:32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">
                      <v:textbox>
                        <w:txbxContent>
                          <w:p w14:paraId="37B85ECF" w14:textId="580772F4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aSUB_SKNACE5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4E586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A1A55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507FC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42BD3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621BE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0D66CC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17D6B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96500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4A529782" w14:textId="77777777" w:rsidTr="00787135">
        <w:trPr>
          <w:trHeight w:val="57"/>
          <w:jc w:val="center"/>
        </w:trPr>
        <w:tc>
          <w:tcPr>
            <w:tcW w:w="287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14:paraId="43DCA54C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14:paraId="02BE32CC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AF7B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32E9D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413E9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0BC34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C4F8E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19B8B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CEEDC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860F0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FBE19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80AAB2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55120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A21B2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F82A8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84D0A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C44FB9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75C6A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31BDE192" w14:textId="77777777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14:paraId="5D8B41D2" w14:textId="77777777"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68AE829" wp14:editId="69F9392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62865</wp:posOffset>
                      </wp:positionV>
                      <wp:extent cx="5846445" cy="238125"/>
                      <wp:effectExtent l="13970" t="5715" r="6985" b="1333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79CB3A" w14:textId="5993E39C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BYTREAL Tlmače s.r.o.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AE829" id="_x0000_s1040" type="#_x0000_t202" style="position:absolute;margin-left:-1.9pt;margin-top:4.95pt;width:460.3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2CLA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">
                      <v:textbox>
                        <w:txbxContent>
                          <w:p w14:paraId="7B79CB3A" w14:textId="5993E39C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BYTREAL Tlmače s.r.o.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690F33" w14:textId="77777777"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14:paraId="5378DF4F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14:paraId="5F1BB3FC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Sídlo účtovnej jednotky</w:t>
            </w:r>
          </w:p>
          <w:p w14:paraId="44D4C607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9132361" wp14:editId="0E410447">
                      <wp:simplePos x="0" y="0"/>
                      <wp:positionH relativeFrom="column">
                        <wp:posOffset>4871720</wp:posOffset>
                      </wp:positionH>
                      <wp:positionV relativeFrom="paragraph">
                        <wp:posOffset>135890</wp:posOffset>
                      </wp:positionV>
                      <wp:extent cx="950595" cy="238125"/>
                      <wp:effectExtent l="13970" t="12065" r="6985" b="698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5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4B86CD" w14:textId="62A3A03F" w:rsidR="00D71752" w:rsidRDefault="0099382E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aSUB_ULICA_CISLO  \* MERGEFORMAT </w:instrText>
                                  </w:r>
                                  <w:r>
                                    <w:fldChar w:fldCharType="separate"/>
                                  </w:r>
                                  <w:r w:rsidR="00350DB4" w:rsidRPr="00350DB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32361" id="_x0000_s1041" type="#_x0000_t202" style="position:absolute;margin-left:383.6pt;margin-top:10.7pt;width:74.8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">
                      <v:textbox>
                        <w:txbxContent>
                          <w:p w14:paraId="794B86CD" w14:textId="62A3A03F" w:rsidR="00D71752" w:rsidRDefault="0099382E" w:rsidP="000669B7">
                            <w:r>
                              <w:fldChar w:fldCharType="begin"/>
                            </w:r>
                            <w:r>
                              <w:instrText xml:space="preserve"> MERGEFIELD  aSUB_ULICA_CISLO  \* MERGEFORMAT </w:instrText>
                            </w:r>
                            <w:r>
                              <w:fldChar w:fldCharType="separate"/>
                            </w:r>
                            <w:r w:rsidR="00350DB4" w:rsidRPr="00350DB4">
                              <w:rPr>
                                <w:rFonts w:ascii="Arial" w:hAnsi="Arial" w:cs="Arial"/>
                                <w:noProof/>
                              </w:rPr>
                              <w:t>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F4DC892" wp14:editId="16146C6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135890</wp:posOffset>
                      </wp:positionV>
                      <wp:extent cx="4474845" cy="238125"/>
                      <wp:effectExtent l="13970" t="12065" r="6985" b="698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61EEDE" w14:textId="055F6A29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Kotlárska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DC892" id="_x0000_s1042" type="#_x0000_t202" style="position:absolute;margin-left:-1.9pt;margin-top:10.7pt;width:352.3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">
                      <v:textbox>
                        <w:txbxContent>
                          <w:p w14:paraId="6F61EEDE" w14:textId="055F6A29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Kotlárska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0669B7" w:rsidRPr="0073029B" w14:paraId="05485C6A" w14:textId="77777777" w:rsidTr="00787135">
        <w:trPr>
          <w:trHeight w:val="57"/>
          <w:jc w:val="center"/>
        </w:trPr>
        <w:tc>
          <w:tcPr>
            <w:tcW w:w="243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14:paraId="5C836E83" w14:textId="77777777"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14:paraId="39337494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14:paraId="060C15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9631A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FB8B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1A810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0D3B9E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9002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BBCC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95A99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975F9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3A1E7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B0489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DDEF6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36D3E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6C44A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9348B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5939D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0DEBF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2329C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0725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2D775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5FDBFB83" w14:textId="77777777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14:paraId="440E0222" w14:textId="77777777"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8F3323" wp14:editId="18A99464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8890</wp:posOffset>
                      </wp:positionV>
                      <wp:extent cx="4619625" cy="238125"/>
                      <wp:effectExtent l="12065" t="8890" r="6985" b="1016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F3E577" w14:textId="396D0D5B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Tlmače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F3323" id="_x0000_s1043" type="#_x0000_t202" style="position:absolute;margin-left:94.7pt;margin-top:.7pt;width:363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">
                      <v:textbox>
                        <w:txbxContent>
                          <w:p w14:paraId="26F3E577" w14:textId="396D0D5B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Tlmače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AE8F87" wp14:editId="0FC507A9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8890</wp:posOffset>
                      </wp:positionV>
                      <wp:extent cx="1131570" cy="238125"/>
                      <wp:effectExtent l="13970" t="8890" r="6985" b="1016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4F2047" w14:textId="10173F91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93521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E8F87" id="_x0000_s1044" type="#_x0000_t202" style="position:absolute;margin-left:-1.9pt;margin-top:.7pt;width:89.1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YnXKwIAAFg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">
                      <v:textbox>
                        <w:txbxContent>
                          <w:p w14:paraId="014F2047" w14:textId="10173F91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93521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74B1F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3D52002C" w14:textId="77777777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14:paraId="154CC5EE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0669B7" w:rsidRPr="0073029B" w14:paraId="7BAB8C4F" w14:textId="77777777" w:rsidTr="00787135">
        <w:trPr>
          <w:trHeight w:val="57"/>
          <w:jc w:val="center"/>
        </w:trPr>
        <w:tc>
          <w:tcPr>
            <w:tcW w:w="105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0DDD611E" w14:textId="77777777"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C39B2A" wp14:editId="2F2459A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5715</wp:posOffset>
                      </wp:positionV>
                      <wp:extent cx="2436495" cy="238125"/>
                      <wp:effectExtent l="13970" t="5715" r="6985" b="1333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68FD3" w14:textId="6653D3E3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350DB4" w:rsidRPr="0002220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036/6340192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39B2A" id="_x0000_s1045" type="#_x0000_t202" style="position:absolute;margin-left:-1.9pt;margin-top:.45pt;width:191.8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">
                      <v:textbox>
                        <w:txbxContent>
                          <w:p w14:paraId="3CF68FD3" w14:textId="6653D3E3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350DB4" w:rsidRPr="00022209">
                              <w:rPr>
                                <w:rFonts w:ascii="Arial" w:hAnsi="Arial" w:cs="Arial"/>
                                <w:noProof/>
                              </w:rPr>
                              <w:t>036/6340192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E37A2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14:paraId="31D274ED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DC6F8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AE912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043D6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B4219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784AE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DF807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4F9C8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34142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900268" wp14:editId="4FB92619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5715</wp:posOffset>
                      </wp:positionV>
                      <wp:extent cx="3350895" cy="238125"/>
                      <wp:effectExtent l="8255" t="5715" r="12700" b="133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08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C80364" w14:textId="184EABA4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00268" id="_x0000_s1046" type="#_x0000_t202" style="position:absolute;margin-left:7.4pt;margin-top:.45pt;width:263.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">
                      <v:textbox>
                        <w:txbxContent>
                          <w:p w14:paraId="28C80364" w14:textId="184EABA4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F6B9D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456A6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104C8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753F59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B00631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E631A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20C051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2C6EB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DA04C2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956C2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63BA4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ED73D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82786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517A7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8D3A41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4AA1B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2A5BB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0C855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6363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EEBD3C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28435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14F47038" w14:textId="77777777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F32A5A3" w14:textId="77777777"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CF77084" wp14:editId="0BA42CD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-10160</wp:posOffset>
                      </wp:positionV>
                      <wp:extent cx="5846445" cy="238125"/>
                      <wp:effectExtent l="13970" t="8890" r="6985" b="1016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CEBA7F" w14:textId="1D1B60E3"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77084" id="_x0000_s1047" type="#_x0000_t202" style="position:absolute;margin-left:-1.9pt;margin-top:-.8pt;width:460.3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C5Kw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">
                      <v:textbox>
                        <w:txbxContent>
                          <w:p w14:paraId="7CCEBA7F" w14:textId="1D1B60E3"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0950A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67186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2071E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BD704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C88F55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39B2A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87572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28677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16EFD7" w14:textId="77777777"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  <w:p w14:paraId="47FBE53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96691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49A07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9D052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DAF3B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C5ACA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7E048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7F56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43787D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6200B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7C34C1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4C059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7F8B3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50D4FA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B628E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4C7D8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785E0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BC6FE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1D318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01EE9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2C16C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7312B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A2777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CEAAF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80796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EBE317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7BB1C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5F6D6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14:paraId="36D558A7" w14:textId="77777777" w:rsidTr="00787135">
        <w:trPr>
          <w:trHeight w:val="850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081D47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Zostavené dňa:</w:t>
            </w:r>
          </w:p>
        </w:tc>
        <w:tc>
          <w:tcPr>
            <w:tcW w:w="123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FC15F1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86A624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449307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669B7" w:rsidRPr="0073029B" w14:paraId="2E0335F4" w14:textId="77777777" w:rsidTr="00787135">
        <w:trPr>
          <w:trHeight w:val="848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1B6D3D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Schválené dňa:</w:t>
            </w:r>
          </w:p>
        </w:tc>
        <w:tc>
          <w:tcPr>
            <w:tcW w:w="123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EA8CE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15" w:type="pct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2CDFB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F999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</w:tbl>
    <w:p w14:paraId="4C39A928" w14:textId="77777777" w:rsidR="000669B7" w:rsidRPr="0073029B" w:rsidRDefault="000669B7" w:rsidP="000669B7">
      <w:pPr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4598A2D" wp14:editId="6A16B829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10795" r="11430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7C3E9" w14:textId="77777777" w:rsidR="00D71752" w:rsidRPr="007C40F2" w:rsidRDefault="00D71752" w:rsidP="000669B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98A2D" id="Text Box 6" o:spid="_x0000_s1048" type="#_x0000_t202" style="position:absolute;left:0;text-align:left;margin-left:68.2pt;margin-top:.1pt;width:11.9pt;height:11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">
                <v:textbox inset="0,0,1.5mm">
                  <w:txbxContent>
                    <w:p w14:paraId="1897C3E9" w14:textId="77777777" w:rsidR="00D71752" w:rsidRPr="007C40F2" w:rsidRDefault="00D71752" w:rsidP="000669B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73029B">
        <w:rPr>
          <w:rFonts w:ascii="Arial Narrow" w:hAnsi="Arial Narrow"/>
          <w:sz w:val="22"/>
          <w:szCs w:val="22"/>
        </w:rPr>
        <w:t xml:space="preserve">*) Vyznačuje sa    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5B1B435D" w14:textId="77777777" w:rsidR="000669B7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14:paraId="3FF42CD6" w14:textId="77777777" w:rsidR="007E4E98" w:rsidRDefault="007E4E98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14:paraId="1568F6B8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  <w:r w:rsidRPr="0073029B">
        <w:rPr>
          <w:rFonts w:ascii="Arial Narrow" w:hAnsi="Arial Narrow"/>
          <w:sz w:val="28"/>
          <w:szCs w:val="28"/>
        </w:rPr>
        <w:lastRenderedPageBreak/>
        <w:t>A. Informácie o účtovnej jednotke</w:t>
      </w:r>
    </w:p>
    <w:p w14:paraId="76CDB6AD" w14:textId="0C5A4F51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p01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CE5EFC7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2C2C728C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Pr="0073029B">
        <w:rPr>
          <w:rFonts w:ascii="Arial Narrow" w:hAnsi="Arial Narrow"/>
          <w:sz w:val="22"/>
          <w:szCs w:val="22"/>
        </w:rPr>
        <w:t>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596"/>
        <w:gridCol w:w="2821"/>
      </w:tblGrid>
      <w:tr w:rsidR="000669B7" w:rsidRPr="0073029B" w14:paraId="63817176" w14:textId="77777777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3322C0" w14:textId="77777777" w:rsidR="000669B7" w:rsidRPr="0073029B" w:rsidRDefault="000669B7" w:rsidP="00F4554D">
            <w:pPr>
              <w:pStyle w:val="TopHeader"/>
            </w:pPr>
            <w:r w:rsidRPr="0073029B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C8FAF1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D4FA533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15297AA6" w14:textId="77777777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EAB732" w14:textId="77777777" w:rsidR="000669B7" w:rsidRPr="00D45B56" w:rsidRDefault="000669B7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45B56">
              <w:rPr>
                <w:rFonts w:ascii="Arial Narrow" w:hAnsi="Arial Narrow"/>
                <w:bCs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82F89F" w14:textId="05C59F70" w:rsidR="000669B7" w:rsidRPr="0073029B" w:rsidRDefault="0099552A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75889E2F" w14:textId="5DC98042" w:rsidR="000669B7" w:rsidRPr="0073029B" w:rsidRDefault="0099552A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14:paraId="3C7CC1FB" w14:textId="77777777" w:rsidTr="00F4554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14:paraId="7352E96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4ECFF51F" w14:textId="172D7D40" w:rsidR="000669B7" w:rsidRPr="0073029B" w:rsidRDefault="0099552A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1AFB79CF" w14:textId="7A7595A8" w:rsidR="000669B7" w:rsidRPr="0073029B" w:rsidRDefault="0099552A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</w:tr>
      <w:tr w:rsidR="000669B7" w:rsidRPr="0073029B" w14:paraId="7462B0EE" w14:textId="77777777" w:rsidTr="00F4554D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2A947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EBB14" w14:textId="32C337D5" w:rsidR="000669B7" w:rsidRPr="0073029B" w:rsidRDefault="0099552A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highlight w:val="green"/>
              </w:rPr>
            </w:pPr>
            <w:r>
              <w:rPr>
                <w:rFonts w:ascii="Arial Narrow" w:hAnsi="Arial Narrow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2BABAEEE" w14:textId="58B32E21" w:rsidR="000669B7" w:rsidRPr="0073029B" w:rsidRDefault="0099552A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14:paraId="092A9DD0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42F4F813" w14:textId="7FA19BA8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p02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ADDBDA1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7C0A354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74469F2F" w14:textId="77777777"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C. Informácie o konsolidovanom celku</w:t>
      </w:r>
    </w:p>
    <w:p w14:paraId="5455CDD3" w14:textId="77777777"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14:paraId="7AC60C50" w14:textId="75DD75F0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p06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AD3522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80343A9" w14:textId="77777777"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E. Informácie o použitých účtovných zásadách a účtovných metódach</w:t>
      </w:r>
    </w:p>
    <w:p w14:paraId="70478BA6" w14:textId="77777777"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14:paraId="03C556AB" w14:textId="4C026668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p07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49A9F3C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7ADB94B7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4E51B1A" w14:textId="77777777"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F. Informácie o údajoch vykázaných na strane aktív súvahy</w:t>
      </w:r>
    </w:p>
    <w:p w14:paraId="744DA090" w14:textId="77777777"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14:paraId="6115B8A2" w14:textId="131F851E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p08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95916AA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9C73C3F" w14:textId="77777777"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="005572BC">
        <w:rPr>
          <w:rFonts w:ascii="Arial Narrow" w:hAnsi="Arial Narrow"/>
          <w:sz w:val="22"/>
          <w:szCs w:val="22"/>
        </w:rPr>
        <w:t xml:space="preserve"> </w:t>
      </w:r>
      <w:r w:rsidR="005572BC" w:rsidRPr="0073029B">
        <w:rPr>
          <w:rFonts w:ascii="Arial Narrow" w:hAnsi="Arial Narrow"/>
          <w:sz w:val="22"/>
          <w:szCs w:val="22"/>
        </w:rPr>
        <w:t>prílohy č. 3</w:t>
      </w:r>
      <w:r w:rsidR="000669B7" w:rsidRPr="0073029B">
        <w:rPr>
          <w:rFonts w:ascii="Arial Narrow" w:hAnsi="Arial Narrow"/>
          <w:sz w:val="22"/>
          <w:szCs w:val="22"/>
        </w:rPr>
        <w:t> časti F. písm. a) o dlhodobom nehmotnom majetku</w:t>
      </w:r>
    </w:p>
    <w:p w14:paraId="3B5EF11D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80"/>
        <w:gridCol w:w="918"/>
        <w:gridCol w:w="6"/>
        <w:gridCol w:w="28"/>
        <w:gridCol w:w="824"/>
        <w:gridCol w:w="30"/>
        <w:gridCol w:w="31"/>
        <w:gridCol w:w="14"/>
        <w:gridCol w:w="632"/>
        <w:gridCol w:w="1126"/>
        <w:gridCol w:w="1111"/>
      </w:tblGrid>
      <w:tr w:rsidR="000669B7" w:rsidRPr="0073029B" w14:paraId="4472B772" w14:textId="77777777" w:rsidTr="00F4554D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54B02A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711CC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14:paraId="6C9423CC" w14:textId="77777777" w:rsidTr="00F4554D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45F76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F23E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166CE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1B96B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2E36A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B0D0F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60D11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234A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9ACBA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14:paraId="75B20F41" w14:textId="77777777" w:rsidTr="00F4554D">
        <w:trPr>
          <w:trHeight w:val="80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2E4D36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54CD16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C8EE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1DE9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956867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30293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67BFF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9FC12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C0BA25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14:paraId="60DC3991" w14:textId="77777777" w:rsidTr="00F4554D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02D72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14:paraId="4CBAA6AB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9950A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73257" w14:textId="17CB3BF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30533" w14:textId="5B2306E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B6E51" w14:textId="0BBFF54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3C568" w14:textId="200671E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91887" w14:textId="0827F6C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EB341" w14:textId="5A46C0A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FB800" w14:textId="49D238D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2CDB6" w14:textId="787765B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CCFA057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8C903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4383B" w14:textId="4126592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DF57F" w14:textId="2ED3E4B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a02005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B63F" w14:textId="5630070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F4FB3" w14:textId="407340D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1646F" w14:textId="4C52860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F16F" w14:textId="1769D4D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8F395" w14:textId="26ED1F8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75872C" w14:textId="090A578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894934A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46FF0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265B7" w14:textId="4E3431C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503D6" w14:textId="2733428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E0DC" w14:textId="0F7A482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F5A00" w14:textId="78689DA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C7211" w14:textId="5BDB800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0B544" w14:textId="65C6148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6C94B" w14:textId="74B57FA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D5290D" w14:textId="4D38CF9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D500538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E3673C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C2B1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A17E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6542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88130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100C6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7B32D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199F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B8F29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00A94A8C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4E95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8B10E" w14:textId="57C08FF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D48FE" w14:textId="30EF2E0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6091F" w14:textId="3FC0ACD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8C3BA" w14:textId="11DD8A0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98BC3" w14:textId="6FD1753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3A5D6" w14:textId="6A6F5E3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DCF18" w14:textId="5FC1581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EA914" w14:textId="1B82738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C60C8CC" w14:textId="77777777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D8E16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14:paraId="37146BA2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40138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F8347" w14:textId="1DF46AC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C3501" w14:textId="7367C73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A24BB" w14:textId="1E56D07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FEAB5" w14:textId="7095B3B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BF441" w14:textId="3ECBF80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6149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C5E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931B2" w14:textId="7D73649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96DD198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1E3E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08AF4" w14:textId="1DC7869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8669" w14:textId="654FFA5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446D4" w14:textId="1DD046F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E274E" w14:textId="48E5D47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6B195" w14:textId="4E85251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75739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A2B7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1E3D3" w14:textId="453E30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BEC263A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0E9A0B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8926D" w14:textId="690C893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65829" w14:textId="068DDA3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DA6A" w14:textId="0A073A4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7CCDA" w14:textId="0F1D0D3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AB7D0" w14:textId="20DBCCE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A80A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560B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BBA66A" w14:textId="3716B36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ED02850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3258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2CD09" w14:textId="61E385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C09FD2" w14:textId="578761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</w:t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lastRenderedPageBreak/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0150E" w14:textId="2729043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484CB" w14:textId="55B6111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716E5" w14:textId="524AC11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61D0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4FE4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B7DA7" w14:textId="2B562C9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BC80061" w14:textId="77777777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76B3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14:paraId="08008DC6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C3715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EF70" w14:textId="6006A3E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92AD" w14:textId="4AC277C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BBB68" w14:textId="66ACA26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16656" w14:textId="52F299D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FDE1D" w14:textId="341D4E1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8D586" w14:textId="60E39C1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7177" w14:textId="68ABD49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C19867" w14:textId="3BC8BD9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53707C6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B9D3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A972E" w14:textId="38ABD29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67789" w14:textId="72A2573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4829C" w14:textId="5DB620E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36B39" w14:textId="71AC2D5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5274C" w14:textId="74F513E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17449" w14:textId="027F41F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70117" w14:textId="3C22BA1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1B0C4" w14:textId="7E39BC9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AB5127D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32161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63E0F" w14:textId="0783A77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786CA" w14:textId="1E7194F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AB5D9" w14:textId="1B27446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EFDBA" w14:textId="5D11244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8B5BD" w14:textId="686B5C1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10673" w14:textId="3465F9D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14E1B" w14:textId="12AC98D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EE440A" w14:textId="33B4EE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4268E5D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343F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32C8E" w14:textId="1680011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1048E" w14:textId="43E23A3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85B35" w14:textId="668B495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FCCC1" w14:textId="5B371B7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F0A6A" w14:textId="7FED9E9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F598D" w14:textId="165FD90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B5648" w14:textId="0BA19ED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9DCC0" w14:textId="2704D19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5FCEF63" w14:textId="77777777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04CBE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14:paraId="08BC7987" w14:textId="77777777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78850E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26A2" w14:textId="32B5B97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7BF57" w14:textId="01EFDA8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41FB5" w14:textId="1A9446F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37F2" w14:textId="2CAEAD2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C2CE9" w14:textId="53B92DE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B300" w14:textId="2F4F5FC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6BDFF" w14:textId="74810FA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B3C5EA" w14:textId="4C33BA9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4214AA6" w14:textId="77777777" w:rsidTr="00F4554D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8EE983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12CA5" w14:textId="03EB054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A788E" w14:textId="6301E34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FA56C" w14:textId="3341359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9DECC" w14:textId="28223CC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52BA7" w14:textId="62D934A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85C97" w14:textId="024F777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44EC2A" w14:textId="4D11387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4E2E6" w14:textId="382E98E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4C39ABE1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14:paraId="5B83ADF4" w14:textId="7635053A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p09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65B553F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7862FAE7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79"/>
        <w:gridCol w:w="901"/>
        <w:gridCol w:w="10"/>
        <w:gridCol w:w="14"/>
        <w:gridCol w:w="842"/>
        <w:gridCol w:w="9"/>
        <w:gridCol w:w="16"/>
        <w:gridCol w:w="690"/>
        <w:gridCol w:w="1127"/>
        <w:gridCol w:w="1112"/>
      </w:tblGrid>
      <w:tr w:rsidR="000669B7" w:rsidRPr="0073029B" w14:paraId="7E92D829" w14:textId="77777777" w:rsidTr="00F4554D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405766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591B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14:paraId="3B5DD0EE" w14:textId="77777777" w:rsidTr="00F4554D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BAB2E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630184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DFDD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F251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F18AF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2BAEE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A0FA1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6852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F182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14:paraId="63FDFC83" w14:textId="77777777" w:rsidTr="00F4554D">
        <w:trPr>
          <w:trHeight w:val="80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5089D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C833D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8CF63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8E97A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19EFF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D86E3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4C7BD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6FA76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34C2B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14:paraId="5665A1CC" w14:textId="77777777" w:rsidTr="00F4554D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D2733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14:paraId="035238E5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FCF9E3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B26B8" w14:textId="7DCE767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s01001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955F5" w14:textId="3D0C495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36E40" w14:textId="27EECB8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94359" w14:textId="34829CB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98CB6" w14:textId="0EFEB0A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82B29" w14:textId="09A010F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CA647" w14:textId="784ECEC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D3B84E" w14:textId="0DEC15A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648E60D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D5148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3F175" w14:textId="4B9EDF5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2C5C0" w14:textId="036F394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9206F" w14:textId="1296F41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126B" w14:textId="57E4B21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599BF" w14:textId="2852CB1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7E610" w14:textId="6F3F29A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1DE10" w14:textId="173AA2F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90D505" w14:textId="4CC2745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CB55547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E544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3A2D9" w14:textId="48B93F3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B391F" w14:textId="3CA5DE6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B2F62" w14:textId="3E18E26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58343" w14:textId="0360A95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9982E" w14:textId="5184439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FD37B" w14:textId="6632F69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0D6B" w14:textId="183C353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3CA5E7" w14:textId="3965640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9F71F19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954DC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57B9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462A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A272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C74E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EBB09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A035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DF2F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016C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7A89FAAE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0C22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4EAE5" w14:textId="5718D36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42AC9" w14:textId="3FAF982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A2175" w14:textId="4229D92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2676F" w14:textId="189A21D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6F6C0" w14:textId="3B71C7B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4ED1A" w14:textId="30D3E3E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8F7FB" w14:textId="38EC60D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E23A4" w14:textId="26DDAD3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CCEBEDC" w14:textId="77777777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2D69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14:paraId="7C3B61EF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CE8A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4E86B" w14:textId="4D748BC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4FD62" w14:textId="5873D17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95F06" w14:textId="297098F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F503E" w14:textId="1D34339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641A0" w14:textId="4C03DA2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06E9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E898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F5D4F" w14:textId="4F1BE04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7AE039C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8FD8C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390BD" w14:textId="6E39780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9B4B" w14:textId="7013436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6772C" w14:textId="1835360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68E2E" w14:textId="36D122C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94138" w14:textId="4CA9D6B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7D843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050C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283609" w14:textId="5AC7F7C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033A05E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CD59C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91208" w14:textId="6CE9380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5C3B3" w14:textId="1267C5A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1A189" w14:textId="2301220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EFA2E" w14:textId="3E98C05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0A8D4" w14:textId="0E3E01F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998F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F292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BAB80C" w14:textId="3234887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C9751C2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C013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7E80F" w14:textId="5FA36F4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E670F" w14:textId="11E434C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47B99" w14:textId="5DB669F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66B8E" w14:textId="18173F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911A9" w14:textId="178C977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7499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F5E2E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CDE43" w14:textId="76ACB7F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B088952" w14:textId="77777777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859C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14:paraId="083BFCC3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88F5D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B2379" w14:textId="2BCB064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CBCE9" w14:textId="1433A81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81C53" w14:textId="6340D04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36249" w14:textId="712A6F1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64F5" w14:textId="324714F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EE0F" w14:textId="3F86734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0943C" w14:textId="7C2ACB0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39306" w14:textId="6A58806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A0D6CC0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5C856F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79676" w14:textId="607260D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43457" w14:textId="29DCB82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8BF0D" w14:textId="0BBC631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64091" w14:textId="6ED509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7FBA1" w14:textId="3D0B6AD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D1A32" w14:textId="0AC0464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2A74F" w14:textId="7E03041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5975EA" w14:textId="69975DE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A65EA45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1B3F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165F2" w14:textId="7D5FB3C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0A146" w14:textId="2099D6E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7C24A" w14:textId="795CE7C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62C7" w14:textId="7FED4D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B5A96" w14:textId="5609D73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F14B8" w14:textId="7FE3926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AA3B8" w14:textId="443EF9D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7B1A0" w14:textId="545BB0D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6EFE629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913D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9D59F" w14:textId="5DB7642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52469" w14:textId="365B5FE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28CFD" w14:textId="5D098B9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78C45" w14:textId="2BF2974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CFC0B" w14:textId="640625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E2F0E" w14:textId="6EF6781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FE5A1" w14:textId="04F2672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93E83" w14:textId="535BA65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447520A" w14:textId="77777777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5D59B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14:paraId="41A37A43" w14:textId="77777777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2328F2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68131" w14:textId="05DF1BD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6EDE4" w14:textId="7E67B4B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153C4" w14:textId="43405F1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75D7F" w14:textId="158DDD5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A9C10" w14:textId="391CFCD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2043B" w14:textId="6191041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90CFF" w14:textId="22EF8C8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446A01" w14:textId="5BF8095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16C61C4" w14:textId="77777777" w:rsidTr="00F4554D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62446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A534B" w14:textId="042705F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A311F" w14:textId="3FEBFD5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B5A0B" w14:textId="56F1743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9FB0F" w14:textId="692813C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16EF5" w14:textId="744CE31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A64D4" w14:textId="09675B9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AD8DB" w14:textId="3F6AAD7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E1A1C" w14:textId="5D42477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25EF5B85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</w:p>
    <w:p w14:paraId="6A96C372" w14:textId="47DCF501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p10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4D4ED38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79D3A09" w14:textId="77777777" w:rsidR="000669B7" w:rsidRPr="0073029B" w:rsidRDefault="00D71752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7"/>
        <w:gridCol w:w="2925"/>
      </w:tblGrid>
      <w:tr w:rsidR="000669B7" w:rsidRPr="0073029B" w14:paraId="5523C8A4" w14:textId="77777777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C84A0F" w14:textId="77777777" w:rsidR="000669B7" w:rsidRPr="0073029B" w:rsidRDefault="000669B7" w:rsidP="00F4554D">
            <w:pPr>
              <w:pStyle w:val="TopHeader"/>
            </w:pPr>
            <w:r w:rsidRPr="0073029B"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FCDCC4F" w14:textId="77777777"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14:paraId="59E9BFC0" w14:textId="77777777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D5228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9A84EA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76E122C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54BC11A0" w14:textId="02B0124A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p11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DFD19D7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1D52A78" w14:textId="77777777"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0669B7" w:rsidRPr="0073029B">
        <w:rPr>
          <w:rFonts w:ascii="Arial Narrow" w:hAnsi="Arial Narrow"/>
          <w:sz w:val="22"/>
          <w:szCs w:val="22"/>
        </w:rPr>
        <w:t>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a) o dlhodobom hmotnom majetku</w:t>
      </w:r>
      <w:r w:rsidR="000669B7" w:rsidRPr="0073029B">
        <w:rPr>
          <w:rFonts w:ascii="Arial Narrow" w:hAnsi="Arial Narrow"/>
          <w:sz w:val="22"/>
          <w:szCs w:val="22"/>
        </w:rPr>
        <w:tab/>
      </w:r>
    </w:p>
    <w:p w14:paraId="69CAFD81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7"/>
        <w:gridCol w:w="10"/>
        <w:gridCol w:w="6"/>
        <w:gridCol w:w="808"/>
        <w:gridCol w:w="11"/>
        <w:gridCol w:w="14"/>
        <w:gridCol w:w="11"/>
        <w:gridCol w:w="647"/>
        <w:gridCol w:w="11"/>
        <w:gridCol w:w="14"/>
        <w:gridCol w:w="1051"/>
        <w:gridCol w:w="11"/>
        <w:gridCol w:w="25"/>
        <w:gridCol w:w="28"/>
        <w:gridCol w:w="17"/>
        <w:gridCol w:w="741"/>
        <w:gridCol w:w="10"/>
        <w:gridCol w:w="20"/>
        <w:gridCol w:w="14"/>
        <w:gridCol w:w="20"/>
        <w:gridCol w:w="793"/>
        <w:gridCol w:w="8"/>
        <w:gridCol w:w="14"/>
        <w:gridCol w:w="51"/>
        <w:gridCol w:w="785"/>
        <w:gridCol w:w="20"/>
        <w:gridCol w:w="11"/>
        <w:gridCol w:w="616"/>
        <w:gridCol w:w="14"/>
        <w:gridCol w:w="17"/>
        <w:gridCol w:w="1048"/>
        <w:gridCol w:w="669"/>
      </w:tblGrid>
      <w:tr w:rsidR="000669B7" w:rsidRPr="0073029B" w14:paraId="243E7AE9" w14:textId="77777777" w:rsidTr="00F4554D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6C3BBF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3CDEDB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669B7" w:rsidRPr="0073029B" w14:paraId="567F1429" w14:textId="77777777" w:rsidTr="00F4554D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E002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8CB4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A7CD1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32F9A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5D9F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7F3B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C4C55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8FE7D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808A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1008E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14:paraId="449592DA" w14:textId="77777777" w:rsidTr="00F4554D">
        <w:trPr>
          <w:trHeight w:val="155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55B2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70DCE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D996D7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C8B7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E905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F46A97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A0EE6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A8B0F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5A1E1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01014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14:paraId="6FA3688B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F88E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14:paraId="4E500589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E94E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35E39" w14:textId="426166D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297BD" w14:textId="1D979B6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3D7C4" w14:textId="6DD39C2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a01058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97D8D" w14:textId="5BAF0AF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27419" w14:textId="4BD5278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CAFCF" w14:textId="03561EC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17209" w14:textId="2AE8843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0BB4F" w14:textId="046AE6F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5E78E1" w14:textId="7BA5AB1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98BEEB6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142A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680AB" w14:textId="6302A84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2F9F7" w14:textId="361BEA4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C240A" w14:textId="4D5A491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F6D07" w14:textId="5801629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658DF" w14:textId="332ED47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C26BE" w14:textId="03BC7DF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4F04" w14:textId="419D31F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F405F" w14:textId="0A2808F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52FE9" w14:textId="5D94532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4BD64A0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199A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F8357" w14:textId="6F882A3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E6FE1" w14:textId="7D1AADE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6EB52" w14:textId="4C86BC6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E87CD" w14:textId="015F734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833C" w14:textId="6198C1C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384BD" w14:textId="2961ED9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82EBD" w14:textId="1B3DCDB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C799" w14:textId="2806CD0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572899" w14:textId="3869065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D8EC593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CA2F4F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5B3B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CD21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AF4D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5C282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3F582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E3A0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58C3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FA1E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78061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75B64CAF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E5FCF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E6603" w14:textId="5E8B37C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C4473" w14:textId="42CB0A7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AD4EF" w14:textId="3CF613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7908B" w14:textId="04C8B29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0F56C" w14:textId="6726537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3EA4D" w14:textId="5B1DCA3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08369" w14:textId="1E43837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E1B4C" w14:textId="2F930D9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6A2FBE" w14:textId="43FC670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FB6B547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8CC68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14:paraId="0354A038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555C9B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E6ADF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6A835" w14:textId="058E731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FBFC3" w14:textId="007664C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C72C2" w14:textId="665DD36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B4AED" w14:textId="7F965EA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646C2" w14:textId="61F4902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54017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8945C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07DBD" w14:textId="534E36F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107612A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32ED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8547C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DDEE1" w14:textId="5BA9A08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C42AC" w14:textId="6F28BFA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6674C" w14:textId="768036F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5ABE6" w14:textId="089DBB6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04F80" w14:textId="1F334C6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6BD23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2C72C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6FCC8E" w14:textId="06CC32A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7E39F4F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27729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38E4E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70772" w14:textId="246BDC6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9AB3" w14:textId="6A6285C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894A" w14:textId="67D9C88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BA192" w14:textId="7824155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20EAB" w14:textId="6C73F28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98B89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B09A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4ECB8C" w14:textId="0106506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3FFA098" w14:textId="77777777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397A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DC88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36579" w14:textId="4360DFE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898DE" w14:textId="4F1D839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D422F" w14:textId="314FBC2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0CE22" w14:textId="7A6D88D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0A5A6" w14:textId="51A12F2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FAD17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038C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DFF15" w14:textId="7BD0AED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F255DD4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0CA8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14:paraId="235819AE" w14:textId="77777777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8D52E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13272" w14:textId="584102C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8F570" w14:textId="4C9A4E3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CA21B" w14:textId="5B2ABE0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3A62B" w14:textId="7BB41E4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AC0F4" w14:textId="4328396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8F189" w14:textId="2913B9D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6E4A4" w14:textId="07856B4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E598B" w14:textId="4E961A8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AE0DE7" w14:textId="52B80FE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C1D4FAC" w14:textId="77777777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DFBFC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8A8DF" w14:textId="7E452B9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40F0" w14:textId="41241C1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F0D6F" w14:textId="7AAA609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116D" w14:textId="050530B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03B9F" w14:textId="506016F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BFF02" w14:textId="6562B01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A4B4" w14:textId="779DDDC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550FB" w14:textId="1751FE8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805A85" w14:textId="779F69B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93F183E" w14:textId="77777777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864B88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7646" w14:textId="26B9C62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23B6A" w14:textId="7017F5D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E1F22" w14:textId="079C77F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D3C15" w14:textId="53913A9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6DE94" w14:textId="2C1929E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58B49" w14:textId="05DAB06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D6036" w14:textId="0DC9D1A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0D8A6" w14:textId="54D0748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43AC3" w14:textId="69F8CCB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E9F59B9" w14:textId="77777777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1CE5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625A5" w14:textId="0B00357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EE156" w14:textId="7705F73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79B81" w14:textId="5B28CE2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54F9F" w14:textId="6CAAECE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BC6399" w14:textId="1684DCE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5C071" w14:textId="66EB3DA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4A36B" w14:textId="108A275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DF6CC" w14:textId="35FB973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1A90E" w14:textId="11B840E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6477C7B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1EDA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14:paraId="252500BC" w14:textId="77777777" w:rsidTr="00F4554D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F5FE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F56B2" w14:textId="41A815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DB776" w14:textId="4958284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4310A" w14:textId="3D1531A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A1A2F" w14:textId="5CE3702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B56D7" w14:textId="508A31C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F40CF" w14:textId="1DE2FB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622B6" w14:textId="5B626C8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E6DF9" w14:textId="6658FC8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D925F" w14:textId="5C030B5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83CE085" w14:textId="77777777" w:rsidTr="00F4554D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99F35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806E7" w14:textId="7707268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D804C" w14:textId="78EDEE7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F95D0" w14:textId="684A6C1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31ADC" w14:textId="6079E15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A6301" w14:textId="0F8149A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50B95" w14:textId="188B383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A3464" w14:textId="35F32D6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88AF6" w14:textId="1FFF06F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7E6C6" w14:textId="0D35152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727E16B2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</w:p>
    <w:p w14:paraId="6A399655" w14:textId="1615BF69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p12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E493BD5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1A892503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3"/>
        <w:gridCol w:w="821"/>
        <w:gridCol w:w="14"/>
        <w:gridCol w:w="28"/>
        <w:gridCol w:w="697"/>
        <w:gridCol w:w="14"/>
        <w:gridCol w:w="14"/>
        <w:gridCol w:w="1045"/>
        <w:gridCol w:w="14"/>
        <w:gridCol w:w="9"/>
        <w:gridCol w:w="33"/>
        <w:gridCol w:w="836"/>
        <w:gridCol w:w="14"/>
        <w:gridCol w:w="14"/>
        <w:gridCol w:w="849"/>
        <w:gridCol w:w="14"/>
        <w:gridCol w:w="14"/>
        <w:gridCol w:w="28"/>
        <w:gridCol w:w="738"/>
        <w:gridCol w:w="28"/>
        <w:gridCol w:w="627"/>
        <w:gridCol w:w="28"/>
        <w:gridCol w:w="1031"/>
        <w:gridCol w:w="669"/>
      </w:tblGrid>
      <w:tr w:rsidR="000669B7" w:rsidRPr="0073029B" w14:paraId="184B6789" w14:textId="77777777" w:rsidTr="00F4554D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D9445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0DED0B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669B7" w:rsidRPr="0073029B" w14:paraId="4AED5A00" w14:textId="77777777" w:rsidTr="00F4554D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FB083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35ED6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4A425C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09EC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7626E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7C371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1A9B4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85CF2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1281D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AD07E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14:paraId="5146FEFF" w14:textId="77777777" w:rsidTr="00F4554D">
        <w:trPr>
          <w:trHeight w:val="155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27EE1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A3F27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5849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CBBB9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A6F64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0183B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E8584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5235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9D3B0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7AF648" w14:textId="77777777"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14:paraId="504ED576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16A7C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14:paraId="4B2370D6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FF57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E220" w14:textId="291FFE5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79DE6" w14:textId="0228AF0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143D7" w14:textId="13D6BDB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6D4A" w14:textId="575B36F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19616" w14:textId="4612D0C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79A8A" w14:textId="40B20F1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08416" w14:textId="2755CD3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825AC" w14:textId="0C07D89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9FD9E" w14:textId="6FFADAF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D97BC9A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ACA4CD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04E4" w14:textId="7850079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79669" w14:textId="0F79F93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23673" w14:textId="46F3DB0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FC0CD" w14:textId="52E3532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46F50" w14:textId="4372BD4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F06D6" w14:textId="39E5501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111D" w14:textId="0F3EC1F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696B" w14:textId="1DE2806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7E638" w14:textId="0EC5CFB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4C6ACE9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B1F2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6C3AB" w14:textId="66FA48D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D4490" w14:textId="5554942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C0468" w14:textId="17C1CEE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1D72F" w14:textId="703D09E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8F1E8" w14:textId="3F49D9B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4FDDC" w14:textId="56C9BEB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BE40C" w14:textId="22F7E07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87568" w14:textId="37ACA75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CD07B" w14:textId="6237E0E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6355212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E469A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4BFB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BD03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F5D57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CB583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C337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E2926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925D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4C16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CF239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50639324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A3C7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E05A9" w14:textId="74A49E4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BDDDE" w14:textId="63EDD48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B4D57" w14:textId="59D3BCB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2C537" w14:textId="3A397E0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4D22F" w14:textId="4972ADF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00AA6" w14:textId="4D206B5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55746" w14:textId="0EA135F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1F185" w14:textId="64F79FC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CB5408" w14:textId="307C9D5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82C7256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0BCEC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14:paraId="0932A209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2B4DD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53F71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F96D5" w14:textId="7434980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A5FD7" w14:textId="06B9E81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B9B9E" w14:textId="18E9A4C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DAE13" w14:textId="76B121B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BF926" w14:textId="288CCEE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s01071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21686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6E5DA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CA780" w14:textId="129661A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847DBE5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7EE026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A0A70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F559D" w14:textId="5B2EE1E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4234E" w14:textId="6EB6FDD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B34D0" w14:textId="690C79B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5E25C" w14:textId="3CA60A2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9B23F" w14:textId="752A621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F80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2CF8D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13841" w14:textId="50D620A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8CB4493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CBC89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A3D90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8A3E3" w14:textId="5E62AA6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42EDA" w14:textId="69D19D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656E8" w14:textId="0087D9B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E9E8" w14:textId="755EE28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A4B24" w14:textId="7DE2A9D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601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0658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035472" w14:textId="6A69454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1399A16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1286DB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C5607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D158C" w14:textId="20980C1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06EE1" w14:textId="38AF800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A9178" w14:textId="134A0B4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B795E" w14:textId="346C018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BDDA4" w14:textId="2A90D22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2DC43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8973C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EA8AB" w14:textId="3F8EDA4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A0965D1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D9226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14:paraId="09F7B9BC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93D6B2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04759" w14:textId="4C13D66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E159F" w14:textId="38B4954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04B01" w14:textId="1684F86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A41D4" w14:textId="5D20BEC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C1B09" w14:textId="558C651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0AE1" w14:textId="4234967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C0EB7" w14:textId="00F1D5F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D4611" w14:textId="0446524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5CDDF" w14:textId="61EB8B8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23944F2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9D0CF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CF0D" w14:textId="2C593DA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F05DC" w14:textId="6E99B27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07E20" w14:textId="6DC942F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343C1" w14:textId="1CFA395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B0A72" w14:textId="0C60888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C8E41" w14:textId="296B049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A4175" w14:textId="01100FF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0A47" w14:textId="63AD383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D51D5" w14:textId="1091A6A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27B479D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6FFB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BBB81" w14:textId="4191985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54962" w14:textId="350C855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D28D2" w14:textId="367F73D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3A947" w14:textId="0203A24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1C9FC" w14:textId="0DA495B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8B75" w14:textId="1A3CF92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E936" w14:textId="1EC25FD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9111" w14:textId="715C5D5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4E17C" w14:textId="69DFE5B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562A884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77054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2A4A6" w14:textId="6F4E9B8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35A22" w14:textId="271CC84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59E6C" w14:textId="6279827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B676E" w14:textId="76CBF3B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BCAC4" w14:textId="510AD78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E98F3" w14:textId="297F920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E4A4A" w14:textId="6669AC0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4D293" w14:textId="5ECC319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F2386" w14:textId="740DE77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6B73EED" w14:textId="77777777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7ABD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14:paraId="480214EB" w14:textId="77777777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5E75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79A0A" w14:textId="7B715AC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D5164" w14:textId="4C0799F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8486A" w14:textId="3D91015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ED13D" w14:textId="7BEDA46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DFCFC" w14:textId="1551DE3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F11B5" w14:textId="048254E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73581" w14:textId="6DD381F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C6D27" w14:textId="02395DC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46276" w14:textId="4A5C13F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ED143DF" w14:textId="77777777" w:rsidTr="00F4554D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9633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0521C" w14:textId="32787B4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AABD4" w14:textId="1CDC9532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EAB93" w14:textId="000C24A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8EBCA" w14:textId="20531A4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A5F80" w14:textId="5B75B4E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E9767" w14:textId="0CF6E28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32574" w14:textId="2E62597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0C795" w14:textId="2439713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55D18" w14:textId="74B19E5C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6D25C043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C4DCD17" w14:textId="0CD74CA8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p13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2FC1C3D9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783232A" w14:textId="77777777" w:rsidR="000669B7" w:rsidRPr="0073029B" w:rsidRDefault="00751F5F" w:rsidP="000669B7">
      <w:pPr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5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>. Informácie k </w:t>
      </w:r>
      <w:r w:rsidRPr="0073029B">
        <w:rPr>
          <w:rFonts w:ascii="Arial Narrow" w:hAnsi="Arial Narrow"/>
          <w:b/>
          <w:bCs/>
          <w:sz w:val="22"/>
          <w:szCs w:val="22"/>
        </w:rPr>
        <w:t>príloh</w:t>
      </w:r>
      <w:r>
        <w:rPr>
          <w:rFonts w:ascii="Arial Narrow" w:hAnsi="Arial Narrow"/>
          <w:b/>
          <w:bCs/>
          <w:sz w:val="22"/>
          <w:szCs w:val="22"/>
        </w:rPr>
        <w:t>e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č. 3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1"/>
        <w:gridCol w:w="3241"/>
      </w:tblGrid>
      <w:tr w:rsidR="000669B7" w:rsidRPr="0073029B" w14:paraId="0BCE45E1" w14:textId="77777777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E8D91A" w14:textId="77777777" w:rsidR="000669B7" w:rsidRPr="0073029B" w:rsidRDefault="000669B7" w:rsidP="00F4554D">
            <w:pPr>
              <w:pStyle w:val="TopHeader"/>
            </w:pPr>
            <w:r w:rsidRPr="0073029B"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BDD81ED" w14:textId="77777777"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14:paraId="64959FE4" w14:textId="77777777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5B87F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7C6759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B23D082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0802ED89" w14:textId="3AA48413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p14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35F603B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2CFBB1DE" w14:textId="77777777" w:rsidR="000669B7" w:rsidRPr="0073029B" w:rsidRDefault="00751F5F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6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Pr="0073029B">
        <w:rPr>
          <w:rFonts w:ascii="Arial Narrow" w:hAnsi="Arial Narrow"/>
          <w:sz w:val="22"/>
          <w:szCs w:val="22"/>
        </w:rPr>
        <w:t>príloh</w:t>
      </w:r>
      <w:r>
        <w:rPr>
          <w:rFonts w:ascii="Arial Narrow" w:hAnsi="Arial Narrow"/>
          <w:sz w:val="22"/>
          <w:szCs w:val="22"/>
        </w:rPr>
        <w:t>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j) o  dlhodobom finančnom majetku</w:t>
      </w:r>
    </w:p>
    <w:p w14:paraId="4EE363F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2"/>
        <w:gridCol w:w="951"/>
        <w:gridCol w:w="11"/>
        <w:gridCol w:w="1239"/>
        <w:gridCol w:w="46"/>
        <w:gridCol w:w="836"/>
        <w:gridCol w:w="28"/>
        <w:gridCol w:w="15"/>
        <w:gridCol w:w="724"/>
        <w:gridCol w:w="14"/>
        <w:gridCol w:w="727"/>
        <w:gridCol w:w="12"/>
        <w:gridCol w:w="11"/>
        <w:gridCol w:w="884"/>
        <w:gridCol w:w="10"/>
        <w:gridCol w:w="15"/>
        <w:gridCol w:w="746"/>
        <w:gridCol w:w="12"/>
        <w:gridCol w:w="870"/>
        <w:gridCol w:w="599"/>
      </w:tblGrid>
      <w:tr w:rsidR="000669B7" w:rsidRPr="0073029B" w14:paraId="36CFA8C4" w14:textId="77777777" w:rsidTr="00F4554D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7FF905" w14:textId="77777777"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0DDF4" w14:textId="77777777" w:rsidR="000669B7" w:rsidRPr="0073029B" w:rsidRDefault="000669B7" w:rsidP="00F4554D">
            <w:pPr>
              <w:pStyle w:val="TopHeader"/>
            </w:pPr>
            <w:r w:rsidRPr="0073029B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14:paraId="769960D4" w14:textId="77777777" w:rsidTr="00F4554D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A39D9" w14:textId="77777777"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A2115" w14:textId="77777777"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40803" w14:textId="77777777"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24056C" w14:textId="77777777" w:rsidR="000669B7" w:rsidRPr="0073029B" w:rsidRDefault="000669B7" w:rsidP="00F4554D">
            <w:pPr>
              <w:pStyle w:val="TopHeader"/>
            </w:pPr>
            <w:r w:rsidRPr="0073029B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F0F220" w14:textId="77777777"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9310" w14:textId="77777777"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793C4" w14:textId="77777777"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CC6EE" w14:textId="77777777"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874B3" w14:textId="77777777"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1C182" w14:textId="77777777"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14:paraId="2F1CD9A3" w14:textId="77777777" w:rsidTr="00F4554D">
        <w:trPr>
          <w:trHeight w:val="195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4A59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F1865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CAF5E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0A695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35828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9A896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C542DB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A2A686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B29CA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DEEC52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14:paraId="2CB7E808" w14:textId="77777777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5FF83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14:paraId="6CBDC73D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D518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D661E" w14:textId="00EADE9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a01100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38CB0" w14:textId="1DC1878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920DD" w14:textId="2DA2A9D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EB1E5" w14:textId="3E654C9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BA8CF" w14:textId="1D4C9E9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7E889" w14:textId="69E774C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0B9B9" w14:textId="17F2339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19B8B" w14:textId="31A5CDD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8D2DA" w14:textId="4E1B1A1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3622AC4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16B6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1BB76" w14:textId="3E675FDE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1796D" w14:textId="46BCDB36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C4974" w14:textId="7DB320FA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AAE8D" w14:textId="0A5A4BE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70EAB" w14:textId="713233A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A9FD8" w14:textId="7907118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306A0" w14:textId="7E6B1A8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1E3D8" w14:textId="2612D85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9EA665" w14:textId="0BC98E3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DC759DA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F4BE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1804" w14:textId="1E5E10A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61A49" w14:textId="2637264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B2B46" w14:textId="6E68275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80494" w14:textId="51C519A0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48E0A" w14:textId="3A70014F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9DB3E" w14:textId="3A8969E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CA98D" w14:textId="763C66C1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13967" w14:textId="720A8D04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B3DA38" w14:textId="7D47ACD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A80C872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CEF34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8115B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EC81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F1A42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F3224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35297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379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28F9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83C5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8CF98" w14:textId="77777777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524D679F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6892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90298" w14:textId="7E6B339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58876" w14:textId="3517F86D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111D4" w14:textId="747218A3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5A857" w14:textId="727244B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7DF87" w14:textId="01EE8BF9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73AA6" w14:textId="40171A1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1CED8" w14:textId="510E77AB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8F475" w14:textId="0BEC1805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70AFE" w14:textId="55AF1E18"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8E20D92" w14:textId="77777777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D252F" w14:textId="77777777" w:rsidR="000669B7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  <w:p w14:paraId="07D887E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633F41E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F686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14:paraId="3CC58433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D5C44" w14:textId="295A188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957F8" w14:textId="397BC0A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0B8F0" w14:textId="1CB03E7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38729" w14:textId="7BF4562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4FDAC" w14:textId="50092319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477CB" w14:textId="23FA20A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46517" w14:textId="40BF12D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6DBA0" w14:textId="3393A7D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472C7" w14:textId="46100D7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ED4C28A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28E2BE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F3D35" w14:textId="3E47C95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BFE37" w14:textId="4DECF99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43403" w14:textId="45E0AB0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C1B21" w14:textId="37CB5F9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971C4" w14:textId="3A5E428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E4F8F" w14:textId="7B5FA55A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F53F" w14:textId="2F3DB575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332A0" w14:textId="02A8903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19FB92" w14:textId="16DD628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04E32FF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8124E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32302" w14:textId="66AAD1F9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2FA6A" w14:textId="74537BE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D838E" w14:textId="187DA2B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CD0A0" w14:textId="5A360A6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C75A5" w14:textId="5C1366B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A2DE2" w14:textId="1431B02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F0327" w14:textId="6928F35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8D704" w14:textId="4B1F46B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6DAB37" w14:textId="02FA7C69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0DFFC9E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074E8F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D8955" w14:textId="628D083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A635D" w14:textId="56D7AFF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2A653" w14:textId="57382AB5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39931" w14:textId="7A442CE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8BAE0" w14:textId="7A977AC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6078D" w14:textId="4BEF001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CA6E2" w14:textId="0B7B703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AECEA" w14:textId="2644F84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FAB6A" w14:textId="7D83D5C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10F2236" w14:textId="77777777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AFD94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14:paraId="73B0E445" w14:textId="77777777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0267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14:paraId="66EF9910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FE237" w14:textId="6832193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624EF" w14:textId="388DFA6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AD34" w14:textId="5EE3D59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88F8F" w14:textId="21B18AF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861D4" w14:textId="5E8BCA6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DC5AD" w14:textId="465D58A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5883" w14:textId="34CF4D1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16B31" w14:textId="3BBD1CC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E9E2DC" w14:textId="7C89324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A48F52B" w14:textId="77777777" w:rsidTr="00F4554D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20D72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ABB48" w14:textId="76E6BC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FB670" w14:textId="336E5FB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6B524" w14:textId="2D1B40C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FE05F" w14:textId="7B0F284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1F827D" w14:textId="65153AE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DD76B" w14:textId="6E61928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DEDD4" w14:textId="4CF93BE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99C35" w14:textId="5ABA77BA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A6DF3" w14:textId="5748C8D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6BF2500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9F61655" w14:textId="26E34A96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p15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00C38E6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93BB36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3"/>
        <w:gridCol w:w="953"/>
        <w:gridCol w:w="29"/>
        <w:gridCol w:w="1246"/>
        <w:gridCol w:w="24"/>
        <w:gridCol w:w="32"/>
        <w:gridCol w:w="776"/>
        <w:gridCol w:w="32"/>
        <w:gridCol w:w="7"/>
        <w:gridCol w:w="11"/>
        <w:gridCol w:w="709"/>
        <w:gridCol w:w="22"/>
        <w:gridCol w:w="12"/>
        <w:gridCol w:w="662"/>
        <w:gridCol w:w="56"/>
        <w:gridCol w:w="22"/>
        <w:gridCol w:w="12"/>
        <w:gridCol w:w="921"/>
        <w:gridCol w:w="6"/>
        <w:gridCol w:w="14"/>
        <w:gridCol w:w="722"/>
        <w:gridCol w:w="16"/>
        <w:gridCol w:w="866"/>
        <w:gridCol w:w="599"/>
      </w:tblGrid>
      <w:tr w:rsidR="000669B7" w:rsidRPr="0073029B" w14:paraId="78C7E222" w14:textId="77777777" w:rsidTr="00F4554D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5D6A87" w14:textId="77777777"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CC9DA0" w14:textId="77777777" w:rsidR="000669B7" w:rsidRPr="0073029B" w:rsidRDefault="000669B7" w:rsidP="00F4554D">
            <w:pPr>
              <w:pStyle w:val="TopHeader"/>
            </w:pPr>
            <w:r w:rsidRPr="0073029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14:paraId="5CE8335A" w14:textId="77777777" w:rsidTr="00F4554D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B187B" w14:textId="77777777"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6F057" w14:textId="77777777"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F0249" w14:textId="77777777"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78BB4" w14:textId="77777777" w:rsidR="000669B7" w:rsidRPr="0073029B" w:rsidRDefault="000669B7" w:rsidP="00F4554D">
            <w:pPr>
              <w:pStyle w:val="TopHeader"/>
            </w:pPr>
            <w:r w:rsidRPr="0073029B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7427E" w14:textId="77777777"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ECE44" w14:textId="77777777"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BCF28" w14:textId="77777777"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7242C" w14:textId="77777777"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38288" w14:textId="77777777"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34704" w14:textId="77777777"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14:paraId="4FD63EC2" w14:textId="77777777" w:rsidTr="00F4554D">
        <w:trPr>
          <w:trHeight w:val="83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6E7CC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770B9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C4D7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4830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48C1A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F7704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C5CFC8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12B1C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FA9F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82593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14:paraId="529159FB" w14:textId="77777777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287D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14:paraId="4D2CD4CB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5D218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A961" w14:textId="0AD97B4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ACBA" w14:textId="04F2E5A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64824" w14:textId="2E2C0C9C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A6E7C" w14:textId="4848495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69FB" w14:textId="16B40CF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7A159" w14:textId="4C48EE1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57AAB" w14:textId="028CCF5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FD9D3" w14:textId="374C3C2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D4361E" w14:textId="7FA1B93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F9CD1D9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C5CEB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56FCC" w14:textId="7C49CDF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EC970" w14:textId="3918111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2AFD7" w14:textId="36BC592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0C95C" w14:textId="27FACC0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9AACF" w14:textId="28A9DF8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A9F9D" w14:textId="2B7374D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A30C3" w14:textId="4604243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D83CD" w14:textId="5DB5D02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63CF1" w14:textId="4CAD309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87C6EE2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2B6C0A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C9F5D" w14:textId="7DDDA3B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A8390" w14:textId="60EFE4C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5D772" w14:textId="121741EA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709BA" w14:textId="542F94F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D1232" w14:textId="5C46096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B1C0" w14:textId="2E7C855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2E552" w14:textId="42D01DE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45B13" w14:textId="0DF2F8C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6AB0A" w14:textId="2C08A29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A3AFF3A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B69C2F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286E0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D0403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FA941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CE500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A084B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CF02D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6BA66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C2E7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370EAF" w14:textId="777777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07F17834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5E41FE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672A8" w14:textId="54A6CBB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97884" w14:textId="5B11328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11F7E" w14:textId="1941420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1FFD0" w14:textId="31CC431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F9CA3" w14:textId="21ACC39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8FD65" w14:textId="4180947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DDFE9" w14:textId="12FCB775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3CDC6" w14:textId="038B421A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A26DB" w14:textId="6CEEDF7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5C08DB7" w14:textId="77777777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D11CB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14:paraId="63E4D520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9475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14:paraId="4A02FF1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011EE" w14:textId="0715FBF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CC0BC" w14:textId="77480A9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ACE14" w14:textId="0A587A8A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B0AE" w14:textId="62B253A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6CDC4" w14:textId="3B3D26B5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0A7C6" w14:textId="7658F69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5363" w14:textId="36BA64E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8CB7D" w14:textId="48408D5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36209" w14:textId="57B86F6C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4078959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10F01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98628" w14:textId="17213F9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A2D8" w14:textId="67253E1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00B0A" w14:textId="15EA38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45EEB" w14:textId="332F499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2082" w14:textId="15AFEC9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DEB7A" w14:textId="076D464C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F6F67" w14:textId="02447CEC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19238" w14:textId="10D25596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332FB" w14:textId="0D15B8F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424CAF6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2CDDB9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2B322" w14:textId="27E0B48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F10A5" w14:textId="180D82A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55FF" w14:textId="3B4527F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5D920" w14:textId="78338A0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77105" w14:textId="2126775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7C932" w14:textId="0C1F4DD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7116" w14:textId="16CEFE8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51E60" w14:textId="7452AF2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CB2A5B" w14:textId="38549B10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B8D2F69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B1A68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0D5DB" w14:textId="3FF6B999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916BC" w14:textId="31841E4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A24E2" w14:textId="3227BC4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5ABDE" w14:textId="4A2ABE4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F6594" w14:textId="692CFBE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8910C" w14:textId="70437F8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12843" w14:textId="1F41A577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2874E" w14:textId="45C6EFF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5D8391" w14:textId="1261E25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295ADFA" w14:textId="77777777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0B1E7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14:paraId="06BA8DE9" w14:textId="77777777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403F76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14:paraId="02CF8496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E2590" w14:textId="750FB6A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3F290" w14:textId="403FB38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D426C" w14:textId="3131AB74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A0758" w14:textId="143FC09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89A35" w14:textId="05F4DFA3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09190" w14:textId="59335CF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CFE88" w14:textId="687C6B29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D6A3F" w14:textId="76AE0BEC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1A744" w14:textId="339716BD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BF13C63" w14:textId="77777777" w:rsidTr="00F4554D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E2CB95" w14:textId="77777777"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8E5DA" w14:textId="27A12C7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6A40E" w14:textId="7E603E28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067FC" w14:textId="72F00642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1D92E" w14:textId="19B61E3E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5A11D" w14:textId="605BBE3C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2A27C" w14:textId="15A6DE2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05DCA" w14:textId="6131B02B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AFA35" w14:textId="172EE5F1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D8556" w14:textId="05B8F55F"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30A67D74" w14:textId="77777777"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</w:p>
    <w:p w14:paraId="7E279CA9" w14:textId="4A18E560"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p16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50B1F136" w14:textId="77777777" w:rsidR="00387060" w:rsidRPr="0073029B" w:rsidRDefault="00387060" w:rsidP="000669B7">
      <w:pPr>
        <w:rPr>
          <w:rFonts w:ascii="Arial Narrow" w:hAnsi="Arial Narrow"/>
          <w:sz w:val="22"/>
          <w:szCs w:val="22"/>
        </w:rPr>
      </w:pPr>
    </w:p>
    <w:p w14:paraId="557F7B29" w14:textId="77777777" w:rsidR="000669B7" w:rsidRPr="0073029B" w:rsidRDefault="005572BC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7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m) o dlhodobom finančnom majetku </w:t>
      </w:r>
    </w:p>
    <w:tbl>
      <w:tblPr>
        <w:tblW w:w="498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9"/>
        <w:gridCol w:w="3164"/>
      </w:tblGrid>
      <w:tr w:rsidR="000669B7" w:rsidRPr="0073029B" w14:paraId="41C752F7" w14:textId="77777777" w:rsidTr="00387060">
        <w:trPr>
          <w:trHeight w:val="149"/>
          <w:jc w:val="center"/>
        </w:trPr>
        <w:tc>
          <w:tcPr>
            <w:tcW w:w="59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4A5DE" w14:textId="77777777"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7C048C" w14:textId="77777777"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14:paraId="633D6AE0" w14:textId="77777777" w:rsidTr="00387060">
        <w:trPr>
          <w:trHeight w:val="219"/>
          <w:jc w:val="center"/>
        </w:trPr>
        <w:tc>
          <w:tcPr>
            <w:tcW w:w="5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69AF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47370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639EF63" w14:textId="38246745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p17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7A184E7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A7466E3" w14:textId="77777777"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8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k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241"/>
        <w:gridCol w:w="1479"/>
        <w:gridCol w:w="1479"/>
        <w:gridCol w:w="1479"/>
        <w:gridCol w:w="1479"/>
      </w:tblGrid>
      <w:tr w:rsidR="000669B7" w:rsidRPr="0073029B" w14:paraId="51288935" w14:textId="77777777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9BEB8D" w14:textId="77777777" w:rsidR="000669B7" w:rsidRPr="0073029B" w:rsidRDefault="000669B7" w:rsidP="00F4554D">
            <w:pPr>
              <w:pStyle w:val="TopHeader"/>
            </w:pPr>
            <w:r w:rsidRPr="0073029B">
              <w:t xml:space="preserve">Obchodné meno </w:t>
            </w:r>
            <w:r w:rsidRPr="0073029B">
              <w:lastRenderedPageBreak/>
              <w:t>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A87F4C" w14:textId="77777777" w:rsidR="000669B7" w:rsidRPr="0073029B" w:rsidRDefault="000669B7" w:rsidP="00F4554D">
            <w:pPr>
              <w:pStyle w:val="TopHeader"/>
            </w:pPr>
            <w:r w:rsidRPr="0073029B">
              <w:lastRenderedPageBreak/>
              <w:t xml:space="preserve">Bežné účtovné obdobie </w:t>
            </w:r>
          </w:p>
        </w:tc>
      </w:tr>
      <w:tr w:rsidR="000669B7" w:rsidRPr="0073029B" w14:paraId="18E7CA2A" w14:textId="77777777" w:rsidTr="00F4554D">
        <w:trPr>
          <w:trHeight w:val="1394"/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24A72C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E128E" w14:textId="77777777" w:rsidR="000669B7" w:rsidRPr="0073029B" w:rsidRDefault="000669B7" w:rsidP="00F4554D">
            <w:pPr>
              <w:pStyle w:val="TopHeader"/>
            </w:pPr>
            <w:r w:rsidRPr="0073029B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ACE0B" w14:textId="77777777" w:rsidR="000669B7" w:rsidRPr="0073029B" w:rsidRDefault="000669B7" w:rsidP="00F4554D">
            <w:pPr>
              <w:pStyle w:val="TopHeader"/>
            </w:pPr>
            <w:r w:rsidRPr="0073029B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F4A85" w14:textId="77777777" w:rsidR="000669B7" w:rsidRPr="0073029B" w:rsidRDefault="000669B7" w:rsidP="00F4554D">
            <w:pPr>
              <w:pStyle w:val="TopHeader"/>
            </w:pPr>
            <w:r w:rsidRPr="0073029B">
              <w:t>Hodnota</w:t>
            </w:r>
            <w:r w:rsidRPr="0073029B">
              <w:br/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AB7F1" w14:textId="77777777" w:rsidR="000669B7" w:rsidRPr="0073029B" w:rsidRDefault="000669B7" w:rsidP="00F4554D">
            <w:pPr>
              <w:pStyle w:val="TopHeader"/>
            </w:pPr>
            <w:r w:rsidRPr="0073029B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5F7A67" w14:textId="77777777" w:rsidR="000669B7" w:rsidRPr="0073029B" w:rsidRDefault="000669B7" w:rsidP="00F4554D">
            <w:pPr>
              <w:pStyle w:val="TopHeader"/>
            </w:pPr>
            <w:r w:rsidRPr="0073029B">
              <w:t>Účtovná hodnota DFM</w:t>
            </w:r>
          </w:p>
        </w:tc>
      </w:tr>
      <w:tr w:rsidR="000669B7" w:rsidRPr="0073029B" w14:paraId="1842E1D7" w14:textId="77777777" w:rsidTr="00F4554D">
        <w:trPr>
          <w:trHeight w:hRule="exact" w:val="227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73C5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CFD1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75CB6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C92C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79BE8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04F549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14:paraId="72913B4E" w14:textId="77777777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DEB34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Dcérske účtovné jednotky</w:t>
            </w:r>
          </w:p>
        </w:tc>
      </w:tr>
      <w:tr w:rsidR="000669B7" w:rsidRPr="0073029B" w14:paraId="7301F639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9D113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AABB8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4CE8311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2B0D29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548AE4E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6F7B94A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FF9A1FD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2D4FCDC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6996733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4BCE944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4F1AD0A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52C2F88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CC5EBF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523BF1ED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56C8698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6184912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35C1080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495D578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CF46463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6BBEB3A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B168B4B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60BCF37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4BD57C1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58075AD9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D35096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6B694B3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0573808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C86834E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EA845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E35A5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4A0C9A2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6081F9D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755AB81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34556EC0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B7C8E1C" w14:textId="77777777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8331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Účtovné jednotky s podstatným vplyvom</w:t>
            </w:r>
          </w:p>
        </w:tc>
      </w:tr>
      <w:tr w:rsidR="000669B7" w:rsidRPr="0073029B" w14:paraId="04E52369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64AE1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76E9F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DF990A1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3A2E2E4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18B33A8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2EDA39B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3097AFF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658C254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4C7EB5C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340FD0A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5DC5910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F5AAAD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5459C5E3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C3D9854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6DC040D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03840E1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C1C37D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196ACC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C70778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31A5AF29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2599710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22099F9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663C2BD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D6B861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104F5A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0650EFD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A0D113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E952FF5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0509D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58674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68801D7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15F80B7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67DBCF61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76AFBA90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D863C9C" w14:textId="77777777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5D9768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Ostatné realizovateľné CP a podiely  </w:t>
            </w:r>
          </w:p>
        </w:tc>
      </w:tr>
      <w:tr w:rsidR="000669B7" w:rsidRPr="0073029B" w14:paraId="4B2F3C0C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CFFF9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8E2D2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06752CB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16DFE18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25DAEEB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5B043341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E63498C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6E1F86B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4A807CC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3E3F33F5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9B9262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EF99270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773BE95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5D442E8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32095D9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2C5872F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583FA3BB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C791EA5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6D994E05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D530ADB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2F3B960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1B17A5D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7541B74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520923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D95C14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525ED9B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4B19418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792E69F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1B6FD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9E6E6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66FD995D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29F176FA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2F6E27C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2FF866F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DE0FFB9" w14:textId="77777777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A65A40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Obstarávaný DFM na účely vykonania vplyvu v inej ÚJ</w:t>
            </w:r>
          </w:p>
        </w:tc>
      </w:tr>
      <w:tr w:rsidR="000669B7" w:rsidRPr="0073029B" w14:paraId="4B465006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BF381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D6D88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2A3E035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28131F50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0A5107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577554E2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8825632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378C707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B78310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14:paraId="3CFCEEE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14:paraId="4E669B5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14:paraId="51633180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14:paraId="656ED8D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3FAB035" w14:textId="77777777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1BA0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BB17D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D8E0625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C8E8319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2481EC3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3D10006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2AB5C99" w14:textId="77777777" w:rsidTr="00F4554D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6CCC6" w14:textId="77777777" w:rsidR="000669B7" w:rsidRPr="0073029B" w:rsidRDefault="00A00889" w:rsidP="00A0088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DFM </w: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2ABAF1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52A8D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24DCC3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35DA56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06099C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30C1288" w14:textId="77777777" w:rsidR="000669B7" w:rsidRPr="0073029B" w:rsidRDefault="000669B7" w:rsidP="000669B7">
      <w:pPr>
        <w:pStyle w:val="Nzov"/>
        <w:rPr>
          <w:rFonts w:ascii="Arial Narrow" w:hAnsi="Arial Narrow"/>
          <w:sz w:val="22"/>
          <w:szCs w:val="22"/>
        </w:rPr>
      </w:pPr>
    </w:p>
    <w:p w14:paraId="012FAE57" w14:textId="679AA246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p18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D3FF31B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95E0D44" w14:textId="77777777"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>
        <w:rPr>
          <w:rFonts w:ascii="Arial Narrow" w:hAnsi="Arial Narrow"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sz w:val="22"/>
          <w:szCs w:val="22"/>
        </w:rPr>
        <w:t xml:space="preserve">k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906"/>
        <w:gridCol w:w="1144"/>
        <w:gridCol w:w="1144"/>
        <w:gridCol w:w="977"/>
        <w:gridCol w:w="1312"/>
        <w:gridCol w:w="1144"/>
      </w:tblGrid>
      <w:tr w:rsidR="000669B7" w:rsidRPr="0073029B" w14:paraId="6D0A4144" w14:textId="77777777" w:rsidTr="00F4554D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FC2A4" w14:textId="77777777" w:rsidR="000669B7" w:rsidRPr="0073029B" w:rsidRDefault="000669B7" w:rsidP="00F4554D">
            <w:pPr>
              <w:pStyle w:val="TopHeader"/>
            </w:pPr>
            <w:r w:rsidRPr="0073029B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AFEB9" w14:textId="77777777" w:rsidR="000669B7" w:rsidRPr="0073029B" w:rsidRDefault="000669B7" w:rsidP="00F4554D">
            <w:pPr>
              <w:pStyle w:val="TopHeader"/>
            </w:pPr>
            <w:r w:rsidRPr="0073029B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1ABD52" w14:textId="77777777" w:rsidR="000669B7" w:rsidRPr="0073029B" w:rsidRDefault="000669B7" w:rsidP="00F4554D">
            <w:pPr>
              <w:pStyle w:val="TopHeader"/>
            </w:pPr>
            <w:r w:rsidRPr="0073029B">
              <w:t>Stav na</w:t>
            </w:r>
            <w:r w:rsidRPr="0073029B"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DE2E2" w14:textId="77777777"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5C7C0" w14:textId="77777777"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CEDD0" w14:textId="77777777" w:rsidR="000669B7" w:rsidRPr="0073029B" w:rsidRDefault="000669B7" w:rsidP="00F4554D">
            <w:pPr>
              <w:pStyle w:val="TopHeader"/>
            </w:pPr>
            <w:r w:rsidRPr="0073029B">
              <w:t xml:space="preserve">Vyradenie dlhového CP </w:t>
            </w:r>
            <w:r w:rsidRPr="0073029B">
              <w:br/>
              <w:t xml:space="preserve">z účtovníctva </w:t>
            </w:r>
          </w:p>
          <w:p w14:paraId="3D9C0EF7" w14:textId="77777777" w:rsidR="000669B7" w:rsidRPr="0073029B" w:rsidRDefault="000669B7" w:rsidP="00F4554D">
            <w:pPr>
              <w:pStyle w:val="TopHeader"/>
            </w:pPr>
            <w:r w:rsidRPr="0073029B"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F701BC" w14:textId="77777777"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konci účtovného obdobia</w:t>
            </w:r>
          </w:p>
        </w:tc>
      </w:tr>
      <w:tr w:rsidR="000669B7" w:rsidRPr="0073029B" w14:paraId="6B876920" w14:textId="77777777" w:rsidTr="00F4554D">
        <w:trPr>
          <w:trHeight w:hRule="exact" w:val="227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76C1D8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743ED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5A761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2E445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BEF19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08F96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0150D9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</w:tr>
      <w:tr w:rsidR="000669B7" w:rsidRPr="0073029B" w14:paraId="168A118F" w14:textId="77777777" w:rsidTr="00F4554D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D8D7B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8D20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D95F5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9BD0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6329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50B9D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AB5935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FEF0EBD" w14:textId="77777777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14:paraId="49D0637B" w14:textId="77777777"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538E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5D4BB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EF4B4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E9760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0CA0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4B2C4B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4D21134" w14:textId="77777777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14:paraId="51154C2A" w14:textId="77777777"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</w:t>
            </w:r>
            <w:r w:rsidRPr="0073029B">
              <w:rPr>
                <w:rFonts w:ascii="Arial Narrow" w:hAnsi="Arial Narrow"/>
                <w:sz w:val="22"/>
                <w:szCs w:val="22"/>
              </w:rPr>
              <w:t>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7C97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99F45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FF243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9FCC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83C70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E36622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6D418EF" w14:textId="77777777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14:paraId="29EAAC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F854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8765D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1C6DE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720DD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4C5E8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C9266E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FEA0626" w14:textId="77777777" w:rsidTr="00F4554D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CD73E6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Dlhové CP držané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407C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A8913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97173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C22791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49088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ED9ADB6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FFA89EB" w14:textId="77777777"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14:paraId="6989B2FE" w14:textId="325039F6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p19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62A4A412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13732A9" w14:textId="77777777"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4"/>
        <w:gridCol w:w="1430"/>
        <w:gridCol w:w="1119"/>
        <w:gridCol w:w="1091"/>
        <w:gridCol w:w="1398"/>
        <w:gridCol w:w="1280"/>
      </w:tblGrid>
      <w:tr w:rsidR="000669B7" w:rsidRPr="0073029B" w14:paraId="1AE495AD" w14:textId="77777777" w:rsidTr="00F4554D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F5B5B" w14:textId="77777777" w:rsidR="000669B7" w:rsidRPr="0073029B" w:rsidRDefault="000669B7" w:rsidP="00F4554D">
            <w:pPr>
              <w:pStyle w:val="TopHeader"/>
            </w:pPr>
            <w:r w:rsidRPr="0073029B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0835C" w14:textId="77777777"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C16F9" w14:textId="77777777"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A0AEC" w14:textId="77777777"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1EFF9" w14:textId="77777777" w:rsidR="000669B7" w:rsidRPr="0073029B" w:rsidRDefault="000669B7" w:rsidP="00F4554D">
            <w:pPr>
              <w:pStyle w:val="TopHeader"/>
            </w:pPr>
            <w:r w:rsidRPr="0073029B"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B02767" w14:textId="77777777"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 konci účtovného obdobia</w:t>
            </w:r>
          </w:p>
        </w:tc>
      </w:tr>
      <w:tr w:rsidR="000669B7" w:rsidRPr="0073029B" w14:paraId="089524BE" w14:textId="77777777" w:rsidTr="00F4554D">
        <w:trPr>
          <w:trHeight w:hRule="exact" w:val="227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EDFF8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309EE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0CB54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4FD2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09E61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08D30B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14:paraId="10717D1E" w14:textId="77777777" w:rsidTr="00F4554D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AF350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9273F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577681A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14:paraId="40E18F1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283ABFB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14:paraId="70DAAED1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C503A5C" w14:textId="77777777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14:paraId="6CD99EAB" w14:textId="77777777"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14:paraId="73A8FDD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51F9E9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14:paraId="1913CD3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7B47FF6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529DD70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8DEB2FC" w14:textId="77777777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14:paraId="7CDBA213" w14:textId="77777777"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14:paraId="10E5BE1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8BB719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14:paraId="2A02A9BE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336B4B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24BFB064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A773183" w14:textId="77777777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14:paraId="4285526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14:paraId="0FB6FFA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A797E8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14:paraId="21F8065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31816D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0E310AC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8720B93" w14:textId="77777777" w:rsidTr="00F4554D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B3316E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7BFD57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1B2A4C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14:paraId="4D696780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FB46C38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14:paraId="27A88E91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A32B10A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25BE8DAC" w14:textId="4ACC66BC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p20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A4DCC7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5A8AD12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o) o opravných položkách k zásobám</w:t>
      </w:r>
    </w:p>
    <w:p w14:paraId="230450DA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1147"/>
        <w:gridCol w:w="1064"/>
        <w:gridCol w:w="1642"/>
        <w:gridCol w:w="1712"/>
        <w:gridCol w:w="1172"/>
      </w:tblGrid>
      <w:tr w:rsidR="000669B7" w:rsidRPr="0073029B" w14:paraId="07BC2704" w14:textId="77777777" w:rsidTr="00F4554D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9E6F58" w14:textId="77777777"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4226CFF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14:paraId="3D6B2253" w14:textId="77777777" w:rsidTr="00F4554D">
        <w:trPr>
          <w:jc w:val="center"/>
        </w:trPr>
        <w:tc>
          <w:tcPr>
            <w:tcW w:w="23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3176A7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1D954" w14:textId="77777777" w:rsidR="000669B7" w:rsidRPr="0073029B" w:rsidRDefault="000669B7" w:rsidP="00F4554D">
            <w:pPr>
              <w:pStyle w:val="TopHeader"/>
            </w:pPr>
            <w:r w:rsidRPr="0073029B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B6499" w14:textId="77777777" w:rsidR="000669B7" w:rsidRPr="0073029B" w:rsidRDefault="000669B7" w:rsidP="00F4554D">
            <w:pPr>
              <w:pStyle w:val="TopHeader"/>
            </w:pPr>
          </w:p>
          <w:p w14:paraId="7DEF2FCC" w14:textId="77777777" w:rsidR="000669B7" w:rsidRPr="0073029B" w:rsidRDefault="000669B7" w:rsidP="00F4554D">
            <w:pPr>
              <w:pStyle w:val="TopHeader"/>
            </w:pPr>
            <w:r w:rsidRPr="0073029B">
              <w:t>Tvorba </w:t>
            </w:r>
          </w:p>
          <w:p w14:paraId="5C09ACBA" w14:textId="77777777"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  <w:p w14:paraId="7A345314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641B9A" w14:textId="77777777"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3CE2B" w14:textId="77777777"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891EB1" w14:textId="77777777"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14:paraId="2D1D291E" w14:textId="77777777" w:rsidTr="00F4554D">
        <w:trPr>
          <w:trHeight w:hRule="exact" w:val="277"/>
          <w:jc w:val="center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0A291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97B6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FF962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EEBB5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B5670E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3F57E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14:paraId="6E81FEA5" w14:textId="77777777" w:rsidTr="00F4554D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BF2DB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92903" w14:textId="3BA0E1D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14:paraId="10B70AAB" w14:textId="4221195E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14:paraId="59210CE6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14:paraId="63F8B808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14:paraId="57B8FAFF" w14:textId="1742F621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5D62771" w14:textId="77777777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14:paraId="0C13035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14:paraId="5074F7B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14:paraId="324F83F7" w14:textId="4395333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14:paraId="2F8670D3" w14:textId="2341EB7D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53A31D2D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14:paraId="33A32EF9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164DE851" w14:textId="6B05D503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E1DA0FF" w14:textId="77777777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14:paraId="43B406D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14:paraId="6C7782C7" w14:textId="75B2BF4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14:paraId="3FE1053A" w14:textId="4E0F0E5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36926281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14:paraId="28D9BFF0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44A52232" w14:textId="484EA04D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6E7C0F1" w14:textId="77777777" w:rsidTr="00F4554D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1B61F6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DF277A" w14:textId="1F2F0EA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14:paraId="25FA5F98" w14:textId="6C096A56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14:paraId="11320FC1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14:paraId="4893282B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14:paraId="5078D748" w14:textId="5D2842C0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3418338" w14:textId="77777777" w:rsidTr="00F4554D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43E1CAF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833873F" w14:textId="418EAE3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14:paraId="7BD853D9" w14:textId="6119E353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14:paraId="3515B57A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14:paraId="1CDFD6B9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14:paraId="523D4309" w14:textId="661F0DCC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84D00C7" w14:textId="77777777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14:paraId="5353B1B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14:paraId="4CD69AEB" w14:textId="4D6DC6B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14:paraId="6001FB7E" w14:textId="483AF59F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4719ED9C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14:paraId="48BD5589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228736C6" w14:textId="0F1DA3A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5772337" w14:textId="77777777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14:paraId="7D23AAA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14:paraId="5C55E89C" w14:textId="1E19702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14:paraId="66C987E7" w14:textId="174E990D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5C6FA3F3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14:paraId="41F184DB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6982AEC1" w14:textId="261E4629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6891821" w14:textId="77777777" w:rsidTr="00F4554D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8ECD8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704229" w14:textId="6F7C2262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14:paraId="50A6F19D" w14:textId="0A930416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14:paraId="2F900242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14:paraId="42B358DF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14:paraId="75653402" w14:textId="25903262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146F76F1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1332C3EF" w14:textId="499EBE5B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p21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D936D23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BCE8BD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1"/>
        <w:gridCol w:w="2961"/>
      </w:tblGrid>
      <w:tr w:rsidR="000669B7" w:rsidRPr="0073029B" w14:paraId="01060D89" w14:textId="77777777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D8874E" w14:textId="77777777" w:rsidR="000669B7" w:rsidRPr="0073029B" w:rsidRDefault="000669B7" w:rsidP="00F4554D">
            <w:pPr>
              <w:pStyle w:val="TopHeader"/>
            </w:pPr>
            <w:r w:rsidRPr="0073029B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6CBBC5C" w14:textId="77777777" w:rsidR="000669B7" w:rsidRPr="0073029B" w:rsidRDefault="000669B7" w:rsidP="00F4554D">
            <w:pPr>
              <w:pStyle w:val="TopHeader"/>
            </w:pPr>
            <w:r w:rsidRPr="0073029B">
              <w:t>Hodnota</w:t>
            </w:r>
          </w:p>
        </w:tc>
      </w:tr>
      <w:tr w:rsidR="000669B7" w:rsidRPr="0073029B" w14:paraId="7925472E" w14:textId="77777777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41FAD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40DB2D" w14:textId="73FF0B60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76125FD" w14:textId="77777777" w:rsidTr="00F4554D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2896E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3160F2" w14:textId="0F7A49C4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74FB4156" w14:textId="77777777" w:rsidR="000669B7" w:rsidRPr="00F4554D" w:rsidRDefault="000669B7" w:rsidP="000669B7">
      <w:pPr>
        <w:pStyle w:val="Nzov"/>
        <w:jc w:val="both"/>
        <w:rPr>
          <w:rFonts w:ascii="Arial Narrow" w:hAnsi="Arial Narrow"/>
          <w:b w:val="0"/>
          <w:sz w:val="22"/>
          <w:szCs w:val="22"/>
        </w:rPr>
      </w:pPr>
    </w:p>
    <w:p w14:paraId="660665B1" w14:textId="1D71267B" w:rsidR="000669B7" w:rsidRPr="00F4554D" w:rsidRDefault="000669B7" w:rsidP="000669B7">
      <w:pPr>
        <w:rPr>
          <w:rFonts w:ascii="Arial Narrow" w:hAnsi="Arial Narrow"/>
          <w:sz w:val="22"/>
          <w:szCs w:val="22"/>
        </w:rPr>
      </w:pPr>
      <w:r w:rsidRPr="00F4554D">
        <w:rPr>
          <w:rFonts w:ascii="Arial Narrow" w:hAnsi="Arial Narrow"/>
          <w:sz w:val="22"/>
          <w:szCs w:val="22"/>
        </w:rPr>
        <w:fldChar w:fldCharType="begin"/>
      </w:r>
      <w:r w:rsidRPr="00F4554D">
        <w:rPr>
          <w:rFonts w:ascii="Arial Narrow" w:hAnsi="Arial Narrow"/>
          <w:sz w:val="22"/>
          <w:szCs w:val="22"/>
        </w:rPr>
        <w:instrText xml:space="preserve"> MERGEFIELD p22 </w:instrText>
      </w:r>
      <w:r w:rsidRPr="00F4554D">
        <w:rPr>
          <w:rFonts w:ascii="Arial Narrow" w:hAnsi="Arial Narrow"/>
          <w:sz w:val="22"/>
          <w:szCs w:val="22"/>
        </w:rPr>
        <w:fldChar w:fldCharType="end"/>
      </w:r>
    </w:p>
    <w:p w14:paraId="1E783568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4A5A529" w14:textId="77777777"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p) o zásobách, na </w:t>
      </w:r>
      <w:r w:rsidR="001F68D9">
        <w:rPr>
          <w:rFonts w:ascii="Arial Narrow" w:hAnsi="Arial Narrow"/>
          <w:sz w:val="22"/>
          <w:szCs w:val="22"/>
        </w:rPr>
        <w:t>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8"/>
      </w:tblGrid>
      <w:tr w:rsidR="000669B7" w:rsidRPr="0073029B" w14:paraId="6DD6F7AE" w14:textId="77777777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DC938" w14:textId="77777777"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DD5371" w14:textId="77777777"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14:paraId="26BC5FF6" w14:textId="77777777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8C20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693FAA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3BA15F1" w14:textId="77777777" w:rsidR="000669B7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34E89385" w14:textId="77777777" w:rsidR="00223C24" w:rsidRPr="0073029B" w:rsidRDefault="00223C24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59702E68" w14:textId="18DE0212" w:rsidR="000669B7" w:rsidRPr="0028560E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28560E">
        <w:rPr>
          <w:rFonts w:ascii="Arial Narrow" w:hAnsi="Arial Narrow"/>
          <w:b w:val="0"/>
          <w:sz w:val="22"/>
          <w:szCs w:val="22"/>
        </w:rPr>
        <w:fldChar w:fldCharType="begin"/>
      </w:r>
      <w:r w:rsidRPr="0028560E">
        <w:rPr>
          <w:rFonts w:ascii="Arial Narrow" w:hAnsi="Arial Narrow"/>
          <w:b w:val="0"/>
          <w:sz w:val="22"/>
          <w:szCs w:val="22"/>
        </w:rPr>
        <w:instrText xml:space="preserve"> MERGEFIELD p23 </w:instrText>
      </w:r>
      <w:r w:rsidRPr="0028560E">
        <w:rPr>
          <w:rFonts w:ascii="Arial Narrow" w:hAnsi="Arial Narrow"/>
          <w:b w:val="0"/>
          <w:sz w:val="22"/>
          <w:szCs w:val="22"/>
        </w:rPr>
        <w:fldChar w:fldCharType="end"/>
      </w:r>
    </w:p>
    <w:p w14:paraId="3FB1247F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9D1F861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q) o zákazkovej výrobe a o zákazkovej výstavbe nehnuteľnosti určenej na predaj</w:t>
      </w:r>
    </w:p>
    <w:p w14:paraId="5732455A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6"/>
        <w:gridCol w:w="2072"/>
        <w:gridCol w:w="2101"/>
        <w:gridCol w:w="2143"/>
      </w:tblGrid>
      <w:tr w:rsidR="000669B7" w:rsidRPr="0073029B" w14:paraId="1EAC127A" w14:textId="77777777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B7CA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A5FF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0A19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4A28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14:paraId="1B5038CB" w14:textId="77777777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4D885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4706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8465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EDF7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14:paraId="33A55B57" w14:textId="77777777" w:rsidTr="00F4554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9F85A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5D85E6B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AB1299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F56EB9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CBD382F" w14:textId="77777777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14:paraId="69ADF1E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5126B1FE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54872D25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14:paraId="60DBD668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AB11F37" w14:textId="77777777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14C3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5145F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9B642B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5E8F6E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80759EC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D117D84" w14:textId="180227A9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p24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308EF11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8C84F45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0"/>
        <w:gridCol w:w="2487"/>
        <w:gridCol w:w="2845"/>
      </w:tblGrid>
      <w:tr w:rsidR="000669B7" w:rsidRPr="0073029B" w14:paraId="3DDB134C" w14:textId="77777777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95D9B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E1E8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6850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14:paraId="37091FB5" w14:textId="77777777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020B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367E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663A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14:paraId="6322E1C2" w14:textId="77777777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12452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BF31625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A57FC1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7BDE67B" w14:textId="77777777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14:paraId="4C3BB6B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14:paraId="29DDE2F3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14:paraId="405854E7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18DD929" w14:textId="77777777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3FB7E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7DF94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CFBCE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EBB1DC1" w14:textId="77777777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D0B01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F628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3B38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B715B8B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6D1A2A9" w14:textId="25B83DF0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p25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35A0BF5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0897253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2033"/>
        <w:gridCol w:w="1990"/>
        <w:gridCol w:w="2151"/>
      </w:tblGrid>
      <w:tr w:rsidR="000669B7" w:rsidRPr="0073029B" w14:paraId="30FE452B" w14:textId="77777777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3961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1FC8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2666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06AC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14:paraId="5251EA11" w14:textId="77777777" w:rsidTr="00F4554D">
        <w:trPr>
          <w:trHeight w:val="98"/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03E6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7406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4E655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93989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14:paraId="45ACCE43" w14:textId="77777777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8D68E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Výnosy zo zákazkovej výstavby </w:t>
            </w: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FEB192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EF22B4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132630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07AD47C" w14:textId="77777777" w:rsidTr="00F4554D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14:paraId="1171BD7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14:paraId="537EC2B1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14:paraId="40FFE42E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14:paraId="33E1976C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A0B5276" w14:textId="77777777" w:rsidTr="00F4554D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6997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A9DA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01D8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9FE3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F674CB7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14:paraId="28F6C5C6" w14:textId="282CD4DD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p26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E0E06BD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1B2530EB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7"/>
        <w:gridCol w:w="2628"/>
        <w:gridCol w:w="2707"/>
      </w:tblGrid>
      <w:tr w:rsidR="000669B7" w:rsidRPr="0073029B" w14:paraId="028F8727" w14:textId="77777777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D259F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18A0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A1FB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14:paraId="44D61BA5" w14:textId="77777777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40845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22A92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C0CF1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14:paraId="77EADEFA" w14:textId="77777777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EF64C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EFB00D6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5BEEF5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4431085" w14:textId="77777777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14:paraId="087922F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2A3E56C9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14:paraId="349431B1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4D44623" w14:textId="77777777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DD812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4BB08FE8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14:paraId="4F8D8FD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D45A14C" w14:textId="77777777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3591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CF5C2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CF4BC" w14:textId="77777777"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349A1A5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</w:p>
    <w:p w14:paraId="1ACB2A42" w14:textId="5AEEF05C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p27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F20EE5B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2D6504BB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r)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0669B7" w:rsidRPr="0073029B" w14:paraId="11B4A43F" w14:textId="77777777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735486" w14:textId="77777777" w:rsidR="000669B7" w:rsidRPr="0073029B" w:rsidRDefault="000669B7" w:rsidP="00F4554D">
            <w:pPr>
              <w:pStyle w:val="TopHeader"/>
            </w:pPr>
            <w:r w:rsidRPr="0073029B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E7E634F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14:paraId="4307131C" w14:textId="77777777" w:rsidTr="00F4554D">
        <w:trPr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0DB07E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8C709" w14:textId="77777777" w:rsidR="000669B7" w:rsidRPr="0073029B" w:rsidRDefault="000669B7" w:rsidP="00F4554D">
            <w:pPr>
              <w:pStyle w:val="TopHeader"/>
            </w:pPr>
            <w:r w:rsidRPr="0073029B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88860" w14:textId="77777777"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  <w:p w14:paraId="46D49820" w14:textId="77777777"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CE7E1" w14:textId="77777777"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87DEE" w14:textId="77777777"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C3C91D" w14:textId="77777777"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14:paraId="35E3A8BA" w14:textId="77777777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4EE25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E0B42A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CAE5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90104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8E63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85D906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14:paraId="4D2A9B6B" w14:textId="77777777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CCB09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CA0C7C9" w14:textId="1A63F86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1D45F4" w14:textId="36BBAF1B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119CFA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BFD5B2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75F451" w14:textId="0B57852B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75F9B4C" w14:textId="77777777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76994976" w14:textId="77777777"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a </w:t>
            </w:r>
            <w:r w:rsidR="00F8061C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A41BCA" w14:textId="7AE1CED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FCB1230" w14:textId="151FF665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C859460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B9A1804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14:paraId="41983615" w14:textId="428C7343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999897A" w14:textId="77777777" w:rsidTr="00F4554D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9D57A0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DB6C944" w14:textId="1B11FA9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853F911" w14:textId="615BA4D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886BFF8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47F48D0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14:paraId="1219247D" w14:textId="5DD1F5E6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B18B205" w14:textId="77777777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C04C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38F4E7C" w14:textId="7D92F9F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2B3E0" w14:textId="341D083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B877E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9D4FF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D2DF3" w14:textId="1257EBDE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EED0B52" w14:textId="77777777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D72557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467700" w14:textId="71E1EE8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85005A1" w14:textId="7293A4EE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0F4C808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9AAACE0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14:paraId="53B702A3" w14:textId="39D9F98C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7182005" w14:textId="77777777" w:rsidTr="00F4554D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D8160A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D261E3" w14:textId="3891769B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4021CA7" w14:textId="7E3980FE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120EAE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FCA0525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643457C6" w14:textId="5B810A95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03913889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753295A4" w14:textId="43CA1E36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p28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0A3A56C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110DE8FE" w14:textId="77777777"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B85E76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B85E76" w:rsidRPr="00B85E76">
        <w:rPr>
          <w:rFonts w:ascii="Arial Narrow" w:hAnsi="Arial Narrow"/>
          <w:sz w:val="22"/>
          <w:szCs w:val="22"/>
        </w:rPr>
        <w:t xml:space="preserve"> </w:t>
      </w:r>
      <w:r w:rsidR="00B85E76">
        <w:rPr>
          <w:rFonts w:ascii="Arial Narrow" w:hAnsi="Arial Narrow"/>
          <w:sz w:val="22"/>
          <w:szCs w:val="22"/>
        </w:rPr>
        <w:t>prílohe</w:t>
      </w:r>
      <w:r w:rsidR="00B85E76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s) o </w:t>
      </w:r>
      <w:r w:rsidR="00B85E76">
        <w:rPr>
          <w:rFonts w:ascii="Arial Narrow" w:hAnsi="Arial Narrow"/>
          <w:sz w:val="22"/>
          <w:szCs w:val="22"/>
        </w:rPr>
        <w:t>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7"/>
        <w:gridCol w:w="1985"/>
        <w:gridCol w:w="1985"/>
        <w:gridCol w:w="1995"/>
      </w:tblGrid>
      <w:tr w:rsidR="000669B7" w:rsidRPr="0073029B" w14:paraId="3BC8D5ED" w14:textId="77777777" w:rsidTr="005C0183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01A0F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49DB8" w14:textId="77777777" w:rsidR="000669B7" w:rsidRPr="0073029B" w:rsidRDefault="000669B7" w:rsidP="00F4554D">
            <w:pPr>
              <w:pStyle w:val="TopHeader"/>
            </w:pPr>
            <w:r w:rsidRPr="0073029B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387BE" w14:textId="77777777" w:rsidR="000669B7" w:rsidRPr="0073029B" w:rsidRDefault="000669B7" w:rsidP="00F4554D">
            <w:pPr>
              <w:pStyle w:val="TopHeader"/>
            </w:pPr>
            <w:r w:rsidRPr="0073029B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FB4D14" w14:textId="77777777" w:rsidR="000669B7" w:rsidRPr="0073029B" w:rsidRDefault="000669B7" w:rsidP="00F4554D">
            <w:pPr>
              <w:pStyle w:val="TopHeader"/>
            </w:pPr>
            <w:r w:rsidRPr="0073029B">
              <w:t>Pohľadávky spolu</w:t>
            </w:r>
          </w:p>
        </w:tc>
      </w:tr>
      <w:tr w:rsidR="000669B7" w:rsidRPr="0073029B" w14:paraId="464BA061" w14:textId="77777777" w:rsidTr="005C0183">
        <w:trPr>
          <w:trHeight w:hRule="exact" w:val="227"/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C3C0E3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B8B7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3687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BB9B8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14:paraId="6B6C057A" w14:textId="77777777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5E548480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</w:t>
            </w:r>
          </w:p>
        </w:tc>
      </w:tr>
      <w:tr w:rsidR="000669B7" w:rsidRPr="0073029B" w14:paraId="388817F3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1B178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15ED7" w14:textId="027D5B9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a04225b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6E805A09" w14:textId="62212A7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4D0AF5E4" w14:textId="4FEC9497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a04225bc \* MERGEFORMAT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E248D7C" w14:textId="77777777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580BA33C" w14:textId="77777777"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51822C75" w14:textId="6916340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09F0616B" w14:textId="153A827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65D60256" w14:textId="3E3155E4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147C479" w14:textId="77777777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3B54ABA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A493AAC" w14:textId="6108629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265CA3A4" w14:textId="6946916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4AFE852C" w14:textId="080B6732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712064A" w14:textId="77777777" w:rsidTr="005C0183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5949277A" w14:textId="77777777"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spoločníkom, </w:t>
            </w:r>
            <w:r w:rsidR="00F8061C">
              <w:rPr>
                <w:rFonts w:ascii="Arial Narrow" w:hAnsi="Arial Narrow"/>
                <w:sz w:val="22"/>
                <w:szCs w:val="22"/>
              </w:rPr>
              <w:t>č</w:t>
            </w:r>
            <w:r w:rsidRPr="0073029B">
              <w:rPr>
                <w:rFonts w:ascii="Arial Narrow" w:hAnsi="Arial Narrow"/>
                <w:sz w:val="22"/>
                <w:szCs w:val="22"/>
              </w:rPr>
              <w:t>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7C6522" w14:textId="6AB915B2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D40C62E" w14:textId="38C9061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8FFC414" w14:textId="1F1830BC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a04228bc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1B22285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988024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CB2205" w14:textId="2F762A9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48E512AD" w14:textId="58317C5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70A502A" w14:textId="1032481E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a04229bc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9B3BBCA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E2F1D4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641DA0" w14:textId="5F251148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55D131CE" w14:textId="0EFAEEAB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55708BE5" w14:textId="067A4705" w:rsidR="000669B7" w:rsidRPr="00F571F6" w:rsidRDefault="002E14BB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14:paraId="0394FD3F" w14:textId="77777777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3807ED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</w:t>
            </w:r>
          </w:p>
        </w:tc>
      </w:tr>
      <w:tr w:rsidR="000669B7" w:rsidRPr="0073029B" w14:paraId="70A8AEFC" w14:textId="77777777" w:rsidTr="005C0183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C40DD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52B9AE" w14:textId="6A350CB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9AA2F3C" w14:textId="7B178FC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10E307A3" w14:textId="6596D833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a04231bc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3130429" w14:textId="77777777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124DF149" w14:textId="77777777"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532E3B2F" w14:textId="0830FAA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2FA166B9" w14:textId="62530E5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5DEE8938" w14:textId="2CC36BF0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a04232bc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26FD14E" w14:textId="77777777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2B93521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4DC0205B" w14:textId="1CF0545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5EA61627" w14:textId="1AC0D47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24ACC0DE" w14:textId="27EB9AAA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a04233bc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5F8BB32" w14:textId="77777777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66BD49D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06C6B944" w14:textId="063D00B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10BE185C" w14:textId="3F81B3D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67B92CCE" w14:textId="322A6C5B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a04234bc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EA10207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23237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7F1E32" w14:textId="001233B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26B62C9F" w14:textId="023D833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5DA9C0A" w14:textId="1D266D5B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a04235bc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750DC53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1D78A9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EC26E8" w14:textId="10DA103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529D75A3" w14:textId="7B0C582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7DB6C281" w14:textId="0CB6BF16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87E662E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242159F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2E84E4DF" w14:textId="0622027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3B4D02D3" w14:textId="2DCA2AA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14:paraId="14721AE4" w14:textId="2FA59EB3"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B8C461F" w14:textId="77777777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22EC3F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DF856" w14:textId="57F04E9E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7ABCF812" w14:textId="12E7CEF5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3E85BC0E" w14:textId="708A45CC" w:rsidR="000669B7" w:rsidRPr="00F571F6" w:rsidRDefault="002E14BB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3F6ACF5B" w14:textId="77777777"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14:paraId="7FA1A375" w14:textId="5C84B81E" w:rsidR="000669B7" w:rsidRDefault="000669B7" w:rsidP="000669B7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p29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708B1B1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2395CC9D" w14:textId="77777777"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5C0183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5C0183" w:rsidRPr="005C0183">
        <w:rPr>
          <w:rFonts w:ascii="Arial Narrow" w:hAnsi="Arial Narrow"/>
          <w:sz w:val="22"/>
          <w:szCs w:val="22"/>
        </w:rPr>
        <w:t xml:space="preserve"> </w:t>
      </w:r>
      <w:r w:rsidR="005C0183">
        <w:rPr>
          <w:rFonts w:ascii="Arial Narrow" w:hAnsi="Arial Narrow"/>
          <w:sz w:val="22"/>
          <w:szCs w:val="22"/>
        </w:rPr>
        <w:t>prílohe</w:t>
      </w:r>
      <w:r w:rsidR="005C0183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t) a u) o pohľadávkach zabezpečených záložným právom a</w:t>
      </w:r>
      <w:r w:rsidR="005C0183">
        <w:rPr>
          <w:rFonts w:ascii="Arial Narrow" w:hAnsi="Arial Narrow"/>
          <w:sz w:val="22"/>
          <w:szCs w:val="22"/>
        </w:rPr>
        <w:t>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4"/>
        <w:gridCol w:w="2656"/>
        <w:gridCol w:w="2262"/>
      </w:tblGrid>
      <w:tr w:rsidR="000669B7" w:rsidRPr="0073029B" w14:paraId="3383BC5B" w14:textId="77777777" w:rsidTr="00894FE1">
        <w:trPr>
          <w:jc w:val="center"/>
        </w:trPr>
        <w:tc>
          <w:tcPr>
            <w:tcW w:w="4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D75982" w14:textId="77777777" w:rsidR="000669B7" w:rsidRPr="0073029B" w:rsidRDefault="000669B7" w:rsidP="00F4554D">
            <w:pPr>
              <w:pStyle w:val="TopHeader"/>
            </w:pPr>
            <w:r w:rsidRPr="0073029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491AC17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14:paraId="6C71F137" w14:textId="77777777" w:rsidTr="00894FE1">
        <w:trPr>
          <w:jc w:val="center"/>
        </w:trPr>
        <w:tc>
          <w:tcPr>
            <w:tcW w:w="4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5FDDCC45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F24B68" w14:textId="77777777" w:rsidR="000669B7" w:rsidRPr="0073029B" w:rsidRDefault="000669B7" w:rsidP="00F4554D">
            <w:pPr>
              <w:pStyle w:val="TopHeader"/>
            </w:pPr>
            <w:r w:rsidRPr="0073029B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C43B48B" w14:textId="77777777" w:rsidR="000669B7" w:rsidRPr="0073029B" w:rsidRDefault="000669B7" w:rsidP="00F4554D">
            <w:pPr>
              <w:pStyle w:val="TopHeader"/>
            </w:pPr>
            <w:r w:rsidRPr="0073029B">
              <w:t>Hodnota pohľadávky</w:t>
            </w:r>
          </w:p>
        </w:tc>
      </w:tr>
      <w:tr w:rsidR="000669B7" w:rsidRPr="0073029B" w14:paraId="22E207D1" w14:textId="77777777" w:rsidTr="00894FE1">
        <w:trPr>
          <w:jc w:val="center"/>
        </w:trPr>
        <w:tc>
          <w:tcPr>
            <w:tcW w:w="4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3FB81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859CBA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DA4DA9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AC21A06" w14:textId="77777777" w:rsidTr="00894FE1">
        <w:trPr>
          <w:jc w:val="center"/>
        </w:trPr>
        <w:tc>
          <w:tcPr>
            <w:tcW w:w="42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291F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B6EE5F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E3A873" w14:textId="77777777"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36D0E48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29C9992E" w14:textId="6A9843D8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p31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60635F4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2750ACFB" w14:textId="77777777" w:rsidR="000669B7" w:rsidRPr="0073029B" w:rsidRDefault="006923C5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17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w) o krátkodobom finančnom majetku </w:t>
      </w:r>
    </w:p>
    <w:p w14:paraId="5D08DCC4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5"/>
        <w:gridCol w:w="2625"/>
        <w:gridCol w:w="2302"/>
      </w:tblGrid>
      <w:tr w:rsidR="000669B7" w:rsidRPr="0073029B" w14:paraId="71904414" w14:textId="77777777" w:rsidTr="00F4554D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0A4543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0FF10E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79F9E7E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5435BC64" w14:textId="77777777" w:rsidTr="00F4554D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909A3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792000" w14:textId="2204BB0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2488.87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14:paraId="25CD68AF" w14:textId="7793BF4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5B7CB78" w14:textId="77777777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2C8938B9" w14:textId="77777777" w:rsidR="000669B7" w:rsidRPr="0073029B" w:rsidRDefault="000669B7" w:rsidP="00554FC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Bežné </w:t>
            </w:r>
            <w:r w:rsidR="00554FC2">
              <w:rPr>
                <w:rFonts w:ascii="Arial Narrow" w:hAnsi="Arial Narrow"/>
                <w:sz w:val="22"/>
                <w:szCs w:val="22"/>
              </w:rPr>
              <w:t>účty v banke alebo v pobočke zahraničnej 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751D65E" w14:textId="3EB9893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91261.11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14:paraId="0999A0BB" w14:textId="43C3C7A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CA991CA" w14:textId="77777777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5705BADF" w14:textId="77777777" w:rsidR="000669B7" w:rsidRPr="0073029B" w:rsidRDefault="00554FC2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11DED5A8" w14:textId="3D7E41C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14:paraId="2CB73CF0" w14:textId="3ADB721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F1D2111" w14:textId="77777777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604ABA9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DE5F6C6" w14:textId="20DC9F6D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14:paraId="6A38C652" w14:textId="629E66B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B34C827" w14:textId="77777777" w:rsidTr="00F4554D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8A4485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7376C3" w14:textId="09E86600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93749.98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14:paraId="629FE583" w14:textId="4173E9BB"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s04254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22EF59C9" w14:textId="77777777"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14:paraId="535430C9" w14:textId="57443BB0" w:rsidR="000669B7" w:rsidRPr="00193BAE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begin"/>
      </w:r>
      <w:r w:rsidRPr="00193BAE">
        <w:rPr>
          <w:rFonts w:ascii="Arial Narrow" w:hAnsi="Arial Narrow"/>
          <w:b w:val="0"/>
          <w:bCs w:val="0"/>
          <w:sz w:val="22"/>
          <w:szCs w:val="22"/>
        </w:rPr>
        <w:instrText xml:space="preserve"> MERGEFIELD p32 </w:instrText>
      </w: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end"/>
      </w:r>
    </w:p>
    <w:p w14:paraId="5FE074C5" w14:textId="77777777"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14:paraId="40EC9D08" w14:textId="77777777"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1"/>
        <w:gridCol w:w="1251"/>
        <w:gridCol w:w="1020"/>
        <w:gridCol w:w="972"/>
        <w:gridCol w:w="972"/>
        <w:gridCol w:w="1686"/>
      </w:tblGrid>
      <w:tr w:rsidR="008D2421" w:rsidRPr="0073029B" w14:paraId="782031F9" w14:textId="77777777" w:rsidTr="00DE1422">
        <w:trPr>
          <w:jc w:val="center"/>
        </w:trPr>
        <w:tc>
          <w:tcPr>
            <w:tcW w:w="32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511239" w14:textId="77777777" w:rsidR="008D2421" w:rsidRPr="0073029B" w:rsidRDefault="008D2421" w:rsidP="00F4554D">
            <w:pPr>
              <w:pStyle w:val="TopHeader"/>
            </w:pPr>
            <w:r w:rsidRPr="0073029B">
              <w:t>Krátkodobý  finančný majetok</w:t>
            </w:r>
          </w:p>
        </w:tc>
        <w:tc>
          <w:tcPr>
            <w:tcW w:w="6024" w:type="dxa"/>
            <w:gridSpan w:val="5"/>
            <w:tcBorders>
              <w:top w:val="single" w:sz="12" w:space="0" w:color="auto"/>
            </w:tcBorders>
          </w:tcPr>
          <w:p w14:paraId="5134F823" w14:textId="77777777" w:rsidR="008D2421" w:rsidRPr="0073029B" w:rsidRDefault="008D2421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0202E" w:rsidRPr="0073029B" w14:paraId="1F2F5630" w14:textId="77777777" w:rsidTr="00DE1422">
        <w:trPr>
          <w:jc w:val="center"/>
        </w:trPr>
        <w:tc>
          <w:tcPr>
            <w:tcW w:w="32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2A26CE" w14:textId="77777777" w:rsidR="008D2421" w:rsidRPr="0073029B" w:rsidRDefault="008D2421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F5E5E" w14:textId="77777777" w:rsidR="0000202E" w:rsidRDefault="008D2421" w:rsidP="00F4554D">
            <w:pPr>
              <w:pStyle w:val="TopHeader"/>
            </w:pPr>
            <w:r w:rsidRPr="0073029B">
              <w:t>Stav </w:t>
            </w:r>
          </w:p>
          <w:p w14:paraId="4073F219" w14:textId="77777777" w:rsidR="008D2421" w:rsidRPr="0073029B" w:rsidRDefault="008D2421" w:rsidP="00F4554D">
            <w:pPr>
              <w:pStyle w:val="TopHeader"/>
            </w:pPr>
            <w:r w:rsidRPr="0073029B">
              <w:t>na začiatku účtovného obdobia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B7A88" w14:textId="77777777" w:rsidR="008D2421" w:rsidRPr="0073029B" w:rsidRDefault="008D2421" w:rsidP="00F4554D">
            <w:pPr>
              <w:pStyle w:val="TopHeader"/>
            </w:pPr>
            <w:r w:rsidRPr="0073029B">
              <w:t>Prírastky</w:t>
            </w:r>
          </w:p>
          <w:p w14:paraId="283877E4" w14:textId="77777777"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C406B" w14:textId="77777777" w:rsidR="008D2421" w:rsidRPr="0073029B" w:rsidRDefault="008D2421" w:rsidP="00F4554D">
            <w:pPr>
              <w:pStyle w:val="TopHeader"/>
            </w:pPr>
            <w:r w:rsidRPr="0073029B">
              <w:t>Úbytky</w:t>
            </w:r>
          </w:p>
          <w:p w14:paraId="03201381" w14:textId="77777777"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98EC0C" w14:textId="77777777" w:rsidR="00456CA1" w:rsidRDefault="00456CA1" w:rsidP="00F4554D">
            <w:pPr>
              <w:pStyle w:val="TopHeader"/>
            </w:pPr>
          </w:p>
          <w:p w14:paraId="05A433F9" w14:textId="77777777" w:rsidR="008D2421" w:rsidRPr="0073029B" w:rsidRDefault="008D2421" w:rsidP="00F4554D">
            <w:pPr>
              <w:pStyle w:val="TopHeader"/>
            </w:pPr>
            <w:r>
              <w:t>Presuny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6A96FF" w14:textId="77777777" w:rsidR="008D2421" w:rsidRPr="0073029B" w:rsidRDefault="008D2421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0202E" w:rsidRPr="0073029B" w14:paraId="5F8392D2" w14:textId="77777777" w:rsidTr="00DE1422">
        <w:trPr>
          <w:trHeight w:val="74"/>
          <w:jc w:val="center"/>
        </w:trPr>
        <w:tc>
          <w:tcPr>
            <w:tcW w:w="32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A3925" w14:textId="77777777"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F3E53" w14:textId="77777777"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6AF9F" w14:textId="77777777"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C4CD1" w14:textId="77777777"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BBC13" w14:textId="77777777"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5B100D" w14:textId="77777777"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0202E" w:rsidRPr="0073029B" w14:paraId="0716A538" w14:textId="77777777" w:rsidTr="00DE1422">
        <w:trPr>
          <w:jc w:val="center"/>
        </w:trPr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A462CC" w14:textId="77777777"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6F0427" w14:textId="3AE4BFB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12" w:space="0" w:color="auto"/>
            </w:tcBorders>
            <w:vAlign w:val="center"/>
          </w:tcPr>
          <w:p w14:paraId="23FF100E" w14:textId="714BDF53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B17B24B" w14:textId="6B633F01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271FAC7B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12" w:space="0" w:color="auto"/>
            </w:tcBorders>
            <w:vAlign w:val="center"/>
          </w:tcPr>
          <w:p w14:paraId="0528BE3C" w14:textId="790BB92A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14:paraId="122F9FA6" w14:textId="77777777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14:paraId="0ACD0946" w14:textId="77777777"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76E9712F" w14:textId="1E53510B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14:paraId="74A7FF19" w14:textId="3E96C0A5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BF258FE" w14:textId="407EF7A6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14:paraId="4B4CEC4D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14:paraId="611232B1" w14:textId="4306874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14:paraId="000A7B4B" w14:textId="77777777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480C53A2" w14:textId="77777777"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BF14DC3" w14:textId="4F176A5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14:paraId="1340F880" w14:textId="26C55F20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E8A04FE" w14:textId="46B462D4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4FEE4A7B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14:paraId="03AC3218" w14:textId="7599206D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14:paraId="56C8596F" w14:textId="77777777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D28A50B" w14:textId="77777777"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5064B4" w14:textId="6832C641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14:paraId="2633F601" w14:textId="214467CA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2714913" w14:textId="21E7494C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3F0D2708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14:paraId="769F4288" w14:textId="64D1CC4E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14:paraId="0C07BEBF" w14:textId="77777777" w:rsidTr="00DE1422">
        <w:trPr>
          <w:jc w:val="center"/>
        </w:trPr>
        <w:tc>
          <w:tcPr>
            <w:tcW w:w="321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5F1BE53E" w14:textId="77777777"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C366745" w14:textId="3E365185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6" w:space="0" w:color="auto"/>
            </w:tcBorders>
            <w:vAlign w:val="center"/>
          </w:tcPr>
          <w:p w14:paraId="5E24A38C" w14:textId="4F5D6842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EA317C3" w14:textId="396E1076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14:paraId="11D36EE2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14:paraId="77517BCF" w14:textId="65799CB3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14:paraId="5B45BA65" w14:textId="77777777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14:paraId="202D5352" w14:textId="77777777"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05E23188" w14:textId="5E1D342D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14:paraId="5192DF7C" w14:textId="37AAF4B4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A9470EA" w14:textId="666CB4BA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14:paraId="7BBC84D1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14:paraId="0A402E87" w14:textId="47382511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14:paraId="01CCF4DE" w14:textId="77777777" w:rsidTr="00DE1422">
        <w:trPr>
          <w:jc w:val="center"/>
        </w:trPr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0CAE3A" w14:textId="77777777" w:rsidR="008D2421" w:rsidRPr="0073029B" w:rsidRDefault="008D2421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84B260" w14:textId="272FE611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14:paraId="1FBBD568" w14:textId="1667B66E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3F6CA08" w14:textId="07AE32A5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a03261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DB140D1" w14:textId="77777777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12" w:space="0" w:color="auto"/>
            </w:tcBorders>
            <w:vAlign w:val="center"/>
          </w:tcPr>
          <w:p w14:paraId="04105657" w14:textId="2DEBED22"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2EDA9109" w14:textId="77777777"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  <w:lang w:eastAsia="sk-SK"/>
        </w:rPr>
      </w:pPr>
    </w:p>
    <w:p w14:paraId="11FADC71" w14:textId="28F4D166"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fldChar w:fldCharType="begin"/>
      </w:r>
      <w:r>
        <w:rPr>
          <w:rFonts w:ascii="Arial Narrow" w:hAnsi="Arial Narrow"/>
          <w:sz w:val="22"/>
          <w:szCs w:val="22"/>
          <w:lang w:eastAsia="sk-SK"/>
        </w:rPr>
        <w:instrText xml:space="preserve"> MERGEFIELD p33 </w:instrText>
      </w:r>
      <w:r>
        <w:rPr>
          <w:rFonts w:ascii="Arial Narrow" w:hAnsi="Arial Narrow"/>
          <w:sz w:val="22"/>
          <w:szCs w:val="22"/>
          <w:lang w:eastAsia="sk-SK"/>
        </w:rPr>
        <w:fldChar w:fldCharType="end"/>
      </w:r>
    </w:p>
    <w:p w14:paraId="5FE7A12F" w14:textId="77777777"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  <w:lang w:eastAsia="sk-SK"/>
        </w:rPr>
      </w:pPr>
    </w:p>
    <w:p w14:paraId="541F6283" w14:textId="77777777"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>1</w:t>
      </w:r>
      <w:r w:rsidR="006923C5">
        <w:rPr>
          <w:rFonts w:ascii="Arial Narrow" w:hAnsi="Arial Narrow"/>
          <w:sz w:val="22"/>
          <w:szCs w:val="22"/>
          <w:lang w:eastAsia="sk-SK"/>
        </w:rPr>
        <w:t>8</w:t>
      </w:r>
      <w:r w:rsidRPr="0073029B">
        <w:rPr>
          <w:rFonts w:ascii="Arial Narrow" w:hAnsi="Arial Narrow"/>
          <w:sz w:val="22"/>
          <w:szCs w:val="22"/>
          <w:lang w:eastAsia="sk-SK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1147"/>
        <w:gridCol w:w="816"/>
        <w:gridCol w:w="1587"/>
        <w:gridCol w:w="1698"/>
        <w:gridCol w:w="1103"/>
      </w:tblGrid>
      <w:tr w:rsidR="000669B7" w:rsidRPr="0073029B" w14:paraId="49FE5A03" w14:textId="77777777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31EA5" w14:textId="77777777" w:rsidR="000669B7" w:rsidRPr="0073029B" w:rsidRDefault="000669B7" w:rsidP="00F4554D">
            <w:pPr>
              <w:pStyle w:val="TopHeader"/>
            </w:pPr>
            <w:r w:rsidRPr="0073029B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B7EBA" w14:textId="77777777" w:rsidR="000669B7" w:rsidRPr="0073029B" w:rsidRDefault="000669B7" w:rsidP="00F4554D">
            <w:pPr>
              <w:pStyle w:val="TopHeader"/>
            </w:pPr>
            <w:r w:rsidRPr="0073029B"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976CB" w14:textId="77777777" w:rsidR="000669B7" w:rsidRPr="0073029B" w:rsidRDefault="000669B7" w:rsidP="00F4554D">
            <w:pPr>
              <w:pStyle w:val="TopHeader"/>
            </w:pPr>
            <w:r w:rsidRPr="0073029B">
              <w:t>Tvorba OP</w:t>
            </w:r>
          </w:p>
          <w:p w14:paraId="459F1FB0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F89E5" w14:textId="77777777"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  <w:p w14:paraId="11A9B956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7D2FD" w14:textId="77777777" w:rsidR="000669B7" w:rsidRPr="0073029B" w:rsidRDefault="000669B7" w:rsidP="00F4554D">
            <w:pPr>
              <w:pStyle w:val="TopHeader"/>
            </w:pPr>
            <w:r w:rsidRPr="0073029B">
              <w:t>Zúčtovanie OP z dôvodu vyradenia majetku z účtovníctva</w:t>
            </w:r>
          </w:p>
          <w:p w14:paraId="73A5F6F8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0077BD" w14:textId="77777777" w:rsidR="000669B7" w:rsidRPr="0073029B" w:rsidRDefault="000669B7" w:rsidP="00F4554D">
            <w:pPr>
              <w:pStyle w:val="TopHeader"/>
            </w:pPr>
            <w:r w:rsidRPr="0073029B">
              <w:t>Stav  OP na konci účtovného obdobia</w:t>
            </w:r>
          </w:p>
        </w:tc>
      </w:tr>
      <w:tr w:rsidR="000669B7" w:rsidRPr="0073029B" w14:paraId="66BF547D" w14:textId="77777777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D00273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ADC0D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8DC9B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3DFC7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CBB59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AC0818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14:paraId="431F055D" w14:textId="77777777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91C1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F57B902" w14:textId="7B291C3D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6157F9" w14:textId="0E79205C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78A18E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DAA3F7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D143B3" w14:textId="0E20CECA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7E68327" w14:textId="77777777" w:rsidTr="00F4554D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81DAAB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2BC1FE" w14:textId="4323650D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14:paraId="3ABE02FE" w14:textId="2FC89BE9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14:paraId="26859C52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14:paraId="6ECACBA8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14:paraId="74F3CC03" w14:textId="353457C0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9BE460B" w14:textId="77777777" w:rsidTr="00F4554D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4256F1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0E4B59" w14:textId="7FD77AA6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14:paraId="546D491B" w14:textId="1737012D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14:paraId="7F9A7E5A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14:paraId="64EE31F6" w14:textId="77777777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20FFA088" w14:textId="62B2239A"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391D628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6CD1A547" w14:textId="6EF47854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p34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1BE9273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70510C8" w14:textId="77777777"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1"/>
        <w:gridCol w:w="2471"/>
      </w:tblGrid>
      <w:tr w:rsidR="000669B7" w:rsidRPr="0073029B" w14:paraId="242E418A" w14:textId="77777777" w:rsidTr="008965F0">
        <w:trPr>
          <w:trHeight w:val="397"/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19BAE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9E1F94" w14:textId="77777777" w:rsidR="000669B7" w:rsidRPr="0073029B" w:rsidRDefault="000669B7" w:rsidP="00F4554D">
            <w:pPr>
              <w:pStyle w:val="TopHeader"/>
            </w:pPr>
            <w:r w:rsidRPr="0073029B">
              <w:t>Hodnota za bežné účtovné obdobie</w:t>
            </w:r>
          </w:p>
        </w:tc>
      </w:tr>
      <w:tr w:rsidR="000669B7" w:rsidRPr="0073029B" w14:paraId="680CE017" w14:textId="77777777" w:rsidTr="008965F0">
        <w:trPr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51DA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Krátkodobý  finančný majetok, na ktorý bolo zriadené záložné právo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9E82CD" w14:textId="77777777"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0FDC8AB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33081AB1" w14:textId="33B93430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p35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58F4D895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425B5A1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08"/>
        <w:gridCol w:w="1927"/>
        <w:gridCol w:w="2219"/>
        <w:gridCol w:w="1588"/>
      </w:tblGrid>
      <w:tr w:rsidR="000669B7" w:rsidRPr="0073029B" w14:paraId="46BB3E27" w14:textId="77777777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5B1BC" w14:textId="77777777" w:rsidR="000669B7" w:rsidRPr="0073029B" w:rsidRDefault="000669B7" w:rsidP="00F4554D">
            <w:pPr>
              <w:pStyle w:val="TopHeader"/>
            </w:pPr>
            <w:r w:rsidRPr="0073029B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7067BD" w14:textId="77777777" w:rsidR="000669B7" w:rsidRPr="0073029B" w:rsidRDefault="000669B7" w:rsidP="00F4554D">
            <w:pPr>
              <w:pStyle w:val="TopHeader"/>
            </w:pPr>
            <w:r w:rsidRPr="0073029B">
              <w:t>Zvýšenie/ zníženie hodnoty</w:t>
            </w:r>
          </w:p>
          <w:p w14:paraId="3148B3F9" w14:textId="77777777" w:rsidR="000669B7" w:rsidRPr="0073029B" w:rsidRDefault="000669B7" w:rsidP="00F4554D">
            <w:pPr>
              <w:pStyle w:val="TopHeader"/>
            </w:pPr>
            <w:r w:rsidRPr="0073029B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D2A07" w14:textId="77777777"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>na výsledok 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B22ED3" w14:textId="77777777"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>na vlastné imanie</w:t>
            </w:r>
          </w:p>
        </w:tc>
      </w:tr>
      <w:tr w:rsidR="000669B7" w:rsidRPr="0073029B" w14:paraId="01EB271A" w14:textId="77777777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C2E6B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D86F4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4F0E70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E9C9AF" w14:textId="77777777"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14:paraId="7F587499" w14:textId="77777777" w:rsidTr="00F4554D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47D2E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72EC8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6E96E4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14:paraId="1439901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FB7F77B" w14:textId="77777777" w:rsidTr="00F4554D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F7E1A0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B94F8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72D489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3F475C9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07DCAD5" w14:textId="77777777" w:rsidTr="00F4554D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F9DEF5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8F4C02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07BFA7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3F45B6A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6F6116D" w14:textId="77777777" w:rsidTr="00F4554D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14:paraId="24DB523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0CEE56D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E86FCF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0BA2FDF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5D0319B4" w14:textId="77777777" w:rsidTr="00F4554D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073F84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1C7848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D3F2704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5AC89B85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5AFDE6C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98C5390" w14:textId="6313F113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p36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76E964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887E8E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0FEA7EE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z</w:t>
      </w:r>
      <w:r w:rsidR="006923C5">
        <w:rPr>
          <w:rFonts w:ascii="Arial Narrow" w:hAnsi="Arial Narrow"/>
          <w:sz w:val="22"/>
          <w:szCs w:val="22"/>
        </w:rPr>
        <w:t>c</w:t>
      </w:r>
      <w:r w:rsidRPr="0073029B">
        <w:rPr>
          <w:rFonts w:ascii="Arial Narrow" w:hAnsi="Arial Narrow"/>
          <w:sz w:val="22"/>
          <w:szCs w:val="22"/>
        </w:rPr>
        <w:t>)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669B7" w:rsidRPr="0073029B" w14:paraId="7CEA62BD" w14:textId="77777777" w:rsidTr="00F4554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7D3047" w14:textId="77777777"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B1CCF6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0E9E9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251999B9" w14:textId="77777777" w:rsidTr="00F4554D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AD75C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84B113" w14:textId="77777777"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89F8C7" w14:textId="77777777"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14:paraId="6250F544" w14:textId="77777777" w:rsidTr="00F4554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B2739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8C92F5" w14:textId="77777777"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EE89B0" w14:textId="77777777"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24DFC3" w14:textId="77777777"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A8DF81" w14:textId="77777777"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934362" w14:textId="77777777"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8CF99E" w14:textId="77777777"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14:paraId="408BAD5A" w14:textId="77777777" w:rsidTr="00F4554D">
        <w:trPr>
          <w:trHeight w:val="7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DE2DD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9229F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FADF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A08A2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E1F72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46BE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3CBF8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14:paraId="4882EC11" w14:textId="77777777" w:rsidTr="00F4554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86285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678D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74EE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3C1DC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0791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37BE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F4CDA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05888BBD" w14:textId="77777777" w:rsidTr="00F4554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A724E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0E01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157C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F03D9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77F5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D940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05E0A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733D16FB" w14:textId="77777777" w:rsidTr="00F4554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658B0E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94772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C99B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691ED4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498B6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76902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85849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09A791E0" w14:textId="77777777"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14:paraId="7C93E70F" w14:textId="0F14455D"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p38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51141C7D" w14:textId="17B5C400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p39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0B95D2F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DC9E768" w14:textId="77777777" w:rsidR="000669B7" w:rsidRPr="0073029B" w:rsidRDefault="006923C5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a) tretiemu bodu o rozdelení účtovného zisku alebo o vysporiadaní účtovnej straty </w:t>
      </w:r>
    </w:p>
    <w:p w14:paraId="15BF2653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14:paraId="68B08B2C" w14:textId="77777777" w:rsidTr="00F4554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2DF1B4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E5F08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772B25F5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D80BF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4F318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82B3837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5C311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55BAF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14:paraId="2704E2AD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18888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B324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5A7F18C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78DD9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DAB6E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DBCFEF4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EA523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614C6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6A19B50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DDA4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FC284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043580B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D0010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C4A03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773718D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9558D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7D13F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30D01CA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D7F60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55EA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5B54A7A9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0A630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6AAD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FB3477E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B0E904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E82A7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BCA8245" w14:textId="77777777"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</w:p>
    <w:p w14:paraId="12F44E36" w14:textId="332CE4DB"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  <w:r w:rsidRPr="00FD553E">
        <w:rPr>
          <w:rFonts w:ascii="Arial Narrow" w:hAnsi="Arial Narrow"/>
          <w:sz w:val="22"/>
          <w:szCs w:val="22"/>
        </w:rPr>
        <w:fldChar w:fldCharType="begin"/>
      </w:r>
      <w:r w:rsidRPr="00FD553E">
        <w:rPr>
          <w:rFonts w:ascii="Arial Narrow" w:hAnsi="Arial Narrow"/>
          <w:sz w:val="22"/>
          <w:szCs w:val="22"/>
        </w:rPr>
        <w:instrText xml:space="preserve"> MERGEFIELD p40 </w:instrText>
      </w:r>
      <w:r w:rsidRPr="00FD553E">
        <w:rPr>
          <w:rFonts w:ascii="Arial Narrow" w:hAnsi="Arial Narrow"/>
          <w:sz w:val="22"/>
          <w:szCs w:val="22"/>
        </w:rPr>
        <w:fldChar w:fldCharType="end"/>
      </w:r>
    </w:p>
    <w:p w14:paraId="4169297C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7A6958E7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14:paraId="28DA147E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84947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40B7D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predchádzajúce účtovné obdobie</w:t>
            </w:r>
          </w:p>
        </w:tc>
      </w:tr>
      <w:tr w:rsidR="000669B7" w:rsidRPr="0073029B" w14:paraId="6A42CB21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50E7A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D3251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AF2434B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77A0C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FF2C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14:paraId="561DBEDB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0C5D2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E70E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762F684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2FC4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86E74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B61B1F4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98057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17569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142B4D4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4A1F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spoločníkmi</w:t>
            </w:r>
            <w:r w:rsidR="000D57C3">
              <w:rPr>
                <w:rFonts w:ascii="Arial Narrow" w:hAnsi="Arial Narrow"/>
                <w:sz w:val="22"/>
                <w:szCs w:val="22"/>
              </w:rPr>
              <w:t>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F6C07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59D23BA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1FFEC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7F243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E5F50CE" w14:textId="77777777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7076E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8F529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B1FDF12" w14:textId="77777777" w:rsidTr="00F4554D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ABB74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A3848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BDA004" w14:textId="77777777" w:rsidR="000669B7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</w:p>
    <w:p w14:paraId="55B07146" w14:textId="5C546984" w:rsidR="000669B7" w:rsidRPr="000053B0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0053B0">
        <w:rPr>
          <w:rFonts w:ascii="Arial Narrow" w:hAnsi="Arial Narrow"/>
          <w:b w:val="0"/>
          <w:sz w:val="22"/>
          <w:szCs w:val="22"/>
        </w:rPr>
        <w:fldChar w:fldCharType="begin"/>
      </w:r>
      <w:r w:rsidRPr="000053B0">
        <w:rPr>
          <w:rFonts w:ascii="Arial Narrow" w:hAnsi="Arial Narrow"/>
          <w:b w:val="0"/>
          <w:sz w:val="22"/>
          <w:szCs w:val="22"/>
        </w:rPr>
        <w:instrText xml:space="preserve"> MERGEFIELD p41 </w:instrText>
      </w:r>
      <w:r w:rsidRPr="000053B0">
        <w:rPr>
          <w:rFonts w:ascii="Arial Narrow" w:hAnsi="Arial Narrow"/>
          <w:b w:val="0"/>
          <w:sz w:val="22"/>
          <w:szCs w:val="22"/>
        </w:rPr>
        <w:fldChar w:fldCharType="end"/>
      </w:r>
    </w:p>
    <w:p w14:paraId="6CF670A1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54BC766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b) o rezervách</w:t>
      </w:r>
    </w:p>
    <w:p w14:paraId="072D781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14:paraId="0834E4BA" w14:textId="77777777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64AA46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E527CF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14:paraId="058869C4" w14:textId="77777777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773B5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ED32E" w14:textId="77777777"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D838E5" w14:textId="77777777"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0B70F8" w14:textId="77777777"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F9DABE" w14:textId="77777777"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49A694" w14:textId="77777777"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14:paraId="60859C4E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4E2A3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B5772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A9462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F5DD7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3F575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063E0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14:paraId="5EFA6F02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CA446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AF5572" w14:textId="2D61ED6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6DE66E" w14:textId="6B4DDD3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2E0479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6E48C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EA1A28" w14:textId="0FA8185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8DFC778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8190F1" w14:textId="19DB7FB7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aTxt01401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25900" w14:textId="3D299F9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1A9C" w14:textId="23F80DA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2A2B1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8603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AF8721" w14:textId="3A6F2382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A0ABF90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F40F33" w14:textId="4B3B543B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aTxt01402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7F1BE" w14:textId="42FF604D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1D42C" w14:textId="4314945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58721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DF372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C1634A" w14:textId="2CE6343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F05434C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3BB32" w14:textId="39FA47FB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aTxt01403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5CBB" w14:textId="7331028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F5D88" w14:textId="4B2B7A6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FDF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2416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4A687" w14:textId="43400D8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FC8F24F" w14:textId="77777777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7F3B048" w14:textId="2DB1535D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ABEB172" w14:textId="2650C59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AA1C7C" w14:textId="02E6AA2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913921F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ED9774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7C15AE6" w14:textId="5FFA11F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3039D3A" w14:textId="77777777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04A8DA" w14:textId="6A87D595" w:rsidR="000669B7" w:rsidRPr="000B015D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instrText xml:space="preserve"> MERGEFIELD  aTxt01405 </w:instrText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CE791B" w14:textId="0EA603C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08C658" w14:textId="6B5F33E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ADE70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184AED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449E4" w14:textId="6507767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636C225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B3808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55A4CF" w14:textId="42DB872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A09223" w14:textId="4AD8734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1302C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5EAA1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B022E0" w14:textId="00BD92A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4D475DB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C2C5F5" w14:textId="11707020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aTxt01412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310A8A" w14:textId="6D699042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6E355C" w14:textId="42CF83A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01F379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E635E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AEF406" w14:textId="2D57BFF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D6170AA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BA06CA" w14:textId="2A708FB1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aTxt01413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A317A6" w14:textId="5601C67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CF11D9" w14:textId="41F06DC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EC83C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8944B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1EC466" w14:textId="125A455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CC859DF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2C3474" w14:textId="4E31CE56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E50203" w14:textId="39C245E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8AE597" w14:textId="7B38C91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9683AF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46A26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D0E404" w14:textId="13C91BC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4DA364E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CB9D8" w14:textId="67FA99C6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aTxt01415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27ACC" w14:textId="6AB8CBC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DAA17" w14:textId="2A1A1E1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3273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47AA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1C39E" w14:textId="3CC9B54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ECBB365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6200C3" w14:textId="7AC34292"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aTxt01416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41C0C" w14:textId="3C4D005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4BEB8" w14:textId="3BE14BA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561D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6B259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34B9E0" w14:textId="0B02749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142373B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AE0E8C" w14:textId="3EABE253"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0D711" w14:textId="01E227F5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78896" w14:textId="7F195FD9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F9B10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C93F9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358528" w14:textId="27EA8E2D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14:paraId="213788B7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DBB41" w14:textId="4C8E26F2"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5B13C" w14:textId="1D08B94C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D381F" w14:textId="5E90E445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B144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3336E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D8BF82" w14:textId="2DC0AC6D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14:paraId="38225E24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848794" w14:textId="49A6F157"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523452" w14:textId="03E17E04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AE1BC8" w14:textId="31129D46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6CBA5E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36ABE0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6C7071" w14:textId="4B8422E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14:paraId="198262AC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A102C63" w14:textId="3BC87E36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p42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983ABE2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B65AF6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14:paraId="265A0AFD" w14:textId="77777777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05F182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0ED6F9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4785CF37" w14:textId="77777777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4618D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FF4FAB" w14:textId="77777777" w:rsidR="000669B7" w:rsidRPr="0073029B" w:rsidRDefault="000669B7" w:rsidP="00F4554D">
            <w:pPr>
              <w:pStyle w:val="TopHeader"/>
            </w:pPr>
            <w:r w:rsidRPr="0073029B">
              <w:t xml:space="preserve">Stav na začiatku účtovného </w:t>
            </w:r>
            <w:r w:rsidRPr="0073029B">
              <w:lastRenderedPageBreak/>
              <w:t>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A006C0" w14:textId="77777777" w:rsidR="000669B7" w:rsidRPr="0073029B" w:rsidRDefault="000669B7" w:rsidP="00F4554D">
            <w:pPr>
              <w:pStyle w:val="TopHeader"/>
            </w:pPr>
            <w:r w:rsidRPr="0073029B">
              <w:lastRenderedPageBreak/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2FACFE" w14:textId="77777777"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0C83CA" w14:textId="77777777"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288511" w14:textId="77777777" w:rsidR="000669B7" w:rsidRPr="0073029B" w:rsidRDefault="000669B7" w:rsidP="00F4554D">
            <w:pPr>
              <w:pStyle w:val="TopHeader"/>
            </w:pPr>
            <w:r w:rsidRPr="0073029B">
              <w:t xml:space="preserve">Stav na konci účtovného </w:t>
            </w:r>
            <w:r w:rsidRPr="0073029B">
              <w:lastRenderedPageBreak/>
              <w:t>obdobia</w:t>
            </w:r>
          </w:p>
        </w:tc>
      </w:tr>
      <w:tr w:rsidR="000669B7" w:rsidRPr="0073029B" w14:paraId="597BAAD7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6B5C5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C2CDB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5A202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91113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4E9E5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1E039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14:paraId="1D75E6EE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5D9C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90F280" w14:textId="655AA3C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B3E35B" w14:textId="6170B5D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25DF2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EE540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1B46BF" w14:textId="3DB2BD6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1BE1749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8EE42" w14:textId="7EDF1148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aTxt01401s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943D9" w14:textId="7BF6EB6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CCEEC" w14:textId="1EB8C3F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B0D92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49212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4BC71" w14:textId="26FB62F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EEFDDA6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903C5C" w14:textId="185989A8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88464" w14:textId="1D3A687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BCA8C" w14:textId="5386332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604A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1917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685775" w14:textId="6E23537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FE76326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170159" w14:textId="10856F3B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B7738" w14:textId="4E629BC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9688D" w14:textId="182038B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CAE7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920C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88C481" w14:textId="689E18F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FBEDFB5" w14:textId="77777777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AD3A44A" w14:textId="17CF8187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4526B8C" w14:textId="070178F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8F4AA56" w14:textId="6823E53D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D375BD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FCC171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39E6CC0" w14:textId="500532D2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3539F090" w14:textId="77777777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991A6A" w14:textId="08751739" w:rsidR="000669B7" w:rsidRPr="0073029B" w:rsidRDefault="00F9573B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MERGEFIELD aTxt01405s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97316B" w14:textId="45BB574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4FB8B4" w14:textId="3C93151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6D9B4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FEA83A7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C9727C" w14:textId="3D64FB0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08B38E3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EA55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AA036D" w14:textId="539571A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5239FF" w14:textId="18116B2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87DDD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55E0F7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A41A21" w14:textId="43B4437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4C87D10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120838" w14:textId="4A15A920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24F8B" w14:textId="1FB0185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6EF9" w14:textId="79EDC7C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81A6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8BF8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A7572F" w14:textId="4B8ACB0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F2BEDD6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2CA97" w14:textId="4C191A80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305C2" w14:textId="1CFC392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0A38A" w14:textId="28D2DD2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CA9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EB41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1F7082" w14:textId="4CBECB6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AA170A3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5016F0" w14:textId="2BBCA079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CDA1E" w14:textId="27D86D1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87E13" w14:textId="3F0A59D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7C3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E1CC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F1A706" w14:textId="6D2797E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164C290D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B06CA" w14:textId="103AB414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aTxt01415s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04A99" w14:textId="7EF78EA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AB9E8" w14:textId="14151B9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AC97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F4E9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37D752" w14:textId="692C423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532F436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CF9D69" w14:textId="2A0B9ED8"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aTxt01416s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75C5" w14:textId="1BB1926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1025A" w14:textId="1236779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03F2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83F2C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2C2FCF" w14:textId="0277D41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978246A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CFAE8F" w14:textId="5BFB997E"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86FDB" w14:textId="2232FFEF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7D81C" w14:textId="2481158B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A82D1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93AD4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A2CBFA" w14:textId="145325A1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14:paraId="7CA7730F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19D43F" w14:textId="61F0843A"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03147" w14:textId="4C54A41C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F5A10" w14:textId="1D0073AE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F1FF5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9D57D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D0144B" w14:textId="296D9403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14:paraId="34C3BDD3" w14:textId="77777777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F60348" w14:textId="400D9DFB"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E8AC4E" w14:textId="4D51CA15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2733A8" w14:textId="42A8AA35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F58FAB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957295" w14:textId="77777777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598156" w14:textId="0D7DCBA2"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14:paraId="54560B9D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04085636" w14:textId="634FBA45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p43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EE016BB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05D4D7DB" w14:textId="77777777"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24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c) a 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0669B7" w:rsidRPr="0073029B" w14:paraId="28759133" w14:textId="77777777" w:rsidTr="00F455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9B0D1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B12DF9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D8073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E51BAB" w:rsidRPr="0073029B" w14:paraId="433463EB" w14:textId="77777777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5007B3" w14:textId="77777777"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6444461" w14:textId="54E88DE7" w:rsidR="00E51BAB" w:rsidRPr="00F571F6" w:rsidRDefault="00E51BAB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sz w:val="18"/>
                <w:szCs w:val="18"/>
              </w:rPr>
              <w:instrText xml:space="preserve"> MERGEFIELD  a04431s12  \* MERGEFORMAT </w:instrTex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4001BB8" w14:textId="77777777"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14:paraId="1EC036CC" w14:textId="77777777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A14CC" w14:textId="77777777"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2CBB8F" w14:textId="5BF1DFDE" w:rsidR="00E51BAB" w:rsidRPr="00F571F6" w:rsidRDefault="00E51BAB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245AE7" w14:textId="77777777"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14:paraId="5695D649" w14:textId="77777777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2F2A5" w14:textId="77777777"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23892B" w14:textId="0D7B58F2" w:rsidR="00E51BAB" w:rsidRPr="00F571F6" w:rsidRDefault="00E51BAB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1FAB" w14:textId="77777777"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14:paraId="79B6E840" w14:textId="77777777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4A8F54" w14:textId="77777777"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695711" w14:textId="4C5DFFA6" w:rsidR="00E51BAB" w:rsidRPr="00F571F6" w:rsidRDefault="00E51BAB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sz w:val="18"/>
                <w:szCs w:val="18"/>
              </w:rPr>
              <w:instrText xml:space="preserve"> MERGEFIELD  a04430s12  \* MERGEFORMAT </w:instrTex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b/>
                <w:noProof/>
                <w:sz w:val="18"/>
                <w:szCs w:val="18"/>
              </w:rPr>
              <w:t>-88719.81</w: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43E00F1" w14:textId="77777777"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5FD672BF" w14:textId="77777777" w:rsidTr="00F4554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F8E31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2E1079" w14:textId="1B83EBB1" w:rsidR="000669B7" w:rsidRPr="00F571F6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3AE7A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1BAB" w:rsidRPr="0073029B" w14:paraId="0E56816F" w14:textId="77777777" w:rsidTr="00F4554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FCEB3E" w14:textId="77777777"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D98BE8" w14:textId="6C756D5B" w:rsidR="00E51BAB" w:rsidRPr="00F571F6" w:rsidRDefault="00E51BAB" w:rsidP="00D71752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D909B7" w14:textId="77777777" w:rsidR="00E51BAB" w:rsidRPr="0073029B" w:rsidRDefault="00E51BAB" w:rsidP="00D71752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27B02B89" w14:textId="77777777" w:rsidR="000669B7" w:rsidRPr="0073029B" w:rsidRDefault="000669B7" w:rsidP="000669B7">
      <w:pPr>
        <w:pStyle w:val="Nzov"/>
        <w:spacing w:after="120"/>
        <w:jc w:val="both"/>
        <w:rPr>
          <w:rFonts w:ascii="Arial Narrow" w:hAnsi="Arial Narrow"/>
          <w:sz w:val="22"/>
          <w:szCs w:val="22"/>
        </w:rPr>
      </w:pPr>
    </w:p>
    <w:p w14:paraId="2C82E0B1" w14:textId="3F9A81F5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p44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3F2A97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7F5AFDEF" w14:textId="77777777" w:rsidR="000669B7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v) a časti G. písm. f) o odloženej daňovej pohľadávke alebo o odloženom daňovom záväzku</w:t>
      </w:r>
    </w:p>
    <w:p w14:paraId="60CCA844" w14:textId="77777777"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289"/>
        <w:gridCol w:w="2367"/>
        <w:gridCol w:w="2386"/>
      </w:tblGrid>
      <w:tr w:rsidR="000669B7" w:rsidRPr="0073029B" w14:paraId="56623D5D" w14:textId="77777777" w:rsidTr="00F4554D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602F04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F87F06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DE977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194F4697" w14:textId="77777777" w:rsidTr="00F4554D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D90F66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30842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4A028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4B1ED701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53D10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7866F3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64F52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5E4D7E0C" w14:textId="77777777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2B0D6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3AE835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F230F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2366B0A3" w14:textId="77777777" w:rsidTr="00F4554D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E97809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AEDDC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E82A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2EA68471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9315A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B1DF6F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D5A1A1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2CB1BFDA" w14:textId="77777777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33AC8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A6FA4B1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0E03B9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091FC6E0" w14:textId="77777777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19DA66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DC4A7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2218D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3B9EAD8C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1D400A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2E901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5B38C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2FCD81C2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74999E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36205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843AB9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347729C2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F7B771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F4568F1" w14:textId="2BB3A41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D7C397" w14:textId="5945E25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9FC376B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89D044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407A3E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27E80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5C1BBA7F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6E189" w14:textId="77777777" w:rsidR="000669B7" w:rsidRPr="0073029B" w:rsidRDefault="000669B7" w:rsidP="006C6361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Zaúčtovaná  ako </w:t>
            </w:r>
            <w:r w:rsidR="006C6361">
              <w:rPr>
                <w:rFonts w:ascii="Arial Narrow" w:hAnsi="Arial Narrow"/>
                <w:sz w:val="22"/>
                <w:szCs w:val="22"/>
              </w:rPr>
              <w:t>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366FA32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99173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076AFA6B" w14:textId="77777777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CE721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FC32BA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32D6E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1921F3D7" w14:textId="77777777" w:rsidTr="00F4554D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E158B93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B9862CB" w14:textId="7FA0089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12B7CC" w14:textId="3EB340F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02AA3C1" w14:textId="77777777" w:rsidTr="00F4554D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9433C8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934DB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19E31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382F1D66" w14:textId="77777777" w:rsidTr="00511BB9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9033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5E637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1A0B4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46F10DF7" w14:textId="77777777" w:rsidTr="00511BB9">
        <w:trPr>
          <w:trHeight w:val="345"/>
        </w:trPr>
        <w:tc>
          <w:tcPr>
            <w:tcW w:w="21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87A8E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67470A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1D090C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11BB9" w:rsidRPr="0073029B" w14:paraId="485883C0" w14:textId="77777777" w:rsidTr="00511BB9">
        <w:trPr>
          <w:trHeight w:val="34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B19945" w14:textId="77777777" w:rsidR="00511BB9" w:rsidRPr="0073029B" w:rsidRDefault="00511BB9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051AC0E" w14:textId="77777777"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27393" w14:textId="77777777"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6C3432E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0BF4FACE" w14:textId="3E40262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p45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5046621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72CE69D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85"/>
        <w:gridCol w:w="2424"/>
        <w:gridCol w:w="2433"/>
      </w:tblGrid>
      <w:tr w:rsidR="000669B7" w:rsidRPr="0073029B" w14:paraId="6295BBF2" w14:textId="77777777" w:rsidTr="00F4554D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97F6F7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EA4B14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F26F0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5A5BB0D8" w14:textId="77777777" w:rsidTr="00F4554D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582F4C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1B3E2B" w14:textId="35C5553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716.13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CBD02" w14:textId="1996238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AD32DCB" w14:textId="77777777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9C346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91FB8D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C1E4C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6FD7EDB5" w14:textId="77777777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072A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8C3DF3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316AB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7E220EA9" w14:textId="77777777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C722E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93C6C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3D6A4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5205373B" w14:textId="77777777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995B8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587CA4" w14:textId="3CE125A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434.60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B28780" w14:textId="46626AFD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D2CB3F4" w14:textId="77777777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24A47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C6D88C" w14:textId="65DDEB0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324.00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6E7934" w14:textId="542604E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3AAD0CB" w14:textId="77777777" w:rsidTr="00F4554D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007F6B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24F54C" w14:textId="3E81116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826.73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E3651D" w14:textId="18F1F50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0B18CBA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1485E5D" w14:textId="05B8832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p46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6058FA3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082EC90" w14:textId="77777777"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7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h)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3"/>
        <w:gridCol w:w="1382"/>
        <w:gridCol w:w="1382"/>
        <w:gridCol w:w="1382"/>
        <w:gridCol w:w="1382"/>
      </w:tblGrid>
      <w:tr w:rsidR="000669B7" w:rsidRPr="0073029B" w14:paraId="18397370" w14:textId="77777777" w:rsidTr="00F4554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A2415" w14:textId="77777777" w:rsidR="000669B7" w:rsidRPr="0073029B" w:rsidRDefault="000669B7" w:rsidP="00F4554D">
            <w:pPr>
              <w:pStyle w:val="TopHeader"/>
            </w:pPr>
            <w:r w:rsidRPr="0073029B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071652" w14:textId="77777777" w:rsidR="000669B7" w:rsidRPr="0073029B" w:rsidRDefault="000669B7" w:rsidP="00F4554D">
            <w:pPr>
              <w:pStyle w:val="TopHeader"/>
            </w:pPr>
            <w:r w:rsidRPr="0073029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EFEF59" w14:textId="77777777" w:rsidR="000669B7" w:rsidRPr="0073029B" w:rsidRDefault="000669B7" w:rsidP="00F4554D">
            <w:pPr>
              <w:pStyle w:val="TopHeader"/>
            </w:pPr>
            <w:r w:rsidRPr="0073029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BE25F0" w14:textId="77777777" w:rsidR="000669B7" w:rsidRPr="0073029B" w:rsidRDefault="000669B7" w:rsidP="00F4554D">
            <w:pPr>
              <w:pStyle w:val="TopHeader"/>
            </w:pPr>
            <w:r w:rsidRPr="0073029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244BA" w14:textId="77777777" w:rsidR="000669B7" w:rsidRPr="0073029B" w:rsidRDefault="000669B7" w:rsidP="00F4554D">
            <w:pPr>
              <w:pStyle w:val="TopHeader"/>
            </w:pPr>
            <w:r w:rsidRPr="0073029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D3538E" w14:textId="77777777"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14:paraId="77B73B5C" w14:textId="77777777" w:rsidTr="00F4554D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0E451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7E309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1A0C0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4B80B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94E99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D1C67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796C4FF7" w14:textId="77777777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6D35D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B7C8B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9C944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F1930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A1691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48E45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344DD3DC" w14:textId="77777777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44B4A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4847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A18A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18A1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AE3F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7D47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614109D4" w14:textId="77777777" w:rsidTr="00F4554D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C56C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DF37B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697EE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368E2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F8626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E318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1722E4E8" w14:textId="77777777" w:rsidR="000669B7" w:rsidRPr="0073029B" w:rsidRDefault="000669B7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</w:p>
    <w:p w14:paraId="30B4586C" w14:textId="128C1C0E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p47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1B0ED4C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B8C29B7" w14:textId="77777777" w:rsidR="000669B7" w:rsidRPr="0073029B" w:rsidRDefault="00405CD9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i) o bankových úveroch, pôžičkách a krátkodobých finančných výpomociach</w:t>
      </w:r>
    </w:p>
    <w:p w14:paraId="5B2938A8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7"/>
        <w:gridCol w:w="771"/>
        <w:gridCol w:w="864"/>
        <w:gridCol w:w="1068"/>
        <w:gridCol w:w="1576"/>
        <w:gridCol w:w="1213"/>
        <w:gridCol w:w="1543"/>
      </w:tblGrid>
      <w:tr w:rsidR="005E5AD7" w:rsidRPr="0073029B" w14:paraId="49959C7E" w14:textId="77777777" w:rsidTr="002578DE">
        <w:trPr>
          <w:trHeight w:val="99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6F6371" w14:textId="77777777" w:rsidR="005E5AD7" w:rsidRPr="0073029B" w:rsidRDefault="005E5AD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46BACB" w14:textId="77777777" w:rsidR="005E5AD7" w:rsidRPr="0073029B" w:rsidRDefault="005E5AD7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78E84C" w14:textId="77777777" w:rsidR="005E5AD7" w:rsidRPr="0073029B" w:rsidRDefault="005E5AD7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14:paraId="7C746A52" w14:textId="77777777" w:rsidR="005E5AD7" w:rsidRPr="0073029B" w:rsidRDefault="005E5AD7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1FCD45" w14:textId="77777777" w:rsidR="005E5AD7" w:rsidRPr="0073029B" w:rsidRDefault="005E5AD7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127EBE" w14:textId="77777777" w:rsidR="005E5AD7" w:rsidRPr="0073029B" w:rsidRDefault="005E5AD7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54573" w14:textId="77777777" w:rsidR="005E5AD7" w:rsidRDefault="005E5AD7" w:rsidP="00F4554D">
            <w:pPr>
              <w:pStyle w:val="TopHeader"/>
            </w:pPr>
          </w:p>
          <w:p w14:paraId="6D95FB28" w14:textId="77777777" w:rsidR="005E5AD7" w:rsidRPr="0073029B" w:rsidRDefault="005E5AD7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D11815" w14:textId="77777777" w:rsidR="005E5AD7" w:rsidRPr="0073029B" w:rsidRDefault="005E5AD7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5E5AD7" w:rsidRPr="0073029B" w14:paraId="19618FE1" w14:textId="77777777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A176D4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584974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06C7F2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3182D5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74D8DB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01B3B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B117FD2" w14:textId="77777777"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5E5AD7" w:rsidRPr="0073029B" w14:paraId="07A38BC1" w14:textId="77777777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D9767D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5E5AD7" w:rsidRPr="0073029B" w14:paraId="14FDC791" w14:textId="77777777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83525A2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9F18C60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14:paraId="62A2EE27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14:paraId="1F973F9D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14:paraId="08701DAA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14:paraId="502EBC01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14:paraId="2BEF4383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14:paraId="671F2CCF" w14:textId="77777777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14:paraId="66DDCA62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65AA0118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14:paraId="45F8DA59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14:paraId="76DD5FFF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14:paraId="25B8A769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14:paraId="37FB1EAB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14:paraId="37D45073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14:paraId="6922E961" w14:textId="77777777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14:paraId="3206E3A8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4D58716F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14:paraId="55047B27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14:paraId="27F55A1E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14:paraId="0A8EE74D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14:paraId="274C2381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14:paraId="2EFADDFC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14:paraId="3430133B" w14:textId="77777777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B603076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5E5AD7" w:rsidRPr="0073029B" w14:paraId="1781579D" w14:textId="77777777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35E9BB8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F88C127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14:paraId="4C66D0CE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14:paraId="1F654E4C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14:paraId="0C797CD3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14:paraId="2BB65B82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14:paraId="0DE14E31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14:paraId="72A2780B" w14:textId="77777777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14:paraId="580AE326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34B8FCBA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14:paraId="37C42FD5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14:paraId="7C6BC40F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14:paraId="4D4D70CE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14:paraId="2EED6455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14:paraId="642ECE05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14:paraId="5C9EC6BF" w14:textId="77777777" w:rsidTr="002578DE">
        <w:trPr>
          <w:trHeight w:val="345"/>
          <w:jc w:val="center"/>
        </w:trPr>
        <w:tc>
          <w:tcPr>
            <w:tcW w:w="2068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E44338" w14:textId="77777777" w:rsidR="005E5AD7" w:rsidRPr="0073029B" w:rsidRDefault="005E5AD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8F393B0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noWrap/>
            <w:vAlign w:val="center"/>
          </w:tcPr>
          <w:p w14:paraId="53758055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tcBorders>
              <w:bottom w:val="single" w:sz="12" w:space="0" w:color="auto"/>
            </w:tcBorders>
            <w:noWrap/>
            <w:vAlign w:val="center"/>
          </w:tcPr>
          <w:p w14:paraId="5DC91BF6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noWrap/>
            <w:vAlign w:val="center"/>
          </w:tcPr>
          <w:p w14:paraId="07429977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</w:tcPr>
          <w:p w14:paraId="21062FB1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bottom w:val="single" w:sz="12" w:space="0" w:color="auto"/>
            </w:tcBorders>
            <w:noWrap/>
            <w:vAlign w:val="center"/>
          </w:tcPr>
          <w:p w14:paraId="05605B64" w14:textId="77777777"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23B68CC" w14:textId="77777777"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14:paraId="4C304B07" w14:textId="241CF0FF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p48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3BB1B1D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C0C23FD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49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2"/>
        <w:gridCol w:w="771"/>
        <w:gridCol w:w="892"/>
        <w:gridCol w:w="1056"/>
        <w:gridCol w:w="1295"/>
        <w:gridCol w:w="1157"/>
        <w:gridCol w:w="1954"/>
      </w:tblGrid>
      <w:tr w:rsidR="002D450E" w:rsidRPr="0073029B" w14:paraId="0C02FD10" w14:textId="77777777" w:rsidTr="00330AB1">
        <w:trPr>
          <w:trHeight w:val="99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CD95E0" w14:textId="77777777" w:rsidR="002D450E" w:rsidRPr="0073029B" w:rsidRDefault="002D450E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FB7AAE" w14:textId="77777777" w:rsidR="002D450E" w:rsidRPr="0073029B" w:rsidRDefault="002D450E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9E49EA" w14:textId="77777777" w:rsidR="002D450E" w:rsidRPr="0073029B" w:rsidRDefault="002D450E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14:paraId="6E8674A4" w14:textId="77777777" w:rsidR="002D450E" w:rsidRPr="0073029B" w:rsidRDefault="002D450E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35A13A" w14:textId="77777777" w:rsidR="002D450E" w:rsidRPr="0073029B" w:rsidRDefault="002D450E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770C68" w14:textId="77777777" w:rsidR="002D450E" w:rsidRPr="0073029B" w:rsidRDefault="002D450E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23BF8F" w14:textId="77777777" w:rsidR="002D450E" w:rsidRDefault="002D450E" w:rsidP="00F4554D">
            <w:pPr>
              <w:pStyle w:val="TopHeader"/>
            </w:pPr>
          </w:p>
          <w:p w14:paraId="37789942" w14:textId="77777777" w:rsidR="002D450E" w:rsidRPr="0073029B" w:rsidRDefault="002D450E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9C3752" w14:textId="77777777" w:rsidR="002D450E" w:rsidRPr="0073029B" w:rsidRDefault="002D450E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2D450E" w:rsidRPr="0073029B" w14:paraId="203FBA41" w14:textId="77777777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B31219" w14:textId="77777777"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CA2745" w14:textId="77777777"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5141E9" w14:textId="77777777"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5A31D4" w14:textId="77777777"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3675F8" w14:textId="77777777"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5890C6" w14:textId="77777777"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AB6C211" w14:textId="77777777"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D450E" w:rsidRPr="0073029B" w14:paraId="6CB9EB1E" w14:textId="77777777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7D90C4E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53913FE6" w14:textId="77777777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37DD57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D73CBF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14:paraId="5E658FD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14:paraId="794CDAF0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14:paraId="1478183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14:paraId="5E4670C4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14:paraId="4F60E72B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3C5CFF5D" w14:textId="77777777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14:paraId="064D4E3F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5EBF8BBF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7560F573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23B53F87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14:paraId="7B52F688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14:paraId="38C8AD1A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14:paraId="05A5954B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19367F33" w14:textId="77777777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14:paraId="56BD7790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3DA0B4EA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59495A89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6E231854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14:paraId="53693132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14:paraId="05912D8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14:paraId="2D8D1A4B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3DF6D395" w14:textId="77777777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ABA73B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6DF930C9" w14:textId="77777777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411FBE44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9D306F3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14:paraId="2FBE86B9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14:paraId="3B433728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14:paraId="1CA7CC1B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14:paraId="6C4DE1BA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14:paraId="02D98613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52479CE1" w14:textId="77777777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14:paraId="0BD17D78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7EC7251A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38E765B5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2035B5F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14:paraId="4793473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14:paraId="78209598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14:paraId="1517EF64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0D4839A0" w14:textId="77777777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14:paraId="205A3D81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40F64891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434AC030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25BBBF4A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14:paraId="2EA64929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14:paraId="3C51641D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14:paraId="197A8B8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333E7978" w14:textId="77777777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6D778B5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14:paraId="1CA1CD1A" w14:textId="77777777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EC6AF88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748E46D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14:paraId="326FF25B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14:paraId="0BB14ED9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14:paraId="2C2AA0BE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14:paraId="7A655E8E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14:paraId="1DE95D02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D450E" w:rsidRPr="0073029B" w14:paraId="2380DB9E" w14:textId="77777777" w:rsidTr="00330AB1">
        <w:trPr>
          <w:trHeight w:val="345"/>
          <w:jc w:val="center"/>
        </w:trPr>
        <w:tc>
          <w:tcPr>
            <w:tcW w:w="192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461AD7" w14:textId="77777777" w:rsidR="002D450E" w:rsidRPr="0073029B" w:rsidRDefault="002D450E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A806D04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14:paraId="3BE31429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noWrap/>
            <w:vAlign w:val="center"/>
          </w:tcPr>
          <w:p w14:paraId="11893D58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bottom w:val="single" w:sz="12" w:space="0" w:color="auto"/>
            </w:tcBorders>
            <w:noWrap/>
            <w:vAlign w:val="center"/>
          </w:tcPr>
          <w:p w14:paraId="59030147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14:paraId="6354F65B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bottom w:val="single" w:sz="12" w:space="0" w:color="auto"/>
            </w:tcBorders>
            <w:noWrap/>
            <w:vAlign w:val="center"/>
          </w:tcPr>
          <w:p w14:paraId="4D7BDAAC" w14:textId="77777777"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2175FBCA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649417C" w14:textId="05562B0D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p49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0362085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62E7BB37" w14:textId="77777777" w:rsidR="000669B7" w:rsidRPr="0073029B" w:rsidRDefault="00405CD9" w:rsidP="000669B7">
      <w:pPr>
        <w:pStyle w:val="Nzov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 G. písm. k) o významných položkách derivátov za bežné účtovné obdobie </w:t>
      </w:r>
    </w:p>
    <w:p w14:paraId="6F06083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53"/>
        <w:gridCol w:w="1454"/>
        <w:gridCol w:w="14"/>
        <w:gridCol w:w="1576"/>
        <w:gridCol w:w="2145"/>
      </w:tblGrid>
      <w:tr w:rsidR="000669B7" w:rsidRPr="0073029B" w14:paraId="1074C40C" w14:textId="77777777" w:rsidTr="00F4554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5771581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80CDC1" w14:textId="77777777" w:rsidR="000669B7" w:rsidRPr="0073029B" w:rsidRDefault="000669B7" w:rsidP="00F4554D">
            <w:pPr>
              <w:pStyle w:val="TopHeader"/>
            </w:pPr>
            <w:r w:rsidRPr="0073029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62416C" w14:textId="77777777" w:rsidR="000669B7" w:rsidRPr="0073029B" w:rsidRDefault="000669B7" w:rsidP="00F4554D">
            <w:pPr>
              <w:pStyle w:val="TopHeader"/>
            </w:pPr>
            <w:r w:rsidRPr="0073029B">
              <w:t>Dohodnutá cena  podkladového nástroja</w:t>
            </w:r>
          </w:p>
        </w:tc>
      </w:tr>
      <w:tr w:rsidR="000669B7" w:rsidRPr="0073029B" w14:paraId="1DA5EA6A" w14:textId="77777777" w:rsidTr="00F4554D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91C4E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3C4CE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600CF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DE5D1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74C4CDD" w14:textId="77777777" w:rsidTr="00F4554D">
        <w:trPr>
          <w:trHeight w:val="106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1E9AA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20EB9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F9D1C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F2665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14:paraId="4E93D911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2DA02F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72C79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21278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B70D0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14:paraId="2678F0D4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FB448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80E9B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925F2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584C6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60AF603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BBB8D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E5F4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909F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0424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F26F3BA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8C734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E7E3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D230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269B7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22C1252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611C1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7E3E1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2105F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EEE0A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7446BE3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7B679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AFFBF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626C4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DFC99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90DDA2F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B9D6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1A21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48FB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F967B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6B7D13D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78281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A6231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9C059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8E3C9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6885DCE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E2DD3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4D487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E1F3F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5A2D4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F781C34" w14:textId="77777777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836D39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01DED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CE2A8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4364A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DDEB4B5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3C757F9" w14:textId="55BE3EFA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p51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2186CB98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4B3D3B6B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44"/>
        <w:gridCol w:w="1388"/>
        <w:gridCol w:w="969"/>
        <w:gridCol w:w="1392"/>
        <w:gridCol w:w="1449"/>
      </w:tblGrid>
      <w:tr w:rsidR="000669B7" w:rsidRPr="0073029B" w14:paraId="073A6082" w14:textId="77777777" w:rsidTr="00F4554D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1D505D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A0C71F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3A0BD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3574E2B8" w14:textId="77777777" w:rsidTr="00F4554D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9519A4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058E2F" w14:textId="77777777" w:rsidR="000669B7" w:rsidRPr="0073029B" w:rsidRDefault="000669B7" w:rsidP="00F4554D">
            <w:pPr>
              <w:pStyle w:val="TopHeader"/>
            </w:pPr>
            <w:r w:rsidRPr="0073029B">
              <w:t xml:space="preserve">Zmena reálnej hodnoty </w:t>
            </w:r>
            <w:r w:rsidRPr="0073029B"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C603E" w14:textId="77777777" w:rsidR="000669B7" w:rsidRPr="0073029B" w:rsidRDefault="000669B7" w:rsidP="00F4554D">
            <w:pPr>
              <w:pStyle w:val="TopHeader"/>
            </w:pPr>
            <w:r w:rsidRPr="0073029B">
              <w:t>Zmena reálnej hodnoty (+/-) s vplyvom na</w:t>
            </w:r>
          </w:p>
        </w:tc>
      </w:tr>
      <w:tr w:rsidR="000669B7" w:rsidRPr="0073029B" w14:paraId="78BDBFB7" w14:textId="77777777" w:rsidTr="00F4554D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A8F86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D0E9FC" w14:textId="77777777"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AD4E5F" w14:textId="77777777"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A48CF2" w14:textId="77777777"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BFF242" w14:textId="77777777"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</w:tr>
      <w:tr w:rsidR="000669B7" w:rsidRPr="0073029B" w14:paraId="2FC3844C" w14:textId="77777777" w:rsidTr="00F4554D">
        <w:trPr>
          <w:trHeight w:val="149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70C55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4F902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A9B3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022FE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F57CD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0669B7" w:rsidRPr="0073029B" w14:paraId="08F53813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B72DE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9C08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0BD66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C312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7D22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CAD7089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74DC9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F3C5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FB756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3E46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EE4A8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307BEF60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C315A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2985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3BE27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B5E9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18E0F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615DA08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9B08D3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AE3D0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A68F09E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E3AF8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D15E27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14:paraId="0FB1049D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5A32E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5FCB7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00E791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492D4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5B755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705071D3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0AC07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78A3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CE8E7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D2CD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D653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4980A8CC" w14:textId="77777777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2BA81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08C5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A65C2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A6EA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E2F93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068E05EE" w14:textId="77777777" w:rsidTr="00F4554D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87BD0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12D55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906C3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933CC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8FD29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1863BAD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65AC28DF" w14:textId="7E82F1EE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p52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18A8E8BA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22F4E8C3" w14:textId="77777777"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405CD9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405CD9" w:rsidRPr="00405CD9">
        <w:rPr>
          <w:rFonts w:ascii="Arial Narrow" w:hAnsi="Arial Narrow"/>
          <w:sz w:val="22"/>
          <w:szCs w:val="22"/>
        </w:rPr>
        <w:t xml:space="preserve"> </w:t>
      </w:r>
      <w:r w:rsidR="00405CD9">
        <w:rPr>
          <w:rFonts w:ascii="Arial Narrow" w:hAnsi="Arial Narrow"/>
          <w:sz w:val="22"/>
          <w:szCs w:val="22"/>
        </w:rPr>
        <w:t>prílohe</w:t>
      </w:r>
      <w:r w:rsidR="00405C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l)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60"/>
        <w:gridCol w:w="1931"/>
        <w:gridCol w:w="1951"/>
      </w:tblGrid>
      <w:tr w:rsidR="000669B7" w:rsidRPr="0073029B" w14:paraId="468837F1" w14:textId="77777777" w:rsidTr="00F4554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892355E" w14:textId="77777777" w:rsidR="000669B7" w:rsidRPr="0073029B" w:rsidRDefault="000669B7" w:rsidP="00F4554D">
            <w:pPr>
              <w:pStyle w:val="TopHeader"/>
            </w:pPr>
            <w:r w:rsidRPr="0073029B">
              <w:lastRenderedPageBreak/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16174A" w14:textId="77777777" w:rsidR="000669B7" w:rsidRPr="0073029B" w:rsidRDefault="000669B7" w:rsidP="00F4554D">
            <w:pPr>
              <w:pStyle w:val="TopHeader"/>
            </w:pPr>
            <w:r w:rsidRPr="0073029B">
              <w:t>Reálna hodnota</w:t>
            </w:r>
          </w:p>
        </w:tc>
      </w:tr>
      <w:tr w:rsidR="000669B7" w:rsidRPr="0073029B" w14:paraId="61D65630" w14:textId="77777777" w:rsidTr="00F4554D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D6EC05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962FE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C788C2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2C9683CB" w14:textId="77777777" w:rsidTr="00F4554D">
        <w:trPr>
          <w:trHeight w:val="167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555D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ABE4B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72FE6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14:paraId="5E021A1F" w14:textId="77777777" w:rsidTr="00F4554D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4ADC7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F7786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D3A8D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3E0735DD" w14:textId="77777777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B1106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CFCE0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0F29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2E735466" w14:textId="77777777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AA432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DF80F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3745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42BC40BA" w14:textId="77777777" w:rsidTr="00F4554D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798D4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2D5D1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593111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53FA857D" w14:textId="77777777" w:rsidTr="00F4554D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0BFA75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594410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8EAFC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4CDFF396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46909FE7" w14:textId="008833FF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p53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355335AA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43E7EF1" w14:textId="77777777"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m)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669B7" w:rsidRPr="0073029B" w14:paraId="51420CF8" w14:textId="77777777" w:rsidTr="00F4554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8C8A0" w14:textId="77777777"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55A39B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721FFD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6618E526" w14:textId="77777777" w:rsidTr="00F4554D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85AAF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BBEE8C" w14:textId="77777777"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BB5E2F" w14:textId="77777777"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14:paraId="6F75A77B" w14:textId="77777777" w:rsidTr="00F4554D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1BC5DC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8267B5" w14:textId="77777777"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D15BFA" w14:textId="77777777"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C25BC3" w14:textId="77777777"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72ECB" w14:textId="77777777"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DAEB40" w14:textId="77777777"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FD75C" w14:textId="77777777"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14:paraId="29C39255" w14:textId="77777777" w:rsidTr="00F4554D">
        <w:trPr>
          <w:trHeight w:val="151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A70954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1DA7D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BDCD03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6EAC0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C979E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558C92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FEA31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14:paraId="0FAE1A3D" w14:textId="77777777" w:rsidTr="00F4554D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D18CB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0070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B248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E5790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1ED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FF73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1B3AD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04D003F5" w14:textId="77777777" w:rsidTr="00F4554D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31437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70E7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3C9D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92533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FE56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D07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CD6CB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2063FD31" w14:textId="77777777" w:rsidTr="00F4554D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347F92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0ED0A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67794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BA44DC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48422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1EA60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6D3A4B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36F5176B" w14:textId="77777777"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14:paraId="73903CCF" w14:textId="043F6CEC" w:rsidR="000669B7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  <w:r w:rsidRPr="00AB4291">
        <w:rPr>
          <w:rFonts w:ascii="Arial Narrow" w:hAnsi="Arial Narrow"/>
          <w:b w:val="0"/>
          <w:sz w:val="22"/>
          <w:szCs w:val="22"/>
        </w:rPr>
        <w:fldChar w:fldCharType="begin"/>
      </w:r>
      <w:r w:rsidRPr="00AB4291">
        <w:rPr>
          <w:rFonts w:ascii="Arial Narrow" w:hAnsi="Arial Narrow"/>
          <w:b w:val="0"/>
          <w:sz w:val="22"/>
          <w:szCs w:val="22"/>
        </w:rPr>
        <w:instrText xml:space="preserve"> MERGEFIELD p54 </w:instrText>
      </w:r>
      <w:r w:rsidRPr="00AB4291">
        <w:rPr>
          <w:rFonts w:ascii="Arial Narrow" w:hAnsi="Arial Narrow"/>
          <w:b w:val="0"/>
          <w:sz w:val="22"/>
          <w:szCs w:val="22"/>
        </w:rPr>
        <w:fldChar w:fldCharType="end"/>
      </w:r>
    </w:p>
    <w:p w14:paraId="7F79C256" w14:textId="77777777" w:rsidR="000669B7" w:rsidRPr="00AB4291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</w:p>
    <w:p w14:paraId="7D21683B" w14:textId="77777777"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b)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59"/>
        <w:gridCol w:w="1111"/>
        <w:gridCol w:w="1082"/>
        <w:gridCol w:w="1279"/>
        <w:gridCol w:w="1406"/>
        <w:gridCol w:w="1705"/>
      </w:tblGrid>
      <w:tr w:rsidR="000669B7" w:rsidRPr="0073029B" w14:paraId="6ECDF9B7" w14:textId="77777777" w:rsidTr="00F4554D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A89D8B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B08596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185C8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7655FE" w14:textId="77777777" w:rsidR="000669B7" w:rsidRPr="0073029B" w:rsidRDefault="000669B7" w:rsidP="00F4554D">
            <w:pPr>
              <w:pStyle w:val="TopHeader"/>
            </w:pPr>
            <w:r w:rsidRPr="0073029B">
              <w:t xml:space="preserve">Zmena stavu vnútroorganizačných zásob </w:t>
            </w:r>
          </w:p>
        </w:tc>
      </w:tr>
      <w:tr w:rsidR="000669B7" w:rsidRPr="0073029B" w14:paraId="5031CA62" w14:textId="77777777" w:rsidTr="00F4554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1D8D7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189795" w14:textId="77777777"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7C031F" w14:textId="77777777"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90ADDB" w14:textId="77777777" w:rsidR="000669B7" w:rsidRPr="0073029B" w:rsidRDefault="000669B7" w:rsidP="00F4554D">
            <w:pPr>
              <w:pStyle w:val="TopHeader"/>
            </w:pPr>
            <w:r w:rsidRPr="0073029B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6A6C1F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C2B8A1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5E0960DA" w14:textId="77777777" w:rsidTr="00F4554D">
        <w:trPr>
          <w:trHeight w:val="144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DFFE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BEDC6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AC1B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87A45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B7686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2E15D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14:paraId="75258CCF" w14:textId="77777777" w:rsidTr="00F4554D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D57EE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73029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172FF4D" w14:textId="5BB79BF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8DF19" w14:textId="75266F8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53AFC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B3C24" w14:textId="258FA55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8ED24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7EF98DF6" w14:textId="77777777" w:rsidTr="00F4554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97E90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AD430FA" w14:textId="38BB135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67A277" w14:textId="0649D94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D0793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C5E4A0" w14:textId="59B77D1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E0C530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041E90B8" w14:textId="77777777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6C81A2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5A0AA95" w14:textId="27887B4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CCA20" w14:textId="15D3152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A33014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82BE1" w14:textId="4B6F6ACA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3854E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49D18D73" w14:textId="77777777" w:rsidTr="00F4554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A2920D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C9C0D5" w14:textId="1992820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F7897E" w14:textId="7BBE708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625FA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FC119C" w14:textId="39B16F3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3C7141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6418F766" w14:textId="77777777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C4F8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9F35385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6D7E39F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43F71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6C281F" w14:textId="5041A15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4BE83A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42D72795" w14:textId="77777777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D7E77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1D85B4F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433C8AF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A6931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628C3" w14:textId="46AE2AA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366BE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65A4E80B" w14:textId="77777777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1659B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7CC0DC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FF89AC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51457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E349CB" w14:textId="08A6B7D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29682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57D5CDAD" w14:textId="77777777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66E0B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FC7837A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40BC599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A86D1A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6E5537" w14:textId="6BD2DC6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C7DF7E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14:paraId="00FC7840" w14:textId="77777777" w:rsidTr="00F4554D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03BB7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B3FBB76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70791DB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735F4A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1B86D4" w14:textId="5C930CD6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1050E8" w14:textId="7777777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09DE9EB" w14:textId="77777777"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14:paraId="7523BED3" w14:textId="58E34E15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p56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775CA3F4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380AB8DC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g)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14:paraId="342D6C85" w14:textId="77777777" w:rsidTr="00F4554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629516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FE1334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3A429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30A5AFFF" w14:textId="77777777" w:rsidTr="00F4554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A909E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EE9A3E" w14:textId="7C0D5D1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A031DD" w14:textId="52AFC4C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0CCDFC3" w14:textId="77777777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5D92C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D44DD5" w14:textId="4302628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121838.89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ABC0C" w14:textId="77B244F5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66C7A81" w14:textId="77777777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B1400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19CD0" w14:textId="4993411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19BCCB" w14:textId="6046379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54638264" w14:textId="77777777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A4A10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C1411C" w14:textId="5C8AD88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EBAD49" w14:textId="1D35D28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1748672" w14:textId="77777777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8E0B0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48BC37" w14:textId="3B06D27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9732F" w14:textId="644E229C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7E67FE05" w14:textId="77777777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56C25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6A786C" w14:textId="45B273B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9A8187" w14:textId="17AE9F51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2208D940" w14:textId="77777777" w:rsidTr="00F455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88F36F" w14:textId="77777777"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EFDFA2" w14:textId="7B4B096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121838.89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6342DC" w14:textId="722B0CB4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4883323C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6C2AF44C" w14:textId="459B2D4F"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p58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46EAF2E8" w14:textId="77777777" w:rsidR="005A0A25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14:paraId="3E758C51" w14:textId="77777777" w:rsidR="005A0A25" w:rsidRPr="005A0A25" w:rsidRDefault="005A0A25" w:rsidP="005A0A25">
      <w:pPr>
        <w:pStyle w:val="Nzov"/>
        <w:keepNext/>
        <w:jc w:val="left"/>
        <w:outlineLvl w:val="0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Pr="0036548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časti </w:t>
      </w:r>
      <w:r>
        <w:rPr>
          <w:rFonts w:ascii="Arial Narrow" w:hAnsi="Arial Narrow"/>
          <w:sz w:val="22"/>
          <w:szCs w:val="22"/>
        </w:rPr>
        <w:t xml:space="preserve">I. </w:t>
      </w:r>
      <w:r w:rsidRPr="005A0A25">
        <w:rPr>
          <w:rFonts w:ascii="Arial Narrow" w:hAnsi="Arial Narrow"/>
          <w:sz w:val="22"/>
          <w:szCs w:val="22"/>
        </w:rPr>
        <w:t>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5A0A25" w:rsidRPr="003F477D" w14:paraId="569C05AB" w14:textId="77777777" w:rsidTr="00BE41E3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94D7B1" w14:textId="77777777" w:rsidR="005A0A25" w:rsidRPr="003F477D" w:rsidRDefault="005A0A25" w:rsidP="00BE41E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37A17" w14:textId="77777777" w:rsidR="005A0A25" w:rsidRPr="003F477D" w:rsidRDefault="005A0A25" w:rsidP="00BE41E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FA790" w14:textId="77777777" w:rsidR="005A0A25" w:rsidRPr="003F477D" w:rsidRDefault="005A0A25" w:rsidP="00BE41E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A0A25" w:rsidRPr="003F477D" w14:paraId="48E8CC99" w14:textId="77777777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926077" w14:textId="77777777" w:rsidR="005A0A25" w:rsidRPr="003F477D" w:rsidRDefault="005A0A25" w:rsidP="00BE41E3">
            <w:pPr>
              <w:rPr>
                <w:b/>
                <w:szCs w:val="22"/>
              </w:rPr>
            </w:pPr>
            <w:r w:rsidRPr="005A0A25">
              <w:rPr>
                <w:rFonts w:ascii="Arial Narrow" w:hAnsi="Arial Narrow"/>
                <w:b/>
                <w:bCs/>
                <w:sz w:val="22"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B8BED" w14:textId="77777777" w:rsidR="005A0A25" w:rsidRPr="003F477D" w:rsidRDefault="005A0A25" w:rsidP="00BE41E3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3BCA5" w14:textId="77777777" w:rsidR="005A0A25" w:rsidRPr="003F477D" w:rsidRDefault="005A0A25" w:rsidP="00BE41E3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A0A25" w:rsidRPr="003F477D" w14:paraId="54A51A84" w14:textId="77777777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FDEE70" w14:textId="77777777"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B104E6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15A699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14:paraId="6CF274F5" w14:textId="77777777" w:rsidTr="00BE41E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7191C" w14:textId="77777777"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B3B3D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C5480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14:paraId="4FB63B87" w14:textId="77777777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DDFA1" w14:textId="77777777"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8EA71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6F1C7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14:paraId="3E708D44" w14:textId="77777777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69AE3" w14:textId="77777777"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0BF13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EEFC0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14:paraId="564AFC35" w14:textId="77777777" w:rsidTr="00BE41E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82E7C" w14:textId="77777777"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C4183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9F8D0" w14:textId="77777777"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BA6362" w14:textId="77777777" w:rsidR="005A0A25" w:rsidRPr="003F477D" w:rsidRDefault="005A0A25" w:rsidP="005A0A25">
      <w:pPr>
        <w:pStyle w:val="Nzov"/>
        <w:jc w:val="left"/>
        <w:rPr>
          <w:szCs w:val="22"/>
        </w:rPr>
      </w:pPr>
    </w:p>
    <w:p w14:paraId="2A83702F" w14:textId="77777777" w:rsidR="000669B7" w:rsidRPr="0073029B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35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>
        <w:rPr>
          <w:rFonts w:ascii="Arial Narrow" w:hAnsi="Arial Narrow"/>
          <w:sz w:val="22"/>
          <w:szCs w:val="22"/>
        </w:rPr>
        <w:t> 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písm. a) až e)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14:paraId="7EA712E0" w14:textId="77777777" w:rsidTr="00F4554D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737CCA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871052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A09CF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3CEE8341" w14:textId="77777777" w:rsidTr="00F4554D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8C22E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2481D7" w14:textId="304F0842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95E13C" w14:textId="2D27E1E2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9060F2B" w14:textId="77777777" w:rsidTr="00F4554D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2E20E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B0A138" w14:textId="6D2F071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25CBBF" w14:textId="24366A07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62FA85D7" w14:textId="77777777" w:rsidTr="00F4554D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0A19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C4D855" w14:textId="61C5369E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ABF59E" w14:textId="102CDB70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5B327B1" w14:textId="77777777" w:rsidTr="00F4554D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D61F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D45145" w14:textId="085F6709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E864E" w14:textId="17177C9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45263142" w14:textId="77777777" w:rsidTr="00F4554D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506847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14E142" w14:textId="27A335BF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128FDF" w14:textId="5032AB73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14:paraId="05F69535" w14:textId="77777777" w:rsidTr="00F4554D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3C833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3F2A8" w14:textId="5274D18B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011104" w14:textId="0134A688"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350DB4" w:rsidRPr="00022209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5FC6C20E" w14:textId="77777777"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14:paraId="670F8EF1" w14:textId="0C317135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p60 </w:instrText>
      </w:r>
      <w:r>
        <w:rPr>
          <w:rFonts w:ascii="Arial Narrow" w:hAnsi="Arial Narrow"/>
          <w:sz w:val="22"/>
          <w:szCs w:val="22"/>
        </w:rPr>
        <w:fldChar w:fldCharType="end"/>
      </w:r>
    </w:p>
    <w:p w14:paraId="5AEB970E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1B0ED652" w14:textId="77777777" w:rsidR="000669B7" w:rsidRPr="0073029B" w:rsidRDefault="005A0A25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36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5A0A2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 písm. f) a g)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68"/>
        <w:gridCol w:w="1943"/>
        <w:gridCol w:w="648"/>
        <w:gridCol w:w="647"/>
        <w:gridCol w:w="1942"/>
        <w:gridCol w:w="647"/>
        <w:gridCol w:w="647"/>
      </w:tblGrid>
      <w:tr w:rsidR="000669B7" w:rsidRPr="0073029B" w14:paraId="7EC30183" w14:textId="77777777" w:rsidTr="00F4554D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40C049" w14:textId="77777777"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1D88B7" w14:textId="77777777"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27FF1" w14:textId="77777777"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14:paraId="6B79189D" w14:textId="77777777" w:rsidTr="00F4554D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1A1DEAF0" w14:textId="77777777" w:rsidR="000669B7" w:rsidRPr="0073029B" w:rsidRDefault="000669B7" w:rsidP="00F4554D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8CAC5D8" w14:textId="77777777"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6149BF9" w14:textId="77777777"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FB09B9D" w14:textId="77777777"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54EAF0C" w14:textId="77777777"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69E5778" w14:textId="77777777"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38E7706" w14:textId="77777777"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</w:tr>
      <w:tr w:rsidR="000669B7" w:rsidRPr="0073029B" w14:paraId="0B152CDF" w14:textId="77777777" w:rsidTr="00F4554D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B22D68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84B7B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87AAA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AF96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2F90E1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D5F01D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69635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14:paraId="6D489F99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670AD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73A1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D2ED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9BEDAA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65A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CA74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6A4E3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0669B7" w:rsidRPr="0073029B" w14:paraId="66C9F9C1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1FB32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29DCA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01DC10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6427E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5BBDC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8D6F76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F9F21C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6937291B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7F5C4B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049AC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B20BE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7E4C7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4864F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57567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9CE62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6EC94AB9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30EC1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D1A4C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B27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389B4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9C0C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608F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A2775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14:paraId="45F41071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4A0A8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413D6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EB89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9DA4BC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5A273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142F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71130A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1A23DB7C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27A68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C5CF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733F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25D09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7D9D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DEA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6B22D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14:paraId="34885F56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A7EDEC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F7AB0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26078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BADB7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42DC8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D2580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E48328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5CAE" w:rsidRPr="0073029B" w14:paraId="4034817D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BE3CDB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19CDD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9523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54B29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15004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78769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2BEF4" w14:textId="77777777"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14:paraId="2EA8AE4B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58730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091A2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FA407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498E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9BECA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9171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E685D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4458F63C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334765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6A07F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7E17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E11D9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3E9E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115E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331FD6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24EBBDB1" w14:textId="77777777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EB3D0F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2217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ADB3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580ED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F1E3B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B77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C73290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14:paraId="2DD55BF2" w14:textId="77777777" w:rsidTr="00F4554D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D9010D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0A09B7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23A1F3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08CA68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49DD89" w14:textId="77777777"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C49DDE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E94A54" w14:textId="77777777"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14:paraId="6D352E2D" w14:textId="77777777"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14:paraId="2C395754" w14:textId="22263469" w:rsidR="000669B7" w:rsidRDefault="0099552A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 roku 2020 bolo účtovníctvo bytových domov preúčtované do podsúvahovej evidencie. </w:t>
      </w:r>
    </w:p>
    <w:p w14:paraId="2EB5665B" w14:textId="77777777" w:rsidR="0099552A" w:rsidRPr="0073029B" w:rsidRDefault="0099552A" w:rsidP="000669B7">
      <w:pPr>
        <w:rPr>
          <w:rFonts w:ascii="Arial Narrow" w:hAnsi="Arial Narrow"/>
          <w:sz w:val="22"/>
          <w:szCs w:val="22"/>
        </w:rPr>
      </w:pPr>
    </w:p>
    <w:p w14:paraId="2ED80968" w14:textId="77777777"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Vysvetlivky:</w:t>
      </w:r>
    </w:p>
    <w:p w14:paraId="30EDB718" w14:textId="77777777"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</w:p>
    <w:p w14:paraId="2A95E52B" w14:textId="77777777"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(1) </w:t>
      </w:r>
      <w:r w:rsidR="00D532A4" w:rsidRPr="00D532A4">
        <w:rPr>
          <w:rFonts w:ascii="Arial Narrow" w:hAnsi="Arial Narrow"/>
          <w:sz w:val="22"/>
          <w:szCs w:val="22"/>
        </w:rPr>
        <w:t>Daňové identifikačné číslo sa vyplňuje, ak ho má účtovná jednotka pridelené.</w:t>
      </w:r>
    </w:p>
    <w:p w14:paraId="5385671B" w14:textId="77777777"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14:paraId="3FD15166" w14:textId="77777777"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(2)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Identifikačné číslo organizácie (IČO) sa vyplňuje podľa Registra organizácií vedeného Štatistickým úradom Slovenskej republiky.</w:t>
      </w:r>
    </w:p>
    <w:p w14:paraId="5C2C80AF" w14:textId="77777777"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</w:p>
    <w:p w14:paraId="3251901E" w14:textId="77777777"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lastRenderedPageBreak/>
        <w:t xml:space="preserve">(3)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Kód SK NACE sa vypĺňa podľa vyhlášky Štatistického úradu Slovenskej republiky č. 306/2007 Z. z., ktorou sa vydáva Štatistická klasifikácia ekonomických činností.</w:t>
      </w:r>
    </w:p>
    <w:p w14:paraId="7E12A0DE" w14:textId="77777777"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14:paraId="2BB259EA" w14:textId="77777777"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(4)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Údaje, ktorými sú číslo telefónu, číslo faxu, e-mailová adresa, podpisový záznam osoby zodpovednej za vedenie účtovníctva a podpisový záznam osoby zodpovednej za zostavenie účtovnej závierky, sú dobrovoľne vypĺňanými údajmi.</w:t>
      </w:r>
    </w:p>
    <w:p w14:paraId="743023D2" w14:textId="77777777"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14:paraId="75DB29DE" w14:textId="77777777" w:rsidR="000669B7" w:rsidRPr="0073029B" w:rsidRDefault="000669B7" w:rsidP="000669B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(5)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V bodoch č. 2, 4 a 6 sa prvotným ocenením majetku rozumie jeho ocenenie podľa § 25 zákona.</w:t>
      </w:r>
      <w:r w:rsidRPr="0073029B">
        <w:rPr>
          <w:rFonts w:ascii="Arial Narrow" w:hAnsi="Arial Narrow"/>
          <w:sz w:val="22"/>
          <w:szCs w:val="22"/>
          <w:lang w:eastAsia="sk-SK"/>
        </w:rPr>
        <w:t xml:space="preserve"> </w:t>
      </w:r>
    </w:p>
    <w:p w14:paraId="73E23024" w14:textId="77777777"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14:paraId="475DD714" w14:textId="77777777" w:rsidR="000669B7" w:rsidRPr="0073029B" w:rsidRDefault="000669B7" w:rsidP="000669B7">
      <w:pPr>
        <w:pStyle w:val="Nzov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(6) </w:t>
      </w:r>
      <w:r w:rsidR="00D532A4" w:rsidRPr="00D532A4">
        <w:rPr>
          <w:rFonts w:ascii="Arial Narrow" w:hAnsi="Arial Narrow"/>
          <w:b w:val="0"/>
          <w:bCs w:val="0"/>
          <w:sz w:val="22"/>
          <w:szCs w:val="22"/>
        </w:rPr>
        <w:t>V bodoch č. 8, 23, 27, 28 a 29 sa obsahová náplň tabuliek a počet riadkov v nich uvádzajú podľa potrieb účtovnej jednotky.</w:t>
      </w:r>
    </w:p>
    <w:p w14:paraId="7610F9CC" w14:textId="77777777" w:rsidR="00D532A4" w:rsidRDefault="00D532A4" w:rsidP="000669B7">
      <w:pPr>
        <w:rPr>
          <w:rFonts w:ascii="Arial Narrow" w:hAnsi="Arial Narrow"/>
          <w:b/>
          <w:bCs/>
          <w:sz w:val="22"/>
          <w:szCs w:val="22"/>
        </w:rPr>
      </w:pPr>
    </w:p>
    <w:p w14:paraId="044BF7A8" w14:textId="77777777"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Použité  skratky:</w:t>
      </w:r>
    </w:p>
    <w:p w14:paraId="716894E9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14:paraId="5425A747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CP - cenný papier</w:t>
      </w:r>
    </w:p>
    <w:p w14:paraId="438F39B7" w14:textId="77777777"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č. - číslo</w:t>
      </w:r>
    </w:p>
    <w:p w14:paraId="68A60309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DFM – dlhodobý finančný majetok</w:t>
      </w:r>
    </w:p>
    <w:p w14:paraId="43CF5D24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DHM – dlhodobý hmotný majetok</w:t>
      </w:r>
    </w:p>
    <w:p w14:paraId="0535050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DIČ – daňové identifikačné číslo</w:t>
      </w:r>
    </w:p>
    <w:p w14:paraId="5E0D791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DNM – dlhodobý nehmotný majetok</w:t>
      </w:r>
    </w:p>
    <w:p w14:paraId="45EB21A6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DÚJ – dcérska účtovná jednotka</w:t>
      </w:r>
    </w:p>
    <w:p w14:paraId="6876C348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IČO – identifikačné číslo organizácie</w:t>
      </w:r>
    </w:p>
    <w:p w14:paraId="2F2E832A" w14:textId="77777777" w:rsidR="00D532A4" w:rsidRDefault="00D532A4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kons. </w:t>
      </w:r>
      <w:r>
        <w:rPr>
          <w:rFonts w:ascii="Arial Narrow" w:hAnsi="Arial Narrow"/>
          <w:sz w:val="22"/>
          <w:szCs w:val="22"/>
        </w:rPr>
        <w:t>–</w:t>
      </w:r>
      <w:r w:rsidRPr="0073029B">
        <w:rPr>
          <w:rFonts w:ascii="Arial Narrow" w:hAnsi="Arial Narrow"/>
          <w:sz w:val="22"/>
          <w:szCs w:val="22"/>
        </w:rPr>
        <w:t xml:space="preserve"> konsolidovaný</w:t>
      </w:r>
    </w:p>
    <w:p w14:paraId="266AAC37" w14:textId="77777777"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MÚJ - </w:t>
      </w:r>
      <w:r w:rsidRPr="00D532A4">
        <w:rPr>
          <w:rFonts w:ascii="Arial Narrow" w:hAnsi="Arial Narrow"/>
          <w:sz w:val="22"/>
          <w:szCs w:val="22"/>
        </w:rPr>
        <w:t>materská účtovná jednotka</w:t>
      </w:r>
    </w:p>
    <w:p w14:paraId="655D782B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OP – opravná položka</w:t>
      </w:r>
    </w:p>
    <w:p w14:paraId="4DD800AE" w14:textId="77777777"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p. a. – per annum</w:t>
      </w:r>
    </w:p>
    <w:p w14:paraId="729F0519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PSČ – poštové smerovacie číslo</w:t>
      </w:r>
    </w:p>
    <w:p w14:paraId="599393E1" w14:textId="77777777"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ÚJ – účtovná jednotka</w:t>
      </w:r>
    </w:p>
    <w:p w14:paraId="0D9D0C10" w14:textId="77777777"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VI – vlastné imanie</w:t>
      </w:r>
    </w:p>
    <w:p w14:paraId="5CE475D0" w14:textId="77777777" w:rsidR="00F47675" w:rsidRPr="00D532A4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ZI – základné imanie</w:t>
      </w:r>
    </w:p>
    <w:sectPr w:rsidR="00F47675" w:rsidRPr="00D532A4" w:rsidSect="0078713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6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EA0B0" w14:textId="77777777" w:rsidR="0099382E" w:rsidRDefault="0099382E">
      <w:r>
        <w:separator/>
      </w:r>
    </w:p>
  </w:endnote>
  <w:endnote w:type="continuationSeparator" w:id="0">
    <w:p w14:paraId="002BFD4C" w14:textId="77777777" w:rsidR="0099382E" w:rsidRDefault="00993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F874" w14:textId="77777777" w:rsidR="00D71752" w:rsidRDefault="00D71752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3604542" w14:textId="77777777" w:rsidR="00D71752" w:rsidRDefault="00D71752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846F" w14:textId="77777777" w:rsidR="00D71752" w:rsidRPr="00010D38" w:rsidRDefault="00D71752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C3F51">
      <w:rPr>
        <w:rStyle w:val="slostrany"/>
        <w:sz w:val="16"/>
        <w:szCs w:val="16"/>
      </w:rPr>
      <w:t>21</w:t>
    </w:r>
    <w:r w:rsidRPr="00010D38">
      <w:rPr>
        <w:rStyle w:val="slostrany"/>
        <w:sz w:val="16"/>
        <w:szCs w:val="16"/>
      </w:rPr>
      <w:fldChar w:fldCharType="end"/>
    </w:r>
  </w:p>
  <w:p w14:paraId="7C7867B1" w14:textId="77777777" w:rsidR="00D71752" w:rsidRDefault="00D71752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2549B" w14:textId="77777777" w:rsidR="0099382E" w:rsidRDefault="0099382E">
      <w:r>
        <w:separator/>
      </w:r>
    </w:p>
  </w:footnote>
  <w:footnote w:type="continuationSeparator" w:id="0">
    <w:p w14:paraId="0B470F49" w14:textId="77777777" w:rsidR="0099382E" w:rsidRDefault="00993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D71752" w:rsidRPr="0073029B" w14:paraId="2439C398" w14:textId="77777777" w:rsidTr="00D71752">
      <w:trPr>
        <w:trHeight w:val="59"/>
      </w:trPr>
      <w:tc>
        <w:tcPr>
          <w:tcW w:w="416" w:type="pct"/>
          <w:noWrap/>
        </w:tcPr>
        <w:p w14:paraId="05A80D3A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14:paraId="1B101F1F" w14:textId="77777777" w:rsidR="00D71752" w:rsidRPr="0073029B" w:rsidRDefault="00D71752" w:rsidP="00787135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1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14:paraId="5486B2D0" w14:textId="77777777"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14:paraId="4E86CB80" w14:textId="1DAA63D7" w:rsidR="00D71752" w:rsidRPr="0073029B" w:rsidRDefault="00D71752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 w:rsidR="007A6FE5">
            <w:rPr>
              <w:noProof/>
            </w:rPr>
            <w:fldChar w:fldCharType="begin"/>
          </w:r>
          <w:r w:rsidR="007A6FE5">
            <w:rPr>
              <w:noProof/>
            </w:rPr>
            <w:instrText xml:space="preserve"> STYLEREF  ICO  \* MERGEFORMAT </w:instrText>
          </w:r>
          <w:r w:rsidR="007A6FE5">
            <w:rPr>
              <w:noProof/>
            </w:rPr>
            <w:fldChar w:fldCharType="separate"/>
          </w:r>
          <w:r w:rsidR="0099552A">
            <w:rPr>
              <w:noProof/>
            </w:rPr>
            <w:t>34100733</w:t>
          </w:r>
          <w:r w:rsidR="007A6FE5">
            <w:rPr>
              <w:noProof/>
            </w:rPr>
            <w:fldChar w:fldCharType="end"/>
          </w:r>
        </w:p>
      </w:tc>
    </w:tr>
    <w:tr w:rsidR="00D71752" w:rsidRPr="0073029B" w14:paraId="4566534D" w14:textId="77777777" w:rsidTr="00D71752">
      <w:trPr>
        <w:trHeight w:val="59"/>
      </w:trPr>
      <w:tc>
        <w:tcPr>
          <w:tcW w:w="416" w:type="pct"/>
          <w:noWrap/>
        </w:tcPr>
        <w:p w14:paraId="57116CBE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14:paraId="52859CA6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14:paraId="6AD76E29" w14:textId="77777777"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14:paraId="65A9FD46" w14:textId="1AFB3FDC" w:rsidR="00D71752" w:rsidRPr="0073029B" w:rsidRDefault="000C0CBC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>DI</w:t>
          </w:r>
          <w:r w:rsidR="00D71752">
            <w:rPr>
              <w:rFonts w:ascii="Arial Narrow" w:hAnsi="Arial Narrow"/>
              <w:sz w:val="22"/>
              <w:szCs w:val="22"/>
              <w:lang w:eastAsia="sk-SK"/>
            </w:rPr>
            <w:t xml:space="preserve">Č  </w:t>
          </w:r>
          <w:r w:rsidR="007A6FE5">
            <w:rPr>
              <w:noProof/>
            </w:rPr>
            <w:fldChar w:fldCharType="begin"/>
          </w:r>
          <w:r w:rsidR="007A6FE5">
            <w:rPr>
              <w:noProof/>
            </w:rPr>
            <w:instrText xml:space="preserve"> STYLEREF  DIC  \* MERGEFORMAT </w:instrText>
          </w:r>
          <w:r w:rsidR="007A6FE5">
            <w:rPr>
              <w:noProof/>
            </w:rPr>
            <w:fldChar w:fldCharType="separate"/>
          </w:r>
          <w:r w:rsidR="0099552A">
            <w:rPr>
              <w:noProof/>
            </w:rPr>
            <w:t>2020404067</w:t>
          </w:r>
          <w:r w:rsidR="007A6FE5">
            <w:rPr>
              <w:noProof/>
            </w:rPr>
            <w:fldChar w:fldCharType="end"/>
          </w:r>
        </w:p>
      </w:tc>
    </w:tr>
  </w:tbl>
  <w:p w14:paraId="019687E5" w14:textId="77777777" w:rsidR="00D71752" w:rsidRDefault="00D7175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D71752" w:rsidRPr="0073029B" w14:paraId="1F022244" w14:textId="77777777" w:rsidTr="00D71752">
      <w:trPr>
        <w:trHeight w:val="59"/>
      </w:trPr>
      <w:tc>
        <w:tcPr>
          <w:tcW w:w="416" w:type="pct"/>
          <w:noWrap/>
        </w:tcPr>
        <w:p w14:paraId="4F74E248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14:paraId="5219B561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4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14:paraId="3F50202E" w14:textId="77777777"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14:paraId="7FEF6BA9" w14:textId="1E491B8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 w:rsidR="0099382E">
            <w:fldChar w:fldCharType="begin"/>
          </w:r>
          <w:r w:rsidR="0099382E">
            <w:instrText xml:space="preserve"> MERGEFIELD  aSUB_ICO  \* MERGEFORMAT </w:instrText>
          </w:r>
          <w:r w:rsidR="0099382E">
            <w:fldChar w:fldCharType="separate"/>
          </w:r>
          <w:r w:rsidR="00350DB4">
            <w:rPr>
              <w:noProof/>
            </w:rPr>
            <w:t>«aSUB_ICO»</w:t>
          </w:r>
          <w:r w:rsidR="0099382E">
            <w:rPr>
              <w:noProof/>
            </w:rPr>
            <w:fldChar w:fldCharType="end"/>
          </w:r>
        </w:p>
      </w:tc>
    </w:tr>
    <w:tr w:rsidR="00D71752" w:rsidRPr="0073029B" w14:paraId="4C17066A" w14:textId="77777777" w:rsidTr="00D71752">
      <w:trPr>
        <w:trHeight w:val="59"/>
      </w:trPr>
      <w:tc>
        <w:tcPr>
          <w:tcW w:w="416" w:type="pct"/>
          <w:noWrap/>
        </w:tcPr>
        <w:p w14:paraId="2FE94586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14:paraId="231CEFB6" w14:textId="77777777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14:paraId="2824DE47" w14:textId="77777777"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14:paraId="2970165F" w14:textId="19FBB785"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 w:rsidR="0099382E">
            <w:fldChar w:fldCharType="begin"/>
          </w:r>
          <w:r w:rsidR="0099382E">
            <w:instrText xml:space="preserve"> MERGEFIELD  aSUB_DIC  \* MERGEFORMAT </w:instrText>
          </w:r>
          <w:r w:rsidR="0099382E">
            <w:fldChar w:fldCharType="separate"/>
          </w:r>
          <w:r w:rsidR="00350DB4">
            <w:rPr>
              <w:noProof/>
            </w:rPr>
            <w:t>«aSUB_DIC»</w:t>
          </w:r>
          <w:r w:rsidR="0099382E">
            <w:rPr>
              <w:noProof/>
            </w:rPr>
            <w:fldChar w:fldCharType="end"/>
          </w:r>
        </w:p>
      </w:tc>
    </w:tr>
  </w:tbl>
  <w:p w14:paraId="2A5DEA6C" w14:textId="77777777" w:rsidR="00D71752" w:rsidRDefault="00D717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E1DFB"/>
    <w:multiLevelType w:val="hybridMultilevel"/>
    <w:tmpl w:val="2174D922"/>
    <w:lvl w:ilvl="0" w:tplc="EEB07E20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4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8816D58"/>
    <w:multiLevelType w:val="hybridMultilevel"/>
    <w:tmpl w:val="896EA622"/>
    <w:lvl w:ilvl="0" w:tplc="432C72FC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6669D2"/>
    <w:multiLevelType w:val="hybridMultilevel"/>
    <w:tmpl w:val="5A62E192"/>
    <w:lvl w:ilvl="0" w:tplc="ED8A7606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01"/>
    <w:docVar w:name="arg2" w:val="driver=asa11;DBF=C:\data\tlmace.db;DBN=tlmace;ENG=sql;links=tcpip{IP=192.168.1.36};uid=jenesova;con=finus(10.15);pwd=0077189441259jenesova"/>
    <w:docVar w:name="arg3" w:val="0"/>
    <w:docVar w:name="arg4" w:val="C:\Users\Bytreal\AppData\Local\Temp\15055875.doc"/>
    <w:docVar w:name="arg5" w:val="1"/>
  </w:docVars>
  <w:rsids>
    <w:rsidRoot w:val="00350DB4"/>
    <w:rsid w:val="0000202E"/>
    <w:rsid w:val="000053B0"/>
    <w:rsid w:val="00011EDC"/>
    <w:rsid w:val="000234F7"/>
    <w:rsid w:val="0002470E"/>
    <w:rsid w:val="00030DEB"/>
    <w:rsid w:val="000422B9"/>
    <w:rsid w:val="000461D1"/>
    <w:rsid w:val="00051D36"/>
    <w:rsid w:val="000669B7"/>
    <w:rsid w:val="00070A5B"/>
    <w:rsid w:val="000722C5"/>
    <w:rsid w:val="000772A5"/>
    <w:rsid w:val="0008070F"/>
    <w:rsid w:val="00083284"/>
    <w:rsid w:val="00085147"/>
    <w:rsid w:val="000929AD"/>
    <w:rsid w:val="000954D3"/>
    <w:rsid w:val="00097E02"/>
    <w:rsid w:val="00097E73"/>
    <w:rsid w:val="000B015D"/>
    <w:rsid w:val="000B5B43"/>
    <w:rsid w:val="000B63F5"/>
    <w:rsid w:val="000B7785"/>
    <w:rsid w:val="000C0CBC"/>
    <w:rsid w:val="000C553E"/>
    <w:rsid w:val="000D57C3"/>
    <w:rsid w:val="000F0107"/>
    <w:rsid w:val="00103E1A"/>
    <w:rsid w:val="00120F10"/>
    <w:rsid w:val="0012652D"/>
    <w:rsid w:val="0013217B"/>
    <w:rsid w:val="00136610"/>
    <w:rsid w:val="0014597D"/>
    <w:rsid w:val="001465C1"/>
    <w:rsid w:val="0015103D"/>
    <w:rsid w:val="00152B1C"/>
    <w:rsid w:val="0015454F"/>
    <w:rsid w:val="00163764"/>
    <w:rsid w:val="001664BB"/>
    <w:rsid w:val="001746CD"/>
    <w:rsid w:val="001811A5"/>
    <w:rsid w:val="00193BAE"/>
    <w:rsid w:val="0019621E"/>
    <w:rsid w:val="00197241"/>
    <w:rsid w:val="00197E0F"/>
    <w:rsid w:val="001B6B5C"/>
    <w:rsid w:val="001C3F51"/>
    <w:rsid w:val="001C7A18"/>
    <w:rsid w:val="001D2AB6"/>
    <w:rsid w:val="001E33AE"/>
    <w:rsid w:val="001E538B"/>
    <w:rsid w:val="001F17B9"/>
    <w:rsid w:val="001F68D9"/>
    <w:rsid w:val="001F7461"/>
    <w:rsid w:val="00200A6E"/>
    <w:rsid w:val="002066E2"/>
    <w:rsid w:val="00207A36"/>
    <w:rsid w:val="00212499"/>
    <w:rsid w:val="00220DC1"/>
    <w:rsid w:val="00223C24"/>
    <w:rsid w:val="00224039"/>
    <w:rsid w:val="002247A4"/>
    <w:rsid w:val="00224F8F"/>
    <w:rsid w:val="00230F36"/>
    <w:rsid w:val="00240D97"/>
    <w:rsid w:val="00241F9D"/>
    <w:rsid w:val="002509F7"/>
    <w:rsid w:val="00251EEE"/>
    <w:rsid w:val="00253A0A"/>
    <w:rsid w:val="00254422"/>
    <w:rsid w:val="002578DE"/>
    <w:rsid w:val="002739DE"/>
    <w:rsid w:val="00280B22"/>
    <w:rsid w:val="0028560E"/>
    <w:rsid w:val="00292243"/>
    <w:rsid w:val="00292AC0"/>
    <w:rsid w:val="002B2255"/>
    <w:rsid w:val="002C5CE4"/>
    <w:rsid w:val="002D0906"/>
    <w:rsid w:val="002D0F3E"/>
    <w:rsid w:val="002D450E"/>
    <w:rsid w:val="002E14BB"/>
    <w:rsid w:val="002E4E32"/>
    <w:rsid w:val="002F002B"/>
    <w:rsid w:val="002F1265"/>
    <w:rsid w:val="002F24B7"/>
    <w:rsid w:val="002F733E"/>
    <w:rsid w:val="0030373C"/>
    <w:rsid w:val="0031248C"/>
    <w:rsid w:val="003212F5"/>
    <w:rsid w:val="00330AB1"/>
    <w:rsid w:val="00337BB7"/>
    <w:rsid w:val="00350DB4"/>
    <w:rsid w:val="00354A2E"/>
    <w:rsid w:val="003607F8"/>
    <w:rsid w:val="00365482"/>
    <w:rsid w:val="00387060"/>
    <w:rsid w:val="0038798B"/>
    <w:rsid w:val="00391121"/>
    <w:rsid w:val="00392BB9"/>
    <w:rsid w:val="003934AB"/>
    <w:rsid w:val="003B4653"/>
    <w:rsid w:val="003E5CE2"/>
    <w:rsid w:val="003F1699"/>
    <w:rsid w:val="00403D96"/>
    <w:rsid w:val="00405CD9"/>
    <w:rsid w:val="004100DF"/>
    <w:rsid w:val="00422144"/>
    <w:rsid w:val="0042364E"/>
    <w:rsid w:val="00436EDC"/>
    <w:rsid w:val="0044062B"/>
    <w:rsid w:val="00442EE3"/>
    <w:rsid w:val="0044430B"/>
    <w:rsid w:val="00444AB0"/>
    <w:rsid w:val="00447203"/>
    <w:rsid w:val="004508BD"/>
    <w:rsid w:val="004528F6"/>
    <w:rsid w:val="00456CA1"/>
    <w:rsid w:val="0047156B"/>
    <w:rsid w:val="00473992"/>
    <w:rsid w:val="00474E35"/>
    <w:rsid w:val="004920E3"/>
    <w:rsid w:val="00495CAE"/>
    <w:rsid w:val="004969BE"/>
    <w:rsid w:val="004A7E73"/>
    <w:rsid w:val="004B16CA"/>
    <w:rsid w:val="004C1789"/>
    <w:rsid w:val="004C2826"/>
    <w:rsid w:val="004D77A8"/>
    <w:rsid w:val="004E08B1"/>
    <w:rsid w:val="004E1617"/>
    <w:rsid w:val="00511537"/>
    <w:rsid w:val="00511BB9"/>
    <w:rsid w:val="0053372C"/>
    <w:rsid w:val="0053676C"/>
    <w:rsid w:val="00546167"/>
    <w:rsid w:val="00554FC2"/>
    <w:rsid w:val="005572BC"/>
    <w:rsid w:val="005576CC"/>
    <w:rsid w:val="005723C1"/>
    <w:rsid w:val="00572A39"/>
    <w:rsid w:val="00573DF0"/>
    <w:rsid w:val="00583D8D"/>
    <w:rsid w:val="00590A9F"/>
    <w:rsid w:val="00590AC7"/>
    <w:rsid w:val="00592EA0"/>
    <w:rsid w:val="005947AF"/>
    <w:rsid w:val="00596287"/>
    <w:rsid w:val="005A0A25"/>
    <w:rsid w:val="005A2C6A"/>
    <w:rsid w:val="005A3AA4"/>
    <w:rsid w:val="005B1909"/>
    <w:rsid w:val="005C0183"/>
    <w:rsid w:val="005C6EF7"/>
    <w:rsid w:val="005D44A5"/>
    <w:rsid w:val="005E5613"/>
    <w:rsid w:val="005E5AD7"/>
    <w:rsid w:val="005F037D"/>
    <w:rsid w:val="0060758C"/>
    <w:rsid w:val="00614891"/>
    <w:rsid w:val="00631973"/>
    <w:rsid w:val="00643188"/>
    <w:rsid w:val="00660AB8"/>
    <w:rsid w:val="00663DC0"/>
    <w:rsid w:val="0066542A"/>
    <w:rsid w:val="00674100"/>
    <w:rsid w:val="006818FD"/>
    <w:rsid w:val="00683EB7"/>
    <w:rsid w:val="006851AB"/>
    <w:rsid w:val="006923C5"/>
    <w:rsid w:val="006A3399"/>
    <w:rsid w:val="006B2D46"/>
    <w:rsid w:val="006B3ABB"/>
    <w:rsid w:val="006B4786"/>
    <w:rsid w:val="006B6170"/>
    <w:rsid w:val="006C6361"/>
    <w:rsid w:val="006D3E16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1F5F"/>
    <w:rsid w:val="00752C7A"/>
    <w:rsid w:val="00755C3C"/>
    <w:rsid w:val="00760DAD"/>
    <w:rsid w:val="0076308E"/>
    <w:rsid w:val="00764ED3"/>
    <w:rsid w:val="007772AA"/>
    <w:rsid w:val="007822F9"/>
    <w:rsid w:val="00787135"/>
    <w:rsid w:val="00793C02"/>
    <w:rsid w:val="0079716F"/>
    <w:rsid w:val="007A6FE5"/>
    <w:rsid w:val="007A7376"/>
    <w:rsid w:val="007B42AA"/>
    <w:rsid w:val="007B478D"/>
    <w:rsid w:val="007B49DB"/>
    <w:rsid w:val="007C5B6C"/>
    <w:rsid w:val="007C71E0"/>
    <w:rsid w:val="007E020B"/>
    <w:rsid w:val="007E4E98"/>
    <w:rsid w:val="007F0FEA"/>
    <w:rsid w:val="007F12E0"/>
    <w:rsid w:val="007F1872"/>
    <w:rsid w:val="007F63F2"/>
    <w:rsid w:val="00801080"/>
    <w:rsid w:val="00820918"/>
    <w:rsid w:val="00825BB7"/>
    <w:rsid w:val="0083409F"/>
    <w:rsid w:val="00845909"/>
    <w:rsid w:val="0086010C"/>
    <w:rsid w:val="0087241F"/>
    <w:rsid w:val="00874C86"/>
    <w:rsid w:val="00880EE0"/>
    <w:rsid w:val="00881D09"/>
    <w:rsid w:val="00894FE1"/>
    <w:rsid w:val="008965F0"/>
    <w:rsid w:val="008A0E11"/>
    <w:rsid w:val="008B2D38"/>
    <w:rsid w:val="008B4077"/>
    <w:rsid w:val="008C1980"/>
    <w:rsid w:val="008D2421"/>
    <w:rsid w:val="008D4433"/>
    <w:rsid w:val="008D6310"/>
    <w:rsid w:val="00901C02"/>
    <w:rsid w:val="0090277A"/>
    <w:rsid w:val="00917B6D"/>
    <w:rsid w:val="00924809"/>
    <w:rsid w:val="009265BB"/>
    <w:rsid w:val="00935402"/>
    <w:rsid w:val="009414CE"/>
    <w:rsid w:val="0094468D"/>
    <w:rsid w:val="00951CD2"/>
    <w:rsid w:val="0096055A"/>
    <w:rsid w:val="0099382E"/>
    <w:rsid w:val="0099552A"/>
    <w:rsid w:val="009A278B"/>
    <w:rsid w:val="009E1BB8"/>
    <w:rsid w:val="009E6601"/>
    <w:rsid w:val="009F2298"/>
    <w:rsid w:val="009F386C"/>
    <w:rsid w:val="009F61B4"/>
    <w:rsid w:val="00A00889"/>
    <w:rsid w:val="00A02DF7"/>
    <w:rsid w:val="00A052AA"/>
    <w:rsid w:val="00A0740D"/>
    <w:rsid w:val="00A44202"/>
    <w:rsid w:val="00A4559A"/>
    <w:rsid w:val="00A45CBB"/>
    <w:rsid w:val="00A548D2"/>
    <w:rsid w:val="00A61D74"/>
    <w:rsid w:val="00A65012"/>
    <w:rsid w:val="00A67AA4"/>
    <w:rsid w:val="00A80683"/>
    <w:rsid w:val="00A82CC0"/>
    <w:rsid w:val="00A97460"/>
    <w:rsid w:val="00AB4291"/>
    <w:rsid w:val="00AC1897"/>
    <w:rsid w:val="00AD5EAF"/>
    <w:rsid w:val="00AD6F86"/>
    <w:rsid w:val="00B01A26"/>
    <w:rsid w:val="00B1198E"/>
    <w:rsid w:val="00B20E3B"/>
    <w:rsid w:val="00B21A23"/>
    <w:rsid w:val="00B24C48"/>
    <w:rsid w:val="00B30D51"/>
    <w:rsid w:val="00B461FE"/>
    <w:rsid w:val="00B5159F"/>
    <w:rsid w:val="00B53D26"/>
    <w:rsid w:val="00B6597A"/>
    <w:rsid w:val="00B85E76"/>
    <w:rsid w:val="00B85F0B"/>
    <w:rsid w:val="00B9049A"/>
    <w:rsid w:val="00B943F2"/>
    <w:rsid w:val="00BB2432"/>
    <w:rsid w:val="00BB5DA2"/>
    <w:rsid w:val="00BB64C5"/>
    <w:rsid w:val="00BC1B5E"/>
    <w:rsid w:val="00BC2414"/>
    <w:rsid w:val="00BD226B"/>
    <w:rsid w:val="00BD28DC"/>
    <w:rsid w:val="00BD2A75"/>
    <w:rsid w:val="00BE4106"/>
    <w:rsid w:val="00C0036E"/>
    <w:rsid w:val="00C0216D"/>
    <w:rsid w:val="00C05815"/>
    <w:rsid w:val="00C11151"/>
    <w:rsid w:val="00C165AD"/>
    <w:rsid w:val="00C213A6"/>
    <w:rsid w:val="00C26642"/>
    <w:rsid w:val="00C32EEF"/>
    <w:rsid w:val="00C3539E"/>
    <w:rsid w:val="00C41449"/>
    <w:rsid w:val="00C419BE"/>
    <w:rsid w:val="00C43B24"/>
    <w:rsid w:val="00C52CD8"/>
    <w:rsid w:val="00C53EFA"/>
    <w:rsid w:val="00C6138D"/>
    <w:rsid w:val="00C64245"/>
    <w:rsid w:val="00C736A2"/>
    <w:rsid w:val="00C74B1A"/>
    <w:rsid w:val="00C77B5A"/>
    <w:rsid w:val="00C82075"/>
    <w:rsid w:val="00CA16E9"/>
    <w:rsid w:val="00CB5868"/>
    <w:rsid w:val="00CB6966"/>
    <w:rsid w:val="00CC0C8C"/>
    <w:rsid w:val="00CD2022"/>
    <w:rsid w:val="00CD6DB7"/>
    <w:rsid w:val="00CE23A8"/>
    <w:rsid w:val="00CE28FD"/>
    <w:rsid w:val="00CE5EE1"/>
    <w:rsid w:val="00CF690C"/>
    <w:rsid w:val="00D009DF"/>
    <w:rsid w:val="00D01172"/>
    <w:rsid w:val="00D01B9C"/>
    <w:rsid w:val="00D250F3"/>
    <w:rsid w:val="00D40CBA"/>
    <w:rsid w:val="00D42477"/>
    <w:rsid w:val="00D43DE2"/>
    <w:rsid w:val="00D45B56"/>
    <w:rsid w:val="00D46F86"/>
    <w:rsid w:val="00D47486"/>
    <w:rsid w:val="00D501B8"/>
    <w:rsid w:val="00D532A4"/>
    <w:rsid w:val="00D536C2"/>
    <w:rsid w:val="00D55236"/>
    <w:rsid w:val="00D57937"/>
    <w:rsid w:val="00D71752"/>
    <w:rsid w:val="00D83C37"/>
    <w:rsid w:val="00D84B5C"/>
    <w:rsid w:val="00D8555B"/>
    <w:rsid w:val="00DA1033"/>
    <w:rsid w:val="00DA1207"/>
    <w:rsid w:val="00DA4018"/>
    <w:rsid w:val="00DB1FF0"/>
    <w:rsid w:val="00DB4A38"/>
    <w:rsid w:val="00DC0931"/>
    <w:rsid w:val="00DC7516"/>
    <w:rsid w:val="00DE1422"/>
    <w:rsid w:val="00DE4789"/>
    <w:rsid w:val="00DE4A85"/>
    <w:rsid w:val="00DF7339"/>
    <w:rsid w:val="00E15A6B"/>
    <w:rsid w:val="00E22677"/>
    <w:rsid w:val="00E51BAB"/>
    <w:rsid w:val="00E51C26"/>
    <w:rsid w:val="00E56EB4"/>
    <w:rsid w:val="00E61EAC"/>
    <w:rsid w:val="00E62CA8"/>
    <w:rsid w:val="00E83ED5"/>
    <w:rsid w:val="00E85CCA"/>
    <w:rsid w:val="00E91A19"/>
    <w:rsid w:val="00E9202B"/>
    <w:rsid w:val="00EA31BC"/>
    <w:rsid w:val="00EA3CDD"/>
    <w:rsid w:val="00EA6F2E"/>
    <w:rsid w:val="00EC328A"/>
    <w:rsid w:val="00EC656A"/>
    <w:rsid w:val="00ED4DCA"/>
    <w:rsid w:val="00EE25B5"/>
    <w:rsid w:val="00EE423C"/>
    <w:rsid w:val="00EF4BFA"/>
    <w:rsid w:val="00EF754E"/>
    <w:rsid w:val="00F018C0"/>
    <w:rsid w:val="00F13F7C"/>
    <w:rsid w:val="00F2247B"/>
    <w:rsid w:val="00F42BB3"/>
    <w:rsid w:val="00F4554D"/>
    <w:rsid w:val="00F475A7"/>
    <w:rsid w:val="00F47675"/>
    <w:rsid w:val="00F50F2E"/>
    <w:rsid w:val="00F535E8"/>
    <w:rsid w:val="00F57F6C"/>
    <w:rsid w:val="00F62577"/>
    <w:rsid w:val="00F8061C"/>
    <w:rsid w:val="00F918DE"/>
    <w:rsid w:val="00F9573B"/>
    <w:rsid w:val="00FC4108"/>
    <w:rsid w:val="00FC4134"/>
    <w:rsid w:val="00FD16FC"/>
    <w:rsid w:val="00FD553E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ADFEED"/>
  <w15:docId w15:val="{A449A8DB-F305-453E-8B64-49518E8B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itleChar1">
    <w:name w:val="Title Char1"/>
    <w:basedOn w:val="Predvolenpsmoodseku"/>
    <w:uiPriority w:val="99"/>
    <w:locked/>
    <w:rsid w:val="005A0A25"/>
    <w:rPr>
      <w:rFonts w:eastAsia="Times New Roman" w:cs="Times New Roman"/>
      <w:b/>
      <w:bCs/>
      <w:kern w:val="28"/>
      <w:sz w:val="32"/>
      <w:szCs w:val="32"/>
    </w:rPr>
  </w:style>
  <w:style w:type="paragraph" w:customStyle="1" w:styleId="ICO">
    <w:name w:val="ICO"/>
    <w:basedOn w:val="Normlny"/>
    <w:link w:val="ICOChar"/>
    <w:qFormat/>
    <w:rsid w:val="007A6FE5"/>
    <w:rPr>
      <w:rFonts w:ascii="Arial Narrow" w:hAnsi="Arial Narrow"/>
      <w:noProof/>
      <w:sz w:val="22"/>
      <w:szCs w:val="22"/>
      <w:lang w:eastAsia="sk-SK"/>
    </w:rPr>
  </w:style>
  <w:style w:type="paragraph" w:customStyle="1" w:styleId="DIC">
    <w:name w:val="DIC"/>
    <w:basedOn w:val="ICO"/>
    <w:link w:val="DICChar"/>
    <w:qFormat/>
    <w:rsid w:val="007A6FE5"/>
  </w:style>
  <w:style w:type="character" w:customStyle="1" w:styleId="ICOChar">
    <w:name w:val="ICO Char"/>
    <w:basedOn w:val="Predvolenpsmoodseku"/>
    <w:link w:val="ICO"/>
    <w:rsid w:val="007A6FE5"/>
    <w:rPr>
      <w:rFonts w:ascii="Arial Narrow" w:hAnsi="Arial Narrow"/>
      <w:noProof/>
      <w:sz w:val="22"/>
      <w:szCs w:val="22"/>
    </w:rPr>
  </w:style>
  <w:style w:type="character" w:customStyle="1" w:styleId="DICChar">
    <w:name w:val="DIC Char"/>
    <w:basedOn w:val="ICOChar"/>
    <w:link w:val="DIC"/>
    <w:rsid w:val="007A6FE5"/>
    <w:rPr>
      <w:rFonts w:ascii="Arial Narrow" w:hAnsi="Arial Narrow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podnikatelia_2014_UCPOD3_0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2C95-E242-4354-BAC6-6A660E288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poznamky_podnikatelia_2014_UCPOD3_04</Template>
  <TotalTime>59</TotalTime>
  <Pages>23</Pages>
  <Words>7929</Words>
  <Characters>45197</Characters>
  <Application>Microsoft Office Word</Application>
  <DocSecurity>0</DocSecurity>
  <Lines>376</Lines>
  <Paragraphs>106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«najomca_nazov»</vt:lpstr>
      <vt:lpstr>«najomca_nazov»</vt:lpstr>
      <vt:lpstr>«najomca_nazov»</vt:lpstr>
    </vt:vector>
  </TitlesOfParts>
  <Company>None</Company>
  <LinksUpToDate>false</LinksUpToDate>
  <CharactersWithSpaces>53020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«najomca_nazov»</dc:title>
  <dc:creator>Bytreal</dc:creator>
  <cp:lastModifiedBy>Bytreal</cp:lastModifiedBy>
  <cp:revision>1</cp:revision>
  <cp:lastPrinted>2021-06-30T10:39:00Z</cp:lastPrinted>
  <dcterms:created xsi:type="dcterms:W3CDTF">2021-06-30T10:39:00Z</dcterms:created>
  <dcterms:modified xsi:type="dcterms:W3CDTF">2021-06-30T11:38:00Z</dcterms:modified>
</cp:coreProperties>
</file>