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6152459B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5FE4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07C9BC87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7788E81D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2C453E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A1E1AE5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5A3DA6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D37B673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FA7C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7EE6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4DFD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13A4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8D15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90FF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9EDA8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3257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185A00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DDB5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955B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E18D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0C17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E5B6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A70A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55FB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9075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F5151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2F3FFEC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5F4D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2BB9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766E3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6EC3A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5442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9AF0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1C67F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CD35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639CFAC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4DBC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4A04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EA86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DE8B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9878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4314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704A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EA356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10AE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4DE5D5C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ADF0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CC4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118A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0764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5AAEC2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60E2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D6BE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5616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B49C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E763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6208B7D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B069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CEB3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CF98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227D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782403C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B2FC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9B43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8080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CF30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7261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0AD630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403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76A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CEFA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5FE2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DEF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5ABA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B3890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9C37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08C8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FA91F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E7A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80EF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751A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137CD648" w14:textId="3DE3777C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31. 12. 201</w:t>
            </w:r>
            <w:r w:rsidR="007E6380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9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531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AB19A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0310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19819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731264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239E8B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44D45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36BC83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8ED03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7B3F7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E38D3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5194C4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90EBA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882BB0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BCB2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1C74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9F89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13AB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71A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5085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0EF8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5B9B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6748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44A4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619A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7445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987E2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352D6FC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26AA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024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43323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EE9379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1406D27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64C49F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61D74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30273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00685D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54930F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3E865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559801E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8D22F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66A6CB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E44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AC82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CB0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A33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FB40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EC94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1524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1A03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FBA8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88D3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2724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2C4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5F4E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5EEC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9B6F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FEF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142DF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94BE92" w14:textId="77777777" w:rsidR="000669B7" w:rsidRPr="0073029B" w:rsidRDefault="000347CF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E5FA1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55B480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08A8B8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4BC9F2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5698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1E35F0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57FF034C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0BDA07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465D4F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04C570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58B8F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60DA8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5003F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59734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4D160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2F6A72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1C20F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2CD813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87237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0C058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E052E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7DD07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657C6D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18F6D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267B26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5D9220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49F002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178983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18C8C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8CBCA86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6D2E6B00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655D41" wp14:editId="60B7428E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B05ADC" w14:textId="77777777" w:rsidR="00E55884" w:rsidRDefault="004D296C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E55884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A10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:rsidR="00E55884" w:rsidRDefault="007B7DE5" w:rsidP="000669B7">
                            <w:fldSimple w:instr=" MERGEFIELD  aDMDO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1812769" wp14:editId="02D1E195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DBD34B" w14:textId="77777777" w:rsidR="00E55884" w:rsidRDefault="00E55884" w:rsidP="000669B7">
                                  <w:r w:rsidRPr="00E51F40">
                                    <w:rPr>
                                      <w:rFonts w:ascii="Arial" w:hAnsi="Arial" w:cs="Arial"/>
                                    </w:rPr>
                                    <w:t>2019</w:t>
                                  </w:r>
                                  <w:r w:rsidRPr="00E51F40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E51F40">
                                    <w:rPr>
                                      <w:rFonts w:ascii="Arial" w:hAnsi="Arial" w:cs="Arial"/>
                                    </w:rPr>
                                    <w:instrText xml:space="preserve"> MERGEFIELD  aDRDO  \* MERGEFORMAT </w:instrText>
                                  </w:r>
                                  <w:r w:rsidRPr="00E51F40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E51F4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2018</w:t>
                                  </w:r>
                                  <w:r w:rsidRPr="00E51F40"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FE6C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:rsidR="00E55884" w:rsidRDefault="00E55884" w:rsidP="000669B7">
                            <w:r w:rsidRPr="00E51F40">
                              <w:rPr>
                                <w:rFonts w:ascii="Arial" w:hAnsi="Arial" w:cs="Arial"/>
                              </w:rPr>
                              <w:t>2019</w:t>
                            </w:r>
                            <w:r w:rsidRPr="00E51F40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E51F40">
                              <w:rPr>
                                <w:rFonts w:ascii="Arial" w:hAnsi="Arial" w:cs="Arial"/>
                              </w:rPr>
                              <w:instrText xml:space="preserve"> MERGEFIELD  aDRDO  \* MERGEFORMAT </w:instrText>
                            </w:r>
                            <w:r w:rsidRPr="00E51F40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E51F40">
                              <w:rPr>
                                <w:rFonts w:ascii="Arial" w:hAnsi="Arial" w:cs="Arial"/>
                                <w:noProof/>
                              </w:rPr>
                              <w:t>2018</w:t>
                            </w:r>
                            <w:r w:rsidRPr="00E51F40"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C7BD1D" wp14:editId="31AECCEB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3F6747" w14:textId="77777777"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C1FC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9F81383" wp14:editId="5D114EA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0A4D0" w14:textId="77777777" w:rsidR="00E55884" w:rsidRDefault="004D296C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E55884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ABDB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:rsidR="00E55884" w:rsidRDefault="007B7DE5" w:rsidP="000669B7">
                            <w:fldSimple w:instr=" MERGEFIELD  aDMOD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3BBC7D56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2D254355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0994E6C1" w14:textId="77777777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1241C4" w:rsidRPr="004B5226">
              <w:rPr>
                <w:color w:val="FFFFFF" w:themeColor="background1"/>
              </w:rPr>
              <w:t>31734359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3065298B" w14:textId="77777777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1241C4" w:rsidRPr="004B5226">
              <w:rPr>
                <w:color w:val="FFFFFF" w:themeColor="background1"/>
              </w:rPr>
              <w:t>2020494399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0309C5" wp14:editId="1B9AD81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88900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1DEBB5" w14:textId="77777777" w:rsidR="00E55884" w:rsidRDefault="00E55884" w:rsidP="000669B7">
                                  <w:r w:rsidRPr="000A4845">
                                    <w:rPr>
                                      <w:rFonts w:ascii="Arial" w:hAnsi="Arial" w:cs="Arial"/>
                                    </w:rPr>
                                    <w:t>2018</w:t>
                                  </w:r>
                                </w:p>
                                <w:p w14:paraId="65E83620" w14:textId="77777777" w:rsidR="00E55884" w:rsidRDefault="00E55884" w:rsidP="000669B7"/>
                                <w:p w14:paraId="18714C62" w14:textId="77777777" w:rsidR="00E55884" w:rsidRDefault="00E55884" w:rsidP="000669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3B7E" id="_x0000_s1030" type="#_x0000_t202" style="position:absolute;margin-left:277.95pt;margin-top:7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IXNWWt4AAAAJAQAADwAAAGRycy9kb3ducmV2&#10;LnhtbEyPwU7DMBBE70j8g7VIXBB1QpvQhjgVQgLBDdoKrm6yTSLsdbDdNPw9ywmOOzOafVOuJ2vE&#10;iD70jhSkswQEUu2anloFu+3j9RJEiJoabRyhgm8MsK7Oz0pdNO5EbzhuYiu4hEKhFXQxDoWUoe7Q&#10;6jBzAxJ7B+etjnz6VjZen7jcGnmTJLm0uif+0OkBHzqsPzdHq2C5eB4/wsv89b3OD2YVr27Hpy+v&#10;1OXFdH8HIuIU/8Lwi8/oUDHT3h2pCcIoyLJsxVE2FryJA/k8ZWHPTpqBrEr5f0H1Aw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CFzVlreAAAACQEAAA8AAAAAAAAAAAAAAAAAhAQAAGRy&#10;cy9kb3ducmV2LnhtbFBLBQYAAAAABAAEAPMAAACPBQAAAAA=&#10;">
                      <v:textbox>
                        <w:txbxContent>
                          <w:p w:rsidR="00E55884" w:rsidRDefault="00E55884" w:rsidP="000669B7">
                            <w:r w:rsidRPr="000A4845">
                              <w:rPr>
                                <w:rFonts w:ascii="Arial" w:hAnsi="Arial" w:cs="Arial"/>
                              </w:rPr>
                              <w:t>2018</w:t>
                            </w:r>
                          </w:p>
                          <w:p w:rsidR="00E55884" w:rsidRDefault="00E55884" w:rsidP="000669B7"/>
                          <w:p w:rsidR="00E55884" w:rsidRDefault="00E55884" w:rsidP="000669B7"/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E61624C" wp14:editId="1904B2F6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5994D" w14:textId="77777777" w:rsidR="00E55884" w:rsidRDefault="004D296C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aDRDOo  \* MERGEFORMAT </w:instrText>
                                  </w:r>
                                  <w:r>
                                    <w:fldChar w:fldCharType="separate"/>
                                  </w:r>
                                  <w:r w:rsidR="00E55884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</w:t>
                                  </w:r>
                                  <w:r w:rsidR="00E5588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80182018</w:t>
                                  </w:r>
                                  <w:r w:rsidR="00E55884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563B4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:rsidR="00E55884" w:rsidRDefault="00E55884" w:rsidP="000669B7">
                            <w:fldSimple w:instr=" MERGEFIELD  aDRDOo  \* MERGEFORMAT ">
                              <w:r w:rsidRPr="001241C4">
                                <w:rPr>
                                  <w:rFonts w:ascii="Arial" w:hAnsi="Arial" w:cs="Arial"/>
                                  <w:noProof/>
                                </w:rPr>
                                <w:t>201</w:t>
                              </w:r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>80182018</w:t>
                              </w:r>
                              <w:r w:rsidRPr="001241C4">
                                <w:rPr>
                                  <w:rFonts w:ascii="Arial" w:hAnsi="Arial" w:cs="Arial"/>
                                  <w:noProof/>
                                </w:rPr>
                                <w:t>7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452476E" wp14:editId="438B2C6A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1560C4" w14:textId="77777777" w:rsidR="00E55884" w:rsidRDefault="004D296C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E55884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FE0B0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:rsidR="00E55884" w:rsidRDefault="007B7DE5" w:rsidP="000669B7">
                            <w:fldSimple w:instr=" MERGEFIELD  aDMDO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D33B619" wp14:editId="53DDC3E2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2BA140" w14:textId="77777777" w:rsidR="00E55884" w:rsidRDefault="004D296C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E55884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0943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:rsidR="00E55884" w:rsidRDefault="007B7DE5" w:rsidP="000669B7">
                            <w:fldSimple w:instr=" MERGEFIELD  aDMOD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F79283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18B8DA0D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49212C9A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7D1CE13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691F0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1A3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8009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0A5F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F71D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C8C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73E488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143E2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52D7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2DA9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F3475A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36DB6C0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DB09708" wp14:editId="7A9EF74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C06C36" w14:textId="77777777"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27. 9. 1996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51BF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27. 9. 1996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1ACCC43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3C90C3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18B959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19B12D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3D2AFB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350847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19B151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428E47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6753FF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C7891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6F68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010E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A22E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D66F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8058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C42F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069FF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3D841D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106E46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18C96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6537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1028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FE37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A706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BCBE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EE31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F1AB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55BC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E07DCDE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1A92F0C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122B92B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2CA7D4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3D9A20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5CE611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013C3E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7F4398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5F3190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0B75CD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414CBF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386A5C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68B0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3C25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78DB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A8C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4E4E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2080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0DF920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297299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6FAB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5320FA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325AA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9D7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5F9A20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DFA4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BC75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050E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C448190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B105F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83FB6D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5640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7AF84B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2283AF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0F4C8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39B975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ACC7F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749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0E0696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CAA5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17F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C687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3C74A96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0B2B255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1434A2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5D8076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2456F4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370081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6930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437101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614242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45FBA0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6137D2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5988E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38A87B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32A0F4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240A663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6F8548B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67426CD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7A574D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25454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784664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3F8BC5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702D0E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0B9697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2B2C69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61DAB5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E7EF4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078864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1692A1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789B83D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553BD5C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F806170" wp14:editId="3B26E40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E0B1E" w14:textId="77777777"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31734359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555C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31734359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73859E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682108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563CD4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76AE06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0D440E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06EFAF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341F93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3A6E87B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E0687F4" wp14:editId="3B9A8A4F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7F7D00" w14:textId="77777777"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2020494399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A3CCBE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2020494399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3D5A1C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450DC9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3CF1F5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296078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7503C7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2D0808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284A7C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4C9DF5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62D59F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386798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7958468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4A95F5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75F7BD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3C39A2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A212B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59055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32BF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EEBAD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5262B4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2FBE6D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D87DF74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396DC6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437009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3C399B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08FED0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328F3C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C1C04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19F88E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6F8E9C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4D0421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3284AE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271A7C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3E2A85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00616D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34B795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01F7CB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1A3588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12CAA9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03E4D0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7C1006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0DC333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14A229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2B8DD67" wp14:editId="7912970D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03E04" w14:textId="77777777" w:rsidR="00E55884" w:rsidRDefault="004D296C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aSUB_SKNACE12  \* MERGEFORMAT </w:instrText>
                                  </w:r>
                                  <w:r>
                                    <w:fldChar w:fldCharType="separate"/>
                                  </w:r>
                                  <w:r w:rsidR="00E55884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3A008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:rsidR="00E55884" w:rsidRDefault="007B7DE5" w:rsidP="000669B7">
                            <w:fldSimple w:instr=" MERGEFIELD  aSUB_SKNACE12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68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2C1069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0CB4A1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08A15D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317CFF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939B75F" wp14:editId="163C95D9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72192F" w14:textId="77777777" w:rsidR="00E55884" w:rsidRDefault="004D296C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aSUB_SKNACE34  \* MERGEFORMAT </w:instrText>
                                  </w:r>
                                  <w:r>
                                    <w:fldChar w:fldCharType="separate"/>
                                  </w:r>
                                  <w:r w:rsidR="00E55884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2CDA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:rsidR="00E55884" w:rsidRDefault="007B7DE5" w:rsidP="000669B7">
                            <w:fldSimple w:instr=" MERGEFIELD  aSUB_SKNACE34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32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235B96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0BAD53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13583A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D4D739C" wp14:editId="0F58EFFB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6B2E4" w14:textId="77777777" w:rsidR="00E55884" w:rsidRDefault="004D296C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aSUB_SKNACE5  \* MERGEFORMAT </w:instrText>
                                  </w:r>
                                  <w:r>
                                    <w:fldChar w:fldCharType="separate"/>
                                  </w:r>
                                  <w:r w:rsidR="00E55884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55F8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:rsidR="00E55884" w:rsidRDefault="007B7DE5" w:rsidP="000669B7">
                            <w:fldSimple w:instr=" MERGEFIELD  aSUB_SKNACE5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C412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10FB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918D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DC1A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032B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B823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30CC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1F22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5BEDFC4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1094528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52F331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C844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F553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8E49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B6CD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0807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06F9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ACBB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9C2F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CEB1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6930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7C66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81F6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D7E0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C224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FD5B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9B8E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ACDB35D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169B4184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1FB2E86" wp14:editId="7C34A95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8284D3" w14:textId="77777777"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Subop plus, s. r. 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A44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Subop plus, s. r. 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2D1A3A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654028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FF1DE9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7CF62A9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B504BB7" wp14:editId="22756374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A89D4" w14:textId="77777777" w:rsidR="00E55884" w:rsidRDefault="004D296C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fldChar w:fldCharType="separate"/>
                                  </w:r>
                                  <w:r w:rsidR="00E55884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A8C7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:rsidR="00E55884" w:rsidRDefault="007B7DE5" w:rsidP="000669B7">
                            <w:fldSimple w:instr=" MERGEFIELD  aSUB_ULICA_CISLO  \* MERGEFORMAT ">
                              <w:r w:rsidR="00E55884" w:rsidRPr="001241C4">
                                <w:rPr>
                                  <w:rFonts w:ascii="Arial" w:hAnsi="Arial" w:cs="Arial"/>
                                  <w:noProof/>
                                </w:rPr>
                                <w:t>19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C7526EB" wp14:editId="0562CDAE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E1E0B2" w14:textId="77777777"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Mlynárska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39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Mlynárska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71ED9197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1066A0AC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4C2EAE9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5EBC0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43CC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1A95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D955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F05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905B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1F5A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DB4C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0AF2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0AB6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1B2A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796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7C6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7989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8AE8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0736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CBFD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289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F9F8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C27A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F0D110D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41F73183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794A8D" wp14:editId="5A2DE1DB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99CBD" w14:textId="77777777"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Košice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41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Košice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3E7835" wp14:editId="5096677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BC296E" w14:textId="77777777"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04001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3CEF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04001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3338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63B2AC3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5353F06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4447C9CE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36E45847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0B19E4" wp14:editId="05ED106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72D37" w14:textId="77777777"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055/6782691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17AD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055/6782691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1B62A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42A55A3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83DC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BAB4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A517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8304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5E15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62F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2814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AB8D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9A16D4" wp14:editId="1C6AA8B2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87EE94" w14:textId="77777777"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9D240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601F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A152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F4B4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C58E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F68D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A1F1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CB13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C264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91A1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F610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EF2C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9425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40D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4A6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183D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EFDA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AFF3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21F6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B07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7991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D396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1DF3B24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15B9B5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D67ADF" wp14:editId="39349E6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6B119F" w14:textId="77777777" w:rsidR="00E55884" w:rsidRPr="00391121" w:rsidRDefault="00E55884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subop@subop.sk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04FA1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:rsidR="00E55884" w:rsidRPr="00391121" w:rsidRDefault="00E55884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subop@subop.sk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820E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E46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937D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82D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31C0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A455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8252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AA7E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C5E0FA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7254DD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BE27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0BF7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1D9F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8930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3F4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766C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21C2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226C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A44B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E9E4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F3A5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2AFE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6165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2E0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F2BE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E39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336B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9EC2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53D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66B9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EAA3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85E6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F43F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3FB8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9595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9A5C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D087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2C68160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BECB3D5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  <w:p w14:paraId="42BBF7D4" w14:textId="77777777" w:rsidR="002F7002" w:rsidRPr="0073029B" w:rsidRDefault="002F7002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2</w:t>
            </w:r>
            <w:r w:rsidR="000A4845">
              <w:rPr>
                <w:rFonts w:ascii="Arial Narrow" w:hAnsi="Arial Narrow"/>
                <w:sz w:val="22"/>
                <w:szCs w:val="22"/>
                <w:lang w:eastAsia="sk-SK"/>
              </w:rPr>
              <w:t>8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.6.20</w:t>
            </w:r>
            <w:r w:rsidR="000A4845">
              <w:rPr>
                <w:rFonts w:ascii="Arial Narrow" w:hAnsi="Arial Narrow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01F46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AECD9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50B8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4B8A0EA8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45E17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C296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1517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2F8E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0A611B9A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2AE4DCE" wp14:editId="63EBB6FE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E0914" w14:textId="77777777" w:rsidR="00E55884" w:rsidRPr="007C40F2" w:rsidRDefault="00E55884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DE05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:rsidR="00E55884" w:rsidRPr="007C40F2" w:rsidRDefault="00E55884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4A6C8AE2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4118D2D3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705CB082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2EEC4C7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A3F023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E440724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50AB6C02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2B4CA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6E728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2BF03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AC5C65D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5B767F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DDC3F2" w14:textId="77777777" w:rsidR="000669B7" w:rsidRPr="0073029B" w:rsidRDefault="007B7DE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CB304A2" w14:textId="77777777" w:rsidR="000669B7" w:rsidRPr="0073029B" w:rsidRDefault="009A5A6E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0669B7" w:rsidRPr="0073029B" w14:paraId="0082BA25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1057E6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72DF62D" w14:textId="77777777" w:rsidR="000669B7" w:rsidRPr="0073029B" w:rsidRDefault="007B7DE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949D524" w14:textId="77777777" w:rsidR="000669B7" w:rsidRPr="0073029B" w:rsidRDefault="009A5A6E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0669B7" w:rsidRPr="0073029B" w14:paraId="25D019D1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BDE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E611E" w14:textId="77777777" w:rsidR="000669B7" w:rsidRPr="0073029B" w:rsidRDefault="007B7DE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AB0A5A9" w14:textId="77777777" w:rsidR="000669B7" w:rsidRPr="0073029B" w:rsidRDefault="002F7002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3B7B1D1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D182E6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3BA36D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9D57E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E7576F1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0B60DCE3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1E06A21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F84497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102DAD5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3591E23D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38A1153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6B82E7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2DB16E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A0B1C1A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3741C60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1578177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450E9A8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54427F16" w14:textId="77777777" w:rsidTr="00CA5E52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4B274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DA5E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6CCA327C" w14:textId="77777777" w:rsidTr="00CA5E52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2459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54A9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C33D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C970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B4AB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E913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6056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A4E7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1AD8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7E80F2FA" w14:textId="77777777" w:rsidTr="00CA5E52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FFAC3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7EB86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7471D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0816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111B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1E72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DDA8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51D3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EE5C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0EE0AA53" w14:textId="77777777" w:rsidTr="00CA5E52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6672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2591D03E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2F37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EB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3B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75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31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20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21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A9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817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1C4ACD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E9F0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EA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F0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1F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35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BE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49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08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840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22339E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E4C9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77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C1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C1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DB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CD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09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37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122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46A2F8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2F12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CC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75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24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BB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EC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93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93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5DD4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C534D44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6C41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38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8C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733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869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A4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B59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968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426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178A5D" w14:textId="77777777" w:rsidTr="00CA5E5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7FBE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E51F40" w:rsidRPr="0073029B" w14:paraId="6D6CE873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3C32A" w14:textId="77777777" w:rsidR="00E51F40" w:rsidRPr="0073029B" w:rsidRDefault="00E51F40" w:rsidP="00E51F4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F0A3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508B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4295</w:t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A83A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C111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76BA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9755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88F3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8896D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4295</w:t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1F40" w:rsidRPr="0073029B" w14:paraId="44B451D9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E6A0F" w14:textId="77777777" w:rsidR="00E51F40" w:rsidRPr="0073029B" w:rsidRDefault="00E51F40" w:rsidP="00E51F4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72AD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3DA5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3436.00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EB3C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4638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C1FE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D344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8EB4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94F4F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3436.00</w:t>
            </w:r>
          </w:p>
        </w:tc>
      </w:tr>
      <w:tr w:rsidR="00E51F40" w:rsidRPr="0073029B" w14:paraId="4F4CB4AE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4DBD6" w14:textId="77777777" w:rsidR="00E51F40" w:rsidRPr="0073029B" w:rsidRDefault="00E51F40" w:rsidP="00E51F4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8346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E8CD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C82D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6007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EC26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2E18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22B6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291B6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E6CF314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C4E9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F55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22B1" w14:textId="77777777" w:rsidR="000669B7" w:rsidRPr="003511A5" w:rsidRDefault="00E51F4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7731</w:t>
            </w:r>
            <w:r w:rsidR="007B7DE5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DA2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F2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FEA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B7D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D5F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0B6AE" w14:textId="77777777" w:rsidR="000669B7" w:rsidRPr="003511A5" w:rsidRDefault="00E51F4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7731</w:t>
            </w:r>
            <w:r w:rsidR="007B7DE5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</w:tr>
      <w:tr w:rsidR="000669B7" w:rsidRPr="0073029B" w14:paraId="52497611" w14:textId="77777777" w:rsidTr="00CA5E5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5ECC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0669B7" w:rsidRPr="0073029B" w14:paraId="59A8AC04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359F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59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19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7B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F1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70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D9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C8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C37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0272C62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C02D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20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C3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44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6B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C8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3E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40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CD3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48E8A5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E603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71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2B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6A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98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96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DF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84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CD5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8D8633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1C86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0DA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7A3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DA1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C50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9C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D96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DF9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23F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88EA15" w14:textId="77777777" w:rsidTr="00CA5E5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23B4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E51F40" w:rsidRPr="0073029B" w14:paraId="03E649C3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918EC" w14:textId="77777777" w:rsidR="00E51F40" w:rsidRPr="0073029B" w:rsidRDefault="00E51F40" w:rsidP="00E51F4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E1CA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C3DF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12880.48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1269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27A0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0B07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E696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B034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F9F12" w14:textId="77777777" w:rsidR="00E51F40" w:rsidRPr="003511A5" w:rsidRDefault="00E51F40" w:rsidP="00E51F4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12880.48</w:t>
            </w:r>
          </w:p>
        </w:tc>
      </w:tr>
      <w:tr w:rsidR="00CA5E52" w:rsidRPr="0073029B" w14:paraId="169E3950" w14:textId="77777777" w:rsidTr="00CA5E52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8779C" w14:textId="77777777" w:rsidR="00CA5E52" w:rsidRPr="0073029B" w:rsidRDefault="00CA5E52" w:rsidP="00CA5E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1773C" w14:textId="77777777"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81149" w14:textId="77777777" w:rsidR="00CA5E52" w:rsidRPr="003511A5" w:rsidRDefault="00E51F40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9444,48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0B37" w14:textId="77777777"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13D2" w14:textId="77777777"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04D23" w14:textId="77777777"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BF647" w14:textId="77777777"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3F555" w14:textId="77777777"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79B51" w14:textId="77777777" w:rsidR="00CA5E52" w:rsidRPr="003511A5" w:rsidRDefault="00E51F40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9444,48</w:t>
            </w:r>
          </w:p>
        </w:tc>
      </w:tr>
    </w:tbl>
    <w:p w14:paraId="4F095F1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591FBE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C7A95A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5CB15D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65F78570" w14:textId="77777777" w:rsidTr="00CA5E52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1260A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1D3C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37FFC60B" w14:textId="77777777" w:rsidTr="00CA5E52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7005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4DD9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6282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007E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C4D0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33E2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39AA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105F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F698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042B4DF2" w14:textId="77777777" w:rsidTr="00CA5E52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D6CB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05E5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0938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8DDB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F75F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CC06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DC9B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0685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EC86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74255E71" w14:textId="77777777" w:rsidTr="00CA5E52">
        <w:trPr>
          <w:trHeight w:val="266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A02A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F5F2503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50CB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7F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F2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F5903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20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37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6A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9CE4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B9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65246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</w:tr>
      <w:tr w:rsidR="000669B7" w:rsidRPr="0073029B" w14:paraId="133BD173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BDF4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4B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7417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4B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7F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DF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F939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CA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77B23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14:paraId="6CB3E9B3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ED32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AA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6C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48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E5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49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5F46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D5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23CA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14:paraId="18767469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978C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60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27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B1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B7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1A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7C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7A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DCB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8A9ABA2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CA40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90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E6DC4" w14:textId="77777777"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F2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60A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7F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4E5C" w14:textId="77777777"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202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4076" w14:textId="77777777"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</w:tr>
      <w:tr w:rsidR="000669B7" w:rsidRPr="0073029B" w14:paraId="01A3466A" w14:textId="77777777" w:rsidTr="00CA5E52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A4B9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03820F8A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1007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92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547D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859.00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01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86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FC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4A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08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90D5B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859.00</w:t>
            </w:r>
          </w:p>
        </w:tc>
      </w:tr>
      <w:tr w:rsidR="000669B7" w:rsidRPr="0073029B" w14:paraId="5BA84EFE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ACC7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E4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9147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3436.00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1C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F2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DC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BA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01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8C68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3436.00</w:t>
            </w:r>
          </w:p>
        </w:tc>
      </w:tr>
      <w:tr w:rsidR="000669B7" w:rsidRPr="0073029B" w14:paraId="63F7D38F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B3E9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EC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06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E0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5D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AB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9D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D4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5FE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E8569A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C0DE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77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D41A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4295.00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AB9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A9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D4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6FA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46D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8E791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4295.00</w:t>
            </w:r>
          </w:p>
        </w:tc>
      </w:tr>
      <w:tr w:rsidR="000669B7" w:rsidRPr="0073029B" w14:paraId="3DD34736" w14:textId="77777777" w:rsidTr="00CA5E52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F433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72150333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FCA7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2D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3F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C7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F9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89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93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9B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358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7E6C95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8AA0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65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43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78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94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3E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6B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9F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D71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D3912A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88A8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88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86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29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30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8E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EA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BC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07D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5F0D23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5002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AB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F1A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5E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9E8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53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579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08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893E9" w14:textId="77777777"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14:paraId="3FC6B784" w14:textId="77777777" w:rsidTr="00CA5E52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7DA1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48E4A49D" w14:textId="77777777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B12E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FA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6DB1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16316.48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08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70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31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93A1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4E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264DE" w14:textId="77777777" w:rsidR="000669B7" w:rsidRPr="003511A5" w:rsidRDefault="007F5903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16316.48</w:t>
            </w:r>
          </w:p>
        </w:tc>
      </w:tr>
      <w:tr w:rsidR="00CA5E52" w:rsidRPr="0073029B" w14:paraId="616A8037" w14:textId="77777777" w:rsidTr="00CA5E52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C0091" w14:textId="77777777" w:rsidR="00CA5E52" w:rsidRPr="0073029B" w:rsidRDefault="00CA5E52" w:rsidP="00CA5E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E72DF" w14:textId="77777777"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9B7B2" w14:textId="77777777" w:rsidR="00CA5E52" w:rsidRPr="003511A5" w:rsidRDefault="007F5903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12880.48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8E39C" w14:textId="77777777"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09722" w14:textId="77777777"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2EDC9" w14:textId="77777777"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90A37" w14:textId="77777777"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9C3CA" w14:textId="77777777"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8CDC3" w14:textId="77777777" w:rsidR="00CA5E52" w:rsidRPr="003511A5" w:rsidRDefault="007F5903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12880.48</w:t>
            </w:r>
          </w:p>
        </w:tc>
      </w:tr>
    </w:tbl>
    <w:p w14:paraId="4DC597AB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3058653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A2FF6F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D22A24C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1169FB73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B91068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B7349B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578C8D43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015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0A3E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1433F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01A181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41A2AC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AE6FB25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5A3D636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24"/>
        <w:gridCol w:w="693"/>
      </w:tblGrid>
      <w:tr w:rsidR="000669B7" w:rsidRPr="0073029B" w14:paraId="66351CCD" w14:textId="77777777" w:rsidTr="00894C10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C342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515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0970B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2A26445A" w14:textId="77777777" w:rsidTr="007F5903">
        <w:trPr>
          <w:trHeight w:val="1537"/>
          <w:tblHeader/>
          <w:jc w:val="center"/>
        </w:trPr>
        <w:tc>
          <w:tcPr>
            <w:tcW w:w="15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EDF4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89BD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F099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F4C6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2085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7E3E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EE20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1B02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EEBC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832E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194EED8D" w14:textId="77777777" w:rsidTr="007F5903">
        <w:trPr>
          <w:trHeight w:val="155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9088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85EE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0ECC6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402F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2106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BF70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025E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AD36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CF10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6A46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721A265C" w14:textId="77777777" w:rsidTr="00894C10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BE8A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BC524B3" w14:textId="77777777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E9EB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BAAA" w14:textId="77777777"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C4ED" w14:textId="77777777"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5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A8A3" w14:textId="77777777"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6E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A7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62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56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D1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08EDA" w14:textId="77777777"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0669B7" w:rsidRPr="0073029B" w14:paraId="340CDD0E" w14:textId="77777777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DC94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C7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14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F0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9F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A7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92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E9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31B3D">
              <w:rPr>
                <w:rFonts w:ascii="Arial Narrow" w:hAnsi="Arial Narrow"/>
                <w:noProof/>
                <w:sz w:val="18"/>
                <w:szCs w:val="18"/>
              </w:rPr>
              <w:t>0.0</w:t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96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9AC1D" w14:textId="77777777" w:rsidR="000669B7" w:rsidRPr="003511A5" w:rsidRDefault="00731B3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14:paraId="2870497E" w14:textId="77777777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93A2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C7DF" w14:textId="77777777"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A5BA" w14:textId="77777777"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CA1A" w14:textId="77777777"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39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D6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1D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8A82" w14:textId="77777777" w:rsidR="000669B7" w:rsidRPr="003511A5" w:rsidRDefault="00731B3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61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87DD6" w14:textId="77777777" w:rsidR="000669B7" w:rsidRPr="003511A5" w:rsidRDefault="00894C1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14:paraId="41DFFEEE" w14:textId="77777777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03CF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BF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EC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AC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6A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94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F7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17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83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E0C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35D4271" w14:textId="77777777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3D45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5EC51" w14:textId="77777777" w:rsidR="000669B7" w:rsidRPr="003511A5" w:rsidRDefault="00E04E6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7A9AF" w14:textId="77777777" w:rsidR="000669B7" w:rsidRPr="003511A5" w:rsidRDefault="00E04E6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55246" w14:textId="77777777" w:rsidR="000669B7" w:rsidRPr="003511A5" w:rsidRDefault="00E04E6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2E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CF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DEE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20C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61F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845DE" w14:textId="77777777" w:rsidR="000669B7" w:rsidRPr="003511A5" w:rsidRDefault="00731B3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0669B7" w:rsidRPr="0073029B" w14:paraId="10E7C56F" w14:textId="77777777" w:rsidTr="00894C10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ADF5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894C10" w:rsidRPr="0073029B" w14:paraId="5C8AC805" w14:textId="77777777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DF437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A0F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2743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F9E7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7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CE1C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F50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7DE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4876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912A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0B7DE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894C10" w:rsidRPr="0073029B" w14:paraId="60968663" w14:textId="77777777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83D4F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E334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242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981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B573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F4F6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68B2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3AA5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0.0</w:t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BECE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DD023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894C10" w:rsidRPr="0073029B" w14:paraId="44E156CC" w14:textId="77777777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E5C3C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1C3A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99EA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6C5D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26A2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D3D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BC46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8DFE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1B78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AAE66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7F5903" w:rsidRPr="0073029B" w14:paraId="6B5BE074" w14:textId="77777777" w:rsidTr="007F5903">
        <w:trPr>
          <w:trHeight w:val="278"/>
          <w:tblHeader/>
          <w:jc w:val="center"/>
        </w:trPr>
        <w:tc>
          <w:tcPr>
            <w:tcW w:w="15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B9E7D" w14:textId="77777777" w:rsidR="007F5903" w:rsidRPr="0073029B" w:rsidRDefault="007F5903" w:rsidP="007F590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D4BD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1A65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7652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A1BA1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C249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43957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8C21A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5742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F4376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0669B7" w:rsidRPr="0073029B" w14:paraId="34EAF5E5" w14:textId="77777777" w:rsidTr="00894C10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EB32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3A597079" w14:textId="77777777" w:rsidTr="007F5903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8242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2E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98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72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23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27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04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55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F4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1B6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47F2C8" w14:textId="77777777" w:rsidTr="007F5903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CAE3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7E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48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FD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6F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77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4E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FE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C3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7E9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CFBB8B" w14:textId="77777777" w:rsidTr="007F5903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9C8C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90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25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83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43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97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BA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5B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82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765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C2788B" w14:textId="77777777" w:rsidTr="007F5903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A967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A49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E85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2AB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EF5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EBA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B37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A7A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B2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CBB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54E1AD" w14:textId="77777777" w:rsidTr="00894C10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7599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7F5903" w:rsidRPr="0073029B" w14:paraId="1D9551CC" w14:textId="77777777" w:rsidTr="007F5903">
        <w:trPr>
          <w:trHeight w:val="278"/>
          <w:tblHeader/>
          <w:jc w:val="center"/>
        </w:trPr>
        <w:tc>
          <w:tcPr>
            <w:tcW w:w="1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924C" w14:textId="77777777" w:rsidR="007F5903" w:rsidRPr="0073029B" w:rsidRDefault="007F5903" w:rsidP="007F590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34F63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8ABD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C6594" w14:textId="77777777" w:rsidR="007F5903" w:rsidRPr="003511A5" w:rsidRDefault="00540BD1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1AE56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A15B2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F42A1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BE2CC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6A74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89C6A" w14:textId="77777777" w:rsidR="007F5903" w:rsidRPr="003511A5" w:rsidRDefault="00540BD1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7F5903" w:rsidRPr="0073029B" w14:paraId="4FD39706" w14:textId="77777777" w:rsidTr="007F5903">
        <w:trPr>
          <w:trHeight w:val="290"/>
          <w:tblHeader/>
          <w:jc w:val="center"/>
        </w:trPr>
        <w:tc>
          <w:tcPr>
            <w:tcW w:w="1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FB6EF" w14:textId="77777777" w:rsidR="007F5903" w:rsidRPr="0073029B" w:rsidRDefault="007F5903" w:rsidP="007F590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AEAA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E804E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D144B" w14:textId="77777777" w:rsidR="007F5903" w:rsidRPr="003511A5" w:rsidRDefault="00540BD1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40B5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5A2F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3B5A2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EBA9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63C6" w14:textId="77777777" w:rsidR="007F5903" w:rsidRPr="003511A5" w:rsidRDefault="007F5903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C714E" w14:textId="77777777" w:rsidR="007F5903" w:rsidRPr="003511A5" w:rsidRDefault="00540BD1" w:rsidP="007F5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</w:tbl>
    <w:p w14:paraId="0355AB48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0898A46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2E8B71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4C426B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8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778"/>
        <w:gridCol w:w="992"/>
        <w:gridCol w:w="892"/>
        <w:gridCol w:w="14"/>
        <w:gridCol w:w="14"/>
        <w:gridCol w:w="849"/>
        <w:gridCol w:w="74"/>
        <w:gridCol w:w="720"/>
        <w:gridCol w:w="28"/>
        <w:gridCol w:w="627"/>
        <w:gridCol w:w="28"/>
        <w:gridCol w:w="1007"/>
        <w:gridCol w:w="850"/>
      </w:tblGrid>
      <w:tr w:rsidR="000669B7" w:rsidRPr="0073029B" w14:paraId="67531D40" w14:textId="77777777" w:rsidTr="00DC67A6">
        <w:trPr>
          <w:trHeight w:val="145"/>
          <w:tblHeader/>
          <w:jc w:val="center"/>
        </w:trPr>
        <w:tc>
          <w:tcPr>
            <w:tcW w:w="14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D6FD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736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88DB5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74134A17" w14:textId="77777777" w:rsidTr="00DC67A6">
        <w:trPr>
          <w:trHeight w:val="1537"/>
          <w:tblHeader/>
          <w:jc w:val="center"/>
        </w:trPr>
        <w:tc>
          <w:tcPr>
            <w:tcW w:w="14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6042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944B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D514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4113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577E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665C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AB93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F4DF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FBDC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1219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1F7FDB82" w14:textId="77777777" w:rsidTr="00DC67A6">
        <w:trPr>
          <w:trHeight w:val="155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4E3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A6EC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81B3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7CD1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3BE3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58CD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9D34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C02B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2D3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9FEE2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43ACDDD2" w14:textId="77777777" w:rsidTr="00DC67A6">
        <w:trPr>
          <w:trHeight w:val="278"/>
          <w:tblHeader/>
          <w:jc w:val="center"/>
        </w:trPr>
        <w:tc>
          <w:tcPr>
            <w:tcW w:w="919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4CA9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894C10" w:rsidRPr="0073029B" w14:paraId="695A7CE9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68865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72FE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4E1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77263.74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B88D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47705.07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E963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7804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37B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A139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12ED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9E2B1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128598.57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94C10" w:rsidRPr="0073029B" w14:paraId="074C9609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6E3F7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5519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55CE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A2BE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23DE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FB79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4CA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EB53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0.0</w:t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B9A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40D3C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894C10" w:rsidRPr="0073029B" w14:paraId="25B10891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48594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3BFC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3629.76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F563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77263.74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8B56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18356.49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612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A36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B9FC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B829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DEE6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00DE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99249.99</w:t>
            </w:r>
          </w:p>
        </w:tc>
      </w:tr>
      <w:tr w:rsidR="00894C10" w:rsidRPr="0073029B" w14:paraId="49901496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27361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0C68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C627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8DE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9DB3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8EE7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1A92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272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0F3E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476D8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94C10" w:rsidRPr="0073029B" w14:paraId="03D89A37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28959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E06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D2E7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CF4B4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49D4A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32268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D9CD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F8E7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A961A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D0F82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894C10" w:rsidRPr="0073029B" w14:paraId="60180A22" w14:textId="77777777" w:rsidTr="00DC67A6">
        <w:trPr>
          <w:trHeight w:val="278"/>
          <w:tblHeader/>
          <w:jc w:val="center"/>
        </w:trPr>
        <w:tc>
          <w:tcPr>
            <w:tcW w:w="919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0D4FF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894C10" w:rsidRPr="0073029B" w14:paraId="62E02B09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9AFD8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9DC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B60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59846.97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036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46542.23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70DC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92D9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4A06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B50C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8AB6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863F9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106389.20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94C10" w:rsidRPr="0073029B" w14:paraId="019F5296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FE178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9355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FC73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17416.77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6FB7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1162.84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9234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9CB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2CA6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86F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8C97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F49C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18579.61</w:t>
            </w:r>
          </w:p>
        </w:tc>
      </w:tr>
      <w:tr w:rsidR="00894C10" w:rsidRPr="0073029B" w14:paraId="3521524F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FE370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1A34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0C04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77263.74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C81A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18356.49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4E55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F842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CCAC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D461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4451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777F3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95620.23</w:t>
            </w:r>
          </w:p>
        </w:tc>
      </w:tr>
      <w:tr w:rsidR="00894C10" w:rsidRPr="0073029B" w14:paraId="7B1A18F5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F80E8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26D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CDF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1188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61B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DF5D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ECD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A3B32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D9208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7FE78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894C10" w:rsidRPr="0073029B" w14:paraId="2F5263B6" w14:textId="77777777" w:rsidTr="00DC67A6">
        <w:trPr>
          <w:trHeight w:val="278"/>
          <w:tblHeader/>
          <w:jc w:val="center"/>
        </w:trPr>
        <w:tc>
          <w:tcPr>
            <w:tcW w:w="919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C6744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894C10" w:rsidRPr="0073029B" w14:paraId="67119435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805F4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0408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8F1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F85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A6F6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E51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6B67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5165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56A7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5F8A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94C10" w:rsidRPr="0073029B" w14:paraId="7CBDD56C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F9829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2DBE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AB7D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AF9A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94F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ADE7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5447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0E11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A00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918E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94C10" w:rsidRPr="0073029B" w14:paraId="2D6CF940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1795D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9244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1E5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793A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7CB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44E1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3684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A6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4E21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21E9C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94C10" w:rsidRPr="0073029B" w14:paraId="0F329D0A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2D707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0C06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A0BE9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7B94C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4F4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B541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65172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F60B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F7387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CA59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94C10" w:rsidRPr="0073029B" w14:paraId="7B29C790" w14:textId="77777777" w:rsidTr="00DC67A6">
        <w:trPr>
          <w:trHeight w:val="278"/>
          <w:tblHeader/>
          <w:jc w:val="center"/>
        </w:trPr>
        <w:tc>
          <w:tcPr>
            <w:tcW w:w="919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F40E8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894C10" w:rsidRPr="0073029B" w14:paraId="774EA4B2" w14:textId="77777777" w:rsidTr="00DC67A6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9E3DD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75534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C5D0C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17416.77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A4ED4" w14:textId="77777777" w:rsidR="00894C10" w:rsidRPr="003511A5" w:rsidRDefault="00DC67A6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1162.84</w:t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F0111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8D227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E80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2CE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773B6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EF15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22209.37</w:t>
            </w:r>
          </w:p>
        </w:tc>
      </w:tr>
      <w:tr w:rsidR="00894C10" w:rsidRPr="0073029B" w14:paraId="380A0EEB" w14:textId="77777777" w:rsidTr="00DC67A6">
        <w:trPr>
          <w:trHeight w:val="290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1430B" w14:textId="77777777" w:rsidR="00894C10" w:rsidRPr="0073029B" w:rsidRDefault="00894C10" w:rsidP="00894C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5B291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06002" w14:textId="77777777" w:rsidR="00894C10" w:rsidRPr="003511A5" w:rsidRDefault="00DC67A6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05F8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BB63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7298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F22CF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74720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06DFE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87B2B" w14:textId="77777777" w:rsidR="00894C10" w:rsidRPr="003511A5" w:rsidRDefault="00894C10" w:rsidP="00894C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</w:tbl>
    <w:p w14:paraId="74EB0F3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8B43DA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5AED76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F8AAE97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44518A09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58895B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9A523C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407F0BEA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2944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3A814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4F8D88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997F96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646D08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5B9F600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3A1F319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64E049F8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F6F83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5CAC2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5336958C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2929A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ED9D1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6DF6C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60A6D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AC96B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DF533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46B82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D4D18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356BB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30293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1B00BBC3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3F50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BC6D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8E47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1EE2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9C26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3E13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458E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09F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EECF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6C92D" w14:textId="77777777" w:rsidR="000669B7" w:rsidRPr="0073029B" w:rsidRDefault="0072672E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74680AD2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FD76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1659C3A8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40A2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81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13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4D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8B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E1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9F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BA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BA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4DA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75F7AC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3BB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41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1E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AB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2D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E7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A7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B5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08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04F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79E2BE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B59A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13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6E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F7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C0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B4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DF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6B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7C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0A1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7316A1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C825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26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A5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C1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2D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BA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2B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AB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C4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834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2A50E57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F09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66D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3F0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E70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9304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DAA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04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2E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44B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1E82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BC1971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41372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000ACF3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15FCBF8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8E13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3B53CD7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748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D0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222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D92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B23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98A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4E1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6E8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AE92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9C631D1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0CF8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06C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8B2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646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D2A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427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ABB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3E7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15A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35B6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21D40D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20FF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60C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CCD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565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EEF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A15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937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4F0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1FE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387E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8ABB66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0F1D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3C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5254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3525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A5C4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AC2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FEDC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636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B69F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CE78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193F41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408F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40B1198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C71B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7DC2407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2CE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166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0C4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466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B1B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A05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F24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95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F4E0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A63F4B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DA9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F8A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84B3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AD62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54C6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45B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19F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1A67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C463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DEEF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0D702DA" w14:textId="77777777" w:rsidR="00894C10" w:rsidRDefault="00894C10" w:rsidP="000669B7">
      <w:pPr>
        <w:rPr>
          <w:rFonts w:ascii="Arial Narrow" w:hAnsi="Arial Narrow"/>
          <w:sz w:val="22"/>
          <w:szCs w:val="22"/>
        </w:rPr>
      </w:pPr>
    </w:p>
    <w:p w14:paraId="63954088" w14:textId="77777777" w:rsidR="00894C10" w:rsidRDefault="00894C10" w:rsidP="000669B7">
      <w:pPr>
        <w:rPr>
          <w:rFonts w:ascii="Arial Narrow" w:hAnsi="Arial Narrow"/>
          <w:sz w:val="22"/>
          <w:szCs w:val="22"/>
        </w:rPr>
      </w:pPr>
    </w:p>
    <w:p w14:paraId="6FD98B5A" w14:textId="77777777" w:rsidR="00894C10" w:rsidRDefault="00894C10" w:rsidP="000669B7">
      <w:pPr>
        <w:rPr>
          <w:rFonts w:ascii="Arial Narrow" w:hAnsi="Arial Narrow"/>
          <w:sz w:val="22"/>
          <w:szCs w:val="22"/>
        </w:rPr>
      </w:pPr>
    </w:p>
    <w:p w14:paraId="07C3F5C2" w14:textId="77777777" w:rsidR="00894C10" w:rsidRDefault="00894C10" w:rsidP="000669B7">
      <w:pPr>
        <w:rPr>
          <w:rFonts w:ascii="Arial Narrow" w:hAnsi="Arial Narrow"/>
          <w:sz w:val="22"/>
          <w:szCs w:val="22"/>
        </w:rPr>
      </w:pPr>
    </w:p>
    <w:p w14:paraId="03B7C2E9" w14:textId="77777777" w:rsidR="00894C10" w:rsidRDefault="00894C10" w:rsidP="000669B7">
      <w:pPr>
        <w:rPr>
          <w:rFonts w:ascii="Arial Narrow" w:hAnsi="Arial Narrow"/>
          <w:sz w:val="22"/>
          <w:szCs w:val="22"/>
        </w:rPr>
      </w:pPr>
    </w:p>
    <w:p w14:paraId="3BBD174C" w14:textId="77777777" w:rsidR="00894C10" w:rsidRDefault="00894C10" w:rsidP="000669B7">
      <w:pPr>
        <w:rPr>
          <w:rFonts w:ascii="Arial Narrow" w:hAnsi="Arial Narrow"/>
          <w:sz w:val="22"/>
          <w:szCs w:val="22"/>
        </w:rPr>
      </w:pPr>
    </w:p>
    <w:p w14:paraId="6033905B" w14:textId="77777777" w:rsidR="00894C10" w:rsidRDefault="00894C10" w:rsidP="000669B7">
      <w:pPr>
        <w:rPr>
          <w:rFonts w:ascii="Arial Narrow" w:hAnsi="Arial Narrow"/>
          <w:sz w:val="22"/>
          <w:szCs w:val="22"/>
        </w:rPr>
      </w:pPr>
    </w:p>
    <w:p w14:paraId="3535D36B" w14:textId="77777777" w:rsidR="00894C10" w:rsidRDefault="00894C10" w:rsidP="000669B7">
      <w:pPr>
        <w:rPr>
          <w:rFonts w:ascii="Arial Narrow" w:hAnsi="Arial Narrow"/>
          <w:sz w:val="22"/>
          <w:szCs w:val="22"/>
        </w:rPr>
      </w:pPr>
    </w:p>
    <w:p w14:paraId="6CFC79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CE037F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0CF2DB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241A3825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1A5194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84ACB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651A43D0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8BA96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AC97C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06E57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5E6B5" w14:textId="77777777"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08531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2A807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4FEDD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25AD3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311EA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31FDE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49E301AB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87D4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B945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5BAC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A0AA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682C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3E04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0421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5141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0DA8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C1F8B" w14:textId="77777777" w:rsidR="000669B7" w:rsidRPr="0073029B" w:rsidRDefault="0072672E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0A539370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3E5C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5972442D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BD86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A68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5A9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5E3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84D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785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411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80E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CEF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82BB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15D91D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E68B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CDD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66E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95C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597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50C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73C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990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2F9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5593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39B3130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1AC2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C22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B4B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E84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128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E4D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CDF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6FF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64D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C887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77D86B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AEBF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EB9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50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261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541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BDD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C59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FB5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1FD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CD3D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5B9CD95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6374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326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7D7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D013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5A9C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DF8B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BAF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47B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4CA8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9E2A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D46CF0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0929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F96C539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43B5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1A45075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72A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FBF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FCA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840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204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9A9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49D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5CD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8B1B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E08F8D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8EC5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3D7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D33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DE6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9F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F21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6FF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503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523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E6BC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89FC7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0657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7A2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B73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371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F24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939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B18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EE7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33F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B41D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E8785A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865B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AFB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8F83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63B2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233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89DD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B348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B754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E711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572F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0E8F12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DC9A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7DB1CA07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3903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741140C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3E8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DE1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E7A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A5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530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A55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B40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431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169B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A956952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056F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6303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4243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F20D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B822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C752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7E78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94DD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860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F831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0F61F57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2D1D416C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663869A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432FAEE4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737F323B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53EB7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53BCCF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1F2AB614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6E3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16F6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497EEF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3B64694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52BE69FD" w14:textId="77777777" w:rsidR="00894C10" w:rsidRDefault="00894C10" w:rsidP="000669B7">
      <w:pPr>
        <w:rPr>
          <w:rFonts w:ascii="Arial Narrow" w:hAnsi="Arial Narrow"/>
          <w:sz w:val="22"/>
          <w:szCs w:val="22"/>
        </w:rPr>
      </w:pPr>
    </w:p>
    <w:p w14:paraId="6DF50106" w14:textId="77777777" w:rsidR="00894C10" w:rsidRDefault="00894C10" w:rsidP="000669B7">
      <w:pPr>
        <w:rPr>
          <w:rFonts w:ascii="Arial Narrow" w:hAnsi="Arial Narrow"/>
          <w:sz w:val="22"/>
          <w:szCs w:val="22"/>
        </w:rPr>
      </w:pPr>
    </w:p>
    <w:p w14:paraId="6B353585" w14:textId="77777777" w:rsidR="00894C10" w:rsidRDefault="00894C10" w:rsidP="000669B7">
      <w:pPr>
        <w:rPr>
          <w:rFonts w:ascii="Arial Narrow" w:hAnsi="Arial Narrow"/>
          <w:sz w:val="22"/>
          <w:szCs w:val="22"/>
        </w:rPr>
      </w:pPr>
    </w:p>
    <w:p w14:paraId="73531059" w14:textId="77777777" w:rsidR="00894C10" w:rsidRDefault="00894C10" w:rsidP="000669B7">
      <w:pPr>
        <w:rPr>
          <w:rFonts w:ascii="Arial Narrow" w:hAnsi="Arial Narrow"/>
          <w:sz w:val="22"/>
          <w:szCs w:val="22"/>
        </w:rPr>
      </w:pPr>
    </w:p>
    <w:p w14:paraId="54A708DD" w14:textId="77777777" w:rsidR="00894C10" w:rsidRPr="0073029B" w:rsidRDefault="00894C10" w:rsidP="000669B7">
      <w:pPr>
        <w:rPr>
          <w:rFonts w:ascii="Arial Narrow" w:hAnsi="Arial Narrow"/>
          <w:sz w:val="22"/>
          <w:szCs w:val="22"/>
        </w:rPr>
      </w:pPr>
    </w:p>
    <w:p w14:paraId="270BDABB" w14:textId="77777777" w:rsidR="00DC67A6" w:rsidRDefault="00DC67A6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0CD3069D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7EF69640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B15DE0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B0DA1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5726DF5A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F215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FE066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08D4F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9EB09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AA239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9E1209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7D75068F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351B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3BBE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F9C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B6E3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F082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D94690" w14:textId="77777777" w:rsidR="000669B7" w:rsidRPr="0073029B" w:rsidRDefault="0072672E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70E8308E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898C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3513ADD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B9C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EA0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BF7DB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24729E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F1F5AF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0F1534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BCA3F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F0016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16CE6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9C906D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018B37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EAA712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BC43F4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324A0D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9EC24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337E1C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1DD6C0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68729F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A62544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949112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27553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F3B72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6B6F2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37B8DF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602ADA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FCBABF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391F31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53D5C4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FD81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8F5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A3F3C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CB446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E0BDEB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86AD36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3EF40E6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0AEB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264F803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99AB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4874E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CB8909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F8EC05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2750C1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F5DA35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F89D26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2F7BA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4B0AFB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9510AF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51E94A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138916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22DBBC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2DA3E6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55AA5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18043D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0B725F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D38113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AF8D2A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6B5430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6BA5AC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9982E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E43DD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CA0960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7A7755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E4E31D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8DA389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166105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38DD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58E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A78594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606B61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A8559E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8D6542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04C64EF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8E973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495BA88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C90E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51353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7742E8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F29512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F1A03E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41589F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DE2767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C5CC8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E880D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471BD5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A78E7E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B655F2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B00845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15F80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3E6AF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3ED9B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D6E4F2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BE025B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11402D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7BE141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413D6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FD9AC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CBEFA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5A06C9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673A35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D4D43E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833AB5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506944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DDDB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332A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5EBE76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619432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232AE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D55861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C0D5757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7217F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7BB2F1F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DC4F7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15E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CE6A50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75534A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AD1353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6F4782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6AF4B2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1AFA9E7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B9D815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0476A43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5687B19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2EB5E51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1322BCB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878E56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3866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A869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3E50B6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4F434F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7A0651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F53AF4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D1E64F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6793D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65EF8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A3DE9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A050E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C914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6DFEB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7D3C25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3B7909F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D7F4C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7AF3DD0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0542A711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2F78D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FD5C1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83EC8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D4731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0CFAE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C3ED8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3FE3CF3E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925138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75CF75D7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FE2D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EE7C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F105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3B3C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493A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1A75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5D92A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06F00D1F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E8B8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9F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744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993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EA3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B5D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6C11B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2739511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423412DD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86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53E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0A9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B00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A5D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D3B92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7ED4FA0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72A7CFB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5E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8DF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FFF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97C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248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872D9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BB0CCFB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46148F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54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9D7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3D5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F00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D41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F8B7D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5BF56DF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B47CF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C04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3CEB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AF2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349F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A0CF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07FE69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874A59E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3E027AE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033092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0F3E1D5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1FF79B81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B8417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75B2C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16146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DC6C5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F55A6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F5923B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79B79445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574E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3E33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FBE1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B884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7565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7940C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589CF7DB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003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F40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0352F0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5359706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93A62A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3FE894B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83C073D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8DD772F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3320B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1F9E87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5B58190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DC47BA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55C7ACC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2606CF4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1EE8ACC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74F93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2DD0B3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55056D7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C45588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1B630FC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7E6EE0F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840A0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25C78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08A651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7854D3F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9553FF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0683C34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0C71B10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476D9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355C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E3D8D2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4A5DDCE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EF5C0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32A9A26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165F4A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F677B3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FEED0E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7D2468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08E7890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2A1585CA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7F7913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654B0F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01AEA50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BA67A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85B20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C9718" w14:textId="77777777" w:rsidR="000669B7" w:rsidRPr="0073029B" w:rsidRDefault="000669B7" w:rsidP="00F4554D">
            <w:pPr>
              <w:pStyle w:val="TopHeader"/>
            </w:pPr>
          </w:p>
          <w:p w14:paraId="227D3D9A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39B0F42B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5493EA7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5BC34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1F7DA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6E1B52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2AB9C926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BCA8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5006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DFA3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5C92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3CD7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3D38D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6384F747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6690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3BC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53540A3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5A17C56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5CFCE4D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6CE3356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CB4598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F0F3B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066F6B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7B7629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7F302E9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767933A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22BF2F7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1B8C98B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EF2E24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039E3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7D4261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70C6799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0932FD3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0428970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2436809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D29BF0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7C9F1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3E93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09EE78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4B24E2A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6118453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B23FDF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D3AC73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0B50A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5EA3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75B1BCD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3EA7195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2B83FB2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01467A6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029F48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E8B6D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25E6568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1093535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7EF1DF1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20085A1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7B73D01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C2B013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0A545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F59D0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03AAB7A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47549AA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13BE8EE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107C11C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7858B66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E985E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2767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1D48712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7F29859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76F7A47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156D273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941808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0ED796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157A96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B0AC2B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02509A1F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DCA858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3304EC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357F853B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3536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D69C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1B83DD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6FA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2D75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59E80A9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0CBAC943" w14:textId="77777777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74C7B81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CEE9018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6BDA8E73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AA9AE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C648F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4F965274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7BD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3D5FE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4E604EE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75801AB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644C37B" w14:textId="77777777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370C0EA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49B667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38B629B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5BE221B3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A0B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BAB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EBE1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019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02360A38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33AF3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492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30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93B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670B0B2B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32AD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40B3C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3DFB5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0F45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D4E8711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2DB84E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2B13B2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437B54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832BB7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AD62743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071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EF69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633B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A533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4AD127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EAAA3B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356A12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D72406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3F8356DF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E39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04A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5EA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525D6054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87F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99C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76CB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168FC02F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454E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DDC81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52122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D417185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3CC86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784AAB7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63A0073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5432958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ACB9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441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954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33B03BB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5F1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D88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D49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A0ACBC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B37E5D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A790F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144E92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30F71433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16A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C380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F38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856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Sumár od začiatku zákazkovej výstavby nehnuteľnosti určenej na predaj až do konca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bežného účtovného obdobia</w:t>
            </w:r>
          </w:p>
        </w:tc>
      </w:tr>
      <w:tr w:rsidR="000669B7" w:rsidRPr="0073029B" w14:paraId="131E584E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EA9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BEC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1A4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EC4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54D3AB36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2E6C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F1F04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9C8B9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A3327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0A92FEE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575C28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058520E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5F4CCCD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205BE69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EDE54A0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07C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424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9A28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DDB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61420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782E364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FE5C6D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D0A200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47A0B333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B01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B35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0621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590D2D0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077C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FC8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95F6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35EAE377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8584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37AD0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F60A0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07B09F3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0F2526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1F32523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6888BB0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9C19A9F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9A1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1CF16BA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4BC60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97B1A10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5B9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0FBA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4609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2A3A60A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2B25996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C7A36F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79A9C6F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5859B99D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7022D7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F58E1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4214C185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32960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243CB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F6D88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0379C963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84C6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58768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874C8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5A914277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0F33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07FE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73D0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CD7E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4D3F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B4E3B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450B577D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FBE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31C3F8" w14:textId="77777777" w:rsidR="000669B7" w:rsidRPr="00F571F6" w:rsidRDefault="002F700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2859.46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37B68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61D35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F5DEA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6BF7BA" w14:textId="77777777" w:rsidR="000669B7" w:rsidRPr="00F571F6" w:rsidRDefault="002F700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2859.46</w:t>
            </w:r>
          </w:p>
        </w:tc>
      </w:tr>
      <w:tr w:rsidR="000669B7" w:rsidRPr="0073029B" w14:paraId="64AA64B3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F2823BC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EFCE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7D29B6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9FDAF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A0F45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9C9FAE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902665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7E614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AD34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FC1808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6CC50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D0C09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537A440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04847DA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DBB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ADCF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EDD5B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2C575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20B07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1E1CE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0B6853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FF93F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1636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73F1A7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AE6785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A3247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BBA4C3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D3D742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ADF96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6395E" w14:textId="77777777" w:rsidR="000669B7" w:rsidRPr="00F571F6" w:rsidRDefault="002F700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2859.46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313872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35430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5A400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56576BEA" w14:textId="77777777" w:rsidR="000669B7" w:rsidRPr="00F571F6" w:rsidRDefault="002F700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2859.46</w:t>
            </w:r>
          </w:p>
        </w:tc>
      </w:tr>
    </w:tbl>
    <w:p w14:paraId="43F5E45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B4647C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23BA90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5CF68CD" w14:textId="77777777" w:rsidR="00DC67A6" w:rsidRDefault="00DC67A6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20F4475B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773631BC" w14:textId="77777777" w:rsidTr="0058133C">
        <w:trPr>
          <w:jc w:val="center"/>
        </w:trPr>
        <w:tc>
          <w:tcPr>
            <w:tcW w:w="3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2417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5DF5A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63BDD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361A8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529DB8FC" w14:textId="77777777" w:rsidTr="0058133C">
        <w:trPr>
          <w:trHeight w:hRule="exact" w:val="227"/>
          <w:jc w:val="center"/>
        </w:trPr>
        <w:tc>
          <w:tcPr>
            <w:tcW w:w="3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EF2F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C606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BF5F6" w14:textId="77777777" w:rsidR="000669B7" w:rsidRPr="0073029B" w:rsidRDefault="0072672E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47B95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18A4EFAE" w14:textId="77777777" w:rsidTr="0058133C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bottom w:val="single" w:sz="12" w:space="0" w:color="auto"/>
            </w:tcBorders>
            <w:vAlign w:val="center"/>
          </w:tcPr>
          <w:p w14:paraId="07CE83D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14:paraId="5970CCB9" w14:textId="77777777" w:rsidTr="0058133C">
        <w:trPr>
          <w:trHeight w:hRule="exact" w:val="329"/>
          <w:jc w:val="center"/>
        </w:trPr>
        <w:tc>
          <w:tcPr>
            <w:tcW w:w="30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BA3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C55A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63F57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14:paraId="3715C69A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9281E5" w14:textId="77777777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576AB9AF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625EA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D695C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0F3C83A1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94590C" w14:textId="77777777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528DEF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36765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6728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3E887243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A420306" w14:textId="77777777" w:rsidTr="0058133C">
        <w:trPr>
          <w:jc w:val="center"/>
        </w:trPr>
        <w:tc>
          <w:tcPr>
            <w:tcW w:w="30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D28D9A2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31DF2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14:paraId="0B4A1F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14:paraId="35B6A0C2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14:paraId="2C126FAC" w14:textId="77777777" w:rsidTr="0058133C">
        <w:trPr>
          <w:trHeight w:hRule="exact" w:val="329"/>
          <w:jc w:val="center"/>
        </w:trPr>
        <w:tc>
          <w:tcPr>
            <w:tcW w:w="30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17AE123" w14:textId="77777777"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1BBB08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D3157C">
              <w:rPr>
                <w:rFonts w:ascii="Arial Narrow" w:hAnsi="Arial Narrow"/>
                <w:sz w:val="18"/>
                <w:szCs w:val="18"/>
              </w:rPr>
              <w:t>730863,47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6CE2E809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14:paraId="57ECA212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D3157C">
              <w:rPr>
                <w:rFonts w:ascii="Arial Narrow" w:hAnsi="Arial Narrow"/>
                <w:sz w:val="18"/>
                <w:szCs w:val="18"/>
              </w:rPr>
              <w:t>730863,47</w:t>
            </w:r>
          </w:p>
        </w:tc>
      </w:tr>
      <w:tr w:rsidR="00D3157C" w:rsidRPr="0073029B" w14:paraId="760A6133" w14:textId="77777777" w:rsidTr="0058133C">
        <w:trPr>
          <w:trHeight w:hRule="exact" w:val="329"/>
          <w:jc w:val="center"/>
        </w:trPr>
        <w:tc>
          <w:tcPr>
            <w:tcW w:w="3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2D8DF" w14:textId="77777777" w:rsidR="00D3157C" w:rsidRPr="0073029B" w:rsidRDefault="00D3157C" w:rsidP="00D3157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6D67A" w14:textId="77777777" w:rsidR="00D3157C" w:rsidRPr="00F571F6" w:rsidRDefault="00D3157C" w:rsidP="00D315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2730863,47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96EDCA4" w14:textId="77777777" w:rsidR="00D3157C" w:rsidRPr="00F571F6" w:rsidRDefault="00D3157C" w:rsidP="00D315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14:paraId="4D133CA5" w14:textId="77777777" w:rsidR="00D3157C" w:rsidRPr="00F571F6" w:rsidRDefault="00D3157C" w:rsidP="00D315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2730863,47</w:t>
            </w:r>
          </w:p>
        </w:tc>
      </w:tr>
      <w:tr w:rsidR="0058133C" w:rsidRPr="0073029B" w14:paraId="3A2244E7" w14:textId="77777777" w:rsidTr="0058133C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3FEAE0" w14:textId="77777777" w:rsidR="0058133C" w:rsidRPr="0073029B" w:rsidRDefault="0058133C" w:rsidP="005813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58133C" w:rsidRPr="0073029B" w14:paraId="02E8D943" w14:textId="77777777" w:rsidTr="0058133C">
        <w:trPr>
          <w:trHeight w:val="397"/>
          <w:jc w:val="center"/>
        </w:trPr>
        <w:tc>
          <w:tcPr>
            <w:tcW w:w="30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BA2E3B" w14:textId="77777777"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8C5EE2" w14:textId="77777777" w:rsidR="0058133C" w:rsidRPr="00F571F6" w:rsidRDefault="00565E67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20280.53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0820C897" w14:textId="77777777" w:rsidR="0058133C" w:rsidRPr="00F571F6" w:rsidRDefault="00565E67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14497.36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14:paraId="6CBBFD14" w14:textId="77777777" w:rsidR="0058133C" w:rsidRPr="00F571F6" w:rsidRDefault="00565E67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34777.89</w:t>
            </w:r>
          </w:p>
        </w:tc>
      </w:tr>
      <w:tr w:rsidR="0058133C" w:rsidRPr="0073029B" w14:paraId="689D3A99" w14:textId="77777777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39E38F85" w14:textId="77777777"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05B34A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7BC03C8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02EA1110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14:paraId="1D13C85C" w14:textId="77777777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72DDEABB" w14:textId="77777777"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82EF09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81903B6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62B035FB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14:paraId="04EAB42B" w14:textId="77777777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1AFA33A9" w14:textId="77777777"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9CA3C1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42CFEC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052F5C0B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14:paraId="70B142A2" w14:textId="77777777" w:rsidTr="0058133C">
        <w:trPr>
          <w:trHeight w:hRule="exact" w:val="329"/>
          <w:jc w:val="center"/>
        </w:trPr>
        <w:tc>
          <w:tcPr>
            <w:tcW w:w="30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B0E8281" w14:textId="77777777"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B16123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14:paraId="4DE84020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14:paraId="61F0DF3E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14:paraId="207B7488" w14:textId="77777777" w:rsidTr="0058133C">
        <w:trPr>
          <w:trHeight w:hRule="exact" w:val="329"/>
          <w:jc w:val="center"/>
        </w:trPr>
        <w:tc>
          <w:tcPr>
            <w:tcW w:w="30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B563D62" w14:textId="77777777"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7DAE3F" w14:textId="77777777" w:rsidR="0058133C" w:rsidRPr="00F571F6" w:rsidRDefault="00565E67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81891.36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6E9271F6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14:paraId="032AEAB9" w14:textId="77777777" w:rsidR="0058133C" w:rsidRPr="00F571F6" w:rsidRDefault="00565E67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81891.36</w:t>
            </w:r>
          </w:p>
        </w:tc>
      </w:tr>
      <w:tr w:rsidR="0058133C" w:rsidRPr="0073029B" w14:paraId="428881F8" w14:textId="77777777" w:rsidTr="0058133C">
        <w:trPr>
          <w:trHeight w:hRule="exact" w:val="329"/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3B323729" w14:textId="77777777"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7B01C1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FF0521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2774AFC9" w14:textId="77777777"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14:paraId="53488007" w14:textId="77777777" w:rsidTr="0058133C">
        <w:trPr>
          <w:trHeight w:hRule="exact" w:val="329"/>
          <w:jc w:val="center"/>
        </w:trPr>
        <w:tc>
          <w:tcPr>
            <w:tcW w:w="3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ED9AB" w14:textId="77777777" w:rsidR="0058133C" w:rsidRPr="0073029B" w:rsidRDefault="0058133C" w:rsidP="005813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12F0B" w14:textId="77777777" w:rsidR="0058133C" w:rsidRPr="00F571F6" w:rsidRDefault="00565E67" w:rsidP="0058133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102171,89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3167C22" w14:textId="77777777" w:rsidR="0058133C" w:rsidRPr="00F571F6" w:rsidRDefault="00565E67" w:rsidP="0058133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14497.36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14:paraId="00A4F49B" w14:textId="77777777" w:rsidR="0058133C" w:rsidRPr="00F571F6" w:rsidRDefault="00565E67" w:rsidP="0058133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116669,25</w:t>
            </w:r>
          </w:p>
        </w:tc>
      </w:tr>
    </w:tbl>
    <w:p w14:paraId="1F645C58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68376C11" w14:textId="77777777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139A8A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C09199E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70FC0FCD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288648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1B467B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9F356FD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0F7256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61E874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B1FB1C2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7AAF2726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CF6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47B070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CA1C5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D90B745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DD7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9F1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6AFD9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D3AB3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A5CD61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68F151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A28E52D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3DECD6A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3"/>
        <w:gridCol w:w="2627"/>
        <w:gridCol w:w="2302"/>
      </w:tblGrid>
      <w:tr w:rsidR="000669B7" w:rsidRPr="0073029B" w14:paraId="5AAE4D4E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F470D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967E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D330E0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0096F3E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D881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3A99B" w14:textId="77777777" w:rsidR="000669B7" w:rsidRPr="00F571F6" w:rsidRDefault="00565E6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1543.18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7DBE7E8A" w14:textId="77777777" w:rsidR="000669B7" w:rsidRPr="00F571F6" w:rsidRDefault="00565E6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447.55</w:t>
            </w:r>
          </w:p>
        </w:tc>
      </w:tr>
      <w:tr w:rsidR="000669B7" w:rsidRPr="0073029B" w14:paraId="0C2DFE06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4FD61C8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79D21B5" w14:textId="77777777" w:rsidR="000669B7" w:rsidRPr="00F571F6" w:rsidRDefault="00565E6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1217880.02</w:t>
            </w:r>
          </w:p>
        </w:tc>
        <w:tc>
          <w:tcPr>
            <w:tcW w:w="2331" w:type="dxa"/>
            <w:vAlign w:val="center"/>
          </w:tcPr>
          <w:p w14:paraId="0222CD63" w14:textId="77777777" w:rsidR="000669B7" w:rsidRPr="00F571F6" w:rsidRDefault="00565E6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1380801.39</w:t>
            </w:r>
          </w:p>
        </w:tc>
      </w:tr>
      <w:tr w:rsidR="000669B7" w:rsidRPr="0073029B" w14:paraId="5D153C6D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B76E25B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D6940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14FA30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432DBB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2BC04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20B59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1873885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7B7323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3E1F8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4C212F" w14:textId="77777777" w:rsidR="000669B7" w:rsidRPr="00F571F6" w:rsidRDefault="00565E6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1219423.20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40A1E92E" w14:textId="77777777" w:rsidR="000669B7" w:rsidRPr="00F571F6" w:rsidRDefault="00565E6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1381248.94</w:t>
            </w:r>
          </w:p>
        </w:tc>
      </w:tr>
    </w:tbl>
    <w:p w14:paraId="00FCCF00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7D9DD8D6" w14:textId="77777777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2B947F88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7AED5819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41EC9A47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59B329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523B244E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58D0B25B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E77CBF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974E4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4AF62FEF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9CD3F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6463D987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D029B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5379EA18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6893E" w14:textId="77777777" w:rsidR="00456CA1" w:rsidRDefault="00456CA1" w:rsidP="00F4554D">
            <w:pPr>
              <w:pStyle w:val="TopHeader"/>
            </w:pPr>
          </w:p>
          <w:p w14:paraId="069BBFEE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1ECDFA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2ED61588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73249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10393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2C4D7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64CE9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18605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F65ED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757EE853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04D37A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1DDB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2E12982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63191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6C708F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7CAF8B4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431F1971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20A3A793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416069C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2AC6B3B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3E829D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1C9A4B8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6650C19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44B74870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B1FD341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F817D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7EB85C6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BE344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78E7BB9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6D14741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1252FFBE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662CAAD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062E7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23310FA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C3248A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2019A6A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131B1DC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11A68745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529CD54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B6D6E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245FF98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F5333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29BAD08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7EDD7A3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D520048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3CA01C23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65643BC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51567C6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DEED12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4DDADAA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6002FA8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FB0F326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E1B1EE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3E75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377E62B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9D370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855FF9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763BD03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26CF927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599F5337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50483D2C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7E5F92CD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69FEC685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FD02A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1A151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673E6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7898FF5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9978F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59881DB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7F9D9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3F68DEE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3C6BC2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10CA7658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2BC5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1837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D6F4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2EB1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15AD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17F97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76436EE1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ACA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9F34D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BA687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470AD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77402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E6046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D98440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401A5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736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2CF1C9C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52D7639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2C1542F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46B7022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31A752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B38A6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174B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0C76C45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43579BE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13055D7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FDE6E1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2ECB527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DEE742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FEA037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F9387CE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4AEBD19A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DBDA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F29FDD" w14:textId="77777777"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14:paraId="0FC6E00F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4E5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75303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8E568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E9A198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8D37CB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4640C09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6779E447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E9ED7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09BB0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36B172E6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1B1BA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5C140D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748EBB8A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7626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776F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ACDC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23FC3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40FBCC06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BD91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94D1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3B93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55A549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2CB533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6CEE3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EF71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D1B3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34D883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1C4C8E8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B3068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2BA3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345D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67E75C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CCF7B6E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655C2A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1BEA53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9BC1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7D6668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935AD3C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BF07A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5393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4C162A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9F3634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B43A0F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C8369E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88320B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98A8C6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33944A6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70C310F3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B9075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1D7F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6AAC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02A6D2D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E270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AF40E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19ABF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39CA7AA5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B1E6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95092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4C902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00EA5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E9D45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424ED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96F2B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2CFE9803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FE4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85DC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2C2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F04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822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86B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956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52B9A3F0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A7E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19A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520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063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72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0A2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656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400FAD5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318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E89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F16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959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5F7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255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463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967DEEB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3711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5F2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215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EF78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E14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90C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5FD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0DFD7F5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366CA2C7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0AD7EC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AE5E4B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0836E4A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4D2AC1E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1F7485C8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D487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1075F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8FD67B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CFAF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476C6" w14:textId="77777777" w:rsidR="000669B7" w:rsidRPr="0073029B" w:rsidRDefault="003E7C2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425766.22</w:t>
            </w:r>
          </w:p>
        </w:tc>
      </w:tr>
      <w:tr w:rsidR="000669B7" w:rsidRPr="0073029B" w14:paraId="1F3DB15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1A7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F3FC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40DF3F1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95B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4AC3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F6D95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3A3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9D4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30291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DFC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86F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883D48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423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6AE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626DEE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D08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9A4E0" w14:textId="77777777" w:rsidR="000669B7" w:rsidRPr="0073029B" w:rsidRDefault="003E7C2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180071.18</w:t>
            </w:r>
          </w:p>
        </w:tc>
      </w:tr>
      <w:tr w:rsidR="000669B7" w:rsidRPr="0073029B" w14:paraId="6D2D284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2CA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B432E" w14:textId="77777777" w:rsidR="000669B7" w:rsidRPr="0073029B" w:rsidRDefault="003E7C2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245695.04</w:t>
            </w:r>
          </w:p>
        </w:tc>
      </w:tr>
      <w:tr w:rsidR="000669B7" w:rsidRPr="0073029B" w14:paraId="48A2221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F33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9FA3F" w14:textId="77777777" w:rsidR="000669B7" w:rsidRPr="0073029B" w:rsidRDefault="003E7C2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350000.00</w:t>
            </w:r>
          </w:p>
        </w:tc>
      </w:tr>
      <w:tr w:rsidR="000669B7" w:rsidRPr="0073029B" w14:paraId="3A8DA9D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3D3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635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D77018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92B1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7F677" w14:textId="77777777" w:rsidR="000669B7" w:rsidRPr="0073029B" w:rsidRDefault="003E7C2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775766.22</w:t>
            </w:r>
          </w:p>
        </w:tc>
      </w:tr>
    </w:tbl>
    <w:p w14:paraId="19829121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410666D8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2DA44D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346A99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654EC7B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407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0573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7C39060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0F00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524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5510FA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A22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A53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3386D95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29C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A36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76229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BFC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383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C7B0C3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A29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ED0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B31E3A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F44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B7C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0397C3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869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20F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CA95C3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EE6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EAA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FB88CF3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2B8D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9DF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6042968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18B56089" w14:textId="77777777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0145350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70FE51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17D3BEB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7FA9A36A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8CD0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F194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289D0749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F058E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4EFBA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D95ED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D7965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6D86E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9CB66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3C2CF91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D3F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921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4B6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84B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972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9B2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0A4C1C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BBE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52AC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5F0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9D6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746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8CC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1787C5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A3D2B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960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BE6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27E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E8C0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F562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A7F43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61614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9D1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DC2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E1C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176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A09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DFB49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FBE0A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A4EF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131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9D7E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B4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CDA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AD46DC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208916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37BE4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8A6C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5E122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EBD1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C2290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95D189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46B26" w14:textId="77777777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F42C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1D2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20B9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338CF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3321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A6F98F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430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97CDA" w14:textId="77777777" w:rsidR="000669B7" w:rsidRPr="00F571F6" w:rsidRDefault="00A15E25" w:rsidP="00A15E2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5088.66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781C0" w14:textId="77777777"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97DD4" w14:textId="77777777"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CEC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43DB2" w14:textId="77777777"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</w:tr>
      <w:tr w:rsidR="00A15E25" w:rsidRPr="0073029B" w14:paraId="77FBCB7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B8077" w14:textId="77777777" w:rsidR="00A15E25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</w:t>
            </w:r>
          </w:p>
          <w:p w14:paraId="098C1513" w14:textId="77777777"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dovolenku (mzdy, odvody)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12416" w14:textId="77777777" w:rsidR="00A15E25" w:rsidRPr="00F571F6" w:rsidRDefault="00A15E25" w:rsidP="00A15E2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5088.66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243F2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58098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30D59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41023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</w:tr>
      <w:tr w:rsidR="000669B7" w:rsidRPr="0073029B" w14:paraId="406882B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A1370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87CF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DE7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4B5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79C12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490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DEC17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B0C7C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CAA36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B5C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4073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46F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9EB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78AAA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0B703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9E4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1D5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13E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9C0B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2A8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A6E2F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8896F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D58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1F1F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891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20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25D0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411B4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E7526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1150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0D92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69F2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5798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43DB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446CE79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065A8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8C95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0798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3EE8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3EA1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793C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4839A8B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DBC2A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85A1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5257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AD21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9CAD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76CE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670B5E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A281C4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FD1409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9A772D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6E247EC5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D6C5B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2DF7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DE7469C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04CE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2B473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16FA7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52544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3AC78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C60B8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258404E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CD1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6743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4F27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697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19B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2C0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611351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CB1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FA8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197E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DC76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844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3C8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6D596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ECE9C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8F7E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C6D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88EB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8E36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8616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AFD1C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A911E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EC2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C16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B8A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F2B2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7283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80343B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E9D12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CB2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86A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B9E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BBF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F20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A02C5F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496FB2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4E9EB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2BF0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C91F5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C3633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C236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6F1EEE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31354" w14:textId="77777777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936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3C8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0F9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73700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E4F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71845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28D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AA1B7" w14:textId="77777777"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AA978" w14:textId="77777777"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43F15" w14:textId="77777777"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4BDF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9063F" w14:textId="77777777" w:rsidR="000669B7" w:rsidRPr="00F571F6" w:rsidRDefault="00A15E2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</w:tr>
      <w:tr w:rsidR="00A15E25" w:rsidRPr="0073029B" w14:paraId="6CEFDD0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ED559" w14:textId="77777777" w:rsidR="00A15E25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</w:t>
            </w:r>
          </w:p>
          <w:p w14:paraId="6F7B85C8" w14:textId="77777777"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dovolenku (mzdy, odvody)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82A50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C2531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B9274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E5B30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CFB42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</w:tr>
      <w:tr w:rsidR="000669B7" w:rsidRPr="0073029B" w14:paraId="1FADD5A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E5AE3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83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FE8C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1A3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4D9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66F6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73E62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B64AD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2335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859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D871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453B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DB0C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1F99F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1963F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E9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560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7A5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2B00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880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CAA5D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259FE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347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C9F5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AC5F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8A4D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984D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A4A98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9129A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B948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EFA1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DB49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5524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256B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5C479AC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88917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02A8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C112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9C62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4861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9DCC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4D5942C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8BD7F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A93B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2BB5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AA25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3EA3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CDFF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7464892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FEEF02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C80684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52D50A6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14EA0133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BB683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5A0F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E3592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A15E25" w:rsidRPr="0073029B" w14:paraId="32EE3397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CCF3A" w14:textId="77777777" w:rsidR="00A15E25" w:rsidRPr="0073029B" w:rsidRDefault="00A15E25" w:rsidP="00A15E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E6CBC5" w14:textId="77777777" w:rsidR="00A15E25" w:rsidRPr="00F571F6" w:rsidRDefault="00CF29BB" w:rsidP="00A15E2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158.00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242D65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203.23</w:t>
            </w:r>
          </w:p>
        </w:tc>
      </w:tr>
      <w:tr w:rsidR="00A15E25" w:rsidRPr="0073029B" w14:paraId="13B4C094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DEEA9" w14:textId="77777777"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9BC30" w14:textId="77777777" w:rsidR="00A15E25" w:rsidRPr="00F571F6" w:rsidRDefault="00CF29BB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53B68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15E25" w:rsidRPr="0073029B" w14:paraId="25FEAC8B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C9F4C" w14:textId="77777777"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7DC8F" w14:textId="77777777" w:rsidR="00A15E25" w:rsidRPr="00F571F6" w:rsidRDefault="00CF29BB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158.00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52B65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203.23</w:t>
            </w:r>
          </w:p>
        </w:tc>
      </w:tr>
      <w:tr w:rsidR="00A15E25" w:rsidRPr="0073029B" w14:paraId="6B63F97D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E04B9" w14:textId="77777777" w:rsidR="00A15E25" w:rsidRPr="0073029B" w:rsidRDefault="00A15E25" w:rsidP="00A15E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77F7D7" w14:textId="77777777" w:rsidR="00A15E25" w:rsidRPr="00F571F6" w:rsidRDefault="00CF29BB" w:rsidP="00A15E2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1471134.00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6BA348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787582.09</w:t>
            </w:r>
          </w:p>
        </w:tc>
      </w:tr>
      <w:tr w:rsidR="00A15E25" w:rsidRPr="0073029B" w14:paraId="3FEF033B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725D2" w14:textId="77777777"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22DB68" w14:textId="77777777" w:rsidR="00A15E25" w:rsidRPr="00F571F6" w:rsidRDefault="00CE1E48" w:rsidP="00A15E25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1471134.00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47F0D6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781088.93</w:t>
            </w:r>
          </w:p>
        </w:tc>
      </w:tr>
      <w:tr w:rsidR="00A15E25" w:rsidRPr="0073029B" w14:paraId="39A6A4B1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BBED5" w14:textId="77777777"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4D2DD" w14:textId="77777777" w:rsidR="00A15E25" w:rsidRPr="00F571F6" w:rsidRDefault="00CE1E48" w:rsidP="00A15E25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0.00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A27D2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6493.16</w:t>
            </w:r>
          </w:p>
        </w:tc>
      </w:tr>
    </w:tbl>
    <w:p w14:paraId="4908E873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75CA6EE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20E4A3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94140C0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475DBE78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1D9CA0C1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0EEB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1C1C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3180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13C4AA8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FBD0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9419E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3652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5858668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8DF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7054F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8E8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450FC64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225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1DC613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B62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07F929C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EF462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62CDA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8AC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177DEB1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81C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2E5AB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CD4A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D6E37E8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711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4711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5572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4120989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3A21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4EFC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64C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C355CB8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4BE4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04D7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B3EC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A156FFB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2F0A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759D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F3E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5B2F386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5B48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9B1E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FE2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AB0D40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534C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36424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9A0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255B275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7F975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99F9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720E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3FB5732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BEE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D632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9B0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00FC6C4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4D121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BC29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BBE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26BE93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93BA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821F1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013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553882A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9F6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50D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232C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72E930F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B74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DA93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45C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223D325B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C8E14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7350C3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E04DC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20C19D0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EB1284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D63CBE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891D353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613EAE6C" w14:textId="77777777" w:rsidTr="00A15E25">
        <w:trPr>
          <w:trHeight w:val="825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50DC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DE04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22052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A15E25" w:rsidRPr="0073029B" w14:paraId="4E19B6B7" w14:textId="77777777" w:rsidTr="00A15E25">
        <w:trPr>
          <w:trHeight w:val="330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64DC3" w14:textId="77777777" w:rsidR="00A15E25" w:rsidRPr="0073029B" w:rsidRDefault="00A15E25" w:rsidP="00A15E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D1F43A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202.23</w:t>
            </w:r>
          </w:p>
        </w:tc>
        <w:tc>
          <w:tcPr>
            <w:tcW w:w="2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32C5C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202.39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15E25" w:rsidRPr="0073029B" w14:paraId="1EDA9BE5" w14:textId="77777777" w:rsidTr="00A15E2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35688" w14:textId="77777777"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9B8743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462.06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0BF60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394.84</w:t>
            </w:r>
          </w:p>
        </w:tc>
      </w:tr>
      <w:tr w:rsidR="00A15E25" w:rsidRPr="0073029B" w14:paraId="6F686C47" w14:textId="77777777" w:rsidTr="00A15E2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B67BF" w14:textId="77777777"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E7F622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A57D5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5E25" w:rsidRPr="0073029B" w14:paraId="0FAF40B8" w14:textId="77777777" w:rsidTr="00A15E2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EE132" w14:textId="77777777" w:rsidR="00A15E25" w:rsidRPr="0073029B" w:rsidRDefault="00A15E25" w:rsidP="00A15E2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E20951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C2D37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5E25" w:rsidRPr="0073029B" w14:paraId="18D7CD40" w14:textId="77777777" w:rsidTr="00A15E2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28CFD" w14:textId="77777777" w:rsidR="00A15E25" w:rsidRPr="0073029B" w:rsidRDefault="00A15E25" w:rsidP="00A15E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F79DF3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462.06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35D87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394.84</w:t>
            </w:r>
          </w:p>
        </w:tc>
      </w:tr>
      <w:tr w:rsidR="00A15E25" w:rsidRPr="0073029B" w14:paraId="609B9E49" w14:textId="77777777" w:rsidTr="00A15E25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9D57C" w14:textId="77777777" w:rsidR="00A15E25" w:rsidRPr="0073029B" w:rsidRDefault="00A15E25" w:rsidP="00A15E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FC998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507.00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59401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394.00</w:t>
            </w:r>
          </w:p>
        </w:tc>
      </w:tr>
      <w:tr w:rsidR="00A15E25" w:rsidRPr="0073029B" w14:paraId="1206B871" w14:textId="77777777" w:rsidTr="00A15E25">
        <w:trPr>
          <w:trHeight w:val="345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45200" w14:textId="77777777" w:rsidR="00A15E25" w:rsidRPr="0073029B" w:rsidRDefault="00A15E25" w:rsidP="00A15E2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9AB107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158.29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62A05" w14:textId="77777777" w:rsidR="00A15E25" w:rsidRPr="00F571F6" w:rsidRDefault="00A15E25" w:rsidP="00A15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203.23</w:t>
            </w:r>
          </w:p>
        </w:tc>
      </w:tr>
    </w:tbl>
    <w:p w14:paraId="26DE8A7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273A32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947869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802D36C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5B12BF84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5D983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63310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19054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AC41B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1EE43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E71DB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7D31F377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A06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5EE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E48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3DD0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6267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B38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0370B98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613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31CF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D85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A7B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C6B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200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6D7A9BA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488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4F9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47B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045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0E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264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5F4A6CC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70A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E56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243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144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D3B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BA7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5AFB1C8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60441F0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067DD9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BAC8F3F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46002FD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14:paraId="10BD9826" w14:textId="77777777" w:rsidTr="00C62659">
        <w:trPr>
          <w:trHeight w:val="990"/>
          <w:jc w:val="center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9122C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AD023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FCAB9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1960E65D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23861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9BCB9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F9FD18" w14:textId="77777777" w:rsidR="005E5AD7" w:rsidRDefault="005E5AD7" w:rsidP="00F4554D">
            <w:pPr>
              <w:pStyle w:val="TopHeader"/>
            </w:pPr>
          </w:p>
          <w:p w14:paraId="0F6F4D2D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F06774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149DD476" w14:textId="77777777" w:rsidTr="00C62659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29676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31099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08E5B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20B8E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21FE6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EA82C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669638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5CCB0559" w14:textId="77777777" w:rsidTr="00C6265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EC7ED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E55884" w:rsidRPr="0073029B" w14:paraId="45410016" w14:textId="77777777" w:rsidTr="00293926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992236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ŠFRB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4C26D9F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41F45E47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noWrap/>
            <w:vAlign w:val="center"/>
          </w:tcPr>
          <w:p w14:paraId="56D1AAC0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tcBorders>
              <w:top w:val="single" w:sz="12" w:space="0" w:color="auto"/>
            </w:tcBorders>
            <w:noWrap/>
            <w:vAlign w:val="center"/>
          </w:tcPr>
          <w:p w14:paraId="4490633D" w14:textId="77777777"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2037701.43</w:t>
            </w:r>
          </w:p>
        </w:tc>
        <w:tc>
          <w:tcPr>
            <w:tcW w:w="1213" w:type="dxa"/>
            <w:tcBorders>
              <w:top w:val="single" w:sz="12" w:space="0" w:color="auto"/>
            </w:tcBorders>
            <w:vAlign w:val="center"/>
          </w:tcPr>
          <w:p w14:paraId="723BECAE" w14:textId="77777777"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2037701.43</w:t>
            </w:r>
          </w:p>
        </w:tc>
        <w:tc>
          <w:tcPr>
            <w:tcW w:w="1543" w:type="dxa"/>
            <w:tcBorders>
              <w:top w:val="single" w:sz="12" w:space="0" w:color="auto"/>
            </w:tcBorders>
            <w:noWrap/>
            <w:vAlign w:val="center"/>
          </w:tcPr>
          <w:p w14:paraId="7FF3C106" w14:textId="77777777"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2118937.23</w:t>
            </w:r>
          </w:p>
        </w:tc>
      </w:tr>
      <w:tr w:rsidR="00E55884" w:rsidRPr="0073029B" w14:paraId="6B3C0CA3" w14:textId="77777777" w:rsidTr="00293926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69AD1E09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SLSP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31663B80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14:paraId="3A057D7C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14:paraId="7FABCBAB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noWrap/>
            <w:vAlign w:val="center"/>
          </w:tcPr>
          <w:p w14:paraId="7CB16637" w14:textId="77777777"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51083.26</w:t>
            </w:r>
          </w:p>
        </w:tc>
        <w:tc>
          <w:tcPr>
            <w:tcW w:w="1213" w:type="dxa"/>
            <w:vAlign w:val="center"/>
          </w:tcPr>
          <w:p w14:paraId="3CAB3900" w14:textId="77777777"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51083.26</w:t>
            </w:r>
          </w:p>
        </w:tc>
        <w:tc>
          <w:tcPr>
            <w:tcW w:w="1543" w:type="dxa"/>
            <w:noWrap/>
            <w:vAlign w:val="center"/>
          </w:tcPr>
          <w:p w14:paraId="0FB699EF" w14:textId="77777777"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55583.26</w:t>
            </w:r>
          </w:p>
        </w:tc>
      </w:tr>
      <w:tr w:rsidR="00E55884" w:rsidRPr="0073029B" w14:paraId="67BCCC72" w14:textId="77777777" w:rsidTr="00293926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79BDA67F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UNCB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7BA95BE1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14:paraId="2B36CFC9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14:paraId="70CE0E09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noWrap/>
            <w:vAlign w:val="center"/>
          </w:tcPr>
          <w:p w14:paraId="2BFD5C11" w14:textId="77777777"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53754.18</w:t>
            </w:r>
          </w:p>
        </w:tc>
        <w:tc>
          <w:tcPr>
            <w:tcW w:w="1213" w:type="dxa"/>
            <w:vAlign w:val="center"/>
          </w:tcPr>
          <w:p w14:paraId="31C1C820" w14:textId="77777777"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53754.18</w:t>
            </w:r>
          </w:p>
        </w:tc>
        <w:tc>
          <w:tcPr>
            <w:tcW w:w="1543" w:type="dxa"/>
            <w:noWrap/>
            <w:vAlign w:val="center"/>
          </w:tcPr>
          <w:p w14:paraId="72274631" w14:textId="77777777"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71846.10</w:t>
            </w:r>
          </w:p>
        </w:tc>
      </w:tr>
      <w:tr w:rsidR="00E55884" w:rsidRPr="0073029B" w14:paraId="6912D9F5" w14:textId="77777777" w:rsidTr="00293926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50FC1AFD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OTP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72A43320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14:paraId="204A3CF3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14:paraId="5B110686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noWrap/>
            <w:vAlign w:val="center"/>
          </w:tcPr>
          <w:p w14:paraId="37343120" w14:textId="77777777"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67509.51</w:t>
            </w:r>
          </w:p>
        </w:tc>
        <w:tc>
          <w:tcPr>
            <w:tcW w:w="1213" w:type="dxa"/>
            <w:vAlign w:val="center"/>
          </w:tcPr>
          <w:p w14:paraId="684D686C" w14:textId="77777777"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67509.51</w:t>
            </w:r>
          </w:p>
        </w:tc>
        <w:tc>
          <w:tcPr>
            <w:tcW w:w="1543" w:type="dxa"/>
            <w:noWrap/>
            <w:vAlign w:val="center"/>
          </w:tcPr>
          <w:p w14:paraId="7CABE23B" w14:textId="77777777" w:rsidR="00E55884" w:rsidRPr="0073029B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56371.83</w:t>
            </w:r>
          </w:p>
        </w:tc>
      </w:tr>
      <w:tr w:rsidR="00E55884" w:rsidRPr="0073029B" w14:paraId="75E548BE" w14:textId="77777777" w:rsidTr="00293926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134074D5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Úvery z ČSOB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2ACEC747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14:paraId="59BFB599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14:paraId="2AA6A160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noWrap/>
            <w:vAlign w:val="center"/>
          </w:tcPr>
          <w:p w14:paraId="55899DD7" w14:textId="77777777" w:rsidR="00E55884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174606.39</w:t>
            </w:r>
          </w:p>
        </w:tc>
        <w:tc>
          <w:tcPr>
            <w:tcW w:w="1213" w:type="dxa"/>
            <w:vAlign w:val="center"/>
          </w:tcPr>
          <w:p w14:paraId="1B792344" w14:textId="77777777" w:rsidR="00E55884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174606.39</w:t>
            </w:r>
          </w:p>
        </w:tc>
        <w:tc>
          <w:tcPr>
            <w:tcW w:w="1543" w:type="dxa"/>
            <w:noWrap/>
            <w:vAlign w:val="center"/>
          </w:tcPr>
          <w:p w14:paraId="114A993C" w14:textId="77777777" w:rsidR="00E55884" w:rsidRDefault="00E55884" w:rsidP="00E5588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0.00</w:t>
            </w:r>
          </w:p>
        </w:tc>
      </w:tr>
      <w:tr w:rsidR="00E55884" w:rsidRPr="0073029B" w14:paraId="2F080E4E" w14:textId="77777777" w:rsidTr="00C6265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2498D5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E55884" w:rsidRPr="0073029B" w14:paraId="0DFC9B79" w14:textId="77777777" w:rsidTr="00C62659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19819A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48DE4C8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328EC5D1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noWrap/>
            <w:vAlign w:val="center"/>
          </w:tcPr>
          <w:p w14:paraId="2A47B1C1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</w:tcBorders>
            <w:noWrap/>
            <w:vAlign w:val="center"/>
          </w:tcPr>
          <w:p w14:paraId="1B7AEFE3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</w:tcBorders>
          </w:tcPr>
          <w:p w14:paraId="5651A8D6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12" w:space="0" w:color="auto"/>
            </w:tcBorders>
            <w:noWrap/>
            <w:vAlign w:val="center"/>
          </w:tcPr>
          <w:p w14:paraId="15C6FDA0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5884" w:rsidRPr="0073029B" w14:paraId="785E2E2C" w14:textId="77777777" w:rsidTr="00C62659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2EE53B36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2B1D60AF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14:paraId="2112D9CA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8" w:type="dxa"/>
            <w:noWrap/>
            <w:vAlign w:val="center"/>
          </w:tcPr>
          <w:p w14:paraId="6B39E768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76" w:type="dxa"/>
            <w:noWrap/>
            <w:vAlign w:val="center"/>
          </w:tcPr>
          <w:p w14:paraId="276F767F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14:paraId="7A21A765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noWrap/>
            <w:vAlign w:val="center"/>
          </w:tcPr>
          <w:p w14:paraId="781FD5E8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5884" w:rsidRPr="0073029B" w14:paraId="6D398508" w14:textId="77777777" w:rsidTr="00C62659">
        <w:trPr>
          <w:trHeight w:val="345"/>
          <w:jc w:val="center"/>
        </w:trPr>
        <w:tc>
          <w:tcPr>
            <w:tcW w:w="200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E48CB" w14:textId="77777777" w:rsidR="00E55884" w:rsidRPr="0073029B" w:rsidRDefault="00E55884" w:rsidP="00E5588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DB627F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14:paraId="5F5E784D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8" w:type="dxa"/>
            <w:tcBorders>
              <w:bottom w:val="single" w:sz="12" w:space="0" w:color="auto"/>
            </w:tcBorders>
            <w:noWrap/>
            <w:vAlign w:val="center"/>
          </w:tcPr>
          <w:p w14:paraId="463A1DD4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6" w:type="dxa"/>
            <w:tcBorders>
              <w:bottom w:val="single" w:sz="12" w:space="0" w:color="auto"/>
            </w:tcBorders>
            <w:noWrap/>
            <w:vAlign w:val="center"/>
          </w:tcPr>
          <w:p w14:paraId="3E973185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</w:tcPr>
          <w:p w14:paraId="49539D8C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tcBorders>
              <w:bottom w:val="single" w:sz="12" w:space="0" w:color="auto"/>
            </w:tcBorders>
            <w:noWrap/>
            <w:vAlign w:val="center"/>
          </w:tcPr>
          <w:p w14:paraId="27CFE2B8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B17C17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7DF265A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733B08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5092A9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7B3B4C30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428D0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EAFDE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DBEAE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7E88C351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9FDC7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995BA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209FE" w14:textId="77777777" w:rsidR="002D450E" w:rsidRDefault="002D450E" w:rsidP="00F4554D">
            <w:pPr>
              <w:pStyle w:val="TopHeader"/>
            </w:pPr>
          </w:p>
          <w:p w14:paraId="68460DD8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8DF6A0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774EC600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6B524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FE88B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8D465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8ED7F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C13EE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E54F6D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24EAC0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6C33EE4B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0EF0A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704D85D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F499E1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642D97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2D9D361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03301ED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681BF0D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12F2BCE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0544AF4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C0EC823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4FED29A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863922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EEBD67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389042D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11610C3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531F941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7D803F7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A007FF7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1E20CAB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6B0EC7A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10ED37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20D48A0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14BFEEA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223475A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51919B5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CE40AD3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3A052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BED04F8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38004D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1466AD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257CD56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4113A57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29BF7FE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329B7BB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11E511E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8AAE9C0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6EE4521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482E3EC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12C47D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0ACBF4B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4D78F25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33F6D5B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1F71B7F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D638F12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7FD649F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AE11D3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092AAAB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44E3D8E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7404755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6A15CA7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610524D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125567C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74712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00CE689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07395D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D46F9F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66F0874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3482B1C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14EA998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0710840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1FA6761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19E65453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4E69F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4014D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2C6D377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74F6315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23CEBCC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4D2CFBB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51C1FBD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43DADF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D48F22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27F2FF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460EAFB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2523728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2B12557F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EC981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40419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6E0714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5AEB32E5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6AA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F6C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E30B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098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5348B6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C6B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3FF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FD4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540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505294E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963F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636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A803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5A11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30F08EE9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815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C21B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310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C22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19A043E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73D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4A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D4E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E92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109C236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16D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42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9F0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C26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CCE263A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C83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B0F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9A9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7BD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54EBC99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D5E8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04A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B66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C7F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9E4FE19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5FA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F52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008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C99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09089C7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500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2F11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BA8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CDE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969FB7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267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547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1B4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146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C4664C6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1AFA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C20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723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E00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394C17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CCFD62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C56F4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F00E2D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0AA3D1DA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AA7D9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5F89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E7AA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B7696FA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B65DB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697FC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1A291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36EEA973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AC9D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F0359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01B90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E3FED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72E0E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6F14588B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77C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E0D3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CE1A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976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E38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289A9857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5C6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38BE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7AB9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56B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6D2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79DD67E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302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C20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1C3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471E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2F4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F0E6E3A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A83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B1D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254E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FAD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C49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74FE50C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7964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C77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BFABA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911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2101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14463A5B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2DB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C0A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DAAD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492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743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6310B39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984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3B1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0D0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39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90C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D20CDD2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85D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26D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F38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C6D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A20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F756810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4B51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468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D0CA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5DF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115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626010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B036EB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DBB73C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B5507C2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67A418B3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178A58" w14:textId="77777777"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34F3F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0EBB2664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46BB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3FE8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9493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BDBBDD2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C88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106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1F9E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0C50C020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E0B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957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7A7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82BE3B8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746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77FC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D4D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FF3A87C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BF0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8D32C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5D5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91C1A95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39E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2CB0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FEE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E8308BC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4875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3809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A28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3F2E7C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8B2316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71D34A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679990C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24A618D1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14BE8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9E85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3EC8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E72B7A5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2C3B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A5F3A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40C90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45277412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C0BC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CE580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D446E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6FD37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CE4DE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51A32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AF289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6FD31906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CAB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F533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72D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7688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17D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FC0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407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6C066E49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3EA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8E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A03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520F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3C9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461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11D4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905503D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1C4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B74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300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03EC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E43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388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5DC9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666AFC0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3EE6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CDE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6FD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C54C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2B6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2A0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4684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C7113F2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0916F16D" w14:textId="77777777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50389327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25720D9F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56FEDA27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1470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FCA1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7A9D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AA73D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663AE81D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3E1E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E7605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27782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F79F6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6B3F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4317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8F2CB5F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795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7B7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17C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ED9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552A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074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A3648A1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0A7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C81F2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04B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069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2A09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72F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8F254B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FE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09F72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ADB7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372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E55C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D82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028DCE9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A9CB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F2A1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9F3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EC7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65B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88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B67B1DC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FAFE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FB57C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625B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3CC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B60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BF0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45765E0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F0A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CFB4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4617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A45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A419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28E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E170F24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C07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ECBF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708F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F98E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A1E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298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B4AB278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CB5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AB109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A91C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275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A72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BF96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D04FBA5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D49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1F753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49CE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86F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57C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594A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27CFA3A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6EAA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D47F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3011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33F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A166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959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F983DF6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6E8DFD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84BAFF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AAAB068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6351BA47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E7487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9245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46B36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5884" w:rsidRPr="0073029B" w14:paraId="38258BFF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41075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82A1B" w14:textId="77777777"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3F9DE" w14:textId="77777777"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5884" w:rsidRPr="0073029B" w14:paraId="64A4E1D9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88105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A45F5" w14:textId="77777777"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147401.99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A70C3" w14:textId="77777777"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135031.75</w:t>
            </w:r>
          </w:p>
        </w:tc>
      </w:tr>
      <w:tr w:rsidR="00E55884" w:rsidRPr="0073029B" w14:paraId="5A958A75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92929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CCFE0" w14:textId="77777777"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FB73D" w14:textId="77777777"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5884" w:rsidRPr="0073029B" w14:paraId="606F1CBF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D888A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BEE65" w14:textId="77777777"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597D9" w14:textId="77777777"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5884" w:rsidRPr="0073029B" w14:paraId="4851DBB0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EBF14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52720" w14:textId="77777777" w:rsidR="00E55884" w:rsidRPr="00F571F6" w:rsidRDefault="00E55884" w:rsidP="00E5588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0.00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ACDB1" w14:textId="77777777"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635288.34</w:t>
            </w:r>
          </w:p>
        </w:tc>
      </w:tr>
      <w:tr w:rsidR="00E55884" w:rsidRPr="0073029B" w14:paraId="1160ABA3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5C75B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DAE6C" w14:textId="77777777"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2.62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94032" w14:textId="77777777"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562.44</w:t>
            </w:r>
          </w:p>
        </w:tc>
      </w:tr>
      <w:tr w:rsidR="00E55884" w:rsidRPr="0073029B" w14:paraId="0E953932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54E27" w14:textId="77777777" w:rsidR="00E55884" w:rsidRPr="0073029B" w:rsidRDefault="00E55884" w:rsidP="00E5588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40204" w14:textId="77777777"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147404.61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E10BE" w14:textId="77777777" w:rsidR="00E55884" w:rsidRPr="00F571F6" w:rsidRDefault="00E55884" w:rsidP="00E558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770882.53</w:t>
            </w:r>
          </w:p>
        </w:tc>
      </w:tr>
    </w:tbl>
    <w:p w14:paraId="0DBFE36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58458D0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14FEE58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42776416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2D3B890A" w14:textId="77777777" w:rsidTr="001241C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769B8" w14:textId="77777777" w:rsidR="005A0A25" w:rsidRPr="003F477D" w:rsidRDefault="005A0A25" w:rsidP="001241C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ADDB" w14:textId="77777777" w:rsidR="005A0A25" w:rsidRPr="003F477D" w:rsidRDefault="005A0A25" w:rsidP="001241C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D87B2" w14:textId="77777777" w:rsidR="005A0A25" w:rsidRPr="003F477D" w:rsidRDefault="005A0A25" w:rsidP="001241C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2121EF52" w14:textId="77777777" w:rsidTr="001241C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50226" w14:textId="77777777" w:rsidR="005A0A25" w:rsidRPr="003F477D" w:rsidRDefault="005A0A25" w:rsidP="001241C4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04A84" w14:textId="77777777" w:rsidR="005A0A25" w:rsidRPr="003F477D" w:rsidRDefault="005A0A25" w:rsidP="001241C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77435" w14:textId="77777777" w:rsidR="005A0A25" w:rsidRPr="003F477D" w:rsidRDefault="005A0A25" w:rsidP="001241C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171DAF67" w14:textId="77777777" w:rsidTr="001241C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6DD01" w14:textId="77777777"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93C65" w14:textId="77777777"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E97AE" w14:textId="77777777"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368D13EA" w14:textId="77777777" w:rsidTr="001241C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EB6F1" w14:textId="77777777"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D220E" w14:textId="77777777"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03925" w14:textId="77777777"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68B2391D" w14:textId="77777777" w:rsidTr="001241C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1B8D2" w14:textId="77777777"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C2EB3" w14:textId="77777777"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85DC6" w14:textId="77777777"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0F24BEE5" w14:textId="77777777" w:rsidTr="001241C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5F29E" w14:textId="77777777"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4C26" w14:textId="77777777"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B22DA" w14:textId="77777777"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75421ABE" w14:textId="77777777" w:rsidTr="001241C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C056D" w14:textId="77777777"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8DCD9" w14:textId="77777777"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D37CA" w14:textId="77777777"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08ED7A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658B1DEF" w14:textId="77777777" w:rsidR="00CE1E48" w:rsidRDefault="00CE1E48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25085801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71C7E872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4F3B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63C5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5004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62A7853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D63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C3E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35BE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4BAEBA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6F1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024B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C7B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366FFBF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AC8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CC32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7E7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B6FAC7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6E22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D83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058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2218252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F8F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F161" w14:textId="77777777" w:rsidR="000669B7" w:rsidRPr="00F571F6" w:rsidRDefault="00CE1E4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13713.47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BB7A8" w14:textId="77777777" w:rsidR="000669B7" w:rsidRPr="00F571F6" w:rsidRDefault="00CE1E48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14:paraId="58994938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16F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F1B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2DA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B9ACC2D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4C97A43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08422A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8325BDA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14:paraId="5DB6C008" w14:textId="77777777" w:rsidTr="00E55884">
        <w:trPr>
          <w:trHeight w:val="642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A8559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A884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2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B5A5F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2565B3B" w14:textId="77777777" w:rsidTr="00E55884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6F1E4B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E063AD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5CAED9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ACB437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8A85B5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3867F7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F94844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7A92ABF7" w14:textId="77777777" w:rsidTr="00E55884">
        <w:trPr>
          <w:trHeight w:val="330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6AA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9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835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4D93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D69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B69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A2F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C87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55884" w:rsidRPr="0073029B" w14:paraId="52388242" w14:textId="77777777" w:rsidTr="00E55884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C1C1D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6845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-42156.55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C979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11FD2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E853E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532074.75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A8013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04FF7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E55884" w:rsidRPr="0073029B" w14:paraId="210B6CDD" w14:textId="77777777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9FB69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ED865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047BA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C646B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D5190A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E6900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F1312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5884" w:rsidRPr="0073029B" w14:paraId="73BF1404" w14:textId="77777777" w:rsidTr="00E55884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C0D29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1C48C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  <w:r w:rsidR="00E14BD3">
              <w:rPr>
                <w:rFonts w:ascii="Arial Narrow" w:hAnsi="Arial Narrow"/>
                <w:sz w:val="22"/>
                <w:szCs w:val="22"/>
              </w:rPr>
              <w:t>61.83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E02DA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056CA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E44F2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1584.13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7CF48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7CF0D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5884" w:rsidRPr="0073029B" w14:paraId="2000CD1A" w14:textId="77777777" w:rsidTr="00E55884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FC5AF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F7129" w14:textId="77777777" w:rsidR="00E55884" w:rsidRPr="0073029B" w:rsidRDefault="001347E3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20.83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520A4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1F8E3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5F6FA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BED7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63F21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5884" w:rsidRPr="0073029B" w14:paraId="535FAABD" w14:textId="77777777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91883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E5107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7418D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A870E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BECD7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9DC42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39608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5884" w:rsidRPr="0073029B" w14:paraId="10ABD411" w14:textId="77777777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5FBFD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0DEE6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3C3B1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74899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8F39E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6CCAB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66E8C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5884" w:rsidRPr="0073029B" w14:paraId="67B37BCD" w14:textId="77777777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35689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B8EC0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3270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BF8F6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ABC07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C1708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C7A7A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5884" w:rsidRPr="0073029B" w14:paraId="66943C7E" w14:textId="77777777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14D5F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236EA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17D29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B52AF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AD4F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89035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1194B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5884" w:rsidRPr="0073029B" w14:paraId="522C7B5A" w14:textId="77777777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19D57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DFE33" w14:textId="77777777" w:rsidR="00E55884" w:rsidRPr="0073029B" w:rsidRDefault="00E14BD3" w:rsidP="00E14BD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-</w:t>
            </w:r>
            <w:r w:rsidR="001347E3">
              <w:rPr>
                <w:rFonts w:ascii="Arial Narrow" w:hAnsi="Arial Narrow"/>
                <w:sz w:val="22"/>
                <w:szCs w:val="22"/>
              </w:rPr>
              <w:t>40815.55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DE46F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1648B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B09C1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533658.88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021C" w14:textId="77777777" w:rsidR="00E55884" w:rsidRPr="0073029B" w:rsidRDefault="00E55884" w:rsidP="00E558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7D393" w14:textId="77777777" w:rsidR="00E55884" w:rsidRPr="0073029B" w:rsidRDefault="00E55884" w:rsidP="00E5588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669B7" w:rsidRPr="0073029B" w14:paraId="2960851F" w14:textId="77777777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51A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426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071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FC7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2B8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B82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9B8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45F09C5" w14:textId="77777777" w:rsidTr="00E5588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FD0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67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B9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52B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D53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73A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28E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31E177B" w14:textId="77777777" w:rsidTr="00E55884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6B5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A7E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44F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2CF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558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BDD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BF9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477ADF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E58AB8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AB91DA2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7AB27D2E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2C7949CB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4410C2CB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520DBB9D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73E35604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7367CB70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6FF48EC8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14167BAE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3D9380C7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5EC01F78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0B841BE2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662E660C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1D0DB600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320BD719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0B479D4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56A1D76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62F92230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0AA181F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710414E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44A3E8B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5F24ABA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1CD9C4F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6966F4E6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2DCE1756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56621AC7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0CAA2AA6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7732DA6C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14:paraId="74F2634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11D8B42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4183152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5CCF57BA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C4891" w14:textId="77777777" w:rsidR="004D296C" w:rsidRDefault="004D296C">
      <w:r>
        <w:separator/>
      </w:r>
    </w:p>
  </w:endnote>
  <w:endnote w:type="continuationSeparator" w:id="0">
    <w:p w14:paraId="14A05675" w14:textId="77777777" w:rsidR="004D296C" w:rsidRDefault="004D2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C42C3" w14:textId="77777777" w:rsidR="00E55884" w:rsidRDefault="00E55884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53A24BC" w14:textId="77777777" w:rsidR="00E55884" w:rsidRDefault="00E55884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1BE64" w14:textId="77777777" w:rsidR="00E55884" w:rsidRPr="00010D38" w:rsidRDefault="00E55884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5851FC3C" w14:textId="77777777" w:rsidR="00E55884" w:rsidRDefault="00E55884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316D5" w14:textId="77777777" w:rsidR="004D296C" w:rsidRDefault="004D296C">
      <w:r>
        <w:separator/>
      </w:r>
    </w:p>
  </w:footnote>
  <w:footnote w:type="continuationSeparator" w:id="0">
    <w:p w14:paraId="7B993AA6" w14:textId="77777777" w:rsidR="004D296C" w:rsidRDefault="004D2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E55884" w:rsidRPr="0073029B" w14:paraId="770D6C3A" w14:textId="77777777" w:rsidTr="00D71752">
      <w:trPr>
        <w:trHeight w:val="59"/>
      </w:trPr>
      <w:tc>
        <w:tcPr>
          <w:tcW w:w="416" w:type="pct"/>
          <w:noWrap/>
        </w:tcPr>
        <w:p w14:paraId="44D783E7" w14:textId="77777777"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1AEC113B" w14:textId="77777777" w:rsidR="00E55884" w:rsidRPr="0073029B" w:rsidRDefault="00E55884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6D5DD5E1" w14:textId="77777777" w:rsidR="00E55884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43E30396" w14:textId="2DBAF4C2" w:rsidR="00E55884" w:rsidRPr="0073029B" w:rsidRDefault="00E55884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ICO  \* MERGEFORMAT </w:instrText>
          </w:r>
          <w:r>
            <w:rPr>
              <w:noProof/>
            </w:rPr>
            <w:fldChar w:fldCharType="separate"/>
          </w:r>
          <w:r w:rsidR="007E6380">
            <w:rPr>
              <w:noProof/>
            </w:rPr>
            <w:t>31734359</w:t>
          </w:r>
          <w:r>
            <w:rPr>
              <w:noProof/>
            </w:rPr>
            <w:fldChar w:fldCharType="end"/>
          </w:r>
        </w:p>
      </w:tc>
    </w:tr>
    <w:tr w:rsidR="00E55884" w:rsidRPr="0073029B" w14:paraId="63C481FA" w14:textId="77777777" w:rsidTr="00D71752">
      <w:trPr>
        <w:trHeight w:val="59"/>
      </w:trPr>
      <w:tc>
        <w:tcPr>
          <w:tcW w:w="416" w:type="pct"/>
          <w:noWrap/>
        </w:tcPr>
        <w:p w14:paraId="58FDEBFF" w14:textId="77777777"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20538A74" w14:textId="77777777"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3FF33E6F" w14:textId="77777777" w:rsidR="00E55884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71AF0E4D" w14:textId="29E220C6" w:rsidR="00E55884" w:rsidRPr="0073029B" w:rsidRDefault="00E55884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DIC  \* MERGEFORMAT </w:instrText>
          </w:r>
          <w:r>
            <w:rPr>
              <w:noProof/>
            </w:rPr>
            <w:fldChar w:fldCharType="separate"/>
          </w:r>
          <w:r w:rsidR="007E6380">
            <w:rPr>
              <w:noProof/>
            </w:rPr>
            <w:t>2020494399</w:t>
          </w:r>
          <w:r>
            <w:rPr>
              <w:noProof/>
            </w:rPr>
            <w:fldChar w:fldCharType="end"/>
          </w:r>
        </w:p>
      </w:tc>
    </w:tr>
  </w:tbl>
  <w:p w14:paraId="04BB4424" w14:textId="77777777" w:rsidR="00E55884" w:rsidRDefault="00E558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E55884" w:rsidRPr="0073029B" w14:paraId="0422FD76" w14:textId="77777777" w:rsidTr="00D71752">
      <w:trPr>
        <w:trHeight w:val="59"/>
      </w:trPr>
      <w:tc>
        <w:tcPr>
          <w:tcW w:w="416" w:type="pct"/>
          <w:noWrap/>
        </w:tcPr>
        <w:p w14:paraId="167712B7" w14:textId="77777777"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115A11D" w14:textId="77777777"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65D2BCEF" w14:textId="77777777" w:rsidR="00E55884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60A71023" w14:textId="77777777"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4D296C">
            <w:fldChar w:fldCharType="begin"/>
          </w:r>
          <w:r w:rsidR="004D296C">
            <w:instrText xml:space="preserve"> MERGEFIELD  aSUB_ICO  \* MERGEFORMAT </w:instrText>
          </w:r>
          <w:r w:rsidR="004D296C">
            <w:fldChar w:fldCharType="separate"/>
          </w:r>
          <w:r w:rsidR="00540BD1">
            <w:rPr>
              <w:noProof/>
            </w:rPr>
            <w:t>«aSUB_ICO»</w:t>
          </w:r>
          <w:r w:rsidR="004D296C">
            <w:rPr>
              <w:noProof/>
            </w:rPr>
            <w:fldChar w:fldCharType="end"/>
          </w:r>
        </w:p>
      </w:tc>
    </w:tr>
    <w:tr w:rsidR="00E55884" w:rsidRPr="0073029B" w14:paraId="5A6C735C" w14:textId="77777777" w:rsidTr="00D71752">
      <w:trPr>
        <w:trHeight w:val="59"/>
      </w:trPr>
      <w:tc>
        <w:tcPr>
          <w:tcW w:w="416" w:type="pct"/>
          <w:noWrap/>
        </w:tcPr>
        <w:p w14:paraId="4D625D2D" w14:textId="77777777"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519D61DC" w14:textId="77777777"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1DC01EF3" w14:textId="77777777" w:rsidR="00E55884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6E700493" w14:textId="77777777" w:rsidR="00E55884" w:rsidRPr="0073029B" w:rsidRDefault="00E55884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 w:rsidR="004D296C">
            <w:fldChar w:fldCharType="begin"/>
          </w:r>
          <w:r w:rsidR="004D296C">
            <w:instrText xml:space="preserve"> MERGEFIELD  aSUB_DIC  \* MERGEFORMAT </w:instrText>
          </w:r>
          <w:r w:rsidR="004D296C">
            <w:fldChar w:fldCharType="separate"/>
          </w:r>
          <w:r w:rsidR="00540BD1">
            <w:rPr>
              <w:noProof/>
            </w:rPr>
            <w:t>«aSUB_DIC»</w:t>
          </w:r>
          <w:r w:rsidR="004D296C">
            <w:rPr>
              <w:noProof/>
            </w:rPr>
            <w:fldChar w:fldCharType="end"/>
          </w:r>
        </w:p>
      </w:tc>
    </w:tr>
  </w:tbl>
  <w:p w14:paraId="0D928949" w14:textId="77777777" w:rsidR="00E55884" w:rsidRDefault="00E558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81"/>
    <w:docVar w:name="arg2" w:val="driver=asa12;DBF=subop.db;DBN=subop;ENG=subop;links=tcpip;uid=zeleznikova;con=finus(10.15);pwd=7683671878987Gabina76"/>
    <w:docVar w:name="arg3" w:val="0"/>
    <w:docVar w:name="arg4" w:val="C:\Users\ZELEZN~1\AppData\Local\Temp\17421156.doc"/>
    <w:docVar w:name="arg5" w:val="1"/>
  </w:docVars>
  <w:rsids>
    <w:rsidRoot w:val="001241C4"/>
    <w:rsid w:val="0000202E"/>
    <w:rsid w:val="000053B0"/>
    <w:rsid w:val="00011EDC"/>
    <w:rsid w:val="000234F7"/>
    <w:rsid w:val="0002470E"/>
    <w:rsid w:val="00030DEB"/>
    <w:rsid w:val="000347CF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52"/>
    <w:rsid w:val="000929AD"/>
    <w:rsid w:val="000954D3"/>
    <w:rsid w:val="00097E02"/>
    <w:rsid w:val="00097E73"/>
    <w:rsid w:val="000A4845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41C4"/>
    <w:rsid w:val="0012652D"/>
    <w:rsid w:val="0013217B"/>
    <w:rsid w:val="001347E3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93926"/>
    <w:rsid w:val="002B2255"/>
    <w:rsid w:val="002C45D6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002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2DA7"/>
    <w:rsid w:val="003934AB"/>
    <w:rsid w:val="003B4653"/>
    <w:rsid w:val="003E5CE2"/>
    <w:rsid w:val="003E7C26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8190D"/>
    <w:rsid w:val="004920E3"/>
    <w:rsid w:val="00495CAE"/>
    <w:rsid w:val="004969BE"/>
    <w:rsid w:val="004A7E73"/>
    <w:rsid w:val="004B16CA"/>
    <w:rsid w:val="004B60B4"/>
    <w:rsid w:val="004C1789"/>
    <w:rsid w:val="004C2826"/>
    <w:rsid w:val="004D296C"/>
    <w:rsid w:val="004D77A8"/>
    <w:rsid w:val="004E08B1"/>
    <w:rsid w:val="004E1617"/>
    <w:rsid w:val="00511537"/>
    <w:rsid w:val="00511BB9"/>
    <w:rsid w:val="0053372C"/>
    <w:rsid w:val="0053676C"/>
    <w:rsid w:val="00540BD1"/>
    <w:rsid w:val="00546167"/>
    <w:rsid w:val="00554FC2"/>
    <w:rsid w:val="005572BC"/>
    <w:rsid w:val="005576CC"/>
    <w:rsid w:val="00565E67"/>
    <w:rsid w:val="005723C1"/>
    <w:rsid w:val="00572A39"/>
    <w:rsid w:val="00573DF0"/>
    <w:rsid w:val="0058133C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3E22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672E"/>
    <w:rsid w:val="0073029B"/>
    <w:rsid w:val="00731B3D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6541A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B7DE5"/>
    <w:rsid w:val="007C5B6C"/>
    <w:rsid w:val="007C71E0"/>
    <w:rsid w:val="007D05A0"/>
    <w:rsid w:val="007E020B"/>
    <w:rsid w:val="007E4E98"/>
    <w:rsid w:val="007E6380"/>
    <w:rsid w:val="007F0FEA"/>
    <w:rsid w:val="007F12E0"/>
    <w:rsid w:val="007F1872"/>
    <w:rsid w:val="007F5903"/>
    <w:rsid w:val="007F63F2"/>
    <w:rsid w:val="00801080"/>
    <w:rsid w:val="00820918"/>
    <w:rsid w:val="00825BB7"/>
    <w:rsid w:val="0083409F"/>
    <w:rsid w:val="00845909"/>
    <w:rsid w:val="00853828"/>
    <w:rsid w:val="0086010C"/>
    <w:rsid w:val="0087241F"/>
    <w:rsid w:val="00874C86"/>
    <w:rsid w:val="00880EE0"/>
    <w:rsid w:val="00881D09"/>
    <w:rsid w:val="00893440"/>
    <w:rsid w:val="00894C10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66C49"/>
    <w:rsid w:val="009A278B"/>
    <w:rsid w:val="009A5A6E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14F39"/>
    <w:rsid w:val="00A15E25"/>
    <w:rsid w:val="00A44202"/>
    <w:rsid w:val="00A4559A"/>
    <w:rsid w:val="00A45CBB"/>
    <w:rsid w:val="00A548D2"/>
    <w:rsid w:val="00A57EAA"/>
    <w:rsid w:val="00A61D74"/>
    <w:rsid w:val="00A65012"/>
    <w:rsid w:val="00A67AA4"/>
    <w:rsid w:val="00A80683"/>
    <w:rsid w:val="00A82CC0"/>
    <w:rsid w:val="00A97460"/>
    <w:rsid w:val="00A97B9E"/>
    <w:rsid w:val="00AB4291"/>
    <w:rsid w:val="00AC1897"/>
    <w:rsid w:val="00AC1B7E"/>
    <w:rsid w:val="00AD5EAF"/>
    <w:rsid w:val="00AD6F86"/>
    <w:rsid w:val="00B01A26"/>
    <w:rsid w:val="00B0318A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3798B"/>
    <w:rsid w:val="00C41449"/>
    <w:rsid w:val="00C419BE"/>
    <w:rsid w:val="00C43B24"/>
    <w:rsid w:val="00C52CD8"/>
    <w:rsid w:val="00C53EFA"/>
    <w:rsid w:val="00C6138D"/>
    <w:rsid w:val="00C62659"/>
    <w:rsid w:val="00C64245"/>
    <w:rsid w:val="00C736A2"/>
    <w:rsid w:val="00C74B1A"/>
    <w:rsid w:val="00C77B5A"/>
    <w:rsid w:val="00C82075"/>
    <w:rsid w:val="00CA16E9"/>
    <w:rsid w:val="00CA5E52"/>
    <w:rsid w:val="00CB5868"/>
    <w:rsid w:val="00CB6966"/>
    <w:rsid w:val="00CC0C8C"/>
    <w:rsid w:val="00CD2022"/>
    <w:rsid w:val="00CD6DB7"/>
    <w:rsid w:val="00CE1E48"/>
    <w:rsid w:val="00CE23A8"/>
    <w:rsid w:val="00CE28FD"/>
    <w:rsid w:val="00CE5EE1"/>
    <w:rsid w:val="00CF29BB"/>
    <w:rsid w:val="00CF690C"/>
    <w:rsid w:val="00D009DF"/>
    <w:rsid w:val="00D01172"/>
    <w:rsid w:val="00D01B9C"/>
    <w:rsid w:val="00D039E6"/>
    <w:rsid w:val="00D250F3"/>
    <w:rsid w:val="00D3157C"/>
    <w:rsid w:val="00D354A6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67A6"/>
    <w:rsid w:val="00DC7516"/>
    <w:rsid w:val="00DE1422"/>
    <w:rsid w:val="00DE4789"/>
    <w:rsid w:val="00DE4A85"/>
    <w:rsid w:val="00DF7339"/>
    <w:rsid w:val="00E04E61"/>
    <w:rsid w:val="00E14BD3"/>
    <w:rsid w:val="00E15A6B"/>
    <w:rsid w:val="00E22677"/>
    <w:rsid w:val="00E51BAB"/>
    <w:rsid w:val="00E51C26"/>
    <w:rsid w:val="00E51F40"/>
    <w:rsid w:val="00E55884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321B"/>
    <w:rsid w:val="00EE423C"/>
    <w:rsid w:val="00EF4BFA"/>
    <w:rsid w:val="00EF5C80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64051"/>
    <w:rsid w:val="00F8061C"/>
    <w:rsid w:val="00F918DE"/>
    <w:rsid w:val="00F9573B"/>
    <w:rsid w:val="00FC1163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D12535"/>
  <w15:docId w15:val="{242B77F9-503E-4A75-9DDF-618DD6AC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  <w:style w:type="paragraph" w:styleId="Odsekzoznamu">
    <w:name w:val="List Paragraph"/>
    <w:basedOn w:val="Normlny"/>
    <w:uiPriority w:val="34"/>
    <w:qFormat/>
    <w:rsid w:val="009A5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8DF68-94B4-49A6-8EBF-0946136F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380</TotalTime>
  <Pages>24</Pages>
  <Words>7597</Words>
  <Characters>43303</Characters>
  <Application>Microsoft Office Word</Application>
  <DocSecurity>0</DocSecurity>
  <Lines>360</Lines>
  <Paragraphs>101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subject/>
  <dc:creator>Zeleznikova</dc:creator>
  <cp:keywords/>
  <dc:description/>
  <cp:lastModifiedBy>SUBOP plus, s.r.o.</cp:lastModifiedBy>
  <cp:revision>4</cp:revision>
  <cp:lastPrinted>2020-06-29T13:13:00Z</cp:lastPrinted>
  <dcterms:created xsi:type="dcterms:W3CDTF">2020-06-28T16:10:00Z</dcterms:created>
  <dcterms:modified xsi:type="dcterms:W3CDTF">2021-06-28T09:55:00Z</dcterms:modified>
</cp:coreProperties>
</file>