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6152459B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FE4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07C9BC87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7788E81D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C453E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A1E1AE5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5A3DA63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D37B673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FA7C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7EE6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DFD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3A4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8D15F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90FF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9EDA8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257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185A00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DDB5D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955B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E18DD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0C17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E5B6E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A70A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55FB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9075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515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2F3FFE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F4D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2BB9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766E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6EC3A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5442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9AF0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C67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CD35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639CFA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4DBC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4A04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EA8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DE8B7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9878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4314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704A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EA35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0AE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4DE5D5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ADF0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CC4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118A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764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5AAEC2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60E2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D6BE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5616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49C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763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6208B7D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B069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EB3A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CF98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227D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782403C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B2FC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9B43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8080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CF30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7261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0AD630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403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76A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CEFA2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5FE2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DEF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5ABA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B389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9C37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8C8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FA91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E7A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80EF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751A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37CD648" w14:textId="3DE3777C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</w:t>
            </w:r>
            <w:r w:rsidR="007E6380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9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5312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AB19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0310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198196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7312644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239E8B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44D45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6BC83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ED03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7B3F7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E38D3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5194C4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0EBA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882BB0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BCB29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C741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9F89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613AB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71A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5085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EF8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5B9B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6748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44A4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619A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445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987E2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52D6FC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26AA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024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4332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EE937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1406D2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64C49F3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61D74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302731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00685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54930F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3E865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59801E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D22F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66A6CB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E44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AC82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CB0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A33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FB40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EC94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1524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1A03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FBA8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88D3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2724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2C4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F4E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5EEC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9B6F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FEF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142DF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94BE92" w14:textId="77777777" w:rsidR="000669B7" w:rsidRPr="0073029B" w:rsidRDefault="000347C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E5FA1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5B480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08A8B8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4BC9F2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5698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1E35F0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57FF034C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BDA07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465D4F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4C570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58B8F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60DA8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003F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59734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4D160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2F6A72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1C20F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2CD813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8723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0C058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E052E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7DD07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657C6D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18F6D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267B26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5D9220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49F002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178983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18C8C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8CBCA86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6D2E6B00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9655D41" wp14:editId="60B7428E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B05ADC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E55884" w:rsidRDefault="007B7DE5" w:rsidP="000669B7">
                            <w:fldSimple w:instr=" MERGEFIELD  aDMDO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1812769" wp14:editId="02D1E195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DBD34B" w14:textId="77777777" w:rsidR="00E55884" w:rsidRDefault="00E55884" w:rsidP="000669B7">
                                  <w:r w:rsidRPr="00E51F40">
                                    <w:rPr>
                                      <w:rFonts w:ascii="Arial" w:hAnsi="Arial" w:cs="Arial"/>
                                    </w:rPr>
                                    <w:t>2019</w:t>
                                  </w:r>
                                  <w:r w:rsidRPr="00E51F40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E51F40">
                                    <w:rPr>
                                      <w:rFonts w:ascii="Arial" w:hAnsi="Arial" w:cs="Arial"/>
                                    </w:rPr>
                                    <w:instrText xml:space="preserve"> MERGEFIELD  aDRDO  \* MERGEFORMAT </w:instrText>
                                  </w:r>
                                  <w:r w:rsidRPr="00E51F40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E51F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 w:rsidRPr="00E51F40"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E55884" w:rsidRDefault="00E55884" w:rsidP="000669B7">
                            <w:r w:rsidRPr="00E51F40">
                              <w:rPr>
                                <w:rFonts w:ascii="Arial" w:hAnsi="Arial" w:cs="Arial"/>
                              </w:rPr>
                              <w:t>2019</w:t>
                            </w:r>
                            <w:r w:rsidRPr="00E51F40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E51F40">
                              <w:rPr>
                                <w:rFonts w:ascii="Arial" w:hAnsi="Arial" w:cs="Arial"/>
                              </w:rPr>
                              <w:instrText xml:space="preserve"> MERGEFIELD  aDRDO  \* MERGEFORMAT </w:instrText>
                            </w:r>
                            <w:r w:rsidRPr="00E51F40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E51F40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 w:rsidRPr="00E51F40"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8C7BD1D" wp14:editId="31AECCEB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3F6747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9F81383" wp14:editId="5D114EA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20A4D0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E55884" w:rsidRDefault="007B7DE5" w:rsidP="000669B7">
                            <w:fldSimple w:instr=" MERGEFIELD  aDMOD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3BBC7D56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2D254355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0994E6C1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1241C4" w:rsidRPr="004B5226">
              <w:rPr>
                <w:color w:val="FFFFFF" w:themeColor="background1"/>
              </w:rPr>
              <w:t>31734359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3065298B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1241C4" w:rsidRPr="004B5226">
              <w:rPr>
                <w:color w:val="FFFFFF" w:themeColor="background1"/>
              </w:rPr>
              <w:t>2020494399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C0309C5" wp14:editId="1B9AD81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88900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1DEBB5" w14:textId="77777777" w:rsidR="00E55884" w:rsidRDefault="00E55884" w:rsidP="000669B7">
                                  <w:r w:rsidRPr="000A4845">
                                    <w:rPr>
                                      <w:rFonts w:ascii="Arial" w:hAnsi="Arial" w:cs="Arial"/>
                                    </w:rPr>
                                    <w:t>2018</w:t>
                                  </w:r>
                                </w:p>
                                <w:p w14:paraId="65E83620" w14:textId="77777777" w:rsidR="00E55884" w:rsidRDefault="00E55884" w:rsidP="000669B7"/>
                                <w:p w14:paraId="18714C62" w14:textId="77777777" w:rsidR="00E55884" w:rsidRDefault="00E55884" w:rsidP="000669B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7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IXNWWt4AAAAJAQAADwAAAGRycy9kb3ducmV2&#10;LnhtbEyPwU7DMBBE70j8g7VIXBB1QpvQhjgVQgLBDdoKrm6yTSLsdbDdNPw9ywmOOzOafVOuJ2vE&#10;iD70jhSkswQEUu2anloFu+3j9RJEiJoabRyhgm8MsK7Oz0pdNO5EbzhuYiu4hEKhFXQxDoWUoe7Q&#10;6jBzAxJ7B+etjnz6VjZen7jcGnmTJLm0uif+0OkBHzqsPzdHq2C5eB4/wsv89b3OD2YVr27Hpy+v&#10;1OXFdH8HIuIU/8Lwi8/oUDHT3h2pCcIoyLJsxVE2FryJA/k8ZWHPTpqBrEr5f0H1Aw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CFzVlreAAAACQEAAA8AAAAAAAAAAAAAAAAAhAQAAGRy&#10;cy9kb3ducmV2LnhtbFBLBQYAAAAABAAEAPMAAACPBQAAAAA=&#10;">
                      <v:textbox>
                        <w:txbxContent>
                          <w:p w:rsidR="00E55884" w:rsidRDefault="00E55884" w:rsidP="000669B7">
                            <w:r w:rsidRPr="000A4845">
                              <w:rPr>
                                <w:rFonts w:ascii="Arial" w:hAnsi="Arial" w:cs="Arial"/>
                              </w:rPr>
                              <w:t>2018</w:t>
                            </w:r>
                          </w:p>
                          <w:p w:rsidR="00E55884" w:rsidRDefault="00E55884" w:rsidP="000669B7"/>
                          <w:p w:rsidR="00E55884" w:rsidRDefault="00E55884" w:rsidP="000669B7"/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E61624C" wp14:editId="1904B2F6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15994D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</w:t>
                                  </w:r>
                                  <w:r w:rsidR="00E5588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80182018</w:t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E55884" w:rsidRDefault="00E55884" w:rsidP="000669B7">
                            <w:fldSimple w:instr=" MERGEFIELD  aDRDOo  \* MERGEFORMAT ">
                              <w:r w:rsidRPr="001241C4">
                                <w:rPr>
                                  <w:rFonts w:ascii="Arial" w:hAnsi="Arial" w:cs="Arial"/>
                                  <w:noProof/>
                                </w:rPr>
                                <w:t>201</w:t>
                              </w:r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80182018</w:t>
                              </w:r>
                              <w:r w:rsidRPr="001241C4">
                                <w:rPr>
                                  <w:rFonts w:ascii="Arial" w:hAnsi="Arial" w:cs="Arial"/>
                                  <w:noProof/>
                                </w:rPr>
                                <w:t>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452476E" wp14:editId="438B2C6A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1560C4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E55884" w:rsidRDefault="007B7DE5" w:rsidP="000669B7">
                            <w:fldSimple w:instr=" MERGEFIELD  aDMDO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D33B619" wp14:editId="53DDC3E2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2BA140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E55884" w:rsidRDefault="007B7DE5" w:rsidP="000669B7">
                            <w:fldSimple w:instr=" MERGEFIELD  aDMOD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F79283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18B8DA0D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49212C9A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7D1CE13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691F0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1A3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8009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0A5F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F71D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C8C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73E48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143E2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2D7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2DA9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F3475A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6DB6C0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DB09708" wp14:editId="7A9EF741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C06C36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27. 9. 1996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27. 9. 1996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1ACCC43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3C90C3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18B959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19B12D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D2AFB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350847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9B151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428E47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6753FF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C7891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6F68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010E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22E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D66F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8058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C42F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069FF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D841D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06E46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18C96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6537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1028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FE37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A706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BCBE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EE31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F1AB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55BC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E07DCDE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1A92F0C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122B92B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2CA7D4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3D9A20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5CE611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013C3E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7F4398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5F3190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0B75CD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414CBF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386A5C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8B0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3C25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78DB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A8C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E4E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2080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0DF920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297299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6FAB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5320FA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25AA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09D7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5F9A20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DFA4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BC75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50E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C448190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B105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83FB6D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5640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7AF84B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2283AF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0F4C8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39B975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ACC7F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3749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0E0696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CAA5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17F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687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3C74A96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0B2B255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1434A2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5D8076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2456F4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70081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6930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437101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614242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5FBA0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6137D2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5988E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38A87B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32A0F4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240A663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6F8548B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67426CD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7A574D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25454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784664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F8BC5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702D0E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0B9697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2B2C69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61DAB5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E7EF4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078864E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1692A1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789B83D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553BD5C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F806170" wp14:editId="3B26E40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AE0B1E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31734359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31734359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73859E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682108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563CD4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76AE06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0D440E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06EFAF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341F93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3A6E87B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E0687F4" wp14:editId="3B9A8A4F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7F7D00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2020494399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2020494399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3D5A1C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450DC9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3CF1F5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296078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7503C7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2D0808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284A7C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4C9DF5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62D59F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86798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7958468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4A95F5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5F7BD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C39A2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A212B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9055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32BF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EEBAD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5262B4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2FBE6D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D87DF74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396DC6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437009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3C399B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08FED0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328F3C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C1C04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19F88E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6F8E9C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4D0421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3284AE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271A7C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3E2A85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00616D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34B795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01F7CB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1A3588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12CAA9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03E4D0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7C1006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0DC333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14A229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2B8DD67" wp14:editId="7912970D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803E04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68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E55884" w:rsidRDefault="007B7DE5" w:rsidP="000669B7">
                            <w:fldSimple w:instr=" MERGEFIELD  aSUB_SKNACE12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2C1069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0CB4A1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08A15D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317CFF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939B75F" wp14:editId="163C95D9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72192F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E55884" w:rsidRDefault="007B7DE5" w:rsidP="000669B7">
                            <w:fldSimple w:instr=" MERGEFIELD  aSUB_SKNACE34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32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235B96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0BAD53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13583A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D4D739C" wp14:editId="0F58EFFB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6B2E4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E55884" w:rsidRDefault="007B7DE5" w:rsidP="000669B7">
                            <w:fldSimple w:instr=" MERGEFIELD  aSUB_SKNACE5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C412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10FB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918D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DC1A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032B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B823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30CC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1F22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5BEDFC4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1094528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52F331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844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F553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E49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6CD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08072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06F9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ACBB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9C2F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CEB1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6930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7C66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81F6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D7E0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C224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FD5B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9B8E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ACDB35D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169B4184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1FB2E86" wp14:editId="7C34A95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8284D3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 plus, s. r. 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Subop plus, s. r. 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2D1A3A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654028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7FF1DE9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7CF62A9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B504BB7" wp14:editId="22756374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BA89D4" w14:textId="77777777" w:rsidR="00E55884" w:rsidRDefault="004D296C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E55884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19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E55884" w:rsidRDefault="007B7DE5" w:rsidP="000669B7">
                            <w:fldSimple w:instr=" MERGEFIELD  aSUB_ULICA_CISLO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C7526EB" wp14:editId="0562CDAE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E1E0B2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Mlynárska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Mlynárska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71ED9197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1066A0AC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C2EAE9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35EBC0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43CC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1A95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955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F05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905B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F5A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B4C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0AF2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0AB6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1B2A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796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7C6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989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8AE8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0736B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CBFD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289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F9F8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C27A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F0D110D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41F73183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A794A8D" wp14:editId="5A2DE1DB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299CBD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Košice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Košice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D3E7835" wp14:editId="5096677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BC296E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04001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3338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63B2AC3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5353F0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4447C9CE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6E45847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50B19E4" wp14:editId="05ED106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F72D37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055/6782691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055/6782691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1B62A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2A55A3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83DC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BAB4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A517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8304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5E15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62F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2814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AB8D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29A16D4" wp14:editId="1C6AA8B2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87EE94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601F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152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F4B4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C58E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68D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A1F1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CB13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C264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91A1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610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EF2C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425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40D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4A6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183D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EFDA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AFF3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21F6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B07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991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D396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1DF3B24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15B9B5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2D67ADF" wp14:editId="39349E6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6B119F" w14:textId="77777777"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subop@subop.sk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subop@subop.sk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820E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E46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937D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82D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31C0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A455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8252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AA7E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5E0FA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7254DD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BE27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BF7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1D9F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8930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3F4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766C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21C2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226C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A44B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E9E4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3A5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2AFE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6165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2E0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F2BE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E39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336B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9EC2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53D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66B9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EAA3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85E6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F43F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3FB8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595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A5C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D087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2C68160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BECB3D5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14:paraId="42BBF7D4" w14:textId="77777777" w:rsidR="002F7002" w:rsidRPr="0073029B" w:rsidRDefault="002F700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</w:t>
            </w:r>
            <w:r w:rsidR="000A4845">
              <w:rPr>
                <w:rFonts w:ascii="Arial Narrow" w:hAnsi="Arial Narrow"/>
                <w:sz w:val="22"/>
                <w:szCs w:val="22"/>
                <w:lang w:eastAsia="sk-SK"/>
              </w:rPr>
              <w:t>8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.6.20</w:t>
            </w:r>
            <w:r w:rsidR="000A4845">
              <w:rPr>
                <w:rFonts w:ascii="Arial Narrow" w:hAnsi="Arial Narrow"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1F46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AECD9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50B8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4B8A0EA8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45E17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8C296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1517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02F8E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0A611B9A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2AE4DCE" wp14:editId="63EBB6FE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3E0914" w14:textId="77777777" w:rsidR="00E55884" w:rsidRPr="007C40F2" w:rsidRDefault="00E55884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E55884" w:rsidRPr="007C40F2" w:rsidRDefault="00E55884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4A6C8AE2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4118D2D3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705CB082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2EEC4C7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A3F023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E440724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50AB6C02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2B4CA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728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2BF039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AC5C65D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5B767F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DDC3F2" w14:textId="77777777" w:rsidR="000669B7" w:rsidRPr="0073029B" w:rsidRDefault="007B7DE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CB304A2" w14:textId="77777777" w:rsidR="000669B7" w:rsidRPr="0073029B" w:rsidRDefault="009A5A6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0669B7" w:rsidRPr="0073029B" w14:paraId="0082BA25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1057E6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72DF62D" w14:textId="77777777" w:rsidR="000669B7" w:rsidRPr="0073029B" w:rsidRDefault="007B7DE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949D524" w14:textId="77777777" w:rsidR="000669B7" w:rsidRPr="0073029B" w:rsidRDefault="009A5A6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0669B7" w:rsidRPr="0073029B" w14:paraId="25D019D1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BDE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E611E" w14:textId="77777777" w:rsidR="000669B7" w:rsidRPr="0073029B" w:rsidRDefault="007B7DE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AB0A5A9" w14:textId="77777777" w:rsidR="000669B7" w:rsidRPr="0073029B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3B7B1D1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D182E6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3BA36D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D57EF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E7576F1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0B60DCE3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1E06A21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F84497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102DAD5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3591E23D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38A1153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6B82E7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2DB16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A0B1C1A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3741C60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1578177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450E9A8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54427F16" w14:textId="77777777" w:rsidTr="00CA5E5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B274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DA5E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6CCA327C" w14:textId="77777777" w:rsidTr="00CA5E5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245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54A9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C33D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C970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B4AB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E913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6056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A4E7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1AD8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7E80F2FA" w14:textId="77777777" w:rsidTr="00CA5E5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FFAC3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7EB86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7471D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4081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B111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01E72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0DDA8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851D3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EE5C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0EE0AA53" w14:textId="77777777" w:rsidTr="00CA5E52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6672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2591D03E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2F37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EB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3B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75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31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20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21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A9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817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1C4ACD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E9F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EA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F0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1F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35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BE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49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08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840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22339E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E4C9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77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C1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C1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DB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CD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09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37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122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46A2F8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2F12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CC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75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24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BB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EC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93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93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DD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C534D44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6C41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38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8C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33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69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A4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59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68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426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178A5D" w14:textId="77777777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7FBE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51F40" w:rsidRPr="0073029B" w14:paraId="6D6CE873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3C32A" w14:textId="77777777" w:rsidR="00E51F40" w:rsidRPr="0073029B" w:rsidRDefault="00E51F40" w:rsidP="00E51F4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F0A3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508B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4295</w:t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A83A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C111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76BA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9755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88F3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896D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4295</w:t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1F40" w:rsidRPr="0073029B" w14:paraId="44B451D9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E6A0F" w14:textId="77777777" w:rsidR="00E51F40" w:rsidRPr="0073029B" w:rsidRDefault="00E51F40" w:rsidP="00E51F4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72AD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3DA5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EB3C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4638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C1FE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D344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8EB4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94F4F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</w:tr>
      <w:tr w:rsidR="00E51F40" w:rsidRPr="0073029B" w14:paraId="4F4CB4AE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4DBD6" w14:textId="77777777" w:rsidR="00E51F40" w:rsidRPr="0073029B" w:rsidRDefault="00E51F40" w:rsidP="00E51F4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8346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E8CD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C82D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6007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EC26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2E18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22B6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91B6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E6CF314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C4E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55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22B1" w14:textId="77777777" w:rsidR="000669B7" w:rsidRPr="003511A5" w:rsidRDefault="00E51F4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7731</w:t>
            </w:r>
            <w:r w:rsidR="007B7DE5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A2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F2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FEA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7D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D5F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0B6AE" w14:textId="77777777" w:rsidR="000669B7" w:rsidRPr="003511A5" w:rsidRDefault="00E51F4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7731</w:t>
            </w:r>
            <w:r w:rsidR="007B7DE5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14:paraId="52497611" w14:textId="77777777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5EC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14:paraId="59A8AC04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359F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59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19F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B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F1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70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D9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C8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C37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0272C62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C02D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20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C3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44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6B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C8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3E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40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CD3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48E8A5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E60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71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2B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6A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98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96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DF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84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CD5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D8D8633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1C86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DA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7A33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DA1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C50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9C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D96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F9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23F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888EA15" w14:textId="77777777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23B4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51F40" w:rsidRPr="0073029B" w14:paraId="03E649C3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918EC" w14:textId="77777777" w:rsidR="00E51F40" w:rsidRPr="0073029B" w:rsidRDefault="00E51F40" w:rsidP="00E51F4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E1CA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C3DF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1269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27A0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0B07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E696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B034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F9F12" w14:textId="77777777"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</w:tr>
      <w:tr w:rsidR="00CA5E52" w:rsidRPr="0073029B" w14:paraId="169E3950" w14:textId="77777777" w:rsidTr="00CA5E5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8779C" w14:textId="77777777" w:rsidR="00CA5E52" w:rsidRPr="0073029B" w:rsidRDefault="00CA5E52" w:rsidP="00CA5E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1773C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1149" w14:textId="77777777" w:rsidR="00CA5E52" w:rsidRPr="003511A5" w:rsidRDefault="00E51F40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9444,48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0B37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13D2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4D23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F647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F555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79B51" w14:textId="77777777" w:rsidR="00CA5E52" w:rsidRPr="003511A5" w:rsidRDefault="00E51F40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9444,48</w:t>
            </w:r>
          </w:p>
        </w:tc>
      </w:tr>
    </w:tbl>
    <w:p w14:paraId="4F095F18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3591FBE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C7A95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5CB15D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65F78570" w14:textId="77777777" w:rsidTr="00CA5E5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260A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1D3C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37FFC60B" w14:textId="77777777" w:rsidTr="00CA5E5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7005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4DD9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6282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007E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C4D0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33E2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9AA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105F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F698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042B4DF2" w14:textId="77777777" w:rsidTr="00CA5E5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5D6CB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05E5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D0938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B8DDB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1F75F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FCC0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6DC9B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0685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0EC86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74255E71" w14:textId="77777777" w:rsidTr="00CA5E52">
        <w:trPr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A02A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F5F2503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50CB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7F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F2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F5903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20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37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6A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9CE4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B9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65246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</w:tr>
      <w:tr w:rsidR="000669B7" w:rsidRPr="0073029B" w14:paraId="133BD173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BDF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4B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7417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4B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7F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DF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F939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CA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77B23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14:paraId="6CB3E9B3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ED32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AA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6C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48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E5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49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5F46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D5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3CA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14:paraId="18767469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978C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60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27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B1F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B7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1A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7C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7A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DCB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8A9ABA2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CA40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90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6DC4" w14:textId="77777777"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F2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0A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7F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4E5C" w14:textId="77777777"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02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4076" w14:textId="77777777"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</w:tr>
      <w:tr w:rsidR="000669B7" w:rsidRPr="0073029B" w14:paraId="01A3466A" w14:textId="77777777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A4B9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03820F8A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1007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92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547D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859.00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01F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86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FC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4A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08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90D5B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859.00</w:t>
            </w:r>
          </w:p>
        </w:tc>
      </w:tr>
      <w:tr w:rsidR="000669B7" w:rsidRPr="0073029B" w14:paraId="5BA84EFE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ACC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E4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9147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1C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F2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DC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BA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01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8C68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</w:tr>
      <w:tr w:rsidR="000669B7" w:rsidRPr="0073029B" w14:paraId="63F7D38F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B3E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EC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06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E0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5D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AB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9D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D4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5FE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E8569A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C0DE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77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D41A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4295.00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B9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A9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D4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FA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6D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8E791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4295.00</w:t>
            </w:r>
          </w:p>
        </w:tc>
      </w:tr>
      <w:tr w:rsidR="000669B7" w:rsidRPr="0073029B" w14:paraId="3DD34736" w14:textId="77777777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F433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72150333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FCA7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2D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3F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C7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F9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89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93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9B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358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7E6C95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8AA0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65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43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78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94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3E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6B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9F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D71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D3912A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88A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88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86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29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30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8E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EA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BC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07D4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5F0D23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500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AB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1A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5E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E8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53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79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08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893E9" w14:textId="77777777"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14:paraId="3FC6B784" w14:textId="77777777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7DA1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48E4A49D" w14:textId="77777777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B12E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FA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6DB1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16316.48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08C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70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31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93A1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4E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264DE" w14:textId="77777777"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16316.48</w:t>
            </w:r>
          </w:p>
        </w:tc>
      </w:tr>
      <w:tr w:rsidR="00CA5E52" w:rsidRPr="0073029B" w14:paraId="616A8037" w14:textId="77777777" w:rsidTr="00CA5E5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C0091" w14:textId="77777777" w:rsidR="00CA5E52" w:rsidRPr="0073029B" w:rsidRDefault="00CA5E52" w:rsidP="00CA5E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72DF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B7B2" w14:textId="77777777" w:rsidR="00CA5E52" w:rsidRPr="003511A5" w:rsidRDefault="007F5903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E39C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9722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EDC9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0A37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C3CA" w14:textId="77777777"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8CDC3" w14:textId="77777777" w:rsidR="00CA5E52" w:rsidRPr="003511A5" w:rsidRDefault="007F5903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</w:tr>
    </w:tbl>
    <w:p w14:paraId="4DC597AB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3058653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A2FF6F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D22A24C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1169FB73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B91068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B7349B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578C8D43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015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0A3E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1433F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01A181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41A2AC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AE6FB25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5A3D636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24"/>
        <w:gridCol w:w="693"/>
      </w:tblGrid>
      <w:tr w:rsidR="000669B7" w:rsidRPr="0073029B" w14:paraId="66351CCD" w14:textId="77777777" w:rsidTr="00894C10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C342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1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0970B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2A26445A" w14:textId="77777777" w:rsidTr="007F5903">
        <w:trPr>
          <w:trHeight w:val="1537"/>
          <w:tblHeader/>
          <w:jc w:val="center"/>
        </w:trPr>
        <w:tc>
          <w:tcPr>
            <w:tcW w:w="152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EDF4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89BD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F099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F4C6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2085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7E3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EE20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1B02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EBC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832E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194EED8D" w14:textId="77777777" w:rsidTr="007F5903">
        <w:trPr>
          <w:trHeight w:val="155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9088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85EE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0ECC6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402F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210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BF70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025E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AD36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CF10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36A46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721A265C" w14:textId="77777777" w:rsidTr="00894C10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BE8A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6BC524B3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E9E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BAAA" w14:textId="77777777"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C4ED" w14:textId="77777777"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5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A8A3" w14:textId="77777777"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6EA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A7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62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56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D1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08EDA" w14:textId="77777777"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0669B7" w:rsidRPr="0073029B" w14:paraId="340CDD0E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DC94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C7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14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F0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9F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A7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92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E92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31B3D">
              <w:rPr>
                <w:rFonts w:ascii="Arial Narrow" w:hAnsi="Arial Narrow"/>
                <w:noProof/>
                <w:sz w:val="18"/>
                <w:szCs w:val="18"/>
              </w:rPr>
              <w:t>0.0</w:t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965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9AC1D" w14:textId="77777777"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14:paraId="2870497E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3A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C7DF" w14:textId="77777777"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5BA" w14:textId="77777777"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CA1A" w14:textId="77777777"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9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D6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1D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8A82" w14:textId="77777777"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61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87DD6" w14:textId="77777777"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14:paraId="41DFFEEE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03CF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BF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C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AC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6A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94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F7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17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83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0C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35D4271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3D45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EC51" w14:textId="77777777"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A9AF" w14:textId="77777777"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5246" w14:textId="77777777"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2E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CF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DEE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20C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61F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845DE" w14:textId="77777777"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0669B7" w:rsidRPr="0073029B" w14:paraId="10E7C56F" w14:textId="77777777" w:rsidTr="00894C10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ADF5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894C10" w:rsidRPr="0073029B" w14:paraId="5C8AC805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F437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A0F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274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F9E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CE1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F50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7DE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487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912A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0B7D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894C10" w:rsidRPr="0073029B" w14:paraId="60968663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3D4F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E33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242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981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B57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F4F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68B2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3AA5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0.0</w:t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BEC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DD02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894C10" w:rsidRPr="0073029B" w14:paraId="44E156CC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E5C3C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1C3A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99EA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6C5D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26A2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D3D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BC4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8DF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1B7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AAE6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7F5903" w:rsidRPr="0073029B" w14:paraId="6B5BE074" w14:textId="77777777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B9E7D" w14:textId="77777777" w:rsidR="007F5903" w:rsidRPr="0073029B" w:rsidRDefault="007F5903" w:rsidP="007F590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D4BD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1A65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7652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1BA1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C249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3957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8C21A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5742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F4376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0669B7" w:rsidRPr="0073029B" w14:paraId="34EAF5E5" w14:textId="77777777" w:rsidTr="00894C10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EB32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3A597079" w14:textId="77777777" w:rsidTr="007F590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8242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2E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98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72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23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27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04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55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F4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1B6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47F2C8" w14:textId="77777777" w:rsidTr="007F590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CAE3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7E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48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FD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6F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77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4E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FE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C3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7E9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CFBB8B" w14:textId="77777777" w:rsidTr="007F590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9C8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90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25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83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43E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97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BA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5B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82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765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C2788B" w14:textId="77777777" w:rsidTr="007F590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A96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49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E85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AB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F5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EBA3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37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7A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B21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CBB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54E1AD" w14:textId="77777777" w:rsidTr="00894C10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7599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F5903" w:rsidRPr="0073029B" w14:paraId="1D9551CC" w14:textId="77777777" w:rsidTr="007F5903">
        <w:trPr>
          <w:trHeight w:val="278"/>
          <w:tblHeader/>
          <w:jc w:val="center"/>
        </w:trPr>
        <w:tc>
          <w:tcPr>
            <w:tcW w:w="1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24C" w14:textId="77777777" w:rsidR="007F5903" w:rsidRPr="0073029B" w:rsidRDefault="007F5903" w:rsidP="007F590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34F63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8ABD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6594" w14:textId="77777777" w:rsidR="007F5903" w:rsidRPr="003511A5" w:rsidRDefault="00540BD1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1AE56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15B2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42A1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BE2CC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6A74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89C6A" w14:textId="77777777" w:rsidR="007F5903" w:rsidRPr="003511A5" w:rsidRDefault="00540BD1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7F5903" w:rsidRPr="0073029B" w14:paraId="4FD39706" w14:textId="77777777" w:rsidTr="007F5903">
        <w:trPr>
          <w:trHeight w:val="290"/>
          <w:tblHeader/>
          <w:jc w:val="center"/>
        </w:trPr>
        <w:tc>
          <w:tcPr>
            <w:tcW w:w="1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FB6EF" w14:textId="77777777" w:rsidR="007F5903" w:rsidRPr="0073029B" w:rsidRDefault="007F5903" w:rsidP="007F590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AEAA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804E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144B" w14:textId="77777777" w:rsidR="007F5903" w:rsidRPr="003511A5" w:rsidRDefault="00540BD1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0B5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5A2F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B5A2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EBA9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63C6" w14:textId="77777777"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C714E" w14:textId="77777777" w:rsidR="007F5903" w:rsidRPr="003511A5" w:rsidRDefault="00540BD1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</w:tbl>
    <w:p w14:paraId="0355AB48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898A46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E8B71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C426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778"/>
        <w:gridCol w:w="992"/>
        <w:gridCol w:w="892"/>
        <w:gridCol w:w="14"/>
        <w:gridCol w:w="14"/>
        <w:gridCol w:w="849"/>
        <w:gridCol w:w="74"/>
        <w:gridCol w:w="720"/>
        <w:gridCol w:w="28"/>
        <w:gridCol w:w="627"/>
        <w:gridCol w:w="28"/>
        <w:gridCol w:w="1007"/>
        <w:gridCol w:w="850"/>
      </w:tblGrid>
      <w:tr w:rsidR="000669B7" w:rsidRPr="0073029B" w14:paraId="67531D40" w14:textId="77777777" w:rsidTr="00DC67A6">
        <w:trPr>
          <w:trHeight w:val="145"/>
          <w:tblHeader/>
          <w:jc w:val="center"/>
        </w:trPr>
        <w:tc>
          <w:tcPr>
            <w:tcW w:w="14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D6FD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736" w:type="dxa"/>
            <w:gridSpan w:val="1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88DB5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74134A17" w14:textId="77777777" w:rsidTr="00DC67A6">
        <w:trPr>
          <w:trHeight w:val="1537"/>
          <w:tblHeader/>
          <w:jc w:val="center"/>
        </w:trPr>
        <w:tc>
          <w:tcPr>
            <w:tcW w:w="146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6042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944B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D514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4113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577E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665C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AB9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F4DF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BDC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1219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1F7FDB82" w14:textId="77777777" w:rsidTr="00DC67A6">
        <w:trPr>
          <w:trHeight w:val="155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E4E3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A6EC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D81B3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7CD1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3BE3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58CD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9D3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02B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2D3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9FEE2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43ACDDD2" w14:textId="77777777" w:rsidTr="00DC67A6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4CA9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894C10" w:rsidRPr="0073029B" w14:paraId="695A7CE9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68865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72F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4E1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77263.74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B88D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47705.07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E96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780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37B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A139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12ED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9E2B1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128598.57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14:paraId="074C9609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6E3F7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5519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55C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A2B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23D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FB79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4CA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EB5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0.0</w:t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B9A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40D3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894C10" w:rsidRPr="0073029B" w14:paraId="25B10891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48594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3BF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3629.76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F56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77263.74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8B5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18356.49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612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A36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B9F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B829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DEE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0DE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99249.99</w:t>
            </w:r>
          </w:p>
        </w:tc>
      </w:tr>
      <w:tr w:rsidR="00894C10" w:rsidRPr="0073029B" w14:paraId="49901496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27361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0C6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C62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8DE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9DB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8EE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1A92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272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0F3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476D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4C10" w:rsidRPr="0073029B" w14:paraId="03D89A37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28959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E06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D2E7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F4B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49D4A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3226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D9CD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8E7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961A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D0F82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894C10" w:rsidRPr="0073029B" w14:paraId="60180A22" w14:textId="77777777" w:rsidTr="00DC67A6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0D4FF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894C10" w:rsidRPr="0073029B" w14:paraId="62E02B09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9AFD8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9DC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B60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59846.97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036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46542.23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70D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92D9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4A0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B50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8AB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863F9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106389.20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14:paraId="019F5296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FE178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9355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FC7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17416.77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6FB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1162.84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923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9CB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2CA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86F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8C9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F49C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18579.61</w:t>
            </w:r>
          </w:p>
        </w:tc>
      </w:tr>
      <w:tr w:rsidR="00894C10" w:rsidRPr="0073029B" w14:paraId="3521524F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E370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1A3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0C0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77263.74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C81A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18356.49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4E55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F842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CCA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D461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4451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777F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95620.23</w:t>
            </w:r>
          </w:p>
        </w:tc>
      </w:tr>
      <w:tr w:rsidR="00894C10" w:rsidRPr="0073029B" w14:paraId="7B1A18F5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F80E8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26D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CDF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118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61B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DF5D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ECD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A3B32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920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7FE7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894C10" w:rsidRPr="0073029B" w14:paraId="2F5263B6" w14:textId="77777777" w:rsidTr="00DC67A6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C6744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94C10" w:rsidRPr="0073029B" w14:paraId="67119435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805F4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040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8F1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F85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A6F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E51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6B6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5165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56A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5F8A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14:paraId="7CBDD56C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F9829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2DB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AB7D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AF9A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94F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ADE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544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0E11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A00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918E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14:paraId="2D6CF940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1795D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924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1E5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793A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7CB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4E1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368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A6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4E21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21E9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14:paraId="0F329D0A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2D707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0C0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0BE9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B94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4F4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541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65172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F60B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738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FCA59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14:paraId="7B29C790" w14:textId="77777777" w:rsidTr="00DC67A6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F40E8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894C10" w:rsidRPr="0073029B" w14:paraId="774EA4B2" w14:textId="77777777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9E3DD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5534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5D0C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17416.77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4ED4" w14:textId="77777777" w:rsidR="00894C10" w:rsidRPr="003511A5" w:rsidRDefault="00DC67A6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1162.84</w:t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0111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D227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E80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2CE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73B6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EF15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22209.37</w:t>
            </w:r>
          </w:p>
        </w:tc>
      </w:tr>
      <w:tr w:rsidR="00894C10" w:rsidRPr="0073029B" w14:paraId="380A0EEB" w14:textId="77777777" w:rsidTr="00DC67A6">
        <w:trPr>
          <w:trHeight w:val="290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1430B" w14:textId="77777777"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B291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6002" w14:textId="77777777" w:rsidR="00894C10" w:rsidRPr="003511A5" w:rsidRDefault="00DC67A6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05F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BB63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7298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22CF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4720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6DFE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87B2B" w14:textId="77777777"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</w:tbl>
    <w:p w14:paraId="74EB0F3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B43D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5AED76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F8AAE97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44518A09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8895B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9A523C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07F0BEA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2944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A814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4F8D88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997F96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646D08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5B9F600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3A1F319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64E049F8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F6F83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5CAC2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5336958C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2929A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ED9D1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6DF6C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60A6D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AC96B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DF533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46B82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D4D18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356BB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30293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1B00BBC3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3F50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C6D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8E4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1EE2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9C26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3E13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458E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09F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EECF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26C92D" w14:textId="77777777" w:rsidR="000669B7" w:rsidRPr="0073029B" w:rsidRDefault="0072672E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74680AD2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FD7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1659C3A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40A2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81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13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4D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8B5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E1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9F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BA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BA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4DA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75F7AC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3BB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41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1E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AB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2D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E7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A7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B5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08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4F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79E2BE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B59A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13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6E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F7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C0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B4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DF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6B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7C1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0A1B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B7316A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C82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26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A5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C1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2D6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BA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2B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AB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C4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834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2A50E57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F09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6D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F0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E705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30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AA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04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2E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4B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1E8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BC1971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41372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000ACF3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15FCBF8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E13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B53CD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748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D0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222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D92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B23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98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4E1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6E8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AE92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9C631D1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0CF8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06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B2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646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D2A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42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AB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3E7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15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35B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21D40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20FF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60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CCD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56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EEF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A15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93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4F0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1FE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387E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8ABB66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0F1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3C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254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3525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5C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AC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EDC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636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69F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CE7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193F41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408F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40B1198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C71B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7DC2407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2C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166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0C4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466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B1B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A05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F24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95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4E0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A63F4B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DA96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F8A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4B3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D62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54C6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45B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19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A6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C463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DEEF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0D702DA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63954088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6FD98B5A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07C3F5C2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03B7C2E9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3BBD174C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6033905B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3535D36B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6CFC79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CE037F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0CF2DB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241A3825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1A5194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84ACB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651A43D0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8BA96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AC97C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06E57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5E6B5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08531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2A807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4FEDD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25AD3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311EA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31FDE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49E301AB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87D4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B945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5BAC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A0AA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682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3E04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0421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5141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0DA8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CC1F8B" w14:textId="77777777" w:rsidR="000669B7" w:rsidRPr="0073029B" w:rsidRDefault="0072672E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0A539370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3E5C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5972442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D86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A68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5A9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5E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84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78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41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80E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CEF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82BB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5D91D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E68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CD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66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95C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59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50C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73C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990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2F9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559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39B313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1AC2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C2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B4B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E84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128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E4D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CDF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6FF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64D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C887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77D86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AEBF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EB9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50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261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541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BDD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C59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FB5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1FD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CD3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5B9CD9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6374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326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7D7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01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5A9C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F8B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BAF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47B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CA8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E2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D46CF0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0929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F96C539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3B5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1A45075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72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FBF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FCA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840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204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9A9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49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5C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8B1B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08F8D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8EC5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3D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D33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DE6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9F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21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6FF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50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523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E6BC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89FC7E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0657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7A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B73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37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F2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939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B18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EE7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33F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B41D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E8785A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865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AFB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F8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3B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233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9D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B348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75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E711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572F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F0E8F12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DC9A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7DB1CA0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3903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741140C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3E8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DE1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E7A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A5D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530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A55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B40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431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69B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A956952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056F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303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243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20D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822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752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E78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94D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860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F83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0F61F57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2D1D416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663869A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432FAEE4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737F323B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3EB7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53BCCF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1F2AB614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6E3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16F6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97EEF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3B6469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52BE69FD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6DF50106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6B353585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73531059" w14:textId="77777777" w:rsidR="00894C10" w:rsidRDefault="00894C10" w:rsidP="000669B7">
      <w:pPr>
        <w:rPr>
          <w:rFonts w:ascii="Arial Narrow" w:hAnsi="Arial Narrow"/>
          <w:sz w:val="22"/>
          <w:szCs w:val="22"/>
        </w:rPr>
      </w:pPr>
    </w:p>
    <w:p w14:paraId="54A708DD" w14:textId="77777777" w:rsidR="00894C10" w:rsidRPr="0073029B" w:rsidRDefault="00894C10" w:rsidP="000669B7">
      <w:pPr>
        <w:rPr>
          <w:rFonts w:ascii="Arial Narrow" w:hAnsi="Arial Narrow"/>
          <w:sz w:val="22"/>
          <w:szCs w:val="22"/>
        </w:rPr>
      </w:pPr>
    </w:p>
    <w:p w14:paraId="270BDABB" w14:textId="77777777" w:rsidR="00DC67A6" w:rsidRDefault="00DC67A6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0CD3069D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7EF69640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15DE0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B0DA1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5726DF5A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F215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E066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8D4F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9EB09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AA239" w14:textId="77777777"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9E1209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7D75068F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351B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3BBE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BF9C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B6E3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F082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D94690" w14:textId="77777777" w:rsidR="000669B7" w:rsidRPr="0073029B" w:rsidRDefault="0072672E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0E8308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98C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3513ADD2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B9C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EA0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BF7DB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4729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F1F5A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F1534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BCA3F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F0016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16CE6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9C906D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018B37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EAA71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BC43F4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324A0D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9EC24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337E1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1DD6C0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68729F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A62544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94911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27553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F3B72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6B6F2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37B8DF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602ADA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FCBABF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391F31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53D5C4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FD81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8F5A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A3F3C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CB446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E0BDEB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86AD36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EF40E6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0AEB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264F803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9AB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874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B8909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8EC0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2750C1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5DA3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89D26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2F7BA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4B0AFB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510AF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51E94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13891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22DBBC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2DA3E64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55AA5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18043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0B725F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D38113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AF8D2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6B5430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6BA5AC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9982E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E43DD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CA096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7A7755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E4E31D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8DA389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66105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38DD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58E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A7859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606B61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A8559E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8D654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04C64EF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8E973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495BA88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90E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1353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7742E8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F2951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1A03E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41589F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E2767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C5CC8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E880D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471BD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A78E7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B655F2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B00845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15F80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3E6AF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3ED9B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6E4F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BE025B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11402D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7BE14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413D6A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FD9AC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CBEFA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5A06C9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673A3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D4D43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833AB5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506944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DDDB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32A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5EBE76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619432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232AE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D55861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0D5757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7217F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7BB2F1F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C4F7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15E2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CE6A50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5534A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D1353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6F478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AF4B2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1AFA9E7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1B9D815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0476A43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5687B19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2EB5E51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322BC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878E56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3866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A869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3E50B6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4F434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27A0651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4F53AF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D1E64F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6793D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65EF8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A3DE9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A050E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C914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6DFEB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7D3C25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3B7909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D7F4C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7AF3DD0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0542A711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2F78D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FD5C1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83EC8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D4731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0CFAE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C3ED8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3FE3CF3E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25138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75CF75D7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FE2D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EE7C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F105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3B3C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493A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1A75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5D92A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06F00D1F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E8B8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9F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744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993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EA3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B5D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C11B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2739511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23412DD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86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53E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0A9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B00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A5D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D3B92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ED4FA0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72A7CFB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5E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8DF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FFF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97C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248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872D9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B0CCFB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6148F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54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9D7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3D5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F00D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D41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F8B7D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BF56DF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B47C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C04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3CEB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AF2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49F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0CF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7FE69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874A59E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3E027AE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03309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0F3E1D5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1FF79B81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B8417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75B2C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16146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DC6C5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F55A6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F5923B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79B79445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574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3E3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FBE1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B884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7565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7940C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89CF7DB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003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F40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0352F0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359706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293A62A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3FE894B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83C073D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8DD772F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3320B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1F9E87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B5819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DC47BA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55C7ACC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2606CF4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1EE8ACC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74F93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2DD0B3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5056D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C45588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1B630FC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E6EE0F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840A0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25C78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08A65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7854D3F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9553FF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683C34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0C71B10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476D9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355C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E3D8D2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4A5DDCE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EF5C0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32A9A26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165F4A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F677B3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FEED0E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7D2468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08E789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2A1585CA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7F7913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54B0F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01AEA50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A67AF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85B20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C9718" w14:textId="77777777" w:rsidR="000669B7" w:rsidRPr="0073029B" w:rsidRDefault="000669B7" w:rsidP="00F4554D">
            <w:pPr>
              <w:pStyle w:val="TopHeader"/>
            </w:pPr>
          </w:p>
          <w:p w14:paraId="227D3D9A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39B0F42B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5493EA7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5BC34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1F7DA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6E1B52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2AB9C926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BCA8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5006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DFA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5C92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3CD7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3D38D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6384F747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6690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3BC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53540A3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5A17C56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5CFCE4D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CE3356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CB4598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F0F3B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66F6B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B7629D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7F302E9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767933A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2BF2F7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B8C98B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EF2E24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039E3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7D426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70C6799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932FD3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0428970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436809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ED29BF0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7C9F1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E93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609EE78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4B24E2A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6118453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B23FDF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D3AC73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0B50A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EA3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75B1BCD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3EA7195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2B83FB2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01467A6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029F48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E8B6D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5E656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1093535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7EF1DF1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20085A1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7B73D01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2C2B013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0A5452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F59D0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03AAB7A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47549AA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13BE8EE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107C11C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7858B66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E985E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2767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D48712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7F29859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76F7A47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156D273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941808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0ED796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157A96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B0AC2B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02509A1F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CA858" w14:textId="77777777"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3304EC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357F853B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3536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D69C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71B83DD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6FA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2D75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59E80A9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0CBAC943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74C7B81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EE9018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6BDA8E73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AA9AE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C648F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F965274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7BD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3D5FE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4E604EE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75801AB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644C37B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370C0EA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49B667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38B629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5BE221B3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A0B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BAB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EBE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019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02360A38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33AF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D492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F730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093B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670B0B2B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32AD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40B3C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3DFB5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E0F45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D4E8711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DB84E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2B13B2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437B54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832BB76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AD62743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A071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3EF69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8633B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7A5330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AD127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AAA3B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356A1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72406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3F8356DF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E39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04A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5EA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525D6054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A87F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99C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76CB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168FC02F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454E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DDC81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52122A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417185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3CC86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784AAB7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63A0073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5432958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ACB9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441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954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3B03BB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5F1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D88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D49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A0ACBC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B37E5D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A790F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144E92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30F71433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6A6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C380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F38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856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0669B7" w:rsidRPr="0073029B" w14:paraId="131E584E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CEA9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4BEC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C1A4D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DEC45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54D3AB36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2E6C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F1F04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9C8B9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A3327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0A92FEE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575C28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058520E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5F4CCCDB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205BE69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DE54A0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07C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424F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9A28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DDB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61420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782E364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FE5C6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D0A200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47A0B333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B01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B351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0621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590D2D0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077C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2FC8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395F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35EAE377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8584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37AD0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F60A0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07B09F3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0F2526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F32523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6888BB01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9C19A9F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9A1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CF16BA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4BC60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7B1A10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5B9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C0FBA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84609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2A3A60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2B25996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C7A36F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79A9C6F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5859B99D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7022D7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58E1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4214C185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32960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243CB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F6D88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0379C963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F84C6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58768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874C8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5A914277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0F33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07FE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73D0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CD7E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4D3F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B4E3B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50B577D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FBE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31C3F8" w14:textId="77777777" w:rsidR="000669B7" w:rsidRPr="00F571F6" w:rsidRDefault="002F700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7B68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61D35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5DEA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BF7BA" w14:textId="77777777" w:rsidR="000669B7" w:rsidRPr="00F571F6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</w:tr>
      <w:tr w:rsidR="000669B7" w:rsidRPr="0073029B" w14:paraId="64AA64B3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F2823BC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EFCE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7D29B6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9FDAF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A0F45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9C9FAE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4902665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7E614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AD34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C1808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6CC50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D0C09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537A440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4847DA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DBB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ADCF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EDD5B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2C575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0B07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1E1CE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50B6853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FF93F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1636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73F1A7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AE6785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A3247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BBA4C3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D3D742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ADF9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6395E" w14:textId="77777777" w:rsidR="000669B7" w:rsidRPr="00F571F6" w:rsidRDefault="002F700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313872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35430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5A400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56576BEA" w14:textId="77777777" w:rsidR="000669B7" w:rsidRPr="00F571F6" w:rsidRDefault="002F700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</w:tr>
    </w:tbl>
    <w:p w14:paraId="43F5E45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B4647C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3BA90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CF68CD" w14:textId="77777777" w:rsidR="00DC67A6" w:rsidRDefault="00DC67A6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20F4475B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773631BC" w14:textId="77777777" w:rsidTr="0058133C">
        <w:trPr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2417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5DF5A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63BDD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361A8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529DB8FC" w14:textId="77777777" w:rsidTr="0058133C">
        <w:trPr>
          <w:trHeight w:hRule="exact" w:val="227"/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EF2F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C606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BF5F6" w14:textId="77777777" w:rsidR="000669B7" w:rsidRPr="0073029B" w:rsidRDefault="0072672E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47B95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18A4EFAE" w14:textId="77777777" w:rsidTr="0058133C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</w:tcPr>
          <w:p w14:paraId="07CE83D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14:paraId="5970CCB9" w14:textId="77777777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BA3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C55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363F57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14:paraId="3715C69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9281E5" w14:textId="77777777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576AB9AF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625EA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D695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0F3C83A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94590C" w14:textId="77777777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528DEF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3676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67287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3E887243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420306" w14:textId="77777777" w:rsidTr="0058133C">
        <w:trPr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28D9A2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1DF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0B4A1F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14:paraId="35B6A0C2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14:paraId="2C126FAC" w14:textId="77777777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17AE123" w14:textId="77777777"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1BBB08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D3157C">
              <w:rPr>
                <w:rFonts w:ascii="Arial Narrow" w:hAnsi="Arial Narrow"/>
                <w:sz w:val="18"/>
                <w:szCs w:val="18"/>
              </w:rPr>
              <w:t>730863,47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6CE2E809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14:paraId="57ECA212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D3157C">
              <w:rPr>
                <w:rFonts w:ascii="Arial Narrow" w:hAnsi="Arial Narrow"/>
                <w:sz w:val="18"/>
                <w:szCs w:val="18"/>
              </w:rPr>
              <w:t>730863,47</w:t>
            </w:r>
          </w:p>
        </w:tc>
      </w:tr>
      <w:tr w:rsidR="00D3157C" w:rsidRPr="0073029B" w14:paraId="760A6133" w14:textId="77777777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2D8DF" w14:textId="77777777" w:rsidR="00D3157C" w:rsidRPr="0073029B" w:rsidRDefault="00D3157C" w:rsidP="00D3157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6D67A" w14:textId="77777777" w:rsidR="00D3157C" w:rsidRPr="00F571F6" w:rsidRDefault="00D3157C" w:rsidP="00D3157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2730863,47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196EDCA4" w14:textId="77777777" w:rsidR="00D3157C" w:rsidRPr="00F571F6" w:rsidRDefault="00D3157C" w:rsidP="00D3157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14:paraId="4D133CA5" w14:textId="77777777" w:rsidR="00D3157C" w:rsidRPr="00F571F6" w:rsidRDefault="00D3157C" w:rsidP="00D3157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2730863,47</w:t>
            </w:r>
          </w:p>
        </w:tc>
      </w:tr>
      <w:tr w:rsidR="0058133C" w:rsidRPr="0073029B" w14:paraId="3A2244E7" w14:textId="77777777" w:rsidTr="0058133C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3FEAE0" w14:textId="77777777" w:rsidR="0058133C" w:rsidRPr="0073029B" w:rsidRDefault="0058133C" w:rsidP="005813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58133C" w:rsidRPr="0073029B" w14:paraId="02E8D943" w14:textId="77777777" w:rsidTr="0058133C">
        <w:trPr>
          <w:trHeight w:val="397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A2E3B" w14:textId="77777777"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C5EE2" w14:textId="77777777"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20280.53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0820C897" w14:textId="77777777"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14497.36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14:paraId="6CBBFD14" w14:textId="77777777"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34777.89</w:t>
            </w:r>
          </w:p>
        </w:tc>
      </w:tr>
      <w:tr w:rsidR="0058133C" w:rsidRPr="0073029B" w14:paraId="689D3A99" w14:textId="77777777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39E38F85" w14:textId="77777777"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05B34A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BC03C8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02EA1110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14:paraId="1D13C85C" w14:textId="77777777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72DDEABB" w14:textId="77777777"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82EF09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1903B6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62B035FB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14:paraId="04EAB42B" w14:textId="77777777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1AFA33A9" w14:textId="77777777"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CA3C1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42CFEC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052F5C0B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14:paraId="70B142A2" w14:textId="77777777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B0E8281" w14:textId="77777777"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B16123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4DE84020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14:paraId="61F0DF3E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14:paraId="207B7488" w14:textId="77777777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B563D62" w14:textId="77777777"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7DAE3F" w14:textId="77777777"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81891.36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6E9271F6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14:paraId="032AEAB9" w14:textId="77777777"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81891.36</w:t>
            </w:r>
          </w:p>
        </w:tc>
      </w:tr>
      <w:tr w:rsidR="0058133C" w:rsidRPr="0073029B" w14:paraId="428881F8" w14:textId="77777777" w:rsidTr="0058133C">
        <w:trPr>
          <w:trHeight w:hRule="exact" w:val="329"/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14:paraId="3B323729" w14:textId="77777777"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B01C1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FF0521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14:paraId="2774AFC9" w14:textId="77777777"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14:paraId="53488007" w14:textId="77777777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ED9AB" w14:textId="77777777" w:rsidR="0058133C" w:rsidRPr="0073029B" w:rsidRDefault="0058133C" w:rsidP="005813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12F0B" w14:textId="77777777" w:rsidR="0058133C" w:rsidRPr="00F571F6" w:rsidRDefault="00565E67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102171,89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33167C22" w14:textId="77777777" w:rsidR="0058133C" w:rsidRPr="00F571F6" w:rsidRDefault="00565E67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14497.36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14:paraId="00A4F49B" w14:textId="77777777" w:rsidR="0058133C" w:rsidRPr="00F571F6" w:rsidRDefault="00565E67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116669,25</w:t>
            </w:r>
          </w:p>
        </w:tc>
      </w:tr>
    </w:tbl>
    <w:p w14:paraId="1F645C58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68376C11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139A8A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C09199E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70FC0FCD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288648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1B467B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9F356FD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0F7256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61E874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1FB1C2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7AAF2726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5CF6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47B070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CA1C5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90B745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DD7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B9F1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6AFD9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D3AB3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A5CD61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68F151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A28E52D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3DECD6A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3"/>
        <w:gridCol w:w="2627"/>
        <w:gridCol w:w="2302"/>
      </w:tblGrid>
      <w:tr w:rsidR="000669B7" w:rsidRPr="0073029B" w14:paraId="5AAE4D4E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470D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967E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330E0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0096F3E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D881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3A99B" w14:textId="77777777" w:rsidR="000669B7" w:rsidRPr="00F571F6" w:rsidRDefault="00565E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1543.18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7DBE7E8A" w14:textId="77777777" w:rsidR="000669B7" w:rsidRPr="00F571F6" w:rsidRDefault="00565E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447.55</w:t>
            </w:r>
          </w:p>
        </w:tc>
      </w:tr>
      <w:tr w:rsidR="000669B7" w:rsidRPr="0073029B" w14:paraId="0C2DFE06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4FD61C8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79D21B5" w14:textId="77777777" w:rsidR="000669B7" w:rsidRPr="00F571F6" w:rsidRDefault="00565E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1217880.02</w:t>
            </w:r>
          </w:p>
        </w:tc>
        <w:tc>
          <w:tcPr>
            <w:tcW w:w="2331" w:type="dxa"/>
            <w:vAlign w:val="center"/>
          </w:tcPr>
          <w:p w14:paraId="0222CD63" w14:textId="77777777" w:rsidR="000669B7" w:rsidRPr="00F571F6" w:rsidRDefault="00565E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1380801.39</w:t>
            </w:r>
          </w:p>
        </w:tc>
      </w:tr>
      <w:tr w:rsidR="000669B7" w:rsidRPr="0073029B" w14:paraId="5D153C6D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B76E25B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D694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14FA30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432DBB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2BC04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20B597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187388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7B7323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3E1F8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C212F" w14:textId="77777777" w:rsidR="000669B7" w:rsidRPr="00F571F6" w:rsidRDefault="00565E6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1219423.20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40A1E92E" w14:textId="77777777" w:rsidR="000669B7" w:rsidRPr="00F571F6" w:rsidRDefault="00565E6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1381248.94</w:t>
            </w:r>
          </w:p>
        </w:tc>
      </w:tr>
    </w:tbl>
    <w:p w14:paraId="00FCCF00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7D9DD8D6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2B947F88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7AED5819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41EC9A47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59B329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523B244E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58D0B25B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E77CBF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974E4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4AF62FEF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9CD3F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6463D987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D029B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5379EA18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16893E" w14:textId="77777777" w:rsidR="00456CA1" w:rsidRDefault="00456CA1" w:rsidP="00F4554D">
            <w:pPr>
              <w:pStyle w:val="TopHeader"/>
            </w:pPr>
          </w:p>
          <w:p w14:paraId="069BBFEE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1ECDFA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2ED61588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73249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10393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2C4D7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64CE9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618605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F65ED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757EE853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4D37A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1DDB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2E129822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63191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66C708F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7CAF8B4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31F1971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20A3A793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416069C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2AC6B3B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23E829D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1C9A4B8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650C19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44B74870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B1FD341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F817D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7EB85C6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BE344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78E7BB9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6D14741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252FFBE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662CAAD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62E7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23310FA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3248A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2019A6A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131B1DCD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11A68745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29CD54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6D6E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245FF98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F5333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29BAD080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7EDD7A3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D520048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3CA01C23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65643BC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51567C6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7DEED12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4DDADAA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002FA8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FB0F326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E1B1EE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3E75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377E62B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9D370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5855FF9B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763BD03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26CF927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599F5337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50483D2C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7E5F92CD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69FEC685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FD02A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1A151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673E6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7898FF5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9978F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59881DB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7F9D9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3F68DEE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3C6BC2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10CA7658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2BC5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1837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D6F4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2EB1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15AD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7F97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76436EE1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ACA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9F34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BA687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470AD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77402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E6046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D98440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401A5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736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2CF1C9C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2D7639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C1542F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6B7022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331A752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B38A6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174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C76C45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3579BE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13055D7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FDE6E1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2ECB527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DEE74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FEA037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9387CE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4AEBD19A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DBDAD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F29FDD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0FC6E00F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4E5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753033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8E568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E9A198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8D37CB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4640C09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6779E447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E9ED7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09BB0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36B172E6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1B1BA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5C140D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748EBB8A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7626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776F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ACDC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23FC3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40FBCC06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BD91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4D1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3B93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55A549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2CB533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6CEE3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EF71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D1B3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34D883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1C4C8E8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B3068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2BA3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345D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7E75C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CCF7B6E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55C2A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1BEA53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9BC1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7D6668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35AD3C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BF07A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5393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C162A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F3634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B43A0F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C8369E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88320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98A8C6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33944A6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70C310F3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B9075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1D7F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6AAC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02A6D2D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E270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AF40E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19ABF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39CA7AA5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B1E62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95092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4C902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00EA5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E9D45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424ED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96F2B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2CFE9803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FE4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85DC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2C2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F04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822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86B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956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52B9A3F0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A7E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19A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520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063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272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0A2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656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400FAD5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318E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E891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F16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959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5F7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255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463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967DEEB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3711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5F2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2157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EF78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E14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90C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5FD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0DFD7F5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66CA2C7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0AD7EC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AE5E4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0836E4A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4D2AC1E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1F7485C8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D487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1075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8FD67B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CFAF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476C6" w14:textId="77777777"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425766.22</w:t>
            </w:r>
          </w:p>
        </w:tc>
      </w:tr>
      <w:tr w:rsidR="000669B7" w:rsidRPr="0073029B" w14:paraId="1F3DB15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1A7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F3FC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40DF3F1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95B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4AC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1F6D95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3A3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9D4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302911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DFC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86F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883D48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423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6AE2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626DEEC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D08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9A4E0" w14:textId="77777777"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180071.18</w:t>
            </w:r>
          </w:p>
        </w:tc>
      </w:tr>
      <w:tr w:rsidR="000669B7" w:rsidRPr="0073029B" w14:paraId="6D2D284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CA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B432E" w14:textId="77777777"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245695.04</w:t>
            </w:r>
          </w:p>
        </w:tc>
      </w:tr>
      <w:tr w:rsidR="000669B7" w:rsidRPr="0073029B" w14:paraId="48A2221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F33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9FA3F" w14:textId="77777777"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350000.00</w:t>
            </w:r>
          </w:p>
        </w:tc>
      </w:tr>
      <w:tr w:rsidR="000669B7" w:rsidRPr="0073029B" w14:paraId="3A8DA9D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3D3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6350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77018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92B1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7F677" w14:textId="77777777"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775766.22</w:t>
            </w:r>
          </w:p>
        </w:tc>
      </w:tr>
    </w:tbl>
    <w:p w14:paraId="19829121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410666D8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2DA44D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346A99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654EC7B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407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0573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7C39060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0F00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524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5510FA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A22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A53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3386D95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29C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A36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276229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BFC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383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7B0C30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A29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ED0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B31E3A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F44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B7CD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397C3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869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20F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CA95C32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EE6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AA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FB88CF3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2B8D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9DF4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6042968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18B56089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0145350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70FE51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17D3BE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7FA9A36A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8CD0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1947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289D0749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058E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4EFBA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D95ED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D7965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6D86E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9CB66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3C2CF91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D3F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921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4B6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84B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972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9B2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0A4C1C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BBE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52A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5F0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9D68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746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8CC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787C5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A3D2B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960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BE6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27E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E8C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562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5A7F43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61614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9D14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DC2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E1C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176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09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DFB49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FBE0A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A4E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513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9D7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DB4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CDA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CAD46DC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208916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37BE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8A6C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D5E122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EBD1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C2290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95D189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46B26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F42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1D2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20B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338CF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3321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6F98F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430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97CDA" w14:textId="77777777" w:rsidR="000669B7" w:rsidRPr="00F571F6" w:rsidRDefault="00A15E25" w:rsidP="00A15E2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5088.66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781C0" w14:textId="77777777"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97DD4" w14:textId="77777777"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CEC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3DB2" w14:textId="77777777"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</w:tr>
      <w:tr w:rsidR="00A15E25" w:rsidRPr="0073029B" w14:paraId="77FBCB7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8077" w14:textId="77777777" w:rsidR="00A15E25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</w:t>
            </w:r>
          </w:p>
          <w:p w14:paraId="098C1513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12416" w14:textId="77777777" w:rsidR="00A15E25" w:rsidRPr="00F571F6" w:rsidRDefault="00A15E25" w:rsidP="00A15E2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5088.66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243F2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58098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30D59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41023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</w:tr>
      <w:tr w:rsidR="000669B7" w:rsidRPr="0073029B" w14:paraId="406882B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A1370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87C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DE7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4B5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9C1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490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9DEC17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0C7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AA36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B5C4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073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46F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9EB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F78AAA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0B703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9E4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1D5B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13E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9C0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2A8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A6E2F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8896F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D58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1F1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891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20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25D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411B4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E7526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1150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0D92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69F2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798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43DB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446CE79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065A8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8C95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0798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3EE8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3EA1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793C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4839A8B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DBC2A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5A1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5257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AD21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9CAD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6CE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670B5E2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A281C4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FD1409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9A772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6E247EC5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D6C5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2DF7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DE7469C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04CE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2B473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16FA7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52544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3AC78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C60B8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258404E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CD1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6743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4F2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6979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19B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2C03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611351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CB1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FA8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197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C7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844C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3C8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6D596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ECE9C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8F7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C6D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88E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8E3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61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AFD1C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A911E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DEC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C1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B8A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F2B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728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80343B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E9D12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CB2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86A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B9E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BBF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F20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A02C5F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496FB2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4E9E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2BF0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C91F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C363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C236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6F1EEE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31354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936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3C8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0F9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7370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E4F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718456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28D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AA1B7" w14:textId="77777777"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AA978" w14:textId="77777777"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43F15" w14:textId="77777777"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4BD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9063F" w14:textId="77777777"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</w:tr>
      <w:tr w:rsidR="00A15E25" w:rsidRPr="0073029B" w14:paraId="6CEFDD0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ED559" w14:textId="77777777" w:rsidR="00A15E25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</w:t>
            </w:r>
          </w:p>
          <w:p w14:paraId="6F7B85C8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82A50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C2531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B9274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E5B30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CFB42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</w:tr>
      <w:tr w:rsidR="000669B7" w:rsidRPr="0073029B" w14:paraId="1FADD5A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E5AE3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183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FE8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1A3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4D9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66F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73E62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B64AD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2335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859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D87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453B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DB0C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71F99F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1963F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DE9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5609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7A5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2B0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80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CAA5D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259FE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3472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C9F5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AC5F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8A4D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984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A4A98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9129A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B948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EFA1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DB49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5524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256B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5C479AC1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88917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2A8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C112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9C62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4861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9DCC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4D5942C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8BD7F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A93B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2BB5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AA25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3EA3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CDFF9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7464892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FEEF02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C80684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52D50A6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14EA0133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BB683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5A0F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E359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A15E25" w:rsidRPr="0073029B" w14:paraId="32EE3397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CCF3A" w14:textId="77777777"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E6CBC5" w14:textId="77777777" w:rsidR="00A15E25" w:rsidRPr="00F571F6" w:rsidRDefault="00CF29BB" w:rsidP="00A15E2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158.00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242D65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203.23</w:t>
            </w:r>
          </w:p>
        </w:tc>
      </w:tr>
      <w:tr w:rsidR="00A15E25" w:rsidRPr="0073029B" w14:paraId="13B4C094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DEEA9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9BC30" w14:textId="77777777" w:rsidR="00A15E25" w:rsidRPr="00F571F6" w:rsidRDefault="00CF29BB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3B68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15E25" w:rsidRPr="0073029B" w14:paraId="25FEAC8B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C9F4C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7DC8F" w14:textId="77777777" w:rsidR="00A15E25" w:rsidRPr="00F571F6" w:rsidRDefault="00CF29BB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158.00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52B65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203.23</w:t>
            </w:r>
          </w:p>
        </w:tc>
      </w:tr>
      <w:tr w:rsidR="00A15E25" w:rsidRPr="0073029B" w14:paraId="6B63F97D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E04B9" w14:textId="77777777"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77F7D7" w14:textId="77777777" w:rsidR="00A15E25" w:rsidRPr="00F571F6" w:rsidRDefault="00CF29BB" w:rsidP="00A15E2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1471134.00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B6BA348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787582.09</w:t>
            </w:r>
          </w:p>
        </w:tc>
      </w:tr>
      <w:tr w:rsidR="00A15E25" w:rsidRPr="0073029B" w14:paraId="3FEF033B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725D2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2DB68" w14:textId="77777777" w:rsidR="00A15E25" w:rsidRPr="00F571F6" w:rsidRDefault="00CE1E48" w:rsidP="00A15E2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1471134.00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147F0D6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781088.93</w:t>
            </w:r>
          </w:p>
        </w:tc>
      </w:tr>
      <w:tr w:rsidR="00A15E25" w:rsidRPr="0073029B" w14:paraId="39A6A4B1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BBED5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4D2DD" w14:textId="77777777" w:rsidR="00A15E25" w:rsidRPr="00F571F6" w:rsidRDefault="00CE1E48" w:rsidP="00A15E2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A27D2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6493.16</w:t>
            </w:r>
          </w:p>
        </w:tc>
      </w:tr>
    </w:tbl>
    <w:p w14:paraId="4908E873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75CA6E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20E4A3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94140C0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475DBE78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1D9CA0C1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0EEB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1C1C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3180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13C4AA8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CFBD0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419E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365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5858668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8DF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7054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8E8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450FC64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225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DC61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B62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07F929C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EF462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2CD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8AC8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177DEB1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81C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E5AB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CD4A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D6E37E8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711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4711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557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4120989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3A2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4EFC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64C1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C355CB8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4BE4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04D7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B3E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A156FFB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2F0A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759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3E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5B2F386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B48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9B1E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FE2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1AB0D40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34C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3642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9A0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255B275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7F975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99F9F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720E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3FB573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BEE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D6320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9B0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00FC6C4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4D121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C295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BBE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26BE93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93BA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821F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013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553882A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9F6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50D7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232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72E930F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B74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DA93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45C1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223D325B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C8E14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7350C3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E04DC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20C19D0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EB128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D63CBE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891D353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613EAE6C" w14:textId="77777777" w:rsidTr="00A15E25">
        <w:trPr>
          <w:trHeight w:val="825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50DC4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DE04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22052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A15E25" w:rsidRPr="0073029B" w14:paraId="4E19B6B7" w14:textId="77777777" w:rsidTr="00A15E25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64DC3" w14:textId="77777777"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1F43A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202.23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32C5C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202.39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15E25" w:rsidRPr="0073029B" w14:paraId="1EDA9BE5" w14:textId="77777777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35688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9B8743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462.06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0BF60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394.84</w:t>
            </w:r>
          </w:p>
        </w:tc>
      </w:tr>
      <w:tr w:rsidR="00A15E25" w:rsidRPr="0073029B" w14:paraId="6F686C47" w14:textId="77777777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B67BF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E7F622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A57D5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5E25" w:rsidRPr="0073029B" w14:paraId="0FAF40B8" w14:textId="77777777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EE132" w14:textId="77777777"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E20951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2D37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5E25" w:rsidRPr="0073029B" w14:paraId="18D7CD40" w14:textId="77777777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28CFD" w14:textId="77777777"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F79DF3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462.06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35D87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394.84</w:t>
            </w:r>
          </w:p>
        </w:tc>
      </w:tr>
      <w:tr w:rsidR="00A15E25" w:rsidRPr="0073029B" w14:paraId="609B9E49" w14:textId="77777777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9D57C" w14:textId="77777777"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FC998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507.00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59401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394.00</w:t>
            </w:r>
          </w:p>
        </w:tc>
      </w:tr>
      <w:tr w:rsidR="00A15E25" w:rsidRPr="0073029B" w14:paraId="1206B871" w14:textId="77777777" w:rsidTr="00A15E25">
        <w:trPr>
          <w:trHeight w:val="345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45200" w14:textId="77777777"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AB107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158.29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62A05" w14:textId="77777777"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203.23</w:t>
            </w:r>
          </w:p>
        </w:tc>
      </w:tr>
    </w:tbl>
    <w:p w14:paraId="26DE8A7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273A32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947869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802D36C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5B12BF84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5D983" w14:textId="77777777"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63310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19054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AC41B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1EE43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E71DB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7D31F377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A06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5EE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E48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DD0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267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B38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10370B98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613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1CF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D85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A7B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C6B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200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6D7A9BA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488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4F9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47B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045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D0EE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64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5F4A6CC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70A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E56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243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144E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D3B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BA7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5AFB1C8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60441F0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067DD9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BAC8F3F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46002FD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10BD9826" w14:textId="77777777" w:rsidTr="00C62659">
        <w:trPr>
          <w:trHeight w:val="99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9122C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AD023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FCAB9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1960E65D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3861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9BCB9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F9FD18" w14:textId="77777777" w:rsidR="005E5AD7" w:rsidRDefault="005E5AD7" w:rsidP="00F4554D">
            <w:pPr>
              <w:pStyle w:val="TopHeader"/>
            </w:pPr>
          </w:p>
          <w:p w14:paraId="0F6F4D2D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F06774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149DD476" w14:textId="77777777" w:rsidTr="00C62659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2967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31099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08E5B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20B8E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21FE6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5EA82C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669638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5CCB0559" w14:textId="77777777" w:rsidTr="00C6265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EC7ED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E55884" w:rsidRPr="0073029B" w14:paraId="45410016" w14:textId="77777777" w:rsidTr="00293926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992236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ŠFRB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C26D9F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41F45E47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14:paraId="56D1AAC0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tcBorders>
              <w:top w:val="single" w:sz="12" w:space="0" w:color="auto"/>
            </w:tcBorders>
            <w:noWrap/>
            <w:vAlign w:val="center"/>
          </w:tcPr>
          <w:p w14:paraId="4490633D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2037701.43</w:t>
            </w: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14:paraId="723BECAE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2037701.43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14:paraId="7FF3C106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2118937.23</w:t>
            </w:r>
          </w:p>
        </w:tc>
      </w:tr>
      <w:tr w:rsidR="00E55884" w:rsidRPr="0073029B" w14:paraId="6B3C0CA3" w14:textId="77777777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69AD1E09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SLSP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31663B80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3A057D7C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7FABCBAB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14:paraId="7CB16637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51083.26</w:t>
            </w:r>
          </w:p>
        </w:tc>
        <w:tc>
          <w:tcPr>
            <w:tcW w:w="1213" w:type="dxa"/>
            <w:vAlign w:val="center"/>
          </w:tcPr>
          <w:p w14:paraId="3CAB3900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51083.26</w:t>
            </w:r>
          </w:p>
        </w:tc>
        <w:tc>
          <w:tcPr>
            <w:tcW w:w="1543" w:type="dxa"/>
            <w:noWrap/>
            <w:vAlign w:val="center"/>
          </w:tcPr>
          <w:p w14:paraId="0FB699EF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55583.26</w:t>
            </w:r>
          </w:p>
        </w:tc>
      </w:tr>
      <w:tr w:rsidR="00E55884" w:rsidRPr="0073029B" w14:paraId="67BCCC72" w14:textId="77777777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79BDA67F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UNCB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7BA95BE1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2B36CFC9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70CE0E09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14:paraId="2BFD5C11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53754.18</w:t>
            </w:r>
          </w:p>
        </w:tc>
        <w:tc>
          <w:tcPr>
            <w:tcW w:w="1213" w:type="dxa"/>
            <w:vAlign w:val="center"/>
          </w:tcPr>
          <w:p w14:paraId="31C1C820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53754.18</w:t>
            </w:r>
          </w:p>
        </w:tc>
        <w:tc>
          <w:tcPr>
            <w:tcW w:w="1543" w:type="dxa"/>
            <w:noWrap/>
            <w:vAlign w:val="center"/>
          </w:tcPr>
          <w:p w14:paraId="72274631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71846.10</w:t>
            </w:r>
          </w:p>
        </w:tc>
      </w:tr>
      <w:tr w:rsidR="00E55884" w:rsidRPr="0073029B" w14:paraId="6912D9F5" w14:textId="77777777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50FC1AFD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OTP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72A43320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204A3CF3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5B110686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14:paraId="37343120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67509.51</w:t>
            </w:r>
          </w:p>
        </w:tc>
        <w:tc>
          <w:tcPr>
            <w:tcW w:w="1213" w:type="dxa"/>
            <w:vAlign w:val="center"/>
          </w:tcPr>
          <w:p w14:paraId="684D686C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67509.51</w:t>
            </w:r>
          </w:p>
        </w:tc>
        <w:tc>
          <w:tcPr>
            <w:tcW w:w="1543" w:type="dxa"/>
            <w:noWrap/>
            <w:vAlign w:val="center"/>
          </w:tcPr>
          <w:p w14:paraId="7CABE23B" w14:textId="77777777"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56371.83</w:t>
            </w:r>
          </w:p>
        </w:tc>
      </w:tr>
      <w:tr w:rsidR="00E55884" w:rsidRPr="0073029B" w14:paraId="75E548BE" w14:textId="77777777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134074D5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Úvery z ČSOB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2ACEC747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14:paraId="59BFB599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14:paraId="2AA6A160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14:paraId="55899DD7" w14:textId="77777777" w:rsidR="00E55884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174606.39</w:t>
            </w:r>
          </w:p>
        </w:tc>
        <w:tc>
          <w:tcPr>
            <w:tcW w:w="1213" w:type="dxa"/>
            <w:vAlign w:val="center"/>
          </w:tcPr>
          <w:p w14:paraId="1B792344" w14:textId="77777777" w:rsidR="00E55884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174606.39</w:t>
            </w:r>
          </w:p>
        </w:tc>
        <w:tc>
          <w:tcPr>
            <w:tcW w:w="1543" w:type="dxa"/>
            <w:noWrap/>
            <w:vAlign w:val="center"/>
          </w:tcPr>
          <w:p w14:paraId="114A993C" w14:textId="77777777" w:rsidR="00E55884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0.00</w:t>
            </w:r>
          </w:p>
        </w:tc>
      </w:tr>
      <w:tr w:rsidR="00E55884" w:rsidRPr="0073029B" w14:paraId="2F080E4E" w14:textId="77777777" w:rsidTr="00C6265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2498D5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E55884" w:rsidRPr="0073029B" w14:paraId="0DFC9B79" w14:textId="77777777" w:rsidTr="00C62659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19819A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48DE4C8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328EC5D1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14:paraId="2A47B1C1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</w:tcBorders>
            <w:noWrap/>
            <w:vAlign w:val="center"/>
          </w:tcPr>
          <w:p w14:paraId="1B7AEFE3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14:paraId="5651A8D6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14:paraId="15C6FDA0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14:paraId="785E2E2C" w14:textId="77777777" w:rsidTr="00C62659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14:paraId="2EE53B36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14:paraId="2B1D60AF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2112D9CA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noWrap/>
            <w:vAlign w:val="center"/>
          </w:tcPr>
          <w:p w14:paraId="6B39E768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76" w:type="dxa"/>
            <w:noWrap/>
            <w:vAlign w:val="center"/>
          </w:tcPr>
          <w:p w14:paraId="276F767F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14:paraId="7A21A765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noWrap/>
            <w:vAlign w:val="center"/>
          </w:tcPr>
          <w:p w14:paraId="781FD5E8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14:paraId="6D398508" w14:textId="77777777" w:rsidTr="00C62659">
        <w:trPr>
          <w:trHeight w:val="345"/>
          <w:jc w:val="center"/>
        </w:trPr>
        <w:tc>
          <w:tcPr>
            <w:tcW w:w="20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E48CB" w14:textId="77777777" w:rsidR="00E55884" w:rsidRPr="0073029B" w:rsidRDefault="00E55884" w:rsidP="00E5588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DB627F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5F5E784D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8" w:type="dxa"/>
            <w:tcBorders>
              <w:bottom w:val="single" w:sz="12" w:space="0" w:color="auto"/>
            </w:tcBorders>
            <w:noWrap/>
            <w:vAlign w:val="center"/>
          </w:tcPr>
          <w:p w14:paraId="463A1DD4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6" w:type="dxa"/>
            <w:tcBorders>
              <w:bottom w:val="single" w:sz="12" w:space="0" w:color="auto"/>
            </w:tcBorders>
            <w:noWrap/>
            <w:vAlign w:val="center"/>
          </w:tcPr>
          <w:p w14:paraId="3E973185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</w:tcPr>
          <w:p w14:paraId="49539D8C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bottom w:val="single" w:sz="12" w:space="0" w:color="auto"/>
            </w:tcBorders>
            <w:noWrap/>
            <w:vAlign w:val="center"/>
          </w:tcPr>
          <w:p w14:paraId="27CFE2B8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B17C17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7DF265A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733B08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5092A9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7B3B4C30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428D0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EAFDE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DBEAE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7E88C351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9FDC7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995BA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0209FE" w14:textId="77777777" w:rsidR="002D450E" w:rsidRDefault="002D450E" w:rsidP="00F4554D">
            <w:pPr>
              <w:pStyle w:val="TopHeader"/>
            </w:pPr>
          </w:p>
          <w:p w14:paraId="68460DD8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DF6A0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774EC600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6B524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FE88B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8D465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8ED7F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C13EE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E54F6D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24EAC0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6C33EE4B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0EF0A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704D85D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499E1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642D97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D9D361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03301ED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681BF0D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12F2BCE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0544AF4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3C0EC823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FED29A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863922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EEBD67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89042D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11610C3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531F941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7D803F7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A007FF7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1E20CAB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B0EC7A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10ED37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20D48A0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14BFEEA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223475A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51919B5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CE40AD3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3A052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BED04F8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38004D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1466AD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257CD56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4113A57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9BF7FE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329B7BB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11E511E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8AAE9C0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6EE4521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82E3EC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312C47D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0ACBF4B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4D78F25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3F6D5B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F71B7F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D638F12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7FD649F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AE11D3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092AAAB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44E3D8E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404755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6A15CA7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610524D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125567C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74712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00CE689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7395D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D46F9F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66F0874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3482B1C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14EA998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0710840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1FA6761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19E65453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4E69F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4014D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2C6D377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74F6315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23CEBCC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4D2CFBB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51C1FBD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43DADF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D48F22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27F2F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460EAFB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2523728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2B12557F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EC981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40419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6E0714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5AEB32E5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6AA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6C6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E30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098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5348B6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C6B1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3FF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FD40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540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505294E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963F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63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A803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5A11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30F08EE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815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21B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310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C22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19A043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73D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74A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4E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E92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09C23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6D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42E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9F0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C26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CE263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C83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B0F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9A9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7BD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54EBC9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D5E8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04A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B66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C7F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9E4FE19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5FA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F52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008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C99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9089C7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500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2F11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BA8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CDE7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969FB7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267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547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1B4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146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C4664C6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1AFA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C20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723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E00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94C17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CCFD62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C56F4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F00E2D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0AA3D1DA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AA7D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5F896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E7AA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B7696FA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B65DB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697FC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1A291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36EEA973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C9D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0359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01B90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E3FED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72E0E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6F14588B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77C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E0D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CE1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976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E38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289A9857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5C6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38BE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7AB9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56B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6D2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79DD67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302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C20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1C3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71E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F4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F0E6E3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A83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B1D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54E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FAD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C49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74FE50C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7964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C77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BFABA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911F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2101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14463A5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2DB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C0A7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DAAD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492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743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6310B39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984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3B19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0D0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E39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90C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D20CDD2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85D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26D7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F38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C6D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A20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F756810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4B51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468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D0CA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5DF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115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626010E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B036EB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DBB73C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B5507C2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67A418B3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178A58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34F3F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0EBB2664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46BB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3FE8D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9493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BDBBDD2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C88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106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F9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0C50C020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E0B0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957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7A7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82BE3B8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746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77FC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D4D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FF3A87C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BF0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D32C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5D5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91C1A95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39E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2CB0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FEE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E8308BC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4875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3809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A28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3F2E7C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8B2316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71D34A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679990C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24A618D1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14BE8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9E85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3EC8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E72B7A5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2C3B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A5F3A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40C90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45277412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C0BC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CE580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D446E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6FD37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CE4DE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51A32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AF289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6FD31906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CAB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F533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72D0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7688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17D4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FC0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407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6C066E49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3EA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A8E1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A03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520F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3C90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461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11D4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905503D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1C4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B74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300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03EC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E43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388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5DC9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666AFC0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3EE6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CDE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6FD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C54C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2B6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2A0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4684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C7113F2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0916F16D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50389327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25720D9F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56FEDA27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1470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FCA11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7A9D1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AA73D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663AE81D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3E1E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E7605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27782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F79F6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6B3F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4317B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8F2CB5F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795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7B7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17C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ED95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552A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074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A3648A1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0A7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C81F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04B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069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2A0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72F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8F254BE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FE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09F72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ADB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72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E55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D82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028DCE9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A9CB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F2A1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9F3E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EC7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65B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88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B67B1DC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FAFE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B57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25B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3CC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B60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BF0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45765E0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F0A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CFB45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4617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A451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A419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28E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E170F24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C07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ECBF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708F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F98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A1E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298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B4AB278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CB5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AB109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A91C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275B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A72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BF9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D04FBA5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D49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F753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49CE3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6F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57C7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594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27CFA3A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6EAA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D47F9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3011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33F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A166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959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F983DF6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6E8DFD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84BAFF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AAAB068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6351BA47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E748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9245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46B3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5884" w:rsidRPr="0073029B" w14:paraId="38258BF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41075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2A1B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F9DE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5884" w:rsidRPr="0073029B" w14:paraId="64A4E1D9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88105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A45F5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147401.99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A70C3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135031.75</w:t>
            </w:r>
          </w:p>
        </w:tc>
      </w:tr>
      <w:tr w:rsidR="00E55884" w:rsidRPr="0073029B" w14:paraId="5A958A75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92929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CCFE0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FB73D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5884" w:rsidRPr="0073029B" w14:paraId="606F1CB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D888A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EE65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597D9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5884" w:rsidRPr="0073029B" w14:paraId="4851DBB0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EBF14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52720" w14:textId="77777777" w:rsidR="00E55884" w:rsidRPr="00F571F6" w:rsidRDefault="00E55884" w:rsidP="00E55884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0.00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ACDB1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635288.34</w:t>
            </w:r>
          </w:p>
        </w:tc>
      </w:tr>
      <w:tr w:rsidR="00E55884" w:rsidRPr="0073029B" w14:paraId="1160ABA3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5C75B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AE6C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2.62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4032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562.44</w:t>
            </w:r>
          </w:p>
        </w:tc>
      </w:tr>
      <w:tr w:rsidR="00E55884" w:rsidRPr="0073029B" w14:paraId="0E953932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54E27" w14:textId="77777777" w:rsidR="00E55884" w:rsidRPr="0073029B" w:rsidRDefault="00E55884" w:rsidP="00E5588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40204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147404.61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E10BE" w14:textId="77777777"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770882.53</w:t>
            </w:r>
          </w:p>
        </w:tc>
      </w:tr>
    </w:tbl>
    <w:p w14:paraId="0DBFE36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58458D0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14FEE58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42776416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2D3B890A" w14:textId="77777777" w:rsidTr="001241C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69B8" w14:textId="77777777" w:rsidR="005A0A25" w:rsidRPr="003F477D" w:rsidRDefault="005A0A25" w:rsidP="001241C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ADDB" w14:textId="77777777" w:rsidR="005A0A25" w:rsidRPr="003F477D" w:rsidRDefault="005A0A25" w:rsidP="001241C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87B2" w14:textId="77777777" w:rsidR="005A0A25" w:rsidRPr="003F477D" w:rsidRDefault="005A0A25" w:rsidP="001241C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2121EF52" w14:textId="77777777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50226" w14:textId="77777777" w:rsidR="005A0A25" w:rsidRPr="003F477D" w:rsidRDefault="005A0A25" w:rsidP="001241C4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04A84" w14:textId="77777777" w:rsidR="005A0A25" w:rsidRPr="003F477D" w:rsidRDefault="005A0A25" w:rsidP="001241C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77435" w14:textId="77777777" w:rsidR="005A0A25" w:rsidRPr="003F477D" w:rsidRDefault="005A0A25" w:rsidP="001241C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171DAF67" w14:textId="77777777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DD01" w14:textId="77777777"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93C65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E97AE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368D13EA" w14:textId="77777777" w:rsidTr="001241C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EB6F1" w14:textId="77777777"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D220E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3925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68B2391D" w14:textId="77777777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1B8D2" w14:textId="77777777"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C2EB3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5DC6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F24BEE5" w14:textId="77777777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F29E" w14:textId="77777777"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4C26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22DA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5421ABE" w14:textId="77777777" w:rsidTr="001241C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056D" w14:textId="77777777"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8DCD9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37CA" w14:textId="77777777"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08ED7A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658B1DEF" w14:textId="77777777" w:rsidR="00CE1E48" w:rsidRDefault="00CE1E48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25085801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71C7E872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4F3B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63C5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5004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462A7853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D63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C3E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35BE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4BAEBA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6F1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024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C7B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366FFBF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AC8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CC32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7E7D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B6FAC7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6E22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D83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058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218252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F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F161" w14:textId="77777777" w:rsidR="000669B7" w:rsidRPr="00F571F6" w:rsidRDefault="00CE1E4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13713.47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BB7A8" w14:textId="77777777" w:rsidR="000669B7" w:rsidRPr="00F571F6" w:rsidRDefault="00CE1E4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14:paraId="58994938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16F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F1B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2DA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0B9ACC2D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4C97A43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08422A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8325BDA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5DB6C008" w14:textId="77777777" w:rsidTr="00E55884">
        <w:trPr>
          <w:trHeight w:val="642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A8559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A884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2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B5A5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2565B3B" w14:textId="77777777" w:rsidTr="00E55884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6F1E4B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E063AD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5CAED9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ACB437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8A85B5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3867F7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F94844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7A92ABF7" w14:textId="77777777" w:rsidTr="00E55884">
        <w:trPr>
          <w:trHeight w:val="330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6AA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835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4D9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D69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B690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A2FE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C876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55884" w:rsidRPr="0073029B" w14:paraId="52388242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C1C1D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F6845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-42156.55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FC979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11FD2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E853E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532074.75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A8013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04FF7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E55884" w:rsidRPr="0073029B" w14:paraId="210B6CDD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9FB69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ED865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047BA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C646B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5190A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E6900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F1312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884" w:rsidRPr="0073029B" w14:paraId="73BF1404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C0D29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1C48C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</w:t>
            </w:r>
            <w:r w:rsidR="00E14BD3">
              <w:rPr>
                <w:rFonts w:ascii="Arial Narrow" w:hAnsi="Arial Narrow"/>
                <w:sz w:val="22"/>
                <w:szCs w:val="22"/>
              </w:rPr>
              <w:t>61.83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2DA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056CA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E44F2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1584.13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7CF48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7CF0D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14:paraId="2000CD1A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C5AF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F7129" w14:textId="77777777" w:rsidR="00E55884" w:rsidRPr="0073029B" w:rsidRDefault="001347E3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20.83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520A4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1F8E3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5F6FA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0BED7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63F21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14:paraId="535FAABD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91883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E5107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7418D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A870E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BECD7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9DC42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39608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884" w:rsidRPr="0073029B" w14:paraId="10ABD411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5FBFD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0DEE6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3C3B1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74899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8F39E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6CCAB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66E8C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14:paraId="67B37BCD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35689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B8EC0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3270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BF8F6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ABC07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C1708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7A7A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884" w:rsidRPr="0073029B" w14:paraId="66943C7E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14D5F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236EA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17D29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B52AF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FAD4F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89035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1194B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884" w:rsidRPr="0073029B" w14:paraId="522C7B5A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19D57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DFE33" w14:textId="77777777" w:rsidR="00E55884" w:rsidRPr="0073029B" w:rsidRDefault="00E14BD3" w:rsidP="00E14BD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-</w:t>
            </w:r>
            <w:r w:rsidR="001347E3">
              <w:rPr>
                <w:rFonts w:ascii="Arial Narrow" w:hAnsi="Arial Narrow"/>
                <w:sz w:val="22"/>
                <w:szCs w:val="22"/>
              </w:rPr>
              <w:t>40815.55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DE46F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1648B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B09C1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533658.88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2021C" w14:textId="77777777"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7D393" w14:textId="77777777"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669B7" w:rsidRPr="0073029B" w14:paraId="2960851F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51A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265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071F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FC7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2B8E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B82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9B8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45F09C5" w14:textId="77777777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FD0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C674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1B9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52B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D53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73A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28E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31E177B" w14:textId="77777777" w:rsidTr="00E55884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6B5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A7E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44FB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2CF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558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BDD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BF9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477ADF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E58AB8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AB91DA2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7AB27D2E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2C7949CB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4410C2CB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520DBB9D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73E35604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7367CB70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6FF48EC8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14167BAE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3D9380C7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5EC01F78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0B841BE2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662E660C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1D0DB600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320BD719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0B479D4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56A1D76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62F92230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0AA181F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710414E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44A3E8B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5F24ABA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1CD9C4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6966F4E6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2DCE1756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56621AC7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0CAA2AA6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7732DA6C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74F2634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11D8B421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4183152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5CCF57BA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BC4891" w14:textId="77777777" w:rsidR="004D296C" w:rsidRDefault="004D296C">
      <w:r>
        <w:separator/>
      </w:r>
    </w:p>
  </w:endnote>
  <w:endnote w:type="continuationSeparator" w:id="0">
    <w:p w14:paraId="14A05675" w14:textId="77777777" w:rsidR="004D296C" w:rsidRDefault="004D2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C42C3" w14:textId="77777777" w:rsidR="00E55884" w:rsidRDefault="00E55884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3A24BC" w14:textId="77777777" w:rsidR="00E55884" w:rsidRDefault="00E55884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1BE64" w14:textId="77777777" w:rsidR="00E55884" w:rsidRPr="00010D38" w:rsidRDefault="00E55884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5851FC3C" w14:textId="77777777" w:rsidR="00E55884" w:rsidRDefault="00E55884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316D5" w14:textId="77777777" w:rsidR="004D296C" w:rsidRDefault="004D296C">
      <w:r>
        <w:separator/>
      </w:r>
    </w:p>
  </w:footnote>
  <w:footnote w:type="continuationSeparator" w:id="0">
    <w:p w14:paraId="7B993AA6" w14:textId="77777777" w:rsidR="004D296C" w:rsidRDefault="004D29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E55884" w:rsidRPr="0073029B" w14:paraId="770D6C3A" w14:textId="77777777" w:rsidTr="00D71752">
      <w:trPr>
        <w:trHeight w:val="59"/>
      </w:trPr>
      <w:tc>
        <w:tcPr>
          <w:tcW w:w="416" w:type="pct"/>
          <w:noWrap/>
        </w:tcPr>
        <w:p w14:paraId="44D783E7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AEC113B" w14:textId="77777777" w:rsidR="00E55884" w:rsidRPr="0073029B" w:rsidRDefault="00E55884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6D5DD5E1" w14:textId="77777777" w:rsidR="00E55884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43E30396" w14:textId="2DBAF4C2" w:rsidR="00E55884" w:rsidRPr="0073029B" w:rsidRDefault="00E55884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7E6380">
            <w:rPr>
              <w:noProof/>
            </w:rPr>
            <w:t>31734359</w:t>
          </w:r>
          <w:r>
            <w:rPr>
              <w:noProof/>
            </w:rPr>
            <w:fldChar w:fldCharType="end"/>
          </w:r>
        </w:p>
      </w:tc>
    </w:tr>
    <w:tr w:rsidR="00E55884" w:rsidRPr="0073029B" w14:paraId="63C481FA" w14:textId="77777777" w:rsidTr="00D71752">
      <w:trPr>
        <w:trHeight w:val="59"/>
      </w:trPr>
      <w:tc>
        <w:tcPr>
          <w:tcW w:w="416" w:type="pct"/>
          <w:noWrap/>
        </w:tcPr>
        <w:p w14:paraId="58FDEBFF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20538A74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3FF33E6F" w14:textId="77777777" w:rsidR="00E55884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1AF0E4D" w14:textId="29E220C6" w:rsidR="00E55884" w:rsidRPr="0073029B" w:rsidRDefault="00E55884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7E6380">
            <w:rPr>
              <w:noProof/>
            </w:rPr>
            <w:t>2020494399</w:t>
          </w:r>
          <w:r>
            <w:rPr>
              <w:noProof/>
            </w:rPr>
            <w:fldChar w:fldCharType="end"/>
          </w:r>
        </w:p>
      </w:tc>
    </w:tr>
  </w:tbl>
  <w:p w14:paraId="04BB4424" w14:textId="77777777" w:rsidR="00E55884" w:rsidRDefault="00E558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E55884" w:rsidRPr="0073029B" w14:paraId="0422FD76" w14:textId="77777777" w:rsidTr="00D71752">
      <w:trPr>
        <w:trHeight w:val="59"/>
      </w:trPr>
      <w:tc>
        <w:tcPr>
          <w:tcW w:w="416" w:type="pct"/>
          <w:noWrap/>
        </w:tcPr>
        <w:p w14:paraId="167712B7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115A11D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65D2BCEF" w14:textId="77777777" w:rsidR="00E55884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60A71023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4D296C">
            <w:fldChar w:fldCharType="begin"/>
          </w:r>
          <w:r w:rsidR="004D296C">
            <w:instrText xml:space="preserve"> MERGEFIELD  aSUB_ICO  \* MERGEFORMAT </w:instrText>
          </w:r>
          <w:r w:rsidR="004D296C">
            <w:fldChar w:fldCharType="separate"/>
          </w:r>
          <w:r w:rsidR="00540BD1">
            <w:rPr>
              <w:noProof/>
            </w:rPr>
            <w:t>«aSUB_ICO»</w:t>
          </w:r>
          <w:r w:rsidR="004D296C">
            <w:rPr>
              <w:noProof/>
            </w:rPr>
            <w:fldChar w:fldCharType="end"/>
          </w:r>
        </w:p>
      </w:tc>
    </w:tr>
    <w:tr w:rsidR="00E55884" w:rsidRPr="0073029B" w14:paraId="5A6C735C" w14:textId="77777777" w:rsidTr="00D71752">
      <w:trPr>
        <w:trHeight w:val="59"/>
      </w:trPr>
      <w:tc>
        <w:tcPr>
          <w:tcW w:w="416" w:type="pct"/>
          <w:noWrap/>
        </w:tcPr>
        <w:p w14:paraId="4D625D2D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519D61DC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1DC01EF3" w14:textId="77777777" w:rsidR="00E55884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6E700493" w14:textId="77777777"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4D296C">
            <w:fldChar w:fldCharType="begin"/>
          </w:r>
          <w:r w:rsidR="004D296C">
            <w:instrText xml:space="preserve"> MERGEFIELD  aSUB_DIC  \* MERGEFORMAT </w:instrText>
          </w:r>
          <w:r w:rsidR="004D296C">
            <w:fldChar w:fldCharType="separate"/>
          </w:r>
          <w:r w:rsidR="00540BD1">
            <w:rPr>
              <w:noProof/>
            </w:rPr>
            <w:t>«aSUB_DIC»</w:t>
          </w:r>
          <w:r w:rsidR="004D296C">
            <w:rPr>
              <w:noProof/>
            </w:rPr>
            <w:fldChar w:fldCharType="end"/>
          </w:r>
        </w:p>
      </w:tc>
    </w:tr>
  </w:tbl>
  <w:p w14:paraId="0D928949" w14:textId="77777777" w:rsidR="00E55884" w:rsidRDefault="00E558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81"/>
    <w:docVar w:name="arg2" w:val="driver=asa12;DBF=subop.db;DBN=subop;ENG=subop;links=tcpip;uid=zeleznikova;con=finus(10.15);pwd=7683671878987Gabina76"/>
    <w:docVar w:name="arg3" w:val="0"/>
    <w:docVar w:name="arg4" w:val="C:\Users\ZELEZN~1\AppData\Local\Temp\17421156.doc"/>
    <w:docVar w:name="arg5" w:val="1"/>
  </w:docVars>
  <w:rsids>
    <w:rsidRoot w:val="001241C4"/>
    <w:rsid w:val="0000202E"/>
    <w:rsid w:val="000053B0"/>
    <w:rsid w:val="00011EDC"/>
    <w:rsid w:val="000234F7"/>
    <w:rsid w:val="0002470E"/>
    <w:rsid w:val="00030DEB"/>
    <w:rsid w:val="000347CF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52"/>
    <w:rsid w:val="000929AD"/>
    <w:rsid w:val="000954D3"/>
    <w:rsid w:val="00097E02"/>
    <w:rsid w:val="00097E73"/>
    <w:rsid w:val="000A4845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41C4"/>
    <w:rsid w:val="0012652D"/>
    <w:rsid w:val="0013217B"/>
    <w:rsid w:val="001347E3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93926"/>
    <w:rsid w:val="002B2255"/>
    <w:rsid w:val="002C45D6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002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2DA7"/>
    <w:rsid w:val="003934AB"/>
    <w:rsid w:val="003B4653"/>
    <w:rsid w:val="003E5CE2"/>
    <w:rsid w:val="003E7C26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8190D"/>
    <w:rsid w:val="004920E3"/>
    <w:rsid w:val="00495CAE"/>
    <w:rsid w:val="004969BE"/>
    <w:rsid w:val="004A7E73"/>
    <w:rsid w:val="004B16CA"/>
    <w:rsid w:val="004B60B4"/>
    <w:rsid w:val="004C1789"/>
    <w:rsid w:val="004C2826"/>
    <w:rsid w:val="004D296C"/>
    <w:rsid w:val="004D77A8"/>
    <w:rsid w:val="004E08B1"/>
    <w:rsid w:val="004E1617"/>
    <w:rsid w:val="00511537"/>
    <w:rsid w:val="00511BB9"/>
    <w:rsid w:val="0053372C"/>
    <w:rsid w:val="0053676C"/>
    <w:rsid w:val="00540BD1"/>
    <w:rsid w:val="00546167"/>
    <w:rsid w:val="00554FC2"/>
    <w:rsid w:val="005572BC"/>
    <w:rsid w:val="005576CC"/>
    <w:rsid w:val="00565E67"/>
    <w:rsid w:val="005723C1"/>
    <w:rsid w:val="00572A39"/>
    <w:rsid w:val="00573DF0"/>
    <w:rsid w:val="0058133C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3E22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672E"/>
    <w:rsid w:val="0073029B"/>
    <w:rsid w:val="00731B3D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6541A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B7DE5"/>
    <w:rsid w:val="007C5B6C"/>
    <w:rsid w:val="007C71E0"/>
    <w:rsid w:val="007D05A0"/>
    <w:rsid w:val="007E020B"/>
    <w:rsid w:val="007E4E98"/>
    <w:rsid w:val="007E6380"/>
    <w:rsid w:val="007F0FEA"/>
    <w:rsid w:val="007F12E0"/>
    <w:rsid w:val="007F1872"/>
    <w:rsid w:val="007F5903"/>
    <w:rsid w:val="007F63F2"/>
    <w:rsid w:val="00801080"/>
    <w:rsid w:val="00820918"/>
    <w:rsid w:val="00825BB7"/>
    <w:rsid w:val="0083409F"/>
    <w:rsid w:val="00845909"/>
    <w:rsid w:val="00853828"/>
    <w:rsid w:val="0086010C"/>
    <w:rsid w:val="0087241F"/>
    <w:rsid w:val="00874C86"/>
    <w:rsid w:val="00880EE0"/>
    <w:rsid w:val="00881D09"/>
    <w:rsid w:val="00893440"/>
    <w:rsid w:val="00894C10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66C49"/>
    <w:rsid w:val="009A278B"/>
    <w:rsid w:val="009A5A6E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14F39"/>
    <w:rsid w:val="00A15E25"/>
    <w:rsid w:val="00A44202"/>
    <w:rsid w:val="00A4559A"/>
    <w:rsid w:val="00A45CBB"/>
    <w:rsid w:val="00A548D2"/>
    <w:rsid w:val="00A57EAA"/>
    <w:rsid w:val="00A61D74"/>
    <w:rsid w:val="00A65012"/>
    <w:rsid w:val="00A67AA4"/>
    <w:rsid w:val="00A80683"/>
    <w:rsid w:val="00A82CC0"/>
    <w:rsid w:val="00A97460"/>
    <w:rsid w:val="00A97B9E"/>
    <w:rsid w:val="00AB4291"/>
    <w:rsid w:val="00AC1897"/>
    <w:rsid w:val="00AC1B7E"/>
    <w:rsid w:val="00AD5EAF"/>
    <w:rsid w:val="00AD6F86"/>
    <w:rsid w:val="00B01A26"/>
    <w:rsid w:val="00B0318A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3798B"/>
    <w:rsid w:val="00C41449"/>
    <w:rsid w:val="00C419BE"/>
    <w:rsid w:val="00C43B24"/>
    <w:rsid w:val="00C52CD8"/>
    <w:rsid w:val="00C53EFA"/>
    <w:rsid w:val="00C6138D"/>
    <w:rsid w:val="00C62659"/>
    <w:rsid w:val="00C64245"/>
    <w:rsid w:val="00C736A2"/>
    <w:rsid w:val="00C74B1A"/>
    <w:rsid w:val="00C77B5A"/>
    <w:rsid w:val="00C82075"/>
    <w:rsid w:val="00CA16E9"/>
    <w:rsid w:val="00CA5E52"/>
    <w:rsid w:val="00CB5868"/>
    <w:rsid w:val="00CB6966"/>
    <w:rsid w:val="00CC0C8C"/>
    <w:rsid w:val="00CD2022"/>
    <w:rsid w:val="00CD6DB7"/>
    <w:rsid w:val="00CE1E48"/>
    <w:rsid w:val="00CE23A8"/>
    <w:rsid w:val="00CE28FD"/>
    <w:rsid w:val="00CE5EE1"/>
    <w:rsid w:val="00CF29BB"/>
    <w:rsid w:val="00CF690C"/>
    <w:rsid w:val="00D009DF"/>
    <w:rsid w:val="00D01172"/>
    <w:rsid w:val="00D01B9C"/>
    <w:rsid w:val="00D039E6"/>
    <w:rsid w:val="00D250F3"/>
    <w:rsid w:val="00D3157C"/>
    <w:rsid w:val="00D354A6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67A6"/>
    <w:rsid w:val="00DC7516"/>
    <w:rsid w:val="00DE1422"/>
    <w:rsid w:val="00DE4789"/>
    <w:rsid w:val="00DE4A85"/>
    <w:rsid w:val="00DF7339"/>
    <w:rsid w:val="00E04E61"/>
    <w:rsid w:val="00E14BD3"/>
    <w:rsid w:val="00E15A6B"/>
    <w:rsid w:val="00E22677"/>
    <w:rsid w:val="00E51BAB"/>
    <w:rsid w:val="00E51C26"/>
    <w:rsid w:val="00E51F40"/>
    <w:rsid w:val="00E55884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321B"/>
    <w:rsid w:val="00EE423C"/>
    <w:rsid w:val="00EF4BFA"/>
    <w:rsid w:val="00EF5C80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64051"/>
    <w:rsid w:val="00F8061C"/>
    <w:rsid w:val="00F918DE"/>
    <w:rsid w:val="00F9573B"/>
    <w:rsid w:val="00FC1163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6D12535"/>
  <w15:docId w15:val="{242B77F9-503E-4A75-9DDF-618DD6ACA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  <w:style w:type="paragraph" w:styleId="Odsekzoznamu">
    <w:name w:val="List Paragraph"/>
    <w:basedOn w:val="Normlny"/>
    <w:uiPriority w:val="34"/>
    <w:qFormat/>
    <w:rsid w:val="009A5A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8DF68-94B4-49A6-8EBF-0946136F5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380</TotalTime>
  <Pages>24</Pages>
  <Words>7597</Words>
  <Characters>43303</Characters>
  <Application>Microsoft Office Word</Application>
  <DocSecurity>0</DocSecurity>
  <Lines>360</Lines>
  <Paragraphs>101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50799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subject/>
  <dc:creator>Zeleznikova</dc:creator>
  <cp:keywords/>
  <dc:description/>
  <cp:lastModifiedBy>SUBOP plus, s.r.o.</cp:lastModifiedBy>
  <cp:revision>4</cp:revision>
  <cp:lastPrinted>2020-06-29T13:13:00Z</cp:lastPrinted>
  <dcterms:created xsi:type="dcterms:W3CDTF">2020-06-28T16:10:00Z</dcterms:created>
  <dcterms:modified xsi:type="dcterms:W3CDTF">2021-06-28T09:55:00Z</dcterms:modified>
</cp:coreProperties>
</file>