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07" w:rsidRPr="00D12599" w:rsidRDefault="008C4607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8C4607" w:rsidRDefault="008C4607" w:rsidP="006C6545"/>
    <w:p w:rsidR="008C4607" w:rsidRPr="00D12599" w:rsidRDefault="008C4607" w:rsidP="006C654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pt</w:t>
      </w:r>
      <w:r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48282511</w:t>
      </w:r>
    </w:p>
    <w:p w:rsidR="008C4607" w:rsidRPr="00D12599" w:rsidRDefault="008C4607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>
        <w:rPr>
          <w:b/>
          <w:sz w:val="28"/>
          <w:szCs w:val="28"/>
        </w:rPr>
        <w:t xml:space="preserve">                 DIČ: 2120126800</w:t>
      </w:r>
    </w:p>
    <w:p w:rsidR="008C4607" w:rsidRPr="00D12599" w:rsidRDefault="008C4607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8C4607" w:rsidRDefault="008C4607" w:rsidP="006C6545"/>
    <w:p w:rsidR="008C4607" w:rsidRPr="006C6545" w:rsidRDefault="008C4607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8C4607" w:rsidRDefault="008C4607" w:rsidP="006C6545">
      <w:pPr>
        <w:pStyle w:val="NoSpacing"/>
      </w:pPr>
      <w:r>
        <w:t>Deň zápisu do obchodného registra:  29.08.2015</w:t>
      </w:r>
    </w:p>
    <w:p w:rsidR="008C4607" w:rsidRDefault="008C4607" w:rsidP="006C6545">
      <w:pPr>
        <w:pStyle w:val="NoSpacing"/>
      </w:pPr>
      <w:r>
        <w:t>Obchodný register Okresného súdu Prešov, oddiel Sro, vložka č. 31861/P</w:t>
      </w:r>
    </w:p>
    <w:p w:rsidR="008C4607" w:rsidRDefault="008C4607" w:rsidP="006C6545">
      <w:pPr>
        <w:pStyle w:val="NoSpacing"/>
      </w:pPr>
    </w:p>
    <w:p w:rsidR="008C4607" w:rsidRDefault="008C4607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8C4607" w:rsidRDefault="008C460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8C4607" w:rsidRDefault="008C460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reklamné a marketingové služby</w:t>
      </w:r>
    </w:p>
    <w:p w:rsidR="008C4607" w:rsidRDefault="008C4607" w:rsidP="006C6545">
      <w:pPr>
        <w:pStyle w:val="NoSpacing"/>
        <w:rPr>
          <w:rStyle w:val="Strong"/>
          <w:b w:val="0"/>
        </w:rPr>
      </w:pPr>
    </w:p>
    <w:p w:rsidR="008C4607" w:rsidRDefault="008C4607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19</w:t>
      </w:r>
    </w:p>
    <w:p w:rsidR="008C4607" w:rsidRDefault="008C4607" w:rsidP="006C6545">
      <w:pPr>
        <w:pStyle w:val="NoSpacing"/>
        <w:rPr>
          <w:rStyle w:val="Strong"/>
          <w:b w:val="0"/>
        </w:rPr>
      </w:pPr>
    </w:p>
    <w:p w:rsidR="008C4607" w:rsidRDefault="008C4607" w:rsidP="00AC07A2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</w:t>
      </w:r>
      <w:r>
        <w:rPr>
          <w:rStyle w:val="Strong"/>
        </w:rPr>
        <w:t>nia účtovnej závierky za r. 2019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16.09.2020</w:t>
      </w:r>
    </w:p>
    <w:p w:rsidR="008C4607" w:rsidRDefault="008C4607" w:rsidP="006C6545">
      <w:pPr>
        <w:pStyle w:val="NoSpacing"/>
        <w:rPr>
          <w:rStyle w:val="Strong"/>
          <w:b w:val="0"/>
        </w:rPr>
      </w:pPr>
    </w:p>
    <w:p w:rsidR="008C4607" w:rsidRDefault="008C4607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8C4607" w:rsidRDefault="008C4607" w:rsidP="00AC07A2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31.12.2020 je zostavená ako riadna účtovná závierka podľa par. 17 ods. 6 zákona č. 431/2002 Z.z. o účtovníctve v znení neskorších predpisov, a to za účtovné obdobie  kalendárny rok od 1.januára 2020 do 31.decembra 2020.</w:t>
      </w:r>
    </w:p>
    <w:p w:rsidR="008C4607" w:rsidRDefault="008C460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8C4607" w:rsidRDefault="008C4607" w:rsidP="006C6545">
      <w:pPr>
        <w:pStyle w:val="NoSpacing"/>
        <w:rPr>
          <w:rStyle w:val="Strong"/>
          <w:b w:val="0"/>
        </w:rPr>
      </w:pPr>
    </w:p>
    <w:p w:rsidR="008C4607" w:rsidRDefault="008C4607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8C4607" w:rsidRDefault="008C460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8C4607" w:rsidRPr="00D12599" w:rsidRDefault="008C460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8C4607" w:rsidRDefault="008C4607" w:rsidP="006C6545">
      <w:pPr>
        <w:rPr>
          <w:rStyle w:val="Strong"/>
        </w:rPr>
      </w:pPr>
    </w:p>
    <w:sectPr w:rsidR="008C4607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01525"/>
    <w:rsid w:val="00104E23"/>
    <w:rsid w:val="001C4AE2"/>
    <w:rsid w:val="001F5EC7"/>
    <w:rsid w:val="004F4119"/>
    <w:rsid w:val="006C6545"/>
    <w:rsid w:val="007C2073"/>
    <w:rsid w:val="00860E83"/>
    <w:rsid w:val="008C4607"/>
    <w:rsid w:val="009175B5"/>
    <w:rsid w:val="00A958AF"/>
    <w:rsid w:val="00AC07A2"/>
    <w:rsid w:val="00AD0B98"/>
    <w:rsid w:val="00B03671"/>
    <w:rsid w:val="00B22396"/>
    <w:rsid w:val="00CA323F"/>
    <w:rsid w:val="00D12599"/>
    <w:rsid w:val="00D94EAC"/>
    <w:rsid w:val="00E45157"/>
    <w:rsid w:val="00ED5711"/>
    <w:rsid w:val="00F85F0B"/>
    <w:rsid w:val="00FD0D0E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205</Words>
  <Characters>1175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2021-06-08T10:03:00Z</cp:lastPrinted>
  <dcterms:created xsi:type="dcterms:W3CDTF">2021-06-08T10:04:00Z</dcterms:created>
  <dcterms:modified xsi:type="dcterms:W3CDTF">2021-06-08T10:04:00Z</dcterms:modified>
</cp:coreProperties>
</file>