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474597A9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ACD0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39BDF3FA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2087659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53D800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1CA1EAB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55039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DA067AD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07787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A527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885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1671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07C4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09E91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016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BD9BA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40950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5A7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B0C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DDBB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C6C82E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E732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99D2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2453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A6CB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72C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D4F921B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B6516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5CE8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3F37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30D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6D2CE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5F71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82E9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47CB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356152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9A94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3006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888F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CFF4D9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5013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0E2B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9C65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5540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A52A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F8B321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4F1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D541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4305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31BF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677D9E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42854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FED3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03A0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1EE2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E6AD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8B791A2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0D2A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2AB04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B932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838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491C37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947E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D7DA5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E02B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E522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C81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0F19F4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5AA7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352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DD6D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B201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EED9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1A3B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6AAB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4452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15F8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6D27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2429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4B40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E68F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6818C66C" w14:textId="7BA8D0D2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 w:rsidR="00F739E0">
              <w:rPr>
                <w:rFonts w:ascii="Arial Narrow" w:hAnsi="Arial Narrow"/>
                <w:sz w:val="22"/>
                <w:szCs w:val="22"/>
                <w:lang w:eastAsia="sk-SK"/>
              </w:rPr>
              <w:t> 31.12.2020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8113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7C955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D1AEC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2B63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3F8225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7EE8A7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E74D2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2C671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EC2D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CA249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08F432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B34CF1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FAA0A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36CB0D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734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006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8426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D709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A2A8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26C7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78FE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D7A09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39117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5F83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3F09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58C2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2411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7CA72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A22F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C1B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98144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14F0F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110EEF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04FE89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3F0C6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6F1D2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63778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924B1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1FB633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BF3DD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E90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B45537D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9C4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2A2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AE8A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F2A3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7F3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AF32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2F69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C90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4578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77A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5061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A78C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D762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D97E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E0EA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85FE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E88CD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4B20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7A2463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610255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319978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67AB55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03FD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3B1B8E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0ABF7329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1DA09E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35F348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511E38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0F6328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A1F70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32000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0DB4ED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71078E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49E096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47FBC0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2006EB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48B90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392AE4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3D8C4A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A02C3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671B5D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1FE2F5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60F102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18F7AC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70950F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21768F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5C7189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075A59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6DB19387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3FCDDCB" wp14:editId="56D580CC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58C4C1" w14:textId="56835D38" w:rsidR="00D71752" w:rsidRDefault="00F739E0" w:rsidP="000669B7">
                                  <w:r>
                                    <w:t>12</w:t>
                                  </w:r>
                                </w:p>
                                <w:p w14:paraId="089C1007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CDDC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14:paraId="2B58C4C1" w14:textId="56835D38" w:rsidR="00D71752" w:rsidRDefault="00F739E0" w:rsidP="000669B7">
                            <w:r>
                              <w:t>12</w:t>
                            </w:r>
                          </w:p>
                          <w:p w14:paraId="089C1007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BAF9F5" wp14:editId="3B1422C4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41C281" w14:textId="2125AF72" w:rsidR="00D71752" w:rsidRDefault="00F739E0" w:rsidP="000669B7">
                                  <w:r>
                                    <w:t>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BAF9F5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14:paraId="7641C281" w14:textId="2125AF72" w:rsidR="00D71752" w:rsidRDefault="00F739E0" w:rsidP="000669B7">
                            <w:r>
                              <w:t>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868F39" wp14:editId="5B314543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8419B7" w14:textId="3D71433E" w:rsidR="00D71752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68F39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14:paraId="658419B7" w14:textId="3D71433E" w:rsidR="00D71752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C3B0717" wp14:editId="4F8BB879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5AB09" w14:textId="4534B403" w:rsidR="00D71752" w:rsidRDefault="00F739E0" w:rsidP="000669B7">
                                  <w:r>
                                    <w:t>1</w:t>
                                  </w:r>
                                </w:p>
                                <w:p w14:paraId="11EAC204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B0717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14:paraId="5805AB09" w14:textId="4534B403" w:rsidR="00D71752" w:rsidRDefault="00F739E0" w:rsidP="000669B7">
                            <w:r>
                              <w:t>1</w:t>
                            </w:r>
                          </w:p>
                          <w:p w14:paraId="11EAC204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3D35301F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4C5F76BD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055B106C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F739E0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1191B7F5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F739E0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30DFDC" wp14:editId="7408D5F5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D43579" w14:textId="6FB75F91" w:rsidR="00D71752" w:rsidRDefault="00F739E0" w:rsidP="000669B7">
                                  <w:r>
                                    <w:t>2019</w:t>
                                  </w:r>
                                </w:p>
                                <w:p w14:paraId="68DA3961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0DFDC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14:paraId="6AD43579" w14:textId="6FB75F91" w:rsidR="00D71752" w:rsidRDefault="00F739E0" w:rsidP="000669B7">
                            <w:r>
                              <w:t>2019</w:t>
                            </w:r>
                          </w:p>
                          <w:p w14:paraId="68DA3961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050C72" wp14:editId="66BB2F61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501A22" w14:textId="7D2AE135" w:rsidR="00D71752" w:rsidRDefault="00F739E0" w:rsidP="000669B7">
                                  <w:r>
                                    <w:t>2019</w:t>
                                  </w:r>
                                </w:p>
                                <w:p w14:paraId="710E9B7F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50C72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14:paraId="27501A22" w14:textId="7D2AE135" w:rsidR="00D71752" w:rsidRDefault="00F739E0" w:rsidP="000669B7">
                            <w:r>
                              <w:t>2019</w:t>
                            </w:r>
                          </w:p>
                          <w:p w14:paraId="710E9B7F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6157E65" wp14:editId="719EC094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90D789" w14:textId="294AEA95" w:rsidR="00D71752" w:rsidRDefault="00F739E0" w:rsidP="000669B7">
                                  <w:r>
                                    <w:t>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157E65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14:paraId="7C90D789" w14:textId="294AEA95" w:rsidR="00D71752" w:rsidRDefault="00F739E0" w:rsidP="000669B7">
                            <w: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4EF070" wp14:editId="596AF07F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22CD85" w14:textId="79A25B1E" w:rsidR="00D71752" w:rsidRDefault="00F739E0" w:rsidP="000669B7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EF070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14:paraId="1722CD85" w14:textId="79A25B1E" w:rsidR="00D71752" w:rsidRDefault="00F739E0" w:rsidP="000669B7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4AF8BD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28E9531D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3C83D759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56A606A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A265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BE6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5348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228E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CA90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22AF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69C385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CF351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90D3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10BE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4F6819E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3D01A9C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99230E" wp14:editId="47D445B0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14605</wp:posOffset>
                      </wp:positionV>
                      <wp:extent cx="1583690" cy="434340"/>
                      <wp:effectExtent l="0" t="0" r="16510" b="2286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434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jc w:val="center"/>
                                    <w:tblCellSpacing w:w="22" w:type="dxa"/>
                                    <w:shd w:val="clear" w:color="auto" w:fill="FFFFFF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481"/>
                                    <w:gridCol w:w="1726"/>
                                  </w:tblGrid>
                                  <w:tr w:rsidR="00F739E0" w:rsidRPr="00F739E0" w14:paraId="51CC1066" w14:textId="77777777" w:rsidTr="00F739E0">
                                    <w:trPr>
                                      <w:tblCellSpacing w:w="22" w:type="dxa"/>
                                      <w:jc w:val="center"/>
                                    </w:trPr>
                                    <w:tc>
                                      <w:tcPr>
                                        <w:tcW w:w="1000" w:type="pct"/>
                                        <w:shd w:val="clear" w:color="auto" w:fill="FFFFFF"/>
                                        <w:hideMark/>
                                      </w:tcPr>
                                      <w:p w14:paraId="440AFBA2" w14:textId="77777777" w:rsidR="00F739E0" w:rsidRPr="00F739E0" w:rsidRDefault="00F739E0" w:rsidP="00F739E0">
                                        <w:pPr>
                                          <w:rPr>
                                            <w:sz w:val="24"/>
                                            <w:szCs w:val="24"/>
                                            <w:lang w:eastAsia="sk-SK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4000" w:type="pct"/>
                                        <w:shd w:val="clear" w:color="auto" w:fill="FFFFFF"/>
                                        <w:vAlign w:val="center"/>
                                        <w:hideMark/>
                                      </w:tcPr>
                                      <w:tbl>
                                        <w:tblPr>
                                          <w:tblW w:w="5000" w:type="pct"/>
                                          <w:tblCellSpacing w:w="15" w:type="dxa"/>
                                          <w:tblCellMar>
                                            <w:top w:w="15" w:type="dxa"/>
                                            <w:left w:w="15" w:type="dxa"/>
                                            <w:bottom w:w="15" w:type="dxa"/>
                                            <w:right w:w="15" w:type="dxa"/>
                                          </w:tblCellMar>
                                          <w:tblLook w:val="04A0" w:firstRow="1" w:lastRow="0" w:firstColumn="1" w:lastColumn="0" w:noHBand="0" w:noVBand="1"/>
                                        </w:tblPr>
                                        <w:tblGrid>
                                          <w:gridCol w:w="1660"/>
                                        </w:tblGrid>
                                        <w:tr w:rsidR="00F739E0" w:rsidRPr="00F739E0" w14:paraId="4574E071" w14:textId="77777777">
                                          <w:trPr>
                                            <w:tblCellSpacing w:w="15" w:type="dxa"/>
                                          </w:trPr>
                                          <w:tc>
                                            <w:tcPr>
                                              <w:tcW w:w="3350" w:type="pct"/>
                                              <w:vAlign w:val="center"/>
                                              <w:hideMark/>
                                            </w:tcPr>
                                            <w:p w14:paraId="74644340" w14:textId="77777777" w:rsidR="00F739E0" w:rsidRPr="00F739E0" w:rsidRDefault="00F739E0" w:rsidP="00F739E0">
                                              <w:pPr>
                                                <w:rPr>
                                                  <w:sz w:val="24"/>
                                                  <w:szCs w:val="24"/>
                                                  <w:lang w:eastAsia="sk-SK"/>
                                                </w:rPr>
                                              </w:pPr>
                                              <w:r w:rsidRPr="00F739E0">
                                                <w:rPr>
                                                  <w:sz w:val="24"/>
                                                  <w:szCs w:val="24"/>
                                                  <w:lang w:eastAsia="sk-SK"/>
                                                </w:rPr>
                                                <w:t xml:space="preserve">07.04.1994 </w:t>
                                              </w:r>
                                            </w:p>
                                          </w:tc>
                                        </w:tr>
                                      </w:tbl>
                                      <w:p w14:paraId="2FD321FF" w14:textId="77777777" w:rsidR="00F739E0" w:rsidRPr="00F739E0" w:rsidRDefault="00F739E0" w:rsidP="00F739E0">
                                        <w:pPr>
                                          <w:rPr>
                                            <w:sz w:val="24"/>
                                            <w:szCs w:val="24"/>
                                            <w:lang w:eastAsia="sk-SK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BBA5961" w14:textId="326149F5" w:rsidR="00D71752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  <w:p w14:paraId="595F1458" w14:textId="77777777" w:rsidR="00F739E0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9230E" id="_x0000_s1034" type="#_x0000_t202" style="position:absolute;margin-left:5.85pt;margin-top:1.15pt;width:124.7pt;height:3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">
                      <v:textbox>
                        <w:txbxContent>
                          <w:tbl>
                            <w:tblPr>
                              <w:tblW w:w="5000" w:type="pct"/>
                              <w:jc w:val="center"/>
                              <w:tblCellSpacing w:w="22" w:type="dxa"/>
                              <w:shd w:val="clear" w:color="auto" w:fill="FFFFFF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1"/>
                              <w:gridCol w:w="1726"/>
                            </w:tblGrid>
                            <w:tr w:rsidR="00F739E0" w:rsidRPr="00F739E0" w14:paraId="51CC1066" w14:textId="77777777" w:rsidTr="00F739E0">
                              <w:trPr>
                                <w:tblCellSpacing w:w="22" w:type="dxa"/>
                                <w:jc w:val="center"/>
                              </w:trPr>
                              <w:tc>
                                <w:tcPr>
                                  <w:tcW w:w="1000" w:type="pct"/>
                                  <w:shd w:val="clear" w:color="auto" w:fill="FFFFFF"/>
                                  <w:hideMark/>
                                </w:tcPr>
                                <w:p w14:paraId="440AFBA2" w14:textId="77777777" w:rsidR="00F739E0" w:rsidRPr="00F739E0" w:rsidRDefault="00F739E0" w:rsidP="00F739E0">
                                  <w:pPr>
                                    <w:rPr>
                                      <w:sz w:val="24"/>
                                      <w:szCs w:val="24"/>
                                      <w:lang w:eastAsia="sk-SK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0" w:type="pct"/>
                                  <w:shd w:val="clear" w:color="auto" w:fill="FFFFFF"/>
                                  <w:vAlign w:val="center"/>
                                  <w:hideMark/>
                                </w:tcPr>
                                <w:tbl>
                                  <w:tblPr>
                                    <w:tblW w:w="5000" w:type="pct"/>
                                    <w:tblCellSpacing w:w="15" w:type="dxa"/>
                                    <w:tblCell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660"/>
                                  </w:tblGrid>
                                  <w:tr w:rsidR="00F739E0" w:rsidRPr="00F739E0" w14:paraId="4574E071" w14:textId="77777777">
                                    <w:trPr>
                                      <w:tblCellSpacing w:w="15" w:type="dxa"/>
                                    </w:trPr>
                                    <w:tc>
                                      <w:tcPr>
                                        <w:tcW w:w="3350" w:type="pct"/>
                                        <w:vAlign w:val="center"/>
                                        <w:hideMark/>
                                      </w:tcPr>
                                      <w:p w14:paraId="74644340" w14:textId="77777777" w:rsidR="00F739E0" w:rsidRPr="00F739E0" w:rsidRDefault="00F739E0" w:rsidP="00F739E0">
                                        <w:pPr>
                                          <w:rPr>
                                            <w:sz w:val="24"/>
                                            <w:szCs w:val="24"/>
                                            <w:lang w:eastAsia="sk-SK"/>
                                          </w:rPr>
                                        </w:pPr>
                                        <w:r w:rsidRPr="00F739E0">
                                          <w:rPr>
                                            <w:sz w:val="24"/>
                                            <w:szCs w:val="24"/>
                                            <w:lang w:eastAsia="sk-SK"/>
                                          </w:rPr>
                                          <w:t xml:space="preserve">07.04.1994 </w:t>
                                        </w:r>
                                      </w:p>
                                    </w:tc>
                                  </w:tr>
                                </w:tbl>
                                <w:p w14:paraId="2FD321FF" w14:textId="77777777" w:rsidR="00F739E0" w:rsidRPr="00F739E0" w:rsidRDefault="00F739E0" w:rsidP="00F739E0">
                                  <w:pPr>
                                    <w:rPr>
                                      <w:sz w:val="24"/>
                                      <w:szCs w:val="24"/>
                                      <w:lang w:eastAsia="sk-SK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BA5961" w14:textId="326149F5" w:rsidR="00D71752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95F1458" w14:textId="77777777" w:rsidR="00F739E0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03DA5CD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6B290E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2111E5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46A359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3ACB7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140962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4713B1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597FB5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1365C0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188E2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69B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F4D7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0461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1EF8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1FBD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C622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43246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57D10E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0A2B69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837D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81D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A3EF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1A16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DD8E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A358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8F49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05CE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F1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DCB304F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FD75F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5469D2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AC229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05B38B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53E87A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ACC7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377B57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11E04A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649C3C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58CB2E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05B5AA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86D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7131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7432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792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567D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1BC9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1E145C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E1ED1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4B82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1EE838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DBDB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069F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301846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5368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D6DC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872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F3FEC97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948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2A33FAC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2806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458D1E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51DA1C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777EE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0F036E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1A650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A42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16546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3B3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9388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D70D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65947D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22641C4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759C80F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100D5D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BC9C2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3624A8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FBE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54DE55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707C40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9CBBE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4855C8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DFD5D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BF393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A5E15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5042222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1A25F9F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3DF26F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18ADC4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D5ADA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0188A2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71BE5D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2F22B7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61EC70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4692F8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0F52B5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31C6C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2482D4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4A2FC0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B38F803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2A9E4BE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858B61" wp14:editId="3641138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7839F4" w14:textId="42D9E383" w:rsidR="00D71752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34099069</w:t>
                                  </w:r>
                                </w:p>
                                <w:p w14:paraId="3BF9EBD6" w14:textId="77777777" w:rsidR="00F739E0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58B61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14:paraId="407839F4" w14:textId="42D9E383" w:rsidR="00D71752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34099069</w:t>
                            </w:r>
                          </w:p>
                          <w:p w14:paraId="3BF9EBD6" w14:textId="77777777" w:rsidR="00F739E0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15D245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3ED3E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61FCBF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3854DC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A916E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285248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77B0D8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5677700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9715A7" wp14:editId="3426B249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D5F31" w14:textId="693F10BF" w:rsidR="00F739E0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2020370957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99715A7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14:paraId="602D5F31" w14:textId="693F10BF" w:rsidR="00F739E0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2020370957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3F126E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13089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7E228E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0EB085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24EF24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0552EF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59BC15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1FA08B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6D0F70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044FAF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000D18E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1181D1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3C4FFF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41A5D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8D00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65BDA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CD465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B371E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2C9E3F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4DE9B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598CD59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738F59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5D59A4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530B27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6DE4A4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777C8A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7FE1E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17AF8B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447576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695FD4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1C554B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0F3415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5C3B5E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6C93F0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028B32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312ECC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6B6923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3B886D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7BE409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765F48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406F6B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0D73F1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B9275DB" wp14:editId="4CC03C82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2F01FB" w14:textId="2D7D880B" w:rsidR="00D71752" w:rsidRDefault="00F739E0" w:rsidP="000669B7">
                                  <w:r>
                                    <w:t>68</w:t>
                                  </w:r>
                                  <w:r w:rsidRPr="00F739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 xml:space="preserve"> </w:t>
                                  </w:r>
                                  <w:r w:rsidRPr="00F739E0">
                                    <w:rPr>
                                      <w:rFonts w:ascii="Arial" w:hAnsi="Arial" w:cs="Arial"/>
                                      <w:noProof/>
                                    </w:rPr>
                                    <w:t>aSUB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9275DB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14:paraId="292F01FB" w14:textId="2D7D880B" w:rsidR="00D71752" w:rsidRDefault="00F739E0" w:rsidP="000669B7">
                            <w:r>
                              <w:t>68</w:t>
                            </w:r>
                            <w:r w:rsidRPr="00F739E0">
                              <w:rPr>
                                <w:rFonts w:ascii="Arial" w:hAnsi="Arial" w:cs="Arial"/>
                                <w:noProof/>
                              </w:rPr>
                              <w:t xml:space="preserve"> </w:t>
                            </w:r>
                            <w:r w:rsidRPr="00F739E0">
                              <w:rPr>
                                <w:rFonts w:ascii="Arial" w:hAnsi="Arial" w:cs="Arial"/>
                                <w:noProof/>
                              </w:rPr>
                              <w:t>aSUB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341382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6B91D8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5522AE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2E93F3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DE1AED" wp14:editId="34BBA574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D77131" w14:textId="14304AD3" w:rsidR="00D71752" w:rsidRDefault="00F739E0" w:rsidP="000669B7">
                                  <w:r>
                                    <w:t>32</w:t>
                                  </w:r>
                                </w:p>
                                <w:p w14:paraId="1BB33987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DE1AED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14:paraId="40D77131" w14:textId="14304AD3" w:rsidR="00D71752" w:rsidRDefault="00F739E0" w:rsidP="000669B7">
                            <w:r>
                              <w:t>32</w:t>
                            </w:r>
                          </w:p>
                          <w:p w14:paraId="1BB33987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7D044C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28FBE7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62F653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DC72531" wp14:editId="7BEA784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AF5E43" w14:textId="15AA5754" w:rsidR="00D71752" w:rsidRDefault="00F739E0" w:rsidP="000669B7">
                                  <w:r>
                                    <w:t>0</w:t>
                                  </w:r>
                                </w:p>
                                <w:p w14:paraId="42E4DD0D" w14:textId="77777777" w:rsidR="00F739E0" w:rsidRDefault="00F739E0" w:rsidP="000669B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C72531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14:paraId="35AF5E43" w14:textId="15AA5754" w:rsidR="00D71752" w:rsidRDefault="00F739E0" w:rsidP="000669B7">
                            <w:r>
                              <w:t>0</w:t>
                            </w:r>
                          </w:p>
                          <w:p w14:paraId="42E4DD0D" w14:textId="77777777" w:rsidR="00F739E0" w:rsidRDefault="00F739E0" w:rsidP="000669B7"/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F1B3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7E3C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AEAF3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94B4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CF51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754F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7C57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2E55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73A60E3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520A957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B14D0A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9613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A84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619D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DCFA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7485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2E89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6B23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4FCEB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BA12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5EF8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764F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E02E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5A87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0FA2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D497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CF7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C0B3BF6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05A39D7D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D162851" wp14:editId="06159F7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0E8700" w14:textId="2BFD5824" w:rsidR="00D71752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Style w:val="ra"/>
                                    </w:rPr>
                                    <w:t>Stavebné bytové družstvo Sládkovičovo a Galanta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162851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14:paraId="180E8700" w14:textId="2BFD5824" w:rsidR="00D71752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ra"/>
                              </w:rPr>
                              <w:t>Stavebné bytové družstvo Sládkovičovo a Galanta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DD80A6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C9D620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CC5AA6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062672B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6946631" wp14:editId="062108DF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BF796" w14:textId="09287269" w:rsidR="00D71752" w:rsidRDefault="00F739E0" w:rsidP="000669B7">
                                  <w:r>
                                    <w:t>709/12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46631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14:paraId="281BF796" w14:textId="09287269" w:rsidR="00D71752" w:rsidRDefault="00F739E0" w:rsidP="000669B7">
                            <w:r>
                              <w:t>709/12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5E06CA" wp14:editId="7E373A9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BFAF8D" w14:textId="50505A13" w:rsidR="00D71752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Style w:val="ra"/>
                                    </w:rPr>
                                    <w:t>Esterházyovco</w:t>
                                  </w:r>
                                  <w:r>
                                    <w:rPr>
                                      <w:rStyle w:val="ra"/>
                                    </w:rPr>
                                    <w:t>V</w:t>
                                  </w:r>
                                  <w:r>
                                    <w:br/>
                                  </w:r>
                                  <w:r>
                                    <w:rPr>
                                      <w:rStyle w:val="ra"/>
                                    </w:rPr>
                                    <w:t>Galanta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5E06CA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14:paraId="21BFAF8D" w14:textId="50505A13" w:rsidR="00D71752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ra"/>
                              </w:rPr>
                              <w:t>Esterházyovco</w:t>
                            </w:r>
                            <w:r>
                              <w:rPr>
                                <w:rStyle w:val="ra"/>
                              </w:rPr>
                              <w:t>V</w:t>
                            </w:r>
                            <w:r>
                              <w:br/>
                            </w:r>
                            <w:r>
                              <w:rPr>
                                <w:rStyle w:val="ra"/>
                              </w:rPr>
                              <w:t>Galanta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3E606885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07F44E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A34270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DCB32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55BB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0A87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230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36EC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1DCB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26AE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FD7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1B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88EA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A119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6453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F397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FED7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E10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0D91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84D8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643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4A19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CA8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2851F0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39693C1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7CE9595" wp14:editId="3B4D44EE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B94BE1" w14:textId="111B36D7" w:rsidR="00D71752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Galant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CE9595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14:paraId="13B94BE1" w14:textId="111B36D7" w:rsidR="00D71752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Galant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5A2319" wp14:editId="0301383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04E244" w14:textId="7C926119" w:rsidR="00D71752" w:rsidRPr="00391121" w:rsidRDefault="00F739E0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92401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A2319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14:paraId="1E04E244" w14:textId="7C926119" w:rsidR="00D71752" w:rsidRPr="00391121" w:rsidRDefault="00F739E0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92401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AF1A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9687911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2804561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2FA32C3F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47F9558B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0D78B46" wp14:editId="4806D3B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9CECE" w14:textId="32F64F4C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D78B46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14:paraId="2419CECE" w14:textId="32F64F4C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353A39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7AB6C4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B043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28CF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9DF3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8FCA4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4EE1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FB2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CF19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21AA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8F54223" wp14:editId="03F72211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507CB" w14:textId="6B97A4D3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54223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14:paraId="0D0507CB" w14:textId="6B97A4D3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5AD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66C6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1CDDE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198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A46F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5DC9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09CE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33ED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3484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6DB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E620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8A6D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9D91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1D9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89C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EE8A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4FF9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630BA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780A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2CFD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FF6A7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1CDDC9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E53365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AE2A87D" wp14:editId="246693B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6E7EC5" w14:textId="03A746BF" w:rsidR="00D71752" w:rsidRPr="00391121" w:rsidRDefault="00B1143A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1143A">
                                    <w:rPr>
                                      <w:rFonts w:ascii="Arial" w:hAnsi="Arial" w:cs="Arial"/>
                                    </w:rPr>
                                    <w:t>ekonom@spravcasbdgalanta.sk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E2A87D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14:paraId="086E7EC5" w14:textId="03A746BF" w:rsidR="00D71752" w:rsidRPr="00391121" w:rsidRDefault="00B1143A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1143A">
                              <w:rPr>
                                <w:rFonts w:ascii="Arial" w:hAnsi="Arial" w:cs="Arial"/>
                              </w:rPr>
                              <w:t>ekonom@spravcasbdgalanta.sk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F180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DFAF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4E18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21B5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4E3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F922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B359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46D2A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F63A7C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132E8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5573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2FD9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BB4C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7A36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89FE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252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7236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936A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66BA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1377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DA6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C8BB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D6B5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FEAA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57B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16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1207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C20E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BAD0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EEF8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AD36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1B1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9FB5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F32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393B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43A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420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478F7185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3E804DB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  <w:p w14:paraId="000E7B91" w14:textId="77777777" w:rsidR="00B1143A" w:rsidRDefault="00B1143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30.06.2021</w:t>
            </w:r>
          </w:p>
          <w:p w14:paraId="7193FCD1" w14:textId="2D5BBE74" w:rsidR="00B1143A" w:rsidRPr="0073029B" w:rsidRDefault="00B1143A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556E3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15221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D07E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26B4F237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502D0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0BB8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C39F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D7D9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06BCFCA7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E6259" wp14:editId="0A4FBC03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B261A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E6259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14:paraId="736B261A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1B354FE3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67467A4C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15CEB6B7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36443C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2D8D3D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3450B1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2E2E7EDF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C785F1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A297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AC4E26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042C11C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5ECF4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203277" w14:textId="3160B2C2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A3CF9AA" w14:textId="4B57D810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69B7" w:rsidRPr="0073029B" w14:paraId="588368E0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1BF6F4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C02A4EF" w14:textId="11B77727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C7E68B3" w14:textId="310EF9E4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0669B7" w:rsidRPr="0073029B" w14:paraId="7DE56EE6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5B4F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F306AB" w14:textId="5A886FC5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F53D37E" w14:textId="7D05201E" w:rsidR="000669B7" w:rsidRPr="0073029B" w:rsidRDefault="00B1143A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</w:p>
        </w:tc>
      </w:tr>
    </w:tbl>
    <w:p w14:paraId="65DC5D9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F467BA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03AE7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E49909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573C6D2F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3BEE51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674406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5DA97B83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36C4B2D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30EBBF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4E2AAE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6CC82C46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543C9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48A9739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13D83C8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1783513A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7B4B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C422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A0F003A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FDD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255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0F6B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6930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D3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2F2E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DA73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4C94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9F8E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76719F78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875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E841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1DDA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633EA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8A1F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9FA7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A96AA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6CC1C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31C4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0FD77A6A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FB5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6B96F47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FE4F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8564" w14:textId="61118AA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321C" w14:textId="6D012C6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1B68" w14:textId="453A69F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70AC" w14:textId="383E331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0551F" w14:textId="5A5CE15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499F" w14:textId="0E0B162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B3DEB" w14:textId="7988BEC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31C17" w14:textId="65E767D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E9EADB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ED73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9D25" w14:textId="095FE8A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5C72" w14:textId="558278C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709C" w14:textId="3F87BDA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D96E" w14:textId="269865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12BF" w14:textId="48A2BF7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515A8" w14:textId="4355AB8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B9ED" w14:textId="25798E5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5A883" w14:textId="79008EF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B480E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1BC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81E72" w14:textId="27D046A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D900" w14:textId="55187F1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A9D2" w14:textId="4146D2F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0A872" w14:textId="5EE2E3B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D803" w14:textId="2B7266E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DA037" w14:textId="3F5498B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2F81" w14:textId="4E3E19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633351" w14:textId="3F6CDBE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E937174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19C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FD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D7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CA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95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6B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9D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AEE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458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E8CFB3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431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B55B1" w14:textId="169BE2B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3AEB" w14:textId="47C61EE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83E7B" w14:textId="6BAC304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1F149" w14:textId="10DC3A1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2806C" w14:textId="2B9511E5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6F4C" w14:textId="7A0EF9E0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B9C10" w14:textId="6013FE4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3EE968" w14:textId="7C3388C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35E7DB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E7547" w14:textId="7555C180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B5AF4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C85D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554F" w14:textId="0014C02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871F" w14:textId="398A0CA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C9EC9" w14:textId="2B355EF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356D" w14:textId="4553642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571D" w14:textId="27E6338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B6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B5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F0953" w14:textId="75ED33B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97154F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2605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5EEC" w14:textId="3C2C653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151BC" w14:textId="3ACBEC13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7681" w14:textId="56634E9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3191" w14:textId="3FC07C0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6782" w14:textId="5EA6CAD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C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A8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95366" w14:textId="371C95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E193F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614C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BA5E" w14:textId="0B015D7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25D20" w14:textId="4C3AE8CA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5836" w14:textId="5E1E51F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E34F" w14:textId="454E0B8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449C8" w14:textId="034D3DF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4F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82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EFDF5" w14:textId="0E34311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AA77AF1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7580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0B50" w14:textId="6EE7D8B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6B396" w14:textId="734666EF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44BD1" w14:textId="2AF4254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9852" w14:textId="39130D5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96452" w14:textId="23E8E7D8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72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A56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2543" w14:textId="4E6C183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B0EBCD5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564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394D94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6F05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1752" w14:textId="55C6F5DE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87901" w14:textId="01C0A001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21DD" w14:textId="2253BE84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AD090" w14:textId="6D20E73B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FDD69" w14:textId="4C5ED512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C85C" w14:textId="1E9EC7AC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C2246" w14:textId="29618E59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BC1C0" w14:textId="5B4962D6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695469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0AD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86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E0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4B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B9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6E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3BF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7F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7AD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B9949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1996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78F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0A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460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D1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96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3E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89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896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93849E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6D9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CF9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8EE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427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65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C90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356A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54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C72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FC4CB9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376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03BEB668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81D6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2F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E25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C7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41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38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CB3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9AD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8AF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19146A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86B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F19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839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A5B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B46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A7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C6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D7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A89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B31137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4C427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41A01F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4C988E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2E707FA4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6575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A198D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666C9883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D77C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8751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0D9D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292F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D7AA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D73F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91FE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8CF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C8C3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5F0B0BD5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3B4C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B124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A164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50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A32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28E2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470C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57001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C74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1F6F1B55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DF4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F7AC32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8476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6E9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BC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16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7A97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7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E78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BB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671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3D727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9BA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7D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33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F6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C6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4C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720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1C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0BF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7989E5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C3F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30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E9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8B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7F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77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71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C7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E9CE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606EC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E8C2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472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89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15A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F0C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3D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A2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7E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D32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112A19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571F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330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01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4F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393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631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BCA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931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5DE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6B9579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DD4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5E9F4201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1A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E73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F2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D75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90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927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F3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B3C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3B2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F16F9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410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67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FB8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AC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67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9F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26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6B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EFB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7339D9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3DB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D86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50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19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5F3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81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81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BFD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524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E2F95A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F01F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C1D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B5C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0E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07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5CD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8F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B74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A4B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0A8FB5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4E3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7F29697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7CC0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ED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B99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52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A9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0CD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0A0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50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C93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B79D7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F3D5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00C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FC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61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BF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91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5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EB3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85E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14CDA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106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14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06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98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CAF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B5F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D3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0D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18B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636DD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1BF7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AB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03E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ED4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311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49D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0B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248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361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05B3950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8B8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63286827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264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B3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F0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AA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51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03A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76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2D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D8A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8DB0C1C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0966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6DF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97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1EA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DA8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9E6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409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9FD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95AB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166C706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5920FE4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1C7C1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769B25E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378EB1D7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ECA77A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DE1B94D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54595B76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494A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AA3FA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169DA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A9E2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157F85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6DF7129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1504EA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07D41D8A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4F59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3F635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352C51B0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DEB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BDD2E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17A3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B02C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470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1E7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ECA8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D414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D90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F8F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14EDA08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69A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2C66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0F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583D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F832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85EC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863F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0B22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E98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55C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49FDCA83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460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475A2C3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EF3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10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FC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A9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27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C9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C74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E5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D9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27B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39E034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205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AB6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AF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6ED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CD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0D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37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7E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0F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698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61B1E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B1FE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4BC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79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24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B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669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50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C9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6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8DF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78A351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36E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1D3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25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3E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281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B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FD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26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5E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5B8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788647E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E410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090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01B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2A3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35A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4B6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DD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AB1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3ED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68DA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EFCDD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20E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E7D4345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844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90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F8F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14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42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C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09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5C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98F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8C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E024C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AAA2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45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92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24F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C12B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97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D4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9D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36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C76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6C9A7F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099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BF2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87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F9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9E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4A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AC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660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9DA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872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27EE92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FFC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8AA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23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406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931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CF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E9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E82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903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690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277D08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82EC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33D99158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475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32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72F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51F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9A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74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C0B5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0D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DC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F27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AC48AD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9B60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A362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C5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63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6D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9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0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4C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B6A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682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4F655F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CFF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2B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7B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01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3A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6A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B9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100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6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F4C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DC4E0C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0B3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A3C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A9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97A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ACE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890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76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06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535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016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669B8C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AED8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BC07E64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A25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98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D5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AA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AFA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35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978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34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0FF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F89D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7FEBA9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D92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EA0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E6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E35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36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5A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963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A6B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E0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4E2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680675E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670A6B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5BB71C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08B50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3F9C2E1D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15062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99429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60A7BA4B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1DC2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7F1A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D74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B46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883E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9FC2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07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2C2D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97C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52A59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39CEFE4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2B5A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06CF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000AC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A5B1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7589A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E8EA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3855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F51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E794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0244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3B29D986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BE2D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481F357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AC2E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498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F2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73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B6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8B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F2E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ADA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C4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8F60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BE1E4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11A1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85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DE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5D3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46D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FE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2B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95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CF6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D9E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5516B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B8CA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22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68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BB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2CEB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06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6D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FA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95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962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57943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EEB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374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2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02B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BB8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24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B5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279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F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D4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7883920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D407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005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477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F6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EE7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73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D0F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8E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91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62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FE4530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4535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079DB7A1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123B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334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1E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245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3F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806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14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01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7A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B778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0E5E6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9A5E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D1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75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7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7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73E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00D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53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28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5E3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34457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7CC2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F42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0E5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C2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D7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E24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FB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A6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B98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5CC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4C780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5A9C3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788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E7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27F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0D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7D8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AF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90C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309E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039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B8FE36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62A7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9AA2D1E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D40A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F0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25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4A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E5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B5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D81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E48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F7F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D3A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1517A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AA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7DC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CED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48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B1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35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E4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3C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1D7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A8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FD20E6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8A6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FD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55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A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FC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18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50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D5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24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04D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622302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3F4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7C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031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922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A7F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B0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33F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71A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85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E4F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C4AF25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E5F3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7F60164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FE0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CDD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F486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914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5C3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60D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95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9B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6A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DB7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3E0A9C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352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24F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6F1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0F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A9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6F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28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EF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E0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055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229CA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8513E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FC5F4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4B51E6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1BD85C48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1D0D3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1051A8C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3805AF7E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8ED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A56E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D2A561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C3621C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3BA8C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A1C104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1676A8B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0C37C72C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3374C2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130F1F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18CDC50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8B38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9D1F1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7C1ED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75D7E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A6DAF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EB448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70299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B9C9F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44EF6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60CFC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5F7576C5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CCED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6F50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2E3D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C525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0220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676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D633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3741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98B2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7CD14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A2BE25A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A45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B612B3D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7A1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D4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BB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8A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C4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DE7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6F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58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6E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56E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4A47971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48A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9B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62B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109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EA3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0E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AE0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79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3D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42C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6FC3EE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394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CD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C00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EF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CA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18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3D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D85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C7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EF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E4510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6A0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73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C9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83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29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6B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183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ECEF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CC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AF5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1C2E2DF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448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235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58B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39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4A9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08C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735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E29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6C5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C631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5E382E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64A3E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76DB26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E1A84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E1E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1F363F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EB7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28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93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8F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9A7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25F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9D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86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8C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F00C48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020CF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BF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19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35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F25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A5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2B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76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6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81EB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8EE28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3F4E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73E7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397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15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644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289E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1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E5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11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485D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2A049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4CD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2EE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C3EC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17D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516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C92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833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B9D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84DF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4A99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312156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F7B7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5F54705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8993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6A79A2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 začiatku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B925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BD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59D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EA8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C07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2630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322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EF0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F03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3CCCD0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706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428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2C1F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8D34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8E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84F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CFA9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670C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29C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78D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38A09E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A9A6B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46CF01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42FA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36834ACE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1DAEB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874BD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B8CF94F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9A00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5D1AE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9FEB0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2C9727" w14:textId="77777777"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F9E9D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4D901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5F1D3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B0C3C" w14:textId="77777777"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138CE" w14:textId="77777777"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D1CF6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5958FE3A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33E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5D7F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B53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4EE3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4013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F3BC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F08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948B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6FD2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B94D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7FFE56A9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DCAE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183896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F819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48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2E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0FA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02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505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F320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96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E9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DA79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DA85CA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BE3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1C1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11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9AF5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5D6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B0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8E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F8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E28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E09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DEB29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B76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A1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13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BF5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AF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670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9AA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09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BF1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F23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A3D371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243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996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25A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C0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FA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B4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CEF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315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5504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631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8D1276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6BC4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1CA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95B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0418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F1E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E11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A40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FDB3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A2A9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1D4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7BD036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2A2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D3EA09E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F55D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BBD427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D6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ED4E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9717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9EC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E2C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C5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078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226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D19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100C64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4843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3D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B9D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D91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81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87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F651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457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F5F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6073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2026E3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84D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3DC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DC7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82F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78C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4FF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5A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E3C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9B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4306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448D4C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AD25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3A9A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03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5CF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E1A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74B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007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C8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C9E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CFC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0E80A9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D6A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21D0E70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A9E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2340029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4F1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34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F0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9A7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13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74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04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32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011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7133B1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B1FF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5A08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BCFB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025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83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1E24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2AD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0E9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B61A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EC5A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0D8F2F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3DEE4D5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A18F6DC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2AC35F58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35DE46F3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6B8B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36C4A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F8BB412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499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8E4B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88041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611890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9C36F05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39FB25F0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6EE9A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C7757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6DAF3E6F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B402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8FB73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3382D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F088A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6914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70107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7EB234E3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B20C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820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76F3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193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E78C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D02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49D4747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3D9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093F8CA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846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87F9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86E39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92EA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A2BC0F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B975FB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6B2DB6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602C9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3EE1C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0D475F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1BE37C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96DDBB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69254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B78DF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6987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25D58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21E14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705173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95889F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4B1EBF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DBB7E5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4CE58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B207F2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8BB3B8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1E6CE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E8C200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0B549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91C8AC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2AC8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4D7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D922F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31EA08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900B26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ACA14E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FEBBC9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C62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3294D8A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76DE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405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FC03E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D36E8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83BF5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F5031D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ACE67B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34846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6C384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5AE554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C0B054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DD61E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A6C60E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FD1EF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B6DC3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CF5C8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C293D9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52C33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BC756A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9551B1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5C9309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998D8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7B45F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DC1E79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2DF01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03CC3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616DA8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D812DF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5A3E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0CD0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A39CF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0C8A9C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D255A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CFAD31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91B36A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CC317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39E48CC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CAA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4A69A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5C522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6D631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232F9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8A3AB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AFC5A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0FF879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A59A5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C217C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BB1D7D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B367A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D9BF2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C6A39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C3EFF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37EDC40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786F81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FE8949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899904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641578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9EC38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67DB1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F1E44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74454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7A2FE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8CB9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EA7561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680D7B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BF6E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0E66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37EA9B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D40D4C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B309A5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29E85D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F95E07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E0DFE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657BCF57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99219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AA58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41E6E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E8686A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9E98E8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00E08F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54DEF1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9CE192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2A760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7A2B3A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76E03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027AC90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3B7FDD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70A23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99AF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BBDB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CD2B7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AE5681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DD61D8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A37BD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FB337C7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C14D0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73A9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DE9FB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1536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091A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4BF99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96F94EC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78B1147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C6A5D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83EE24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345F96E8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3C087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DF8FF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63583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FCB7D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E5FA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7D943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0846D282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067FBF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1E633942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2D17E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BAA2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C5A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274D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9A05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91EF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A4EEA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3E785B38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9857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BD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C83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A772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6A6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F8D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0D260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464B2A4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2A503F2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44D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803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DF9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E91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0E0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A364F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3CD3276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6261ACB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8F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C8BF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61F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156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2CDA3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67A90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53358F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215B1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BD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B75D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CDB0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BA3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AE12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CCC94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432B1D4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3A9D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7B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03CB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5F3E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99F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189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80A74E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7DD06E8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55EB3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D1ABD5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5DF0813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58916BE0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5ADB2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57BF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F864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2F49C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EEE2B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3DE3B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68CB324F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466A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440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B9B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9B3B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0B6D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625E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0E9D284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5602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26C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3F8BA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181C3CF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0E5C2D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13CB49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D298C2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53DBF82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CE8D4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B27552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5EFA14C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AFAFF7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4A2739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10E96A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733B30FA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0D2D3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2FEC51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2DB0B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84E23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08AA4B2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CA4A2FC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0BD732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59B416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CC0574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9E23B3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7061B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704971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54F05BB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0D6A3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FF96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FF93D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10D7C4D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A78A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767C301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139BA32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4CE45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83F3E3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435A8F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1BF62D3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2B644189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307369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3C86F5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4594985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32F1F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8AE32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FB9D7" w14:textId="77777777" w:rsidR="000669B7" w:rsidRPr="0073029B" w:rsidRDefault="000669B7" w:rsidP="00F4554D">
            <w:pPr>
              <w:pStyle w:val="TopHeader"/>
            </w:pPr>
          </w:p>
          <w:p w14:paraId="6B492261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6FB8C2B2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1E12106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B8B32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7BFD9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B7DB00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F0A5703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47D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EB26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E4B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41CD5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0906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607F8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39AB205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8BB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2545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5A9A6C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712EAA3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26442A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20276D5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6BC10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00AC36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69B82C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5984BA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53FF56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5958CD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549C71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A6777C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18ED9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46D8DC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8A0FA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2BB5CE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08E8248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4CCCEB6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C6FFBB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702095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5F2C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4A16C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45586BA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6C2657E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160642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093BD53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8C94BB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EE0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1394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67461D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07EE135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53683E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612EDAC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E330D5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532B4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355117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02F0A08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44C4C7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E1D514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5C349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A04761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9D53B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64532C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5DB98E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484B65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25345A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FA4C82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C519F7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DF36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218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4AA2100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464CC94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0AD3B87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77585BC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B81CF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F6D9C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20C8F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DB28B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50320F99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6FFBA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77D6254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331D7592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8D4D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9D1A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61385F2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443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1AAAB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606647D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5E49E580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53F6546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04198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149AD3F0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11FB7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1A6B7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2C6F93C9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147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EB498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854928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75453C8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91EE7BE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F739E0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01AD0D7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6EA2C8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40BA13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50115D7E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8CCE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ABB0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6AD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9ED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439C02AD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C7F4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EC35E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C36E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33C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16F47775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1F77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94B409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FA8BB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4CFE79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F4C39E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3B9770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BCAD7B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6FC2882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14ED557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40BD73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017B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189E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5673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04CD3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2B0A6C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DFB6E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1BF53B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FAC4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7362653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5F8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B18C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2285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0C497B09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230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7BE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543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4733A5ED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01C4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DCB0E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C5E20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214CFFB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237146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4BB1ED1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3E1375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21D371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7BC6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6989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F0C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885B4C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97B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F5A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07F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F2327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AF893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32F8E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26A1D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56E52A38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93C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C36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bežné účtovné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264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Za 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BB5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zákazkovej výstavby nehnuteľnosti určenej na predaj až do konca bežného účtovného obdobia</w:t>
            </w:r>
          </w:p>
        </w:tc>
      </w:tr>
      <w:tr w:rsidR="000669B7" w:rsidRPr="0073029B" w14:paraId="5104C71F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9B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B6D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7148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11E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9C929A0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57CC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44755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576C1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DB93F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7F9D28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254EBB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5876A9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5B485E4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0256D6E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E3C0ABE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CF2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6E4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61A8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A35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07503A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4418DA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88273D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FA363D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31A88863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ADD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C6E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B60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556BA1F1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8511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0076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4FE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7060516C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08B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776943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0E0EF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D5C2B5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A2091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E7D903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2116ED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4B136A5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B98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5C2657FC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460A50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2895DE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A08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5FDC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66DC9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70A54C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262CB5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32027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3AA1AA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225EF752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CC5B8C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DE0C128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34193E9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42CBD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218A0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763B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5449B9D9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BAD86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CB28A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8A2F32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2BD1691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4508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105E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C731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08231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69B6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F539F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F439BED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772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99DA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5EBFE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F3DA8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12507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A4E72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54F10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FC1CE95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1EEA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2223E3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6B9C75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020CB5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2524A83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61F95E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7AFB7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2212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552FE75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CA250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AFB817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DA3939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C39885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92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207E1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5873E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62DB6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87D5A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1B922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6F9555E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6BF0D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86B8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D6030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E1F8B9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B3AA38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A0480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F165DF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4CE2E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94C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FEF486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B8D90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69C9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5C61B1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DDD5C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E5F35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5897DD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AD4213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6A18F4D6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CA9B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8CBDE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1E894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442F2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58AFB32C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5950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3FAD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A481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4C99A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3BB535F6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6779837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27FCDAC9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E3EE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2EEC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3344E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8AEE10F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105DE6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A621ECC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144406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268073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BE9814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87B76A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6EF35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1F0771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1161B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817BBAE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3C6BF0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940FA3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28A7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FB07C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0ACCCE0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450563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905C9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18C20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6D78D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6606D11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BEE66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C632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A3E3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363F81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D305F2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9137DE1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9A073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1FE910B2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D103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881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BE305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F5FF93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D795E1F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B32426C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22B07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7BFDA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62CBDC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D8BAAA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41CBB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4D5221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2DFCD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ED5458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32001D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37DB9D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94F3B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FB536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606492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73AA1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B3B3E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D449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4D2228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328257E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B6EB99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951E8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610C5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2302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E361273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0152C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1D3B5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1DB0D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BB480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56A11DCE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030551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D0BE0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1725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7516D9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8B42BD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25EFB3F8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7D7E5C5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969BA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DDE422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45E48D28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85A201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A4B5F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6439A86D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08109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727C7B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1E308F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2BD929F8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FF4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72930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4568F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3FC5EA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BDF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1E3B4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D61D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9844D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39624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2007A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68B24E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468D3573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4E684FB5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851D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77C55A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CDABBE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5AECF5D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6C0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C3734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7E29D3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580575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3E55FAAD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37E9B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B1345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5BB688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4D60DBA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2D989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E7F2F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9D744C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764E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AA6EA7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707CBE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F2E343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83903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3FF9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725FF2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205691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149E6D55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F739E0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1CD509A8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33E03937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5C67EC77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FFBBE3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5CD7C330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1EA5ECF2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77DE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4E2C0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620BBA90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105D8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7D4A2002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E656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60234396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4C33C" w14:textId="77777777" w:rsidR="00456CA1" w:rsidRDefault="00456CA1" w:rsidP="00F4554D">
            <w:pPr>
              <w:pStyle w:val="TopHeader"/>
            </w:pPr>
          </w:p>
          <w:p w14:paraId="3A22A44C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05C6BB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1A8328A9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FC0CD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5DD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144D2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9F0D9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99663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CB40D7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394263A1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BBA9D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6FA42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3BF8459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9306F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97E889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764B13C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1103C1A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42F4E317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47B8CDC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17BA749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7180BB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2086482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5A8B678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57D37C8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6DE8DE8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6DCA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437C485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F0F32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63ABD63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5245A95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582089C9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FD1C5B4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9A604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566BA3F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7DE21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4A568DE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758DB33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ACB29A1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352D15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5D0F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6A9E965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0FA055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72AC630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5A5FDDC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6022C0B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4F08CA4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44AF8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290EAE8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34B2F4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66610796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336CF51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168EF0C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609BE7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DB2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7968AEF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00D577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AE0E49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00AF555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1A78B6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639BF73C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7168AC8F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7B0DC24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81C55B0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2406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4D6F1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6B072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0EDBD78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87F9C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4C74392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C21AFD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2E9212C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E674D1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3402E1B0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FF9A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98F2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4AA7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ABBFF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F42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E7C87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112B6EA4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8EF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3A84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030E8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50BF3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C44B9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5AD7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97C9B5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A4051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950F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11873A5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0BD6C57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4961811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3CA1ADD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DD55A5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1F71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16BD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30624D2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4636A04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38B02FE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A2A251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F2B6B9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FCA5E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18E055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0703A91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1EE39CC8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3A39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27CCAA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6836AFA3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264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D34CC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4FCE59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500C8D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A25CB0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EAAD1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28601EBA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F84F5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C5B8F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25714B67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668B7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CBF419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469E5831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78F8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9EC3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88A7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B5F5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703B2E3B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A3D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4C8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DC674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716950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AD535D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96982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C20B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230C0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36563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B4CF4B5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B63F2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4C79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4D2E0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8F432C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0D5CC62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225473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1CD68A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9DCC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59CE0D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D58232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0EB07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943E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536AD8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5DABCC9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3F085D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D4C56F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4B1EA6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791C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9547E9C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127D46B7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9EEF9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A1D18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FE05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8969526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E924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F7A2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EE0E5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00CC232B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4921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67565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27E21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D9B0B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1D3C9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670E1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53DAE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60EDA4EF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DCB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ED8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5B0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E00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595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166B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D60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13D01F5B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D41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29EC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E64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27C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BA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401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38C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6BC3D5A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F9F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04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FEB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603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3C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A5A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262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1612169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8A760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E6C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34C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3F7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8BB4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F71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A790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64B9142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4C108231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5F7D5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A57A5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7DC2D5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46A865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FEEEFB6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0B6A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7CB9C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24BC3F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F07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7AE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AB32E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92A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D244E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B81EE8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CCBC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9D2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750CA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7AD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ACF0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764080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2EC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E836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04889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570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BFE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F648A9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7AB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7EB14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AF685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5EF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5FB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856CDF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2A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85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B6A6FC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937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1ED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FEB2D3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005D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C87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C332E2A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427ED34E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167D2D3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B3C03D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7025F8E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D760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BE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15A62C1F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9AD9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169D8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9205FD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760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28B8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2C0676F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976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D6DB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71D3DC0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DF2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13C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FA1E01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D6B5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02DB3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146D9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EDB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DFA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BF022B4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E27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708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3A5472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043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B5C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8CC50AD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71A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DF0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13FD303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688F15F2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F739E0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5449C86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9A931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1E0A2B4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16D009D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C278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537DD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7DF254ED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D4D0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08552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5FBA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01A3D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6B94C9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7E252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01C5579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112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071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986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073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6D7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924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27FED79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EC2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2F15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58B0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8457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739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4E4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136C1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0F1D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1A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AE0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FEC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0A8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CFE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5D81F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5C8FA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C01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0CD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6F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2A7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DCA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1A3EA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6C0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0CC3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856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B9B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B33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900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12FD7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1E1A1F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0F8E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CC0B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9EDE8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6F2E5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6385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3DD0B3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1E4EA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7D16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A3C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ED2F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3630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110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BEABFA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C21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2751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6097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DCA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62C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D38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E94C4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A6A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5098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2C5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5799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A4BF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0B1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E3F8A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207E56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9B7F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F341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FF5C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8419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1EA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A3FAF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71E59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E403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A87B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E5DC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A582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579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4158C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ECC3C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0E1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38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D32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DED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7C5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0B9DA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6A39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E38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073C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909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A20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40B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92EC2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BA6AC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E54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E77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4E64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2D2B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979D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2C5E0B4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AEBA9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9B8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E112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5358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42C0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9DF3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F19208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4669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lastRenderedPageBreak/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7C0F0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8393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787A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C3D5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99EA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72028E2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7151C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FFBF76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04E9FC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6B4A0DA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4771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8EF6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3AA5878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B96A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F34C6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85AEE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0555D8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B2334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422C4C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118FC72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0CC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4AD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50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B315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EA3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417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7F94DCE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83A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5B3C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AC1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3BD4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D697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4CB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F9EAF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BFFE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54D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2FE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F0ED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95B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48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D22F7C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8AE3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091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AE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CB8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8B6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FC61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BB6203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8438C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3F2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926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70A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75F6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8C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10F29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FE2D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69EB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8311D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E4FE4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0C77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3F72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5E4E8B7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7D6BC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5CD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9943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5817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9191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CAD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5F35E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073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A60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645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3409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5943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8CD0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95A59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3B22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6C7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70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1D58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2A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178D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1B9EB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EC216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8A8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71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39F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8D9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B7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2403C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4C55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3AC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8A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B4CE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2F90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8BF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52B7A6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19A98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4A6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15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BFD7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692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77F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D1558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280B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04C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D5C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67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E0E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74C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F54B7C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B09BC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6E8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9126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47E9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54E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721B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6FCDF1F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DC45E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30856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C24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F5F0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DC9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F75F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16CFEC0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C7FA54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B368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C7432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87A9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41F5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32BB1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419EDAB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639FA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93973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148FFF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111BB39F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4F431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8CB6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EF7F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16540FD8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69C06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5C7409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DC5FCC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4481B8E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09953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6E668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21B25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2DFD3595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5EA8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2417C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671E2C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713E6F5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FD666D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4F4082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C6A9E0F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444F69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41C7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005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359AC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4125158A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41F1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99895F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80503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46B8139E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1ED56EF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D0FAA8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0E46AC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07BA2CE6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1734A403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9231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2D66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092DF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20D0C24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84CDA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D31D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A8F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0CFC9F7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77D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ACAE4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5E1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F12A160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840F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B4BDF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CA2C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CA15775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5AF1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DA45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9BC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4E9AEA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4F7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7BA94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E3957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4F734D2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E0D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8C7B9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2EA1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F0F75EA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23D6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EA35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489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3B352A8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B616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45A7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6F0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AC518E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6B99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B9D4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98A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9990D9E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EA0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5CF8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C82D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DFC16E9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1D8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F651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982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D0A8604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7C7A7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8337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056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BD1014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06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361A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D91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8D46E08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2AA47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F408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4C1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0CFE34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E251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030AF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629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2B28312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0B4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9E76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74F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25B6DF3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B0F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63D4B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3AC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245C4F0D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5E9A1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A30A3F9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F632B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045164E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198370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783C3D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4FDB13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51365B56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4E3E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7C2A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2467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28F640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AC1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C7652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035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86A2EBE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D45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703F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B70F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3283B9A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FF58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CB39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2F3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230D45F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368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5D07B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ECDF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75CDED9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037B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68D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5D4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A4E6A6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DD0D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0E5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6F7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B3834BA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27C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CFBC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91D2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64BA87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8C03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975E14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507467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0B1F169D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E66D1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B19C5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E87D19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3FC86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B95B8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B830B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2EA66066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34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03B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1CED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387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2D58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04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83BA3C2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CE5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84F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AEA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CC2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7257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AD5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6ECFBD0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05F1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E22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F03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BD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3B0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B0A6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D327E3C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523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022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6A30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C05A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731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4BC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521C593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3BA562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2D2209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38A3DB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31F2FD7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04217BE5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F1E60A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12EF7D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A70CB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945E22F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CEA9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EFBF7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1303" w14:textId="77777777" w:rsidR="005E5AD7" w:rsidRDefault="005E5AD7" w:rsidP="00F4554D">
            <w:pPr>
              <w:pStyle w:val="TopHeader"/>
            </w:pPr>
          </w:p>
          <w:p w14:paraId="31474397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F8C81B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0FA495A2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AA9A1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A4A20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A6FC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F5AC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A0EDC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38D8E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6CF1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688546B4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0D125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23C3B03A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BF662F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63ECBE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0221760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58B894F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3C38E0E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6D195F8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17294D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930146E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54C718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0ACC9F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FCD9AA1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DB1FF0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00915F6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64068EB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6A9D220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461B49EA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348C934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FFB0A6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2CCAAB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761C22F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307628F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00E26E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9F84FD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3CF68849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EF5E0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1C31703B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8D7214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024629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1EE6B40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1395A92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F879FA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41058D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0D12902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710D284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FAB3A2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6E30F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5FDAAFE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39B481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572ABC3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1D83FDA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6BA6977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01F475BC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F6F22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E7338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50AFD8F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05246F2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61C8EDB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7453F79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544F517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554F51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55D09BB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EF36CD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BA248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3F1BC209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4F1CE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D3D5D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A7BDE1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62C10D7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EF97A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56A0D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25F6C" w14:textId="77777777" w:rsidR="002D450E" w:rsidRDefault="002D450E" w:rsidP="00F4554D">
            <w:pPr>
              <w:pStyle w:val="TopHeader"/>
            </w:pPr>
          </w:p>
          <w:p w14:paraId="64D37EE2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B79D56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5258968C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FAC49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B13E44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AE970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60AE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DA57F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02E7F5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896E48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76B0B21D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94634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F861DBB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AE0C4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718EE0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271843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27E96EC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14B580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27CE3E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0C40DDB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87CB7F0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72F698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0EFA85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0519B00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582CCA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45F19B9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0EA823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F923EB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D208DE5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73A95AA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430700F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7EBE121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5CCA27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24CA84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1DFC27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0335A6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0F609B9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F0478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42F867ED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DFD0B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5662B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1F15810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17031FF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DEE12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61422B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28352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8FA3B8B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4EB7CBC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7C11ABF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CFE392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FE390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681AC2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65A59387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1C197DC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6CAF9EA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2CB029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12F0C1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4EF686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3F8625E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1868852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7CC9F80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B3CCE8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C6771D2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E251C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7938D041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863FC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44ABCB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4236B47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7B6EA7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4F4E97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151303A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158061E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42A58E8A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A38B0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7D812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4FD02DA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007519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275BFF7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0F649F4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223E148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45A15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EE52A8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89E0C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252B45E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09DE25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2A13DDA1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A44536A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40C1DB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159B8D0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648C5A14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2A29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EAB6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52F7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306E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FA6AFE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897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9326A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D9B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89DD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D437E9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784B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3BD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64A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D2C9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0949389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CE8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519C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34D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F955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F6C48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C00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153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17D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25F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4DA422A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D97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DC9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1F7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DF84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ABE0DF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909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61D8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9B5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375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D3B9FB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29ECC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6D95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743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7C50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48C5C8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C58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7E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F1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694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88DD9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57E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10D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BF7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FC4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E7E25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AAB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0CD3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1A12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F5D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F210113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2275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0D61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64F3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EB0B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33188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400E9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B7B945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F681F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3D798C79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E552D2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73DEC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F555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6EB8DCDE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0EDBB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EF80F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F1A82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04AB6D19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FE233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99C47A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371CE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1E4D8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519CB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322F16C0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4FE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F556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B66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409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816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004F357A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88E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5360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6F7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F0D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841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17E5F86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34A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CC8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6870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2F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9197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57BDE8B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37E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F77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7810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07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BD44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49538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553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3B7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E391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0D3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6DB5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30BBD597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526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72BD8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DE24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1B285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8B0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75B47C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DC5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F33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BC05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EDA0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043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1F37B88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9EE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2FD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8B4B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C47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C3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3ED7CB1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70D1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1DE8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6A527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BB51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017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D58A1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3203F1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7215D5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607132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3B3C039A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7751EE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8EF439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65D016A4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2FD12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3520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E18F4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ABDE5AF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16E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0413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580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387609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15F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484A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7E2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EAB4280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15B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54F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511D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0474678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2DB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F78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0C4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28AC4E81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6747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1CC4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64C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EAE2290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4C670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1972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1D5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970BF5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568211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6CAAF6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8B7A470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773AECAD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C21FE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10E26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8B1D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463A471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6A0CF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3F7B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240FC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33D84EDD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852EE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822817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8B39A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EEC1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423B1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A2861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1BB415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0DFBB87E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5647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E7E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0AC52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B71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24BD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D3D4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8B9C6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41B74A2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E17F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662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881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6ACF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85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0DE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A1D9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4539516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654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6315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F5E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264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2E8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35F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B72D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584FE2F3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B3A1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4081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A319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1DC3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9D0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E86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DB68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BC26EC1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3D1F99DC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F739E0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005E6C29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41680F33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46EAB357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1BFB1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D326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322A2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487CD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38D01C84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EF1C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E9C69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353AB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D93B2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805EE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585560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5B347B9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2C9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E5E4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4C4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3BC3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D7AC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119CA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96F1AD0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D35F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D0821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F0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E06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7254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3327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A606430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44A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08309F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2155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DC6E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9C6A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6CD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EB15A35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EF088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C9FB2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0CB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FDFE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1516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C7AD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95F3E40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E5D6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B1EA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E84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FE74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93A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AD6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BE6A62F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41D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5C07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9898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F995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B01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AB2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FDE91B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2491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3AE67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5A898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E0301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15B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23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B9B8D6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941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B59A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B73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901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C4C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FDB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1339DA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DB2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C0182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1063E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DD1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85B7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A5BD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526EFFA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F30B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41DCC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64D78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48C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63FD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8E2F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41D0F4AE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08478D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BFEF81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F8186C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5834BA7B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1BEE4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23620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332E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4F9EBB9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2F6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648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957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A38AB9F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4D6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A77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210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B0828A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1CD5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532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B2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42D17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C94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B0E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F894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AFF6044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69DC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ADBA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A3B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34972C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CC0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AB0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B84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A3C4DC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8476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F915A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BFDD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6C42D2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F05D790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E2B7C57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54DE4F4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5795E11C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54C31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8CEB0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1C70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0FEADF6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9C2A5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F4C1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66E86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29712D31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A1CC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F09BD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54C6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362789B0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F6A7E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55EB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0089F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1630A3C2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9FB2F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5F02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A75E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A01106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6FE73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6BB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D924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CCBBBE3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FD148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C8D06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AFF29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F3ADD5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6560B153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07AD29EB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F9B30" w14:textId="77777777"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158B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4CA2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96DC5EF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DE2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FE8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72F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C469E8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4F4ED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0995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6CB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2A2BE8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FA8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9C5B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873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29EAD9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E333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6F0B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EA7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FAF1F1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2350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54D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E9C3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143A96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0AB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4BF0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3096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F739E0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618697B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6193571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F739E0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C8206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32DCBC7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702FCC8D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F62B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ABD782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7770D1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28624CA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4C73A2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D60A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D8ED37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111791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C2058C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05B869A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247AB5E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16A2A0DD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E4B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478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A39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9908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FF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053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474E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A89DCC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1F9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CAA3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9F0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771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014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59F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78B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1493A46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6D0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1DA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C8EF2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8C377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97B5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3DBD0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8A7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A41B9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DA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F6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153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BDB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8FA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9BB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F665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FD1F6A6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319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857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3CA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178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C3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2B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B25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20A554D5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020A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C67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3DA5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7BBD54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B202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1DF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0486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8CA27C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B42D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50A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9C0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EE5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886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9D3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0F3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3A13ECFD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65F4D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E77E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AC1A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49469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E717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A1B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33B782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181A2214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77C0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00E3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7EC18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9103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FCA0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5286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FA4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77C43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A1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A2F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EDE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F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BE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11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102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E66E271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FC5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436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4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9D0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C4FD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DA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C0B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2F6DCDF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A02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604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E9F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9A8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57E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D5E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9CB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703791A0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445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D887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95F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142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174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FD1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0DC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EDAA75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55213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8B9D1B2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0BAE8A23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41F6068E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16664503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6C724C3E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77E3E3A7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7CA164B1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56A0D136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7286E8A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3C97EE97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2BA8D905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079A573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7103D2F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5507FF00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2ECE956B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4646EB5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9BFF8D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44B9664F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1796AC4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0A5B25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65B51BE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6FFC52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3E021D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722BEDAA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1A497DE8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106FFD88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335E127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3AF81536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14:paraId="5A527D4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299BE8C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5D3DDCA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2947D681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BA95A" w14:textId="77777777" w:rsidR="00F739E0" w:rsidRDefault="00F739E0">
      <w:r>
        <w:separator/>
      </w:r>
    </w:p>
  </w:endnote>
  <w:endnote w:type="continuationSeparator" w:id="0">
    <w:p w14:paraId="5D84624E" w14:textId="77777777" w:rsidR="00F739E0" w:rsidRDefault="00F7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ECA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894EF09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C8B0B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5ABF1C0E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9816" w14:textId="77777777" w:rsidR="00F739E0" w:rsidRDefault="00F739E0">
      <w:r>
        <w:separator/>
      </w:r>
    </w:p>
  </w:footnote>
  <w:footnote w:type="continuationSeparator" w:id="0">
    <w:p w14:paraId="3C910FE1" w14:textId="77777777" w:rsidR="00F739E0" w:rsidRDefault="00F73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5C617DC3" w14:textId="77777777" w:rsidTr="00D71752">
      <w:trPr>
        <w:trHeight w:val="59"/>
      </w:trPr>
      <w:tc>
        <w:tcPr>
          <w:tcW w:w="416" w:type="pct"/>
          <w:noWrap/>
        </w:tcPr>
        <w:p w14:paraId="617C44B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776546BE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0357E98D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EA789E2" w14:textId="5FD9417C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B1143A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3490878E" w14:textId="77777777" w:rsidTr="00D71752">
      <w:trPr>
        <w:trHeight w:val="59"/>
      </w:trPr>
      <w:tc>
        <w:tcPr>
          <w:tcW w:w="416" w:type="pct"/>
          <w:noWrap/>
        </w:tcPr>
        <w:p w14:paraId="232299C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1731FE6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89B668A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CB98783" w14:textId="46A12813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B1143A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27AD19B2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6EB8CA4A" w14:textId="77777777" w:rsidTr="00D71752">
      <w:trPr>
        <w:trHeight w:val="59"/>
      </w:trPr>
      <w:tc>
        <w:tcPr>
          <w:tcW w:w="416" w:type="pct"/>
          <w:noWrap/>
        </w:tcPr>
        <w:p w14:paraId="66E0D22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59E9FEC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00DEDF86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0131CE02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B1143A">
            <w:fldChar w:fldCharType="begin"/>
          </w:r>
          <w:r w:rsidR="00B1143A">
            <w:instrText xml:space="preserve"> MERGEFIELD  aSUB_ICO  \* MERGEFORMAT </w:instrText>
          </w:r>
          <w:r w:rsidR="00B1143A">
            <w:fldChar w:fldCharType="separate"/>
          </w:r>
          <w:r w:rsidR="00F739E0">
            <w:rPr>
              <w:noProof/>
            </w:rPr>
            <w:t>«aSUB_ICO»</w:t>
          </w:r>
          <w:r w:rsidR="00B1143A">
            <w:rPr>
              <w:noProof/>
            </w:rPr>
            <w:fldChar w:fldCharType="end"/>
          </w:r>
        </w:p>
      </w:tc>
    </w:tr>
    <w:tr w:rsidR="00D71752" w:rsidRPr="0073029B" w14:paraId="36300217" w14:textId="77777777" w:rsidTr="00D71752">
      <w:trPr>
        <w:trHeight w:val="59"/>
      </w:trPr>
      <w:tc>
        <w:tcPr>
          <w:tcW w:w="416" w:type="pct"/>
          <w:noWrap/>
        </w:tcPr>
        <w:p w14:paraId="42355AA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13E28046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735FB03A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38F8A71E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B1143A">
            <w:fldChar w:fldCharType="begin"/>
          </w:r>
          <w:r w:rsidR="00B1143A">
            <w:instrText xml:space="preserve"> MERGEFIELD  aSUB_DIC  \* MERGEFORMAT </w:instrText>
          </w:r>
          <w:r w:rsidR="00B1143A">
            <w:fldChar w:fldCharType="separate"/>
          </w:r>
          <w:r w:rsidR="00F739E0">
            <w:rPr>
              <w:noProof/>
            </w:rPr>
            <w:t>«aSUB_DIC»</w:t>
          </w:r>
          <w:r w:rsidR="00B1143A">
            <w:rPr>
              <w:noProof/>
            </w:rPr>
            <w:fldChar w:fldCharType="end"/>
          </w:r>
        </w:p>
      </w:tc>
    </w:tr>
  </w:tbl>
  <w:p w14:paraId="6ACCFE2D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{asa12};UID=valkyova;PWD=63a;DatabaseName=galanta;DatabaseFile=G:\Anasoft\data\galanta.db;ServerName=sap;ConnectionName=finus(10.15);CommLinks='tcpip(ip=192.168.123.222)'"/>
    <w:query w:val="call ana.ekonPoznamkyRocVykaz(20201)"/>
    <w:activeRecord w:val="0"/>
  </w:mailMerge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01"/>
    <w:docVar w:name="arg2" w:val="driver=asa12;DBF=G:\Anasoft\data\galanta.db;DBN=galanta;ENG=sap;links=tcpip(ip=192.168.123.222);uid=valkyova;con=finus(10.15);pwd=63a"/>
    <w:docVar w:name="arg3" w:val="0"/>
    <w:docVar w:name="arg4" w:val="C:\Users\SBDPC2~1\AppData\Local\Temp\3405812.doc"/>
    <w:docVar w:name="arg5" w:val="1"/>
  </w:docVars>
  <w:rsids>
    <w:rsidRoot w:val="00F739E0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43A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739E0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81942F"/>
  <w15:docId w15:val="{849E09CC-8375-422C-9DC8-E526EDDE0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17</TotalTime>
  <Pages>23</Pages>
  <Words>8218</Words>
  <Characters>46849</Characters>
  <Application>Microsoft Office Word</Application>
  <DocSecurity>0</DocSecurity>
  <Lines>390</Lines>
  <Paragraphs>109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sbd pc2</dc:creator>
  <cp:lastModifiedBy>Spravca SBD</cp:lastModifiedBy>
  <cp:revision>1</cp:revision>
  <cp:lastPrinted>2009-07-30T10:15:00Z</cp:lastPrinted>
  <dcterms:created xsi:type="dcterms:W3CDTF">2021-06-30T13:50:00Z</dcterms:created>
  <dcterms:modified xsi:type="dcterms:W3CDTF">2021-06-30T14:07:00Z</dcterms:modified>
</cp:coreProperties>
</file>