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3E24CE09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E384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455738A4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31EA1E50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500FC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CE8477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D99B60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793E7A7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0B5B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051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F7E6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40F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21CB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256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364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797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36ED9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9F35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444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C28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82B7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D835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4E6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63F4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9DA8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100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39343F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AE6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E17D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935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E960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750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11EB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95BB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347E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5DEB8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5ACB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BEA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F5E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69C7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154B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F803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B6AC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70D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9D1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75BD63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A35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C92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642F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21D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7C765B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AEBA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42EC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6590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58DA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AE2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004A2C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36E0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3DBF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E71E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8199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3FDC73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3BB7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E86E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581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A2C5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351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9329FD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608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F276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AE3A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834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DE6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062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A4F2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869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F8F7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790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A0B2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DD7C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F146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4F2E58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«aDEF_DTDO»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B45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6A83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364F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EA417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482667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04590B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131D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570F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F0D7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B8DED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EDCF4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D8CA6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81F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24CA56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A64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BDB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F9C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E1C4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4EF6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9D5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D8C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FCE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9FF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B17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636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A53D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3CA0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FDB53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2F34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0247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7DB2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53C3A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2A35E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607ABB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F870C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B048D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8AF18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047DA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6F85B6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7AEEE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0EF7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3E0EEC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29A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541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5D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F923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128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AB8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21F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47E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9AFE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49D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EAD2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9F14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E32E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630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DB9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C76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CD9FF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3854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61A7F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219A97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42A5E0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709607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B7E0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171C4D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3E58A8C9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57357B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39DEE9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37A0FC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606C9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D60B6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246A0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A8436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D2FB2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9CF4D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0E110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54F16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61132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CC587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0E38D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4C3D7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0832F8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267514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74AA15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3C0473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11D0CA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1200DC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460EBC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7B9E69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6A4FF013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9766CB" wp14:editId="354F7BAC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19E07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9766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14:paraId="20619E07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«aDMDO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484E20" wp14:editId="01E9F6E6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8583F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84E20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14:paraId="5A78583F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«aDRDO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B17DCC" wp14:editId="3F339CFB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A6D0D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17DCC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14:paraId="4A8A6D0D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«aDROD»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1A178D" wp14:editId="160646A1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77665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«aDMOD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A178D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14:paraId="30C77665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«aDMOD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1E79BB49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51CEFE19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0CF6F27B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BC0434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78C113A6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BC0434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D05021" wp14:editId="179EB9F6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F4AA83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05021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14:paraId="33F4AA83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«aDRODo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50E025" wp14:editId="1CB3B3C0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797BE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«aDRDOo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0E025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14:paraId="07E797BE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«aDRDOo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5038B17" wp14:editId="63FBCFF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C2AD6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38B17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14:paraId="70BC2AD6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«aDMDO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67068F" wp14:editId="61737A22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98B3DD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«aDMOD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7068F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14:paraId="7098B3DD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«aDMOD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1BC5A3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46D4AFDA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3F12946B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13A2E19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686B16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3846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2E5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A46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1D95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0996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5EACD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BCB32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663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0E07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8AC1DC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00073FD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21508E" wp14:editId="671C282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9C86F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«aSUB_DTPLATOD»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1508E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14:paraId="039C86F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«aSUB_DTPLATOD»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3129BF6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29A09C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11933B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584EC0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604215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23BA3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24EED2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7909AA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2DD0E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580BB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A525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6B7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A63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4B27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6A9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1F0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882EE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12170E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98657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1DEE8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8106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D13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4950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99B1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4D72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9F8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061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EB8D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ABD611E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2E005F5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5F56A84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A83A3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4720BC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4DE3AE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2994D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3E303F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BF971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0B7682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5C6C6A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463B20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5021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34ED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009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5D2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6F9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BB0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73EC36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47F837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7C87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7C5773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0019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185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ECD3C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9E8D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A49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AFFE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849E538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38BF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305E962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2E1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648115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47333B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36C67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40BDA3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63AF8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BB6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247D4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A2E9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E6E3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AF83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1611422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5EB62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21E266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79B328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69354C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CB2C3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58A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3CA922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3FA4E7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346219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328202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0A06A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516C8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361868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10946CE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644E466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29EEAB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44379E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4D13E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0A51FB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062690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107544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7DCDA5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555F15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3BCB69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59601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66B64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790933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096DC73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0BEE4B8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3C844E" wp14:editId="32AC8A0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CBB2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«aSUB_ICO»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C844E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14:paraId="2D9CBB2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«aSUB_ICO»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4FD4CC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31C805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6192B2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53DBB6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2EFC3C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1DA9EE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B1DD2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623160A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378197" wp14:editId="0C7331E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8877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«aSUB_DIC»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0378197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14:paraId="3638877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«aSUB_DIC»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1B56CE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6C4A3A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76AB12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1BEFE9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5DE902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4F02E5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3D2D5C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103B60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50E657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2FA55A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758D816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50A9CF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D8CB9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AB27C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6FE4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8D5B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8EB24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D477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6504A7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7E8B49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487E1D8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7693F6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2570EE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7881E7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2AA756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70A3E1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5A0E39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6ECFFD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C2DB2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4021D8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6D8A2A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6880AC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2B5A44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10633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25F50B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44D783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1ADD92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4140BB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6B52E4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661D01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01D5D8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03D26A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4F5A84" wp14:editId="115058B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F84EB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</w:t>
                                  </w:r>
                                  <w:r>
                                    <w:rPr>
                                      <w:noProof/>
                                    </w:rPr>
                                    <w:t>_SKNACE12»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F5A84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14:paraId="009F84EB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«aSUB</w:t>
                            </w:r>
                            <w:r>
                              <w:rPr>
                                <w:noProof/>
                              </w:rPr>
                              <w:t>_SKNACE12»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3A5E90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58D1B8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00A559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626FE8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691BE2" wp14:editId="255F830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DC062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</w:t>
                                  </w:r>
                                  <w:r>
                                    <w:rPr>
                                      <w:noProof/>
                                    </w:rPr>
                                    <w:t>_SKNACE34»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91BE2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14:paraId="55ADC062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«aSUB</w:t>
                            </w:r>
                            <w:r>
                              <w:rPr>
                                <w:noProof/>
                              </w:rPr>
                              <w:t>_SKNACE34»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7A3725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309D21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170BD1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3323F2" wp14:editId="30F6EAC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FDCF0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</w:t>
                                  </w:r>
                                  <w:r>
                                    <w:rPr>
                                      <w:noProof/>
                                    </w:rPr>
                                    <w:t>_SKNACE5»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323F2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14:paraId="598FDCF0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«aSUB</w:t>
                            </w:r>
                            <w:r>
                              <w:rPr>
                                <w:noProof/>
                              </w:rPr>
                              <w:t>_SKNACE5»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67E9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8818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23A9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35F4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F60E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2E6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AC08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2F1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C47E53F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BEFD83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B475B8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FFD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62F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87F2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5CAB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CD0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5701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E5B9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16D3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AAB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8806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C04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2B20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880A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1266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3B5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4BE9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D96E123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D32A77B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99DBC4" wp14:editId="2890B14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A1857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«aSUB_NAZOV»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9DBC4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14:paraId="677A1857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«aSUB_NAZOV»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5014CA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A3A740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0F81366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6B11312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ED46FB" wp14:editId="16C8FDC0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754BEE" w14:textId="77777777" w:rsidR="00D71752" w:rsidRDefault="00BC0434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</w:t>
                                  </w:r>
                                  <w:r>
                                    <w:rPr>
                                      <w:noProof/>
                                    </w:rPr>
                                    <w:t>_CISLO»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D46FB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14:paraId="19754BEE" w14:textId="77777777" w:rsidR="00D71752" w:rsidRDefault="00BC0434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Pr="00BC0434">
                              <w:rPr>
                                <w:rFonts w:ascii="Arial" w:hAnsi="Arial" w:cs="Arial"/>
                                <w:noProof/>
                              </w:rPr>
                              <w:t>«aSUB_ULICA</w:t>
                            </w:r>
                            <w:r>
                              <w:rPr>
                                <w:noProof/>
                              </w:rPr>
                              <w:t>_CISLO»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BB7E2D" wp14:editId="2EE44C8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976EE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«aSUB_ULICA_ULICA»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B7E2D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14:paraId="33D976EE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«aSUB_ULICA_ULICA»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631CF332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047B1E3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098037D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6EA2B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95F6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2229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A92A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CCA8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6282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41B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0712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FF8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6C0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AF7D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730D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C52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256C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BAF5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60F8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3CEB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D0B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4FDF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CB0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57AF42A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8AAC24B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57C7A2" wp14:editId="4D92525D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CC90A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«aSUB_MESTO»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7C7A2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14:paraId="797CC90A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«aSUB_MESTO»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6EA2B0" wp14:editId="0C63F8C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F50C4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«aSUB_PSC»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EA2B0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14:paraId="113F50C4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«aSUB_PSC»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EC9E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425C44F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8F5AE1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61028539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17E8FDDE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4CB985" wp14:editId="047621F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CB837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«aSUB_TELEFON»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CB985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14:paraId="343CB837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«aSUB_TELEFON»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5FE81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A57AE4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566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6C4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D37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C0D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8A3C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4A7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CD8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8036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0289C1" wp14:editId="536B7659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385A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«aSUB_FAX»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289C1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14:paraId="320385A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«aSUB_FAX»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B066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AEB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DEF1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6B6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F035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4736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F986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969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73B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B01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D6B7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4622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5E0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B054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B31A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1F2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BA2B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1C1C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818A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49C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ED4F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88391B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DD7CA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A807E0" wp14:editId="35430A8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9FD1F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C04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«aSUB_EMAIL»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807E0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14:paraId="08E9FD1F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C0434">
                              <w:rPr>
                                <w:rFonts w:ascii="Arial" w:hAnsi="Arial" w:cs="Arial"/>
                                <w:noProof/>
                              </w:rPr>
                              <w:t>«aSUB_EMAIL»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0C32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F77B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654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151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827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E8F3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CE47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B22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556234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0AA549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F6CB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ECA5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8CD3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9BF1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8242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56D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587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A79E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8F2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D06F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A46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3BD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DF4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DA6D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68A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4D6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C2C4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011B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B70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2F5C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0C3F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FCFC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5F5F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E797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715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D1BE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8724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5535B77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A7ACC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0E2B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E9A80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5238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75C8BF5A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9E8E2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42AB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B9AF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A0F4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3161E54B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76A9A" wp14:editId="19C1916E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7AFB1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76A9A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14:paraId="04C7AFB1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3A642FE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6C64CE75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7251439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329A86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«p01»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D1FAD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505D7E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3BF093FD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FA1FB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61A1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739A3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50F2592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6A207D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6D0B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B51329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7364B0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212133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1D0BA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925FD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CD506C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AAC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6C7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54E31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92E1B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BE97F2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«p02»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7BF96A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03EB1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5E0048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7A3DB5D3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2C7560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«p06»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E05051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1A037D8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4A8B04B4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52403F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«p07»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5DCE0E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AD16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C32B3AD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2023E956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1CBB5A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«p08»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A9A9DB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A15ADB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61277A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42F19D78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9511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A176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3713EA0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2DB9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EDEE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A6D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B641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984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177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B6B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D02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3341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8D253A4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C60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9BEA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32ED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977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8B0E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86B2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3CF8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C1F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5BA2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42097B32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F714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527A72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8152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CA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F6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8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AA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80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B0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05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035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82C91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563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C2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5C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D2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B3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01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19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EE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DD1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BD7B0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A57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78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F0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27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09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35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61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F9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A57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1ACDE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267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A7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FD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3F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6C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33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69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67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43F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E57F52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AB1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86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29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2A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A0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7F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89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06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944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CF2F1B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52F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13EA8DB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EF84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6A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43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15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D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0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27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11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75C6F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6C3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65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F8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69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63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72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7F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CB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363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4811E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EB6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5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02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8D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C0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8B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5D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DC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5FE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E5EBE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3A24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59C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7C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AC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C1B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754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FA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24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7DD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0A70E6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862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20DB66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A1D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01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7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C5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84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DB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34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B6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18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00839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078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AC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1D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D1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15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5E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1F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21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416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AFCBC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6310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5B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6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1D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B3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58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F2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07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190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42E54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9DD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3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8F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EA8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69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9AB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CA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90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2BE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3F5E1A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8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05C5497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9CC3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FE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E6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D7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EA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72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C7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79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EC4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03849F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D2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6D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BD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478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3C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50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FF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C7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319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1039D4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2B4AA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«p09»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7EF23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C2387E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3615B788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247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CE9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6E9F28B7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E9ED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188E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E199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9034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0C9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A06E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882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577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D96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B5B7637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9E39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D4C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86E2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6968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A64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F8F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114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8416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2F19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2C7E1E5C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2EA9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1F68AC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F8D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1A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4B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4C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E6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33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6A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63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57C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1973D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690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EA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7D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4B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BD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ED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AA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BF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38A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34463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E94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29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B4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54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F5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09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BB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6A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85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87F28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06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77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D3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0F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80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B7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2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B0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59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BB1956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C0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E1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B9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9C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DD6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06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B9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3A6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5D1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F4673B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E7DF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4B3F0F6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91E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D7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6C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6E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5D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2E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1A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93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313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3392F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DD0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57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72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1B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3D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8A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A5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A0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71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5E24EA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A724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4E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CC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B8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52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52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A3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6A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56C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09862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AFB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122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A7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F4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A8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C0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34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53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5A3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610EA7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D47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87D0B6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BF47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0E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E7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26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25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94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76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27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89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B817F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B90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C0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2B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68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1B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D7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C2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FC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31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2E278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C3F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3E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A3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D9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30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87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CC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09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2CC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75B0A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FF6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78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1B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A7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8E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84A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06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91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5A7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C95439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6FA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0013D9A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0B37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F0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AF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22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25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F3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C8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34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A73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DE901A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2BEF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6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9A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35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A2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EE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E4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4BF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E84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44AE83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8BC989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635F1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E715663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7344C5F9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BD90C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928D55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0B44FD7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6BE8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CB68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678DF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FBD68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05F48A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726BAF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3A99E39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78E9BF85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C77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4C3DC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1F5F8AC8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54A2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B79B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A15E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6713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23D5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753A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1C21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F55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5F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0A0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5876E2A8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BE5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518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DE5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950C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D440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88B8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C931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431F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DFC0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A082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76DFC7FD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22CD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66323C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82D7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38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58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79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4F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98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A9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9C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FD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18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7F741E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F7E8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CB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7C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E0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28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4F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3F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E8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13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FD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5E1A84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68A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B9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10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67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C7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E4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6C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5F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84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88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7CA78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1A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D8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30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68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DB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E1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54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A7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99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440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E7FF8D4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4E7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14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70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2A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02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74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51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C3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F4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0CF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B278E1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9E0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0DBA9943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50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1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E3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F8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77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C6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45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98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C5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44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6ED597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64C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D8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E3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E0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8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D7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9D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1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5F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B9B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B54366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4FB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77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85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AE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69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21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D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F8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6D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504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EF01D1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74AD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E9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9A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92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4AA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9B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F6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F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49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10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4C673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5A5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1E09269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078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15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B4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7E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8D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C9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5A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A3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35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C72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5C2B56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D8A1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FD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84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38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A4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FE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81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0F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54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E37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1C579E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75C1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63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5A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70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FA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DC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04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82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B0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B4C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95EBA4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A082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7FC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85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88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E8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E9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0A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95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A6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F0F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EF6156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DD8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564AD879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E1F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32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37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DA4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08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BE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D2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AA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B8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5B7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64BE05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F6F3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D2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D8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C2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59A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E07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B0D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40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96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0F5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CDAB3A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D2B3F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F2920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7CA13C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609E0EB4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67E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1A9A4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1AA5D833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6F8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9F2F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A183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0AC5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0205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616F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5F7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65E1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BC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FFA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C232BDC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3D86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1798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0EE6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2A6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29FB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5F15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889D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0B3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5395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4B29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78A717B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65FD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2EB140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691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F9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91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E6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28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C9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9B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68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7D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0D8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10D5F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D23B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14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C2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02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F6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92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5C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D5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4B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195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A3D7D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D927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BE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D9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82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9B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5E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94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65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4D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73C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1F440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3CD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2F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37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22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B7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89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CB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D3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A8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A2D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9F951D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04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15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16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2A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BA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ED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C7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26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F1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D5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9D995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592C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D803A2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F7F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CC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58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ED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F3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74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F1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E7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A4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ECE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CC50F5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E67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96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12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26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70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F3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56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8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51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C8A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7FFDF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AA49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09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FD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C9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97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8E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C5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CD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EE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77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B0D6F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DD3C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43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11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81B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66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39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18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F6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75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E15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C8C6F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3D03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E320C3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5056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67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1B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9D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0B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5B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30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48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B4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A5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E144E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C43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6A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4B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60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B7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59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23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90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7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79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B9A2C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E12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B4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D5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81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A7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94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64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7A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F3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626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BE259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5CD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F6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1A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FA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5A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8C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A0A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1D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76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5EE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15600A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50F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5830869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215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66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1D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C2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55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E8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65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DB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D4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20D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76CB51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736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1F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46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93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FC5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25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AA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72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DB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6F1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462C2B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D4834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2BC24D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DEFA5F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2E2D547E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37B7F3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98C0E7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73C0A6FC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F3D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D7F1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D2FC6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929896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98A198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2021E7E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3658A86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60B28E1E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269F1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6FE32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72618A7D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31075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B2023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CAB12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B8889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1D60C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D61E1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0AE36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80D4E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524F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9A3E7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48343CB6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AD8B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9CA4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152F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AE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5180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7F0F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398C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8155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722F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52EE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7548C9AB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9FD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1885414F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DA7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EE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92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5F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97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B1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65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11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F7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064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0D784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72A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74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6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D1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75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57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D3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77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91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CF4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E13B0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AF9A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63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75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D7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AD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6C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FB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DF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F9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5E2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FAC78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1795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FE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18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32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00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B0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50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8B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56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5A2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32A0E7F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5761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F0C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1E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7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489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0D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33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BA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75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6C2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54558A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B1AAA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10BAE7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C3CF9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271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6A3DBB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01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513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A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F0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4C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6AC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A76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48A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080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2FE29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F553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901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D6C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B0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2C3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D24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28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9C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12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F872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E0279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4A0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AE2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3D9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12B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8F9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1B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25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17E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D11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F0F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211DA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C04E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EAF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CAA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2B9C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790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40E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DAF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3C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12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A1C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AB9303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B56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23F590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79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D9A7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85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AA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CA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35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49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CBB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65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A75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7A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2E92E3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660B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A29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F69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45B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21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19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83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AD2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EB0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1FC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8C5D7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F5667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968885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4288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63D8A49E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216FC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86E35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0CE6CE72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388A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5B245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4B406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AEB12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07C7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C3FF9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F15C3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BFAB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FD731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F4500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0916060E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A9CC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DE62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0CF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7B06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348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92CB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4C82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0A84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3EF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6ECC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00A5B670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2FB7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1A43B15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48E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62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F2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7B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15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CF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E7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40D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165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58F9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415BA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608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552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9E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B27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D68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7A7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38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47B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6BF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F08CC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CD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59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44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1E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40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12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C6E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13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C3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802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E39F4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6391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E0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8B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73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3E0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457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E0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529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50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898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250733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ADA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BC5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BC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5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52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07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18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94B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2E2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D3B8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E5BB46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0FD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39C02B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E2D0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421E2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44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EE9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EC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B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6A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E9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3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1CF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81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9949C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473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1AF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89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E24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E6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C5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F5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D2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A4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8344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CC7A5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0188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E1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6E4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68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8A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87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84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E4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9A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76C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9CE2F4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D5C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51F2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22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ECA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14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13AD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207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D8C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7A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A431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B259E6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BB8E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1C6D504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FCB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5FA9A1D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2A9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B8C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97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96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E5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0F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8F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1D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EE75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9DD5D9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D16D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3E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BE5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FE6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AE2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AD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032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76C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99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F2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321E68F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0696D83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3F073EA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1A9BC6FB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62149604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D3F08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D80A6C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2C2061FF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C0D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EAA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5C37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9CAD8E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EF41C5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502C4D67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BB2384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E7006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7D5CD66A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A23D3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41850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59605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9194D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C96DB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44160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24F926FC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A98D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658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16B1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55D8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171D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D8F34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043401D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95C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50D0FF8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F78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0F4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A413D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599971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04616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BD977A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60E95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CE732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C83D1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7FEAE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06C19B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E2230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0B72DB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60CEE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6E3B8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92D75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00E6BA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445E3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82FD82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E85001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22346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FEEC4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5E790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FAB5F7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C7950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1C13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11559C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2F5CAA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06E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E77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5A61BF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8B59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D02BD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2C2E3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E7D159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D08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7F341E8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5728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D7F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40C7E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4E0F3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3A9DF0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6DD348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A7FC1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D8480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F477A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443B92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522EBF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7C2C0D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56DB4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FDF9E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37F1B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E50F3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29D11D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EC22AD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9F33E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3AAA80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A7A484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E67E9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378BF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56E7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2FA9D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3880F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5CBE76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9C0D5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43D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D23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BF6FBE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D29D1F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868A16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105FBD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939A9D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8F4C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751303E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F39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CB8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1FDC5D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9AA53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AC1E5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B8DAC2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792B4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58A83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DD714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F3504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FF9D4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E5CE8D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D5D46F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3DD4A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97F2F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F4FCA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30642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241D2B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3D89E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DDF36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5435B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A142B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2DFC5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B84E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2BA32F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C423AD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3D7654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FEAC2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DB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A8B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AC95D1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A041F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B33B9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A52F7F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4A1C77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FE2B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4C7263E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32D6B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45A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DF8DA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EDD673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ECC9AF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62D4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D9D44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B6FF03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05FFA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D2080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2E553D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2CE66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0341FE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097CA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233D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7A98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D4C07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8C352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83C13A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3CBB5C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3CD289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F8868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0B5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69B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5DB3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8BD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A836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658AA4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4D848A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0B876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FA59C6D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5F0F50D8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F02B3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65AB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2664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198ED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4AAB1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52609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68010A06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A7175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5E98B30D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D694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977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BA5C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4365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64A8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6E8F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A48BE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0174D845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19DD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FC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EAF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F75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A67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56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70A4F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9324C1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A99884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36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903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0B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938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FCC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53A1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7FDCDC0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7F5DF1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9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282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04A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666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ABE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65586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B995DC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CB00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14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7E1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8C7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E0A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694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A96CA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626913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B7017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5B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318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EB92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D93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213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214BB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B65BD37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0918D3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«p19»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875C9C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9C9FA87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23675080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D1231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FB31A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6A2FE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7CD1A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44EB0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4B9386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12804AC0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809A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72C9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7D19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145A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92A4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5791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313749F6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C05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737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E1B62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4B983A9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A0D43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59E13E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007D31F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11D29A0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6D2AF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B905E9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C8A1E5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9BB257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B98CD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0C160B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73AF3D3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BA8BB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33D2A4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C8C3A8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AADA7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52FCF9E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42A203E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0B678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34894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870B1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11C233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23A9E0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DCE73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27C5C0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23F19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9276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16A18B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E435DE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773C7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6E5691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DA1C3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47905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1DCAC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C5EF7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6980C6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1B4DDF14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B2824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4F9D2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42F476CD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3D54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A3540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A906" w14:textId="77777777" w:rsidR="000669B7" w:rsidRPr="0073029B" w:rsidRDefault="000669B7" w:rsidP="00F4554D">
            <w:pPr>
              <w:pStyle w:val="TopHeader"/>
            </w:pPr>
          </w:p>
          <w:p w14:paraId="47861DAD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7F2D4F29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0842C58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028E8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DF87E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42B3B2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619CEC49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E66B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78F4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0D9A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D33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280C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33B0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26ED794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19D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000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B146EE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69EECAD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8E9564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7AA0B5E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192992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15104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4C149A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D817B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7B62861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DBE140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5012AF3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7D817E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E9D91B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85C92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26323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4066E96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7161E1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368D3F3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3BFA35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E881CF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B3AC9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5EC9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46D9F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4C7A2A0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05AA422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6FB7B6B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432625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C8D6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66F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F8E0C3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5776490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FDB94B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5E4F2C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B1AC4B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A1B2F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FF889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CBCDFF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24E981A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D203CB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8C6DA4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61B64B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E2B77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491D4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798DA57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A12B03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49FECE9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F47B7C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C6C293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9B17C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C71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39C0BDF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3244D5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15C6D82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085ECC0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F234F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8AFBF5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94D6F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BF942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7EFA3934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480C0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C3000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6EC817C8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16B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56DF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86FF9B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4554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5EFA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908AA69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1C7E5477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«p22»</w: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357B16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133CDF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057230B4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319FE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8FD17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154A896A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18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9369B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866060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92C3DE9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14FD0DD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separate"/>
      </w:r>
      <w:r w:rsidR="00BC0434">
        <w:rPr>
          <w:rFonts w:ascii="Arial Narrow" w:hAnsi="Arial Narrow"/>
          <w:b w:val="0"/>
          <w:noProof/>
          <w:sz w:val="22"/>
          <w:szCs w:val="22"/>
        </w:rPr>
        <w:t>«p23»</w: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0E0C712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E5C8D0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0F9A119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0B2CD8A4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0B5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0A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B3E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3E3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48F630EA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FCC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996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9C3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D9B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4873606E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BF6B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79EC9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756E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2235B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1AE67B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0D4749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2DEA90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30656F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543262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B16B91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8C7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5FE7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05C2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CD34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7842F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ADB4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CEFAA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16799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27C9AD11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392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27A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F2C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2533FB9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11D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388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7AC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02DA7D00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474B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25C60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2AD92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E99BE0B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2FA20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0C9FE7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0350F5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AC1BBC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C6C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D4F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1E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77FFAF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0CA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9C4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B58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9891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80EE9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F102A7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A3AB3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54769C82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0E1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827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D3F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ADC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0FD8B78E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F04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CF4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BF7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6F2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C02D613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068A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F9F24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D191B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CF412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13D5DC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33DB62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025073E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637BAF5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B03C7C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AD5BD1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05E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409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444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0B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DA81BE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542F82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536F9F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9202DA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1C71B50E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35C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F3F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74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6F862F4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BA5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C16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E4E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7558D4C6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D0D2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2816F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070BB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8AD2847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BE7AE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2263C7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FEB15B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6795DB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F36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50A154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EDF23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49CBB7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CEA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6625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7DCA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18F06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14CBF08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ED7DCC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3CFDA1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61DA2C0C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AECC5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BA0EE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9E5E6D8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D8C5C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8B2C5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F07FC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78C20EE8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2DB9B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FB6EE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C99855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2D612BE5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D0F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C40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5506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4F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749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51ACD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EBD75A0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DBD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CD9B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F7CC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1FD1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804D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2DCA7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E3A0AF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5643A8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6E57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917111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F67D9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3CB71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749A24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01A0AA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D9855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1240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F42D75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4BB29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10300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10FC4E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D0AF84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9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FB6A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32881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9CE74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061D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97061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B6A2C3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EA1F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CD85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0963A1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3F996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EC4FA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CB931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2F0E33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8EF10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159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68ED52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93F6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6E562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2EEC02A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B40773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32A7E2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035893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0DDB290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07DEC503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7FEE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ABBCF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3D095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5E2E9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5E8A389D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8B8B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2256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1EF1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DCC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6D800427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7AAC62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415B190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2C4B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82B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2958F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EB498E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7C5729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EDC2172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DFBEE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4FC67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212DB85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AA0509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5286B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A583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AAA2F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DE88E5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6A5272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900B27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08AB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«a04228b»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2B234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«a04228c»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9930D1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«a04228bc»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26F0D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E9BB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CB00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«a04229b»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1DB66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«a04229c»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8FD07F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«a04229bc»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8957C0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F2096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E74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89DB26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4D30C3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9DDCE27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8478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27244BB7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A97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38B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«a04231b»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DA06F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«a04231c»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EEE4D9C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«a04231bc»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C723EF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679707E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DD50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«a04232b»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462C6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«a04232c»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C6BCDE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«a04232bc»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498073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BA5B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06712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«a04233b»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D344D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«a04233c»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A942482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«a04233bc»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79AB90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ED15A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089A6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«a04234b»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BB65E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«a04234c»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E574EE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«a04234bc»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E8B0F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4B772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9E51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0AF6F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5450BF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AB44A0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D9A9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AC9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FE344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CC57F2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77FF25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87458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27832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8283D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ADBDB4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«a04237bc»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9F4B10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840BE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87D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B8810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DE0AED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5D0F750F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350AAEE5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«p29»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5E456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3EA12E8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2FA102C9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436CE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17659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7B2418C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EF4A3F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426D55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69175F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101A9B08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96D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4923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EDAD3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1422B8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A2E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850E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9B47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84BF6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5B025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«p31»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1A69FE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50715B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291951C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04A2B91B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30F1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6DEB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DBDC6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62E5528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A3EC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5B2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36BB5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458BEE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A85AB22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5031B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734CA4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92FC37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D16064C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0FC6D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F0088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B63AA6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BE2A2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07A03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43E6F0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DBE92C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4B7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A9C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608AA4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«s04254»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C8D078A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96708B5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separate"/>
      </w:r>
      <w:r w:rsidR="00BC0434">
        <w:rPr>
          <w:rFonts w:ascii="Arial Narrow" w:hAnsi="Arial Narrow"/>
          <w:b w:val="0"/>
          <w:bCs w:val="0"/>
          <w:noProof/>
          <w:sz w:val="22"/>
          <w:szCs w:val="22"/>
        </w:rPr>
        <w:t>«p32»</w: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40C5DDD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1DC9C5C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133BAA57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736B0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1DA9B96F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13C2A66A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0279B9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938C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679D424A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50852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371CF9CC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7CFF0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59E1194E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4AD90" w14:textId="77777777" w:rsidR="00456CA1" w:rsidRDefault="00456CA1" w:rsidP="00F4554D">
            <w:pPr>
              <w:pStyle w:val="TopHeader"/>
            </w:pPr>
          </w:p>
          <w:p w14:paraId="01D33A31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6C2B37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7DCD7BE3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6FB4A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30400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D3DBB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5FE95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47731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5D5D35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026919E2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6B82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3F11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6D658E7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168BF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80594B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4927440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F1CE89B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1512B112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091FBB5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21629AC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ED8712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07A9D9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AFDA12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36DD119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314510F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76829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367DBCE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C45A5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7CA511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7967E0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C95040F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FB7DE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9EE3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02D5ACE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55B38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24D493E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A3A608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02FAE3F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BC9B36C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53FB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729AA86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3B252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220C0EF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43A731D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FC505FB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403C4FA6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4C865F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76FC10E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F21C19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0D0C9CF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37ED904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19BBF9C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833045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FA8D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4A5D683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75037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«a03261»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011D5A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373D315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F12A30F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590632B1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  <w:lang w:eastAsia="sk-SK"/>
        </w:rPr>
        <w:t>«p33»</w: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5DD38BA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17A0D62B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300390FA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4DCF5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D525C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D6579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441A827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BC8D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072520D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8F90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742621C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A13B9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02B45705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D888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BAEB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A45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3859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992D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C3A59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0F4C884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B01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E35B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6051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F1F7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A73B0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91304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E72E84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BD2B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3896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2AFDD68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671C627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46F981F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CFC80D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B7774D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04E3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4E8F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2F9A684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519E709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652F93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82EDBE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1688FF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3683CD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«p34»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0F2E7D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B4CD83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5016EBFA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D137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1FFC17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1DB5A400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7A5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4F492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61572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D58A9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«p35»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D7D30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6C66B5C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7945C2D1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1937F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43857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00024D35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8976F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66B79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79226935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FBF2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5963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F607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63A0F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2FDF12D3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B1B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56F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15AD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DB626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EF44528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BE1E8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9E1A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6995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6DA6B1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E678A0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0DE6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737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0607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275C7A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1A0919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1AE67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AC9FB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D1AF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143923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D986ED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DBE3D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08E5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21744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E76850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B1A1B3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932D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«p36»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0447E0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EA2E0A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913CE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03F5E51F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A931C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A523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0046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A98EFE2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399D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1ED88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229C3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4652CED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AD5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17602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92CA7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2DB50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3AF7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0AB2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216E5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65FEACDD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962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50E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3FD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515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B3F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FD4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9E3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318EE1A5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A8C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D97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B7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480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06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2F8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113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C724843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33A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780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9D9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694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12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4D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3E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6C29666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B353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64B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E9F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B761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F82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623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4BB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21092A9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0D71B70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«p38»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7445A7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«p39»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44EC1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63F4B2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11AF2C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52D4D97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C050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A543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4B202C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69F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419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9DED3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089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34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252F93B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315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54E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71CE9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35B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CC8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9D8F8D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84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F94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2B339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FFB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990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8F036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7BE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5D4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E8941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1FE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B1F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3737F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6D2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6EF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8AED2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ADB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625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88206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80E9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382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50D4AF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3DFC044F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«p40»</w: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083E102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FEB6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171ED4F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E9C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88B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52A807A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E0A3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A8F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30B3C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A06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CDA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49AF9AD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D53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5F6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412728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457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EDD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6B6E3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020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7B8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6A3D33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36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F6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23517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A89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8B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8902F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A45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6E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ADBC3C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29CE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5E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1B4B34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4820B1AD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separate"/>
      </w:r>
      <w:r w:rsidR="00BC0434">
        <w:rPr>
          <w:rFonts w:ascii="Arial Narrow" w:hAnsi="Arial Narrow"/>
          <w:b w:val="0"/>
          <w:noProof/>
          <w:sz w:val="22"/>
          <w:szCs w:val="22"/>
        </w:rPr>
        <w:t>«p41»</w: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294D24F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F911AB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4CBB7E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1A12CE55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C7CE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F87A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4332BBBD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2581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B2414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4016A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6F36F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5BE71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7DC13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37F29E6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91E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F49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2D7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48E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946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FEA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3E3E100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411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CDF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CBE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3A1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806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00C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C2294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9CD28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«aTxt01401»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077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D8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58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036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399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50098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6E04A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39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42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1C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EF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6FF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31EB8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A38FE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1D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F63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204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04B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267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985A39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24C1B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27EA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54C3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D60C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BA24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1B1F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D6BF5E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9F92D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22"/>
                <w:szCs w:val="22"/>
              </w:rPr>
              <w:t>«aTxt01405»</w: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8FD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777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63C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9942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331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E94BB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87C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2BD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659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81D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3EB9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2BC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BD895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6090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432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8110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CAE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F36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22E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52B46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A769F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565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3E7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53E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E3D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5D1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710C3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FCEA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894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7CA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0E8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D86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623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79FC3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0FD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«aTxt01415»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C3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996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23E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39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461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DCBD7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E95B0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«aTxt01416»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76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8A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E8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72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C09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58D5A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E5DB9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22"/>
                <w:szCs w:val="22"/>
              </w:rPr>
              <w:t>«aTxt01417»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E389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673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A080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37E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871F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38903D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9B8CC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22"/>
                <w:szCs w:val="22"/>
              </w:rPr>
              <w:t>«aTxt01418»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1C0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677E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D5F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96B4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5256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46C3256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508A7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22"/>
                <w:szCs w:val="22"/>
              </w:rPr>
              <w:t>«aTxt01419»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9B55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160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F10F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9823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5F05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477DF54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373B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FF8122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ADCC9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7EBF425D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72F7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C33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0F02E60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1E6D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1A616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8DFB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CB6EB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21BF4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73D86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3D28771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FD3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35D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832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7D9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D0B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89F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0A52C92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E19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ABE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5CA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48A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C76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236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6C5CC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35A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«aTxt01401s»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7E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8C2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0D5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2A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1F3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97409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F15D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63F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CC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539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11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FB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CB45F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6AEB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4B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0C2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35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D2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BCE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D622C1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49199B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«aTxt01404s»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844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2138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9021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6103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E1C8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E2F320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025CD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«aTxt01405s»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6DB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50A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0EB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CB2F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1C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2591F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5C8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6C1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B1B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A20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994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D98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A7242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C6D2B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E1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99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3AC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EB9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AF7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A7C6C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3B148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4F6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2F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D0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676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D0E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C465A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07B0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CB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9E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45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04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B1D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604D1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DED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«aTxt01415s»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9A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409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D79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148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6E5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99BD0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B71F6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22"/>
                <w:szCs w:val="22"/>
              </w:rPr>
              <w:t>«aTxt01416s»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99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920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73E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11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04D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16323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66BD2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22"/>
                <w:szCs w:val="22"/>
              </w:rPr>
              <w:t>«aTxt01417s»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337D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3450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BB6F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62B7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F68D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4B7141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1123E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22"/>
                <w:szCs w:val="22"/>
              </w:rPr>
              <w:t>«aTxt01418s»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991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E9C2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A41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6119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CFA9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BE61D4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A2233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22"/>
                <w:szCs w:val="22"/>
              </w:rPr>
              <w:t>«aTxt01419s»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EDDC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E568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99CC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1740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D580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«s04419»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15FE948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295919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EFEC8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714CCE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24CC130E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C4BD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611C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F29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5F2ACDAB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3C565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B88E34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noProof/>
                <w:sz w:val="18"/>
                <w:szCs w:val="18"/>
              </w:rPr>
              <w:t>«a04431s12»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344AEA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333A1BFE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11116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9250C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«a04431s2»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F3612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75DC680A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0B5BD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90507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«a04431s1»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2B090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4AFABE2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03EC5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C4DE36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/>
                <w:noProof/>
                <w:sz w:val="18"/>
                <w:szCs w:val="18"/>
              </w:rPr>
              <w:t>«a04430s12»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8DA4DE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3FDF85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EA2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9F60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«a04430s2»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2A9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706F326B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E9B81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506174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bCs/>
                <w:noProof/>
                <w:sz w:val="18"/>
                <w:szCs w:val="18"/>
              </w:rPr>
              <w:t>«a04430s1»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784D1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4EE33AC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7141309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CF2DCD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C0FDE6E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47D4FB33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599EA11C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5BA2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44AB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CCF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9CFE9F7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786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112E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FB0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2210D3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9B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11F60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414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282EE52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3D7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381A7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1DC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3DE4F4D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D5F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D8B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F62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AD297A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52E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2552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89B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CA37052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FC7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5E41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EB6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39E48AE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8F24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344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EC0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3D37E29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6F20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101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E82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07B776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BD7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B9F0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51E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C29EE1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FC60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7C52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2E6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73591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ED0B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B94A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1CA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79E7658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8140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671D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06D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A1BF506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EF7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D886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D4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69E3F77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93ABD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3333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BBB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0FF32F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5911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CC2F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26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3099BAE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14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5052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CE1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E3519C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636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8E79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AED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7583D6AB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E94DA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615E78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1CAF5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DCF4AC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47429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771AD5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12FA3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7AFE6954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6824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187C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2EC4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20C981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BB50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D7F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4B7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1C6C6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318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51E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435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7056585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70E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8252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5C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01E376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46C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95DA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CB7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7EB8C12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FDA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6E0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2DD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1213FD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9531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5C7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8A5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88AD91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57FF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B03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2E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C7795D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BBAD1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4ED66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847629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2CFEC5A6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5C030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ABB3E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E1023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E0E04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CA0AC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CAB9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73EB24EB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141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40D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5AE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A90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615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29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9C18AED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444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304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B1E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4CA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E3A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D0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1502B73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B91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40D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A2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CB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8B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7D9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2F32DC3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F7F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93E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0DB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F50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DC5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74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62F7619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65D251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09D0D4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13D22F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77732A0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48005DB1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0C117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C41C8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478DC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EED7CA4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38EFE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1AA60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1E158" w14:textId="77777777" w:rsidR="005E5AD7" w:rsidRDefault="005E5AD7" w:rsidP="00F4554D">
            <w:pPr>
              <w:pStyle w:val="TopHeader"/>
            </w:pPr>
          </w:p>
          <w:p w14:paraId="1F7EB6DA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39806B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0B291BCE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71A7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EB518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65B9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3C1A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85CA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6AB9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A07EB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3132FE3B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1C569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42B670F5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FDE5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F10D52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3CEA33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59596C7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56A2330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278D20D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6C31848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360F3CED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6C18442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9FAEA7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2A0121C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87AC89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96CDEE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10B1272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7737E31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D9AC920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01A10EA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ABC5CF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47461A1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67648EF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17CE1D6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594BF48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51F0CAA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083DA813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22986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3BB3BA35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0658FA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345071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5A2C9AE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7C402CB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450078A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3E2117B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16970BF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F14175E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78FB602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EA50E1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7D1A524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75D4854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7508DF7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70718B6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4EFDF10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EDF35A2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16716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6C8D3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2B73134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78B6AA5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12B26E0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6233DDE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7AD3EAA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195DA5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C2A5B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01697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C8811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6D562760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DD947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544EC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DA31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215C5614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F13A8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1FE6E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A991B" w14:textId="77777777" w:rsidR="002D450E" w:rsidRDefault="002D450E" w:rsidP="00F4554D">
            <w:pPr>
              <w:pStyle w:val="TopHeader"/>
            </w:pPr>
          </w:p>
          <w:p w14:paraId="7FA05DCC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3B55C4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574C9BAE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192A6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3BF0D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519E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FBE5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6AA8A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935E4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549C9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7E6B6B17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FD3F2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57EE1BA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F8419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3F9685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223CE4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2AC83D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6F4B462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5CECE4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9CBAB7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C7F0962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FA69E6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61866D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12DCBC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54F049D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214CC8A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9BB231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B3DCA1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BB8B191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097C8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9F1A11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5BCF95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DB67B9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CB0026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75A271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289AF51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954F43A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80F5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8014896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2A186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F8191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20E84F9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B43315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BC7F73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16416C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67CABEA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D4E718B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44A919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BC0F5D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4A3659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B7C0AD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0B8EFE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41D7B52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B4C686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2F2C924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5669C7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C8D593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5A3B6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249B00B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9783DE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44EADE2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159F40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DF7D56A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B50C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D0A6ABA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7C3108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15E271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40F917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44BC3A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99E374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5BACB6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2A19DB9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7459818E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3BDC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DE3C0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63B232A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464E4DD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450E1AA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4920A2A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040CA66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8CC1C4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6479E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«p49»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EA449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B07652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0FB805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0763AF70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C1680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17146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2346E5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0114552E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E1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E09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3F9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A1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6608D0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485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023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589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3A7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4CECF50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CCF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13C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39C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E0E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271FFAF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0B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DB2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A8E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1E2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B5D445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BF5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DCC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5A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CF7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E73FC5B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D57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5E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A2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E65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F5FDF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500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5C0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C5C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7D7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E9B3F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CC55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CA2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DA1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29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1B325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AD3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70A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8B6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279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9FC39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7CE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CD3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92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318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3B45F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FF3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634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451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2A9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40AC60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70BF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3AF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BD2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8F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5CB5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9C216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«p51»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FBB25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9AA81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2BA87BB4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B245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582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B751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46F0CA8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E7BA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9EE7C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EF5F8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46776D63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5292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97A43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45127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A25E7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CD581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1AF2DA4A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C39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ED3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C2D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39D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EE5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49C96F1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CFB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328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74E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D47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D72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52D468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6EE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903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431A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A9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AA4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B389CF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B56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DF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0BE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45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735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49192C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A99B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737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FBA5D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503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027F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1985286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797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B80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3D5E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E8D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46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5AD12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09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6FC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657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C4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3C9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2C288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75A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3D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8DB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632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71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AAB781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ACA0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587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F39B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441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EF0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4EC7A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34EFC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«p52»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83603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2AFE1E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773E89E9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6392BF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19F06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3A8E8282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D9C9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D2AE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3451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A30786E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198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1A0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E22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4690526D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8DB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5762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44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724BF4E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70C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48D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337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5C826AD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BE7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484D2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ACC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FE61595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80A1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C07F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7F6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83D749B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6C86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D1DD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DBF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8AF06B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DA0B0D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«p53»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8ACB0E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40A3E8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373F7104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D302E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E59E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CFE2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2744356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F858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2C5D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D9B1B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712ACA44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7FCB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663A7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9C47A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348C0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AABB8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A6DA4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CE99C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351B7083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8A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47D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C6F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D9B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75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2CE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491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421BCCA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81E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FE3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E79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611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C3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85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022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EFC5640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48E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BF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92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CDA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BD1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DF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9298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4D17218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5991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DBD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A65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48F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0B6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737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6B3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212E3D4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19BAFF14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separate"/>
      </w:r>
      <w:r w:rsidR="00BC0434">
        <w:rPr>
          <w:rFonts w:ascii="Arial Narrow" w:hAnsi="Arial Narrow"/>
          <w:b w:val="0"/>
          <w:noProof/>
          <w:sz w:val="22"/>
          <w:szCs w:val="22"/>
        </w:rPr>
        <w:t>«p54»</w: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35D86B8C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4AA2A610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0FEA34C0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9833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C835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6913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CEBAD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61155A63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6689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83815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C70CA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FFC8E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8A12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A957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5F87D15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65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9A7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A1C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6BE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11A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BDA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3C2203D6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38B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69F8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56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A54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DC1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7D9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B3AF095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A0E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FC8B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F48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AEF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BEC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004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D1F29D0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2C6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2359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D0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27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6BC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95E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4B942A8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3F1A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B16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CC2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38B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E22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D44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D5A7E6C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EF9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EEE9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8A18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7D3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8C5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D21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249C26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0D7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46CF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837D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435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C3B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«a04559»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4E3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EC80EC1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3AE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3770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E798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283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C65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B89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0C8D84A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AC7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E8B5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79CF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35F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803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260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BFE9250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E68B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A452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0C5B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0CF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A3C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8C44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03FDB95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CD7B8C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«p56»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AD84F0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75BD9B8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46BBF3D1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C211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E408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D63D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4A29E65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56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8D3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32D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0700F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33C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38E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931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709B70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DEC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5E8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287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7D01D7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FA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3D5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085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E71ABB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C5E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F07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B64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7A9AAA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95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232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1C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98EA05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C25F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9C6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D99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256A9E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1C08C22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«p58»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2CCDB4F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080608FF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2E815AFB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C0F4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48D1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C51F7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13BB2BB5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C1864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7990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45CDB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36806FF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872AF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45255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7478A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FDE2EED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5A3A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5ACE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674DE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63F3B854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B48D7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14A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4AFD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45BF83F5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685A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058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B2AA2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B2AF03D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38A0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73E2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F4F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F30B4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0E0C1A06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56B54562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F073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5655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D543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F88EE2F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394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FD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F51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31B157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657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A79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C8E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439E40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D36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12C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941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CE0B88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ADE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CB1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42F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332487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9D21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45E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789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4C6397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D1B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3AE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«a04738»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A75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C0434">
              <w:rPr>
                <w:rFonts w:ascii="Arial Narrow" w:hAnsi="Arial Narrow"/>
                <w:noProof/>
                <w:sz w:val="18"/>
                <w:szCs w:val="18"/>
              </w:rPr>
              <w:t>«s04738»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C957031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0BFE0DE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C0434">
        <w:rPr>
          <w:rFonts w:ascii="Arial Narrow" w:hAnsi="Arial Narrow"/>
          <w:noProof/>
          <w:sz w:val="22"/>
          <w:szCs w:val="22"/>
        </w:rPr>
        <w:t>«p60»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C68F5F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1B0FFC3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3EDB725C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0BF6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551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6E4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2C5EABE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3BF01B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B1E8ED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41BA52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9596AF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C28893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FE3071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952C02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69944211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B66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FA0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295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165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DAB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79C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1ED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0AA6D2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76F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AF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D94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966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7B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2D1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657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563B612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9A4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C1C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33C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F50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344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EB6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C9B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CC35F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B04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7AD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6EA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77F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7A4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C22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6EA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065580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F01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7AA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EB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4E6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6CB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F40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893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75F583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F393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20A8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D54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5D94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EDE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905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E1B0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48C06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943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2A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CEA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C1A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FC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5E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6AD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4D6F421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B227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5F54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FEB5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C2E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C36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DAF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2937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69F77D4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7903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BE1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401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432E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1EC1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E0D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11BE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E8B2E12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DCD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111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DBC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7E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27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331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C7B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ECD46F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347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88C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1ED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7BC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8F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42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B2D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03FAE3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45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9B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D3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585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761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F53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14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4F4F3C6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B1C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17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100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B8C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9D0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2D1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8DD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438A14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B913E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E0DDBF8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14BC6DD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1BCECC84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67889DA5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7F14BDE5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59C5FD2A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1B8E219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36AB052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9F09F13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7F137ECE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29F49C0C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281351E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0839C0B8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2AA3165B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4D9D6DC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2B8991D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7AD7698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34AB7E9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3224F4E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4ED3E7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325D8D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4A1106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0A3C087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3C1D1FC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44592D19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2C23F213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7A0A7C2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7F498EF3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43FDF5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00C7530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79CA0C0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573DA2B2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4839" w14:textId="77777777" w:rsidR="00BC0434" w:rsidRDefault="00BC0434">
      <w:r>
        <w:separator/>
      </w:r>
    </w:p>
  </w:endnote>
  <w:endnote w:type="continuationSeparator" w:id="0">
    <w:p w14:paraId="45D3B522" w14:textId="77777777" w:rsidR="00BC0434" w:rsidRDefault="00BC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A37D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1EC8E1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6CA3C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7FE90DE0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36F9A" w14:textId="77777777" w:rsidR="00BC0434" w:rsidRDefault="00BC0434">
      <w:r>
        <w:separator/>
      </w:r>
    </w:p>
  </w:footnote>
  <w:footnote w:type="continuationSeparator" w:id="0">
    <w:p w14:paraId="50F42D79" w14:textId="77777777" w:rsidR="00BC0434" w:rsidRDefault="00BC0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43F58071" w14:textId="77777777" w:rsidTr="00D71752">
      <w:trPr>
        <w:trHeight w:val="59"/>
      </w:trPr>
      <w:tc>
        <w:tcPr>
          <w:tcW w:w="416" w:type="pct"/>
          <w:noWrap/>
        </w:tcPr>
        <w:p w14:paraId="47C374E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3069860F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5B48BEBF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10CA824D" w14:textId="77777777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BC0434">
            <w:rPr>
              <w:noProof/>
            </w:rPr>
            <w:t>«aSUB_ICO»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5E6D5B3E" w14:textId="77777777" w:rsidTr="00D71752">
      <w:trPr>
        <w:trHeight w:val="59"/>
      </w:trPr>
      <w:tc>
        <w:tcPr>
          <w:tcW w:w="416" w:type="pct"/>
          <w:noWrap/>
        </w:tcPr>
        <w:p w14:paraId="3C4D38E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98DE00B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52D9012D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6A0F0CDD" w14:textId="77777777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BC0434">
            <w:rPr>
              <w:noProof/>
            </w:rPr>
            <w:t>«aSUB_DIC»</w:t>
          </w:r>
          <w:r w:rsidR="007A6FE5">
            <w:rPr>
              <w:noProof/>
            </w:rPr>
            <w:fldChar w:fldCharType="end"/>
          </w:r>
        </w:p>
      </w:tc>
    </w:tr>
  </w:tbl>
  <w:p w14:paraId="24523503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44086DB3" w14:textId="77777777" w:rsidTr="00D71752">
      <w:trPr>
        <w:trHeight w:val="59"/>
      </w:trPr>
      <w:tc>
        <w:tcPr>
          <w:tcW w:w="416" w:type="pct"/>
          <w:noWrap/>
        </w:tcPr>
        <w:p w14:paraId="127B94DC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2A0A7D1C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F6E760F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BB403F3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BC0434">
            <w:fldChar w:fldCharType="begin"/>
          </w:r>
          <w:r w:rsidR="00BC0434">
            <w:instrText xml:space="preserve"> MERGEFIELD  aSUB_ICO  \* MERGEFORMAT </w:instrText>
          </w:r>
          <w:r w:rsidR="00BC0434">
            <w:fldChar w:fldCharType="separate"/>
          </w:r>
          <w:r w:rsidR="00BC0434">
            <w:rPr>
              <w:noProof/>
            </w:rPr>
            <w:t>«aSUB_ICO»</w:t>
          </w:r>
          <w:r w:rsidR="00BC0434">
            <w:rPr>
              <w:noProof/>
            </w:rPr>
            <w:fldChar w:fldCharType="end"/>
          </w:r>
        </w:p>
      </w:tc>
    </w:tr>
    <w:tr w:rsidR="00D71752" w:rsidRPr="0073029B" w14:paraId="3217FFF2" w14:textId="77777777" w:rsidTr="00D71752">
      <w:trPr>
        <w:trHeight w:val="59"/>
      </w:trPr>
      <w:tc>
        <w:tcPr>
          <w:tcW w:w="416" w:type="pct"/>
          <w:noWrap/>
        </w:tcPr>
        <w:p w14:paraId="12653F93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144B22F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53748F5D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9ACB7E8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BC0434">
            <w:fldChar w:fldCharType="begin"/>
          </w:r>
          <w:r w:rsidR="00BC0434">
            <w:instrText xml:space="preserve"> MERGEFIELD  aSUB_DIC  \* MERGEFORMAT </w:instrText>
          </w:r>
          <w:r w:rsidR="00BC0434">
            <w:fldChar w:fldCharType="separate"/>
          </w:r>
          <w:r w:rsidR="00BC0434">
            <w:rPr>
              <w:noProof/>
            </w:rPr>
            <w:t>«aSUB_DIC»</w:t>
          </w:r>
          <w:r w:rsidR="00BC0434">
            <w:rPr>
              <w:noProof/>
            </w:rPr>
            <w:fldChar w:fldCharType="end"/>
          </w:r>
        </w:p>
      </w:tc>
    </w:tr>
  </w:tbl>
  <w:p w14:paraId="5DC2B763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{asa10};UID=Slezakova;PWD=sle;DatabaseName=spravobyt;DatabaseFile=d:\anasoft\data\spravobyt.db;ServerName=SQL;ConnectionName=finus(10.15);CommLinks='tcpip{ip=192.168.1.63}'"/>
    <w:query w:val="call ana.ekonPoznamkyRocVykaz(20206)"/>
    <w:activeRecord w:val="0"/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06"/>
    <w:docVar w:name="arg2" w:val="driver=asa10;DBF=d:\anasoft\data\spravobyt.db;DBN=spravobyt;ENG=SQL;links=tcpip{ip=192.168.1.63};uid=Slezakova;pwd=sle;con=finus(10.15)"/>
    <w:docVar w:name="arg3" w:val="0"/>
    <w:docVar w:name="arg4" w:val="C:\Users\Jarka\AppData\Local\Temp\12226407.doc"/>
    <w:docVar w:name="arg5" w:val="1"/>
  </w:docVars>
  <w:rsids>
    <w:rsidRoot w:val="00BC0434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0434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217A3D"/>
  <w15:docId w15:val="{A97FFB7A-7DFE-4D5F-81EB-EFCE9020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0</TotalTime>
  <Pages>3</Pages>
  <Words>8538</Words>
  <Characters>48669</Characters>
  <Application>Microsoft Office Word</Application>
  <DocSecurity>0</DocSecurity>
  <Lines>405</Lines>
  <Paragraphs>114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Jarka</dc:creator>
  <cp:lastModifiedBy>Jarka</cp:lastModifiedBy>
  <cp:revision>1</cp:revision>
  <cp:lastPrinted>2009-07-30T10:15:00Z</cp:lastPrinted>
  <dcterms:created xsi:type="dcterms:W3CDTF">2021-06-30T12:43:00Z</dcterms:created>
  <dcterms:modified xsi:type="dcterms:W3CDTF">2021-06-30T12:43:00Z</dcterms:modified>
</cp:coreProperties>
</file>