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444"/>
          <w:tab w:val="left" w:pos="7591"/>
        </w:tabs>
        <w:spacing w:before="0" w:after="0" w:line="299" w:lineRule="exact"/>
        <w:ind w:left="897" w:right="0" w:firstLine="0"/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16253</wp:posOffset>
            </wp:positionV>
            <wp:extent cx="1684021" cy="19050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885559</wp:posOffset>
            </wp:positionH>
            <wp:positionV relativeFrom="paragraph">
              <wp:posOffset>19801</wp:posOffset>
            </wp:positionV>
            <wp:extent cx="1659403" cy="304656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85559" y="745991"/>
                      <a:ext cx="1545103" cy="190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Poznámky Úč MÚJ 3-01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16253</wp:posOffset>
            </wp:positionV>
            <wp:extent cx="1098804" cy="19050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16253</wp:posOffset>
            </wp:positionV>
            <wp:extent cx="1098804" cy="19050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189227</wp:posOffset>
            </wp:positionV>
            <wp:extent cx="1664971" cy="19050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189227</wp:posOffset>
            </wp:positionV>
            <wp:extent cx="19050" cy="19050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189227</wp:posOffset>
            </wp:positionV>
            <wp:extent cx="1079754" cy="19050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189227</wp:posOffset>
            </wp:positionV>
            <wp:extent cx="19050" cy="19050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189227</wp:posOffset>
            </wp:positionV>
            <wp:extent cx="1079754" cy="19050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                                       	</w:t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IČO 	    DIČ   </w:t>
      </w:r>
    </w:p>
    <w:p>
      <w:pPr>
        <w:rPr>
          <w:rFonts w:ascii="Times New Roman" w:hAnsi="Times New Roman" w:cs="Times New Roman"/>
          <w:color w:val="010302"/>
        </w:rPr>
        <w:spacing w:before="0" w:after="0" w:line="433" w:lineRule="exact"/>
        <w:ind w:left="897" w:right="-4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Čl. I Všeobecné údaje 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1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Názov právnickej osoby a jej sídlo alebo meno a priezvisko f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zickej osoby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13716</wp:posOffset>
            </wp:positionV>
            <wp:extent cx="5776721" cy="19050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76721" cy="19050"/>
                    </a:xfrm>
                    <a:custGeom>
                      <a:rect l="l" t="t" r="r" b="b"/>
                      <a:pathLst>
                        <a:path w="5776721" h="19050">
                          <a:moveTo>
                            <a:pt x="0" y="19050"/>
                          </a:moveTo>
                          <a:lnTo>
                            <a:pt x="5776721" y="19050"/>
                          </a:lnTo>
                          <a:lnTo>
                            <a:pt x="57767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13716</wp:posOffset>
            </wp:positionV>
            <wp:extent cx="19050" cy="19050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32765</wp:posOffset>
            </wp:positionV>
            <wp:extent cx="19050" cy="812292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812292"/>
                    </a:xfrm>
                    <a:custGeom>
                      <a:rect l="l" t="t" r="r" b="b"/>
                      <a:pathLst>
                        <a:path w="19050" h="812292">
                          <a:moveTo>
                            <a:pt x="0" y="812292"/>
                          </a:moveTo>
                          <a:lnTo>
                            <a:pt x="19050" y="81229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81229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3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124967</wp:posOffset>
            </wp:positionV>
            <wp:extent cx="5757671" cy="19050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57671" cy="19050"/>
                    </a:xfrm>
                    <a:custGeom>
                      <a:rect l="l" t="t" r="r" b="b"/>
                      <a:pathLst>
                        <a:path w="5757671" h="19050">
                          <a:moveTo>
                            <a:pt x="0" y="19050"/>
                          </a:moveTo>
                          <a:lnTo>
                            <a:pt x="5757671" y="19050"/>
                          </a:lnTo>
                          <a:lnTo>
                            <a:pt x="57576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2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Údaje o konsolidovanom celku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5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13842</wp:posOffset>
            </wp:positionV>
            <wp:extent cx="5776721" cy="19050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76721" cy="19050"/>
                    </a:xfrm>
                    <a:custGeom>
                      <a:rect l="l" t="t" r="r" b="b"/>
                      <a:pathLst>
                        <a:path w="5776721" h="19050">
                          <a:moveTo>
                            <a:pt x="0" y="19050"/>
                          </a:moveTo>
                          <a:lnTo>
                            <a:pt x="5776721" y="19050"/>
                          </a:lnTo>
                          <a:lnTo>
                            <a:pt x="57767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13842</wp:posOffset>
            </wp:positionV>
            <wp:extent cx="19050" cy="19050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32892</wp:posOffset>
            </wp:positionV>
            <wp:extent cx="19050" cy="6639306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639306"/>
                    </a:xfrm>
                    <a:custGeom>
                      <a:rect l="l" t="t" r="r" b="b"/>
                      <a:pathLst>
                        <a:path w="19050" h="6639306">
                          <a:moveTo>
                            <a:pt x="0" y="6639306"/>
                          </a:moveTo>
                          <a:lnTo>
                            <a:pt x="19050" y="663930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63930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4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8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168529</wp:posOffset>
            </wp:positionV>
            <wp:extent cx="5757671" cy="19050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757671" cy="19050"/>
                    </a:xfrm>
                    <a:custGeom>
                      <a:rect l="l" t="t" r="r" b="b"/>
                      <a:pathLst>
                        <a:path w="5757671" h="19050">
                          <a:moveTo>
                            <a:pt x="0" y="19050"/>
                          </a:moveTo>
                          <a:lnTo>
                            <a:pt x="5757671" y="19050"/>
                          </a:lnTo>
                          <a:lnTo>
                            <a:pt x="57576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0"/>
      </w:pPr>
      <w:r>
        <w:drawing>
          <wp:anchor simplePos="0" relativeHeight="251658293" behindDoc="0" locked="0" layoutInCell="1" allowOverlap="1">
            <wp:simplePos x="0" y="0"/>
            <wp:positionH relativeFrom="page">
              <wp:posOffset>4348734</wp:posOffset>
            </wp:positionH>
            <wp:positionV relativeFrom="paragraph">
              <wp:posOffset>-27722</wp:posOffset>
            </wp:positionV>
            <wp:extent cx="807720" cy="19050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07720" cy="19050"/>
                    </a:xfrm>
                    <a:custGeom>
                      <a:rect l="l" t="t" r="r" b="b"/>
                      <a:pathLst>
                        <a:path w="807720" h="19050">
                          <a:moveTo>
                            <a:pt x="0" y="19050"/>
                          </a:moveTo>
                          <a:lnTo>
                            <a:pt x="807720" y="19050"/>
                          </a:lnTo>
                          <a:lnTo>
                            <a:pt x="80772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2" behindDoc="0" locked="0" layoutInCell="1" allowOverlap="1">
            <wp:simplePos x="0" y="0"/>
            <wp:positionH relativeFrom="page">
              <wp:posOffset>4348734</wp:posOffset>
            </wp:positionH>
            <wp:positionV relativeFrom="paragraph">
              <wp:posOffset>-27722</wp:posOffset>
            </wp:positionV>
            <wp:extent cx="19050" cy="19050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5137403</wp:posOffset>
            </wp:positionH>
            <wp:positionV relativeFrom="paragraph">
              <wp:posOffset>-27722</wp:posOffset>
            </wp:positionV>
            <wp:extent cx="19050" cy="19050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5" behindDoc="0" locked="0" layoutInCell="1" allowOverlap="1">
            <wp:simplePos x="0" y="0"/>
            <wp:positionH relativeFrom="page">
              <wp:posOffset>4348734</wp:posOffset>
            </wp:positionH>
            <wp:positionV relativeFrom="paragraph">
              <wp:posOffset>-8672</wp:posOffset>
            </wp:positionV>
            <wp:extent cx="19050" cy="268986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68986"/>
                    </a:xfrm>
                    <a:custGeom>
                      <a:rect l="l" t="t" r="r" b="b"/>
                      <a:pathLst>
                        <a:path w="19050" h="268986">
                          <a:moveTo>
                            <a:pt x="0" y="268986"/>
                          </a:moveTo>
                          <a:lnTo>
                            <a:pt x="19050" y="26898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6898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5137403</wp:posOffset>
            </wp:positionH>
            <wp:positionV relativeFrom="paragraph">
              <wp:posOffset>-8672</wp:posOffset>
            </wp:positionV>
            <wp:extent cx="19050" cy="268986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68986"/>
                    </a:xfrm>
                    <a:custGeom>
                      <a:rect l="l" t="t" r="r" b="b"/>
                      <a:pathLst>
                        <a:path w="19050" h="268986">
                          <a:moveTo>
                            <a:pt x="0" y="268986"/>
                          </a:moveTo>
                          <a:lnTo>
                            <a:pt x="19050" y="26898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6898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3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Priemerný prepočítaný počet zamestnancov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74422</wp:posOffset>
            </wp:positionV>
            <wp:extent cx="19050" cy="19050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93472</wp:posOffset>
            </wp:positionV>
            <wp:extent cx="19050" cy="172974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72136</wp:posOffset>
            </wp:positionV>
            <wp:extent cx="19050" cy="19050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8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91186</wp:posOffset>
            </wp:positionV>
            <wp:extent cx="19050" cy="19050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110235</wp:posOffset>
            </wp:positionV>
            <wp:extent cx="19050" cy="812292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812292"/>
                    </a:xfrm>
                    <a:custGeom>
                      <a:rect l="l" t="t" r="r" b="b"/>
                      <a:pathLst>
                        <a:path w="19050" h="812292">
                          <a:moveTo>
                            <a:pt x="0" y="812292"/>
                          </a:moveTo>
                          <a:lnTo>
                            <a:pt x="19050" y="81229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81229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2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27177</wp:posOffset>
            </wp:positionV>
            <wp:extent cx="19050" cy="19050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6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42417</wp:posOffset>
            </wp:positionV>
            <wp:extent cx="19050" cy="19050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9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61467</wp:posOffset>
            </wp:positionV>
            <wp:extent cx="19050" cy="6639306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639306"/>
                    </a:xfrm>
                    <a:custGeom>
                      <a:rect l="l" t="t" r="r" b="b"/>
                      <a:pathLst>
                        <a:path w="19050" h="6639306">
                          <a:moveTo>
                            <a:pt x="0" y="6639306"/>
                          </a:moveTo>
                          <a:lnTo>
                            <a:pt x="19050" y="663930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63930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0" behindDoc="0" locked="0" layoutInCell="1" allowOverlap="1">
            <wp:simplePos x="0" y="0"/>
            <wp:positionH relativeFrom="page">
              <wp:posOffset>6576059</wp:posOffset>
            </wp:positionH>
            <wp:positionV relativeFrom="paragraph">
              <wp:posOffset>21844</wp:posOffset>
            </wp:positionV>
            <wp:extent cx="19050" cy="19050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2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cols w:num="2" w:space="0" w:equalWidth="0">
            <w:col w:w="9151" w:space="726"/>
            <w:col w:w="201" w:space="0"/>
          </w:cols>
          <w:docGrid w:linePitch="360"/>
        </w:sectPr>
        <w:spacing w:before="0" w:after="0" w:line="219" w:lineRule="exact"/>
        <w:ind w:left="0" w:right="0" w:firstLine="0"/>
      </w:pPr>
      <w:r>
        <w:drawing>
          <wp:anchor simplePos="0" relativeHeight="251658296" behindDoc="0" locked="0" layoutInCell="1" allowOverlap="1">
            <wp:simplePos x="0" y="0"/>
            <wp:positionH relativeFrom="page">
              <wp:posOffset>4348734</wp:posOffset>
            </wp:positionH>
            <wp:positionV relativeFrom="paragraph">
              <wp:posOffset>-142284</wp:posOffset>
            </wp:positionV>
            <wp:extent cx="788670" cy="19050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8670" cy="19050"/>
                    </a:xfrm>
                    <a:custGeom>
                      <a:rect l="l" t="t" r="r" b="b"/>
                      <a:pathLst>
                        <a:path w="788670" h="19050">
                          <a:moveTo>
                            <a:pt x="0" y="19050"/>
                          </a:moveTo>
                          <a:lnTo>
                            <a:pt x="788670" y="19050"/>
                          </a:lnTo>
                          <a:lnTo>
                            <a:pt x="78867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8" behindDoc="0" locked="0" layoutInCell="1" allowOverlap="1">
            <wp:simplePos x="0" y="0"/>
            <wp:positionH relativeFrom="page">
              <wp:posOffset>5137403</wp:posOffset>
            </wp:positionH>
            <wp:positionV relativeFrom="paragraph">
              <wp:posOffset>-142284</wp:posOffset>
            </wp:positionV>
            <wp:extent cx="19050" cy="19050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1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7158240" behindDoc="0" locked="0" layoutInCell="1" allowOverlap="1">
            <wp:simplePos x="0" y="0"/>
            <wp:positionH relativeFrom="page">
              <wp:posOffset>4402328</wp:posOffset>
            </wp:positionH>
            <wp:positionV relativeFrom="page">
              <wp:posOffset>9567185</wp:posOffset>
            </wp:positionV>
            <wp:extent cx="291677" cy="326610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02328" y="9567185"/>
                      <a:ext cx="177377" cy="21231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34" w:lineRule="exact"/>
                          <w:ind w:left="0" w:right="0" w:firstLine="0"/>
                        </w:pPr>
                        <w:r>
                          <w:rPr sz="25" baseline="0" dirty="0">
                            <w:jc w:val="left"/>
                            <w:rFonts w:ascii="Arial" w:hAnsi="Arial" w:cs="Arial"/>
                            <w:color w:val="000000"/>
                            <w:sz w:val="25"/>
                            <w:szCs w:val="25"/>
                          </w:rPr>
                          <w:t>10</w:t>
                        </w:r>
                        <w:r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851984</wp:posOffset>
            </wp:positionH>
            <wp:positionV relativeFrom="page">
              <wp:posOffset>2869068</wp:posOffset>
            </wp:positionV>
            <wp:extent cx="3991813" cy="284558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51984" y="2869068"/>
                      <a:ext cx="3877513" cy="17025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Účtovná jednotka nie je súčasťou konsolidovaného celku.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879784</wp:posOffset>
            </wp:positionH>
            <wp:positionV relativeFrom="page">
              <wp:posOffset>1694076</wp:posOffset>
            </wp:positionV>
            <wp:extent cx="984808" cy="645022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9784" y="1694076"/>
                      <a:ext cx="870508" cy="53072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ULIP s.r.o.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VÍŤAZ 196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082 38 Víťaz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444"/>
          <w:tab w:val="left" w:pos="7591"/>
        </w:tabs>
        <w:spacing w:before="0" w:after="0" w:line="299" w:lineRule="exact"/>
        <w:ind w:left="897" w:right="0" w:firstLine="0"/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16253</wp:posOffset>
            </wp:positionV>
            <wp:extent cx="1684021" cy="19050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885559</wp:posOffset>
            </wp:positionH>
            <wp:positionV relativeFrom="paragraph">
              <wp:posOffset>19801</wp:posOffset>
            </wp:positionV>
            <wp:extent cx="1659403" cy="304656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85559" y="745991"/>
                      <a:ext cx="1545103" cy="190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Poznámky Úč MÚJ 3-01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16253</wp:posOffset>
            </wp:positionV>
            <wp:extent cx="1098804" cy="19050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16253</wp:posOffset>
            </wp:positionV>
            <wp:extent cx="1098804" cy="19050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16253</wp:posOffset>
            </wp:positionV>
            <wp:extent cx="19050" cy="19050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35303</wp:posOffset>
            </wp:positionV>
            <wp:extent cx="19050" cy="172974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189227</wp:posOffset>
            </wp:positionV>
            <wp:extent cx="1664971" cy="19050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189227</wp:posOffset>
            </wp:positionV>
            <wp:extent cx="19050" cy="19050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189227</wp:posOffset>
            </wp:positionV>
            <wp:extent cx="1079754" cy="19050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189227</wp:posOffset>
            </wp:positionV>
            <wp:extent cx="19050" cy="19050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189227</wp:posOffset>
            </wp:positionV>
            <wp:extent cx="1079754" cy="19050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                                       	</w:t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IČO 	    DIČ   </w:t>
      </w:r>
    </w:p>
    <w:p>
      <w:pPr>
        <w:rPr>
          <w:rFonts w:ascii="Times New Roman" w:hAnsi="Times New Roman" w:cs="Times New Roman"/>
          <w:color w:val="010302"/>
        </w:rPr>
        <w:spacing w:before="0" w:after="0" w:line="433" w:lineRule="exact"/>
        <w:ind w:left="897" w:right="-4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Čl. II Informácie o prijatých postupoch 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1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Účtovná závierka je zostavená za predpokladu, že účtovná jednotka bude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453"/>
      </w:pPr>
      <w:r>
        <w:drawing>
          <wp:anchor simplePos="0" relativeHeight="251658286" behindDoc="0" locked="0" layoutInCell="1" allowOverlap="1">
            <wp:simplePos x="0" y="0"/>
            <wp:positionH relativeFrom="page">
              <wp:posOffset>5908547</wp:posOffset>
            </wp:positionH>
            <wp:positionV relativeFrom="paragraph">
              <wp:posOffset>14892</wp:posOffset>
            </wp:positionV>
            <wp:extent cx="829818" cy="19050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29818" cy="19050"/>
                    </a:xfrm>
                    <a:custGeom>
                      <a:rect l="l" t="t" r="r" b="b"/>
                      <a:pathLst>
                        <a:path w="829818" h="19050">
                          <a:moveTo>
                            <a:pt x="0" y="19050"/>
                          </a:moveTo>
                          <a:lnTo>
                            <a:pt x="829818" y="19050"/>
                          </a:lnTo>
                          <a:lnTo>
                            <a:pt x="82981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5" behindDoc="0" locked="0" layoutInCell="1" allowOverlap="1">
            <wp:simplePos x="0" y="0"/>
            <wp:positionH relativeFrom="page">
              <wp:posOffset>5908547</wp:posOffset>
            </wp:positionH>
            <wp:positionV relativeFrom="paragraph">
              <wp:posOffset>14892</wp:posOffset>
            </wp:positionV>
            <wp:extent cx="19050" cy="19050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8" behindDoc="0" locked="0" layoutInCell="1" allowOverlap="1">
            <wp:simplePos x="0" y="0"/>
            <wp:positionH relativeFrom="page">
              <wp:posOffset>5908547</wp:posOffset>
            </wp:positionH>
            <wp:positionV relativeFrom="paragraph">
              <wp:posOffset>33941</wp:posOffset>
            </wp:positionV>
            <wp:extent cx="19050" cy="220980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20980"/>
                    </a:xfrm>
                    <a:custGeom>
                      <a:rect l="l" t="t" r="r" b="b"/>
                      <a:pathLst>
                        <a:path w="19050" h="220980">
                          <a:moveTo>
                            <a:pt x="0" y="220980"/>
                          </a:moveTo>
                          <a:lnTo>
                            <a:pt x="19050" y="22098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2098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nepretržite pokračovať vo svojej činnosti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240" w:after="0" w:line="245" w:lineRule="exact"/>
        <w:ind w:left="897" w:right="0" w:firstLine="0"/>
      </w:pPr>
      <w:r>
        <w:drawing>
          <wp:anchor simplePos="0" relativeHeight="251658289" behindDoc="0" locked="0" layoutInCell="1" allowOverlap="1">
            <wp:simplePos x="0" y="0"/>
            <wp:positionH relativeFrom="page">
              <wp:posOffset>5908547</wp:posOffset>
            </wp:positionH>
            <wp:positionV relativeFrom="paragraph">
              <wp:posOffset>41609</wp:posOffset>
            </wp:positionV>
            <wp:extent cx="810768" cy="19050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10768" cy="19050"/>
                    </a:xfrm>
                    <a:custGeom>
                      <a:rect l="l" t="t" r="r" b="b"/>
                      <a:pathLst>
                        <a:path w="810768" h="19050">
                          <a:moveTo>
                            <a:pt x="0" y="19050"/>
                          </a:moveTo>
                          <a:lnTo>
                            <a:pt x="810768" y="19050"/>
                          </a:lnTo>
                          <a:lnTo>
                            <a:pt x="81076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2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Spôsob oceňovania jednotlivých položiek majetku a záväzkov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74422</wp:posOffset>
            </wp:positionV>
            <wp:extent cx="19050" cy="19050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93472</wp:posOffset>
            </wp:positionV>
            <wp:extent cx="19050" cy="172974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72136</wp:posOffset>
            </wp:positionV>
            <wp:extent cx="19050" cy="19050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7" behindDoc="0" locked="0" layoutInCell="1" allowOverlap="1">
            <wp:simplePos x="0" y="0"/>
            <wp:positionH relativeFrom="page">
              <wp:posOffset>6719316</wp:posOffset>
            </wp:positionH>
            <wp:positionV relativeFrom="paragraph">
              <wp:posOffset>110236</wp:posOffset>
            </wp:positionV>
            <wp:extent cx="19050" cy="19050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0" behindDoc="0" locked="0" layoutInCell="1" allowOverlap="1">
            <wp:simplePos x="0" y="0"/>
            <wp:positionH relativeFrom="page">
              <wp:posOffset>6719316</wp:posOffset>
            </wp:positionH>
            <wp:positionV relativeFrom="paragraph">
              <wp:posOffset>129285</wp:posOffset>
            </wp:positionV>
            <wp:extent cx="19050" cy="220980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20980"/>
                    </a:xfrm>
                    <a:custGeom>
                      <a:rect l="l" t="t" r="r" b="b"/>
                      <a:pathLst>
                        <a:path w="19050" h="220980">
                          <a:moveTo>
                            <a:pt x="0" y="220980"/>
                          </a:moveTo>
                          <a:lnTo>
                            <a:pt x="19050" y="22098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2098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1" behindDoc="0" locked="0" layoutInCell="1" allowOverlap="1">
            <wp:simplePos x="0" y="0"/>
            <wp:positionH relativeFrom="page">
              <wp:posOffset>6719316</wp:posOffset>
            </wp:positionH>
            <wp:positionV relativeFrom="paragraph">
              <wp:posOffset>155955</wp:posOffset>
            </wp:positionV>
            <wp:extent cx="19050" cy="19050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85091</wp:posOffset>
            </wp:positionV>
            <wp:extent cx="5839967" cy="19050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39967" cy="19050"/>
                    </a:xfrm>
                    <a:custGeom>
                      <a:rect l="l" t="t" r="r" b="b"/>
                      <a:pathLst>
                        <a:path w="5839967" h="19050">
                          <a:moveTo>
                            <a:pt x="0" y="19050"/>
                          </a:moveTo>
                          <a:lnTo>
                            <a:pt x="5839967" y="19050"/>
                          </a:lnTo>
                          <a:lnTo>
                            <a:pt x="583996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8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85091</wp:posOffset>
            </wp:positionV>
            <wp:extent cx="19050" cy="19050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85091</wp:posOffset>
            </wp:positionV>
            <wp:extent cx="19050" cy="19050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104141</wp:posOffset>
            </wp:positionV>
            <wp:extent cx="19050" cy="7566659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7566659"/>
                    </a:xfrm>
                    <a:custGeom>
                      <a:rect l="l" t="t" r="r" b="b"/>
                      <a:pathLst>
                        <a:path w="19050" h="7566659">
                          <a:moveTo>
                            <a:pt x="0" y="7566659"/>
                          </a:moveTo>
                          <a:lnTo>
                            <a:pt x="19050" y="7566659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756665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3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104141</wp:posOffset>
            </wp:positionV>
            <wp:extent cx="19050" cy="7566659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7566659"/>
                    </a:xfrm>
                    <a:custGeom>
                      <a:rect l="l" t="t" r="r" b="b"/>
                      <a:pathLst>
                        <a:path w="19050" h="7566659">
                          <a:moveTo>
                            <a:pt x="0" y="7566659"/>
                          </a:moveTo>
                          <a:lnTo>
                            <a:pt x="19050" y="7566659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7566659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2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115570</wp:posOffset>
            </wp:positionV>
            <wp:extent cx="5820917" cy="19050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20917" cy="19050"/>
                    </a:xfrm>
                    <a:custGeom>
                      <a:rect l="l" t="t" r="r" b="b"/>
                      <a:pathLst>
                        <a:path w="5820917" h="19050">
                          <a:moveTo>
                            <a:pt x="0" y="19050"/>
                          </a:moveTo>
                          <a:lnTo>
                            <a:pt x="5820917" y="19050"/>
                          </a:lnTo>
                          <a:lnTo>
                            <a:pt x="582091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115570</wp:posOffset>
            </wp:positionV>
            <wp:extent cx="19050" cy="19050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cols w:num="2" w:space="0" w:equalWidth="0">
            <w:col w:w="9064" w:space="813"/>
            <w:col w:w="201" w:space="0"/>
          </w:cols>
          <w:docGrid w:linePitch="360"/>
        </w:sectPr>
        <w:spacing w:before="0" w:after="0" w:line="219" w:lineRule="exact"/>
        <w:ind w:left="0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2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7158240" behindDoc="0" locked="0" layoutInCell="1" allowOverlap="1">
            <wp:simplePos x="0" y="0"/>
            <wp:positionH relativeFrom="page">
              <wp:posOffset>871975</wp:posOffset>
            </wp:positionH>
            <wp:positionV relativeFrom="page">
              <wp:posOffset>2223425</wp:posOffset>
            </wp:positionV>
            <wp:extent cx="5154412" cy="91053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1975" y="2223425"/>
                      <a:ext cx="5040112" cy="79623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Účtovná jednotka bude nepretržite pokračovať vo svoje činnosti:  [x] Áno  [ 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Zmeny účtovných zásad a metód: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Účtovné metódy a zásady boli aplikované v rámci platného zákona o účtovníctve, s  </w:t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osobitosťami: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871975</wp:posOffset>
            </wp:positionH>
            <wp:positionV relativeFrom="page">
              <wp:posOffset>3350626</wp:posOffset>
            </wp:positionV>
            <wp:extent cx="5548041" cy="284286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1975" y="3350626"/>
                      <a:ext cx="5433741" cy="272856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Spôsob oceňovania jednotlivých zložiek majetku a záväzkov: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ÚJ nakupovala v danom roku dlhodobý nehmotný majetok: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1) Dlhodobý nehmotný majetok nakupovaný, ÚJ oceňovala obstarávacou cenou v zložení: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Obstarávacia cena vrátane nákladov súvisiacich s obstaraním v zložení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dopravné  [ ] provízie  [ ] poistné  [ ] clo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ÚJ tvorila vlastnou činnosťou dlhodobý nehmotný majetok: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2) Dlhodobý nehmotný majetok vytvorený vlastnou činnosťou oceňovala ÚJ vlastnými  </w:t>
                        </w:r>
                        <w:r>
                          <w:br w:type="textWrapping" w:clear="all"/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nákladmi v zložení: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priame náklady  [ ] nepriame náklady spojené s výrobou  [ ] inak: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ÚJ v bežnom roku nakupovala dlhodobý hmotný majetok: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3)    Dlhodobý hmotný majetok nakupovaný oceňovala ÚJ obstarávacou cenou v zložení: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obstarávacia cena, vrátane nákladov súvisiacich s obstaraním v zložení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dopravné  [ ] provízie  [ ] poistné  [ ] clo  [ ] ostatné VON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871975</wp:posOffset>
            </wp:positionH>
            <wp:positionV relativeFrom="page">
              <wp:posOffset>6410157</wp:posOffset>
            </wp:positionV>
            <wp:extent cx="5954196" cy="2842874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1975" y="6410157"/>
                      <a:ext cx="5839896" cy="272857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ÚJ v bežnom roku tvorila dlhodobý hmotný majetok vlastnou činnosťou: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4)    Dlhodobý hmotný majetok vytvorený vlastnou činnosťou oceňovala ÚJ vlastnými nákladmi v  </w:t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zložení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priame náklady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nepriame náklady (výrobná réžia) súvisiace s vytvorením dlhodobého hmotného majetku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inak: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ÚJ v bežnom roku vlastnila cenné papiere:  [ ] Áno  [x] Nie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0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5)    Podiely na základnom imaní spoločností, cenné papiere a deriváty oceňoval: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obstarávacou cenou pri nákupe a predaji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3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pri nákupe obstarávacou cenou a pri predaji váženým aritmetickým priemerom, (pri  </w:t>
                        </w:r>
                        <w:r>
                          <w:br w:type="textWrapping" w:clear="all"/>
                        </w: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rovnakom druhu, rovnakom emitentovi, rovnakej mene)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metódou FIFO (pri rovnakom druhu, rovnakom emitentovi a rovnakej mene)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[ ] inak:</w:t>
                        </w:r>
                        <w:r>
                          <w:rPr>
                            <w:rFonts w:ascii="Times New Roman" w:hAnsi="Times New Roman" w:cs="Times New Roman"/>
                            <w:sz w:val="21"/>
                            <w:szCs w:val="21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9" w:lineRule="exact"/>
                          <w:ind w:left="0" w:right="0" w:firstLine="0"/>
                        </w:pPr>
                        <w:r>
                          <w:rPr sz="21" baseline="0" dirty="0">
                            <w:jc w:val="left"/>
                            <w:rFonts w:ascii="Arial CE" w:hAnsi="Arial CE" w:cs="Arial CE"/>
                            <w:color w:val="000000"/>
                            <w:sz w:val="21"/>
                            <w:szCs w:val="21"/>
                          </w:rPr>
                          <w:t>   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5959855</wp:posOffset>
            </wp:positionH>
            <wp:positionV relativeFrom="page">
              <wp:posOffset>1693057</wp:posOffset>
            </wp:positionV>
            <wp:extent cx="342040" cy="284689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959855" y="1693057"/>
                      <a:ext cx="227740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Áno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23" name="Freeform 2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444"/>
          <w:tab w:val="left" w:pos="7591"/>
        </w:tabs>
        <w:spacing w:before="0" w:after="0" w:line="299" w:lineRule="exact"/>
        <w:ind w:left="897" w:right="0" w:firstLine="0"/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684021" cy="19050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885280</wp:posOffset>
            </wp:positionH>
            <wp:positionV relativeFrom="paragraph">
              <wp:posOffset>19801</wp:posOffset>
            </wp:positionV>
            <wp:extent cx="1659682" cy="304698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85280" y="745949"/>
                      <a:ext cx="1545382" cy="1903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Poznámky Úč MÚJ 3-01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189269</wp:posOffset>
            </wp:positionV>
            <wp:extent cx="1664971" cy="19050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                                       	</w:t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IČO 	    DIČ  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74422</wp:posOffset>
            </wp:positionV>
            <wp:extent cx="19050" cy="19050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93472</wp:posOffset>
            </wp:positionV>
            <wp:extent cx="19050" cy="172974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72136</wp:posOffset>
            </wp:positionV>
            <wp:extent cx="19050" cy="19050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5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168148</wp:posOffset>
            </wp:positionV>
            <wp:extent cx="5839967" cy="19050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39967" cy="19050"/>
                    </a:xfrm>
                    <a:custGeom>
                      <a:rect l="l" t="t" r="r" b="b"/>
                      <a:pathLst>
                        <a:path w="5839967" h="19050">
                          <a:moveTo>
                            <a:pt x="0" y="19050"/>
                          </a:moveTo>
                          <a:lnTo>
                            <a:pt x="5839967" y="19050"/>
                          </a:lnTo>
                          <a:lnTo>
                            <a:pt x="583996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4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168148</wp:posOffset>
            </wp:positionV>
            <wp:extent cx="19050" cy="19050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168148</wp:posOffset>
            </wp:positionV>
            <wp:extent cx="19050" cy="19050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11939</wp:posOffset>
            </wp:positionV>
            <wp:extent cx="19050" cy="8593073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8593073"/>
                    </a:xfrm>
                    <a:custGeom>
                      <a:rect l="l" t="t" r="r" b="b"/>
                      <a:pathLst>
                        <a:path w="19050" h="8593073">
                          <a:moveTo>
                            <a:pt x="0" y="8593073"/>
                          </a:moveTo>
                          <a:lnTo>
                            <a:pt x="19050" y="8593073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8593073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11939</wp:posOffset>
            </wp:positionV>
            <wp:extent cx="19050" cy="8593073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8593073"/>
                    </a:xfrm>
                    <a:custGeom>
                      <a:rect l="l" t="t" r="r" b="b"/>
                      <a:pathLst>
                        <a:path w="19050" h="8593073">
                          <a:moveTo>
                            <a:pt x="0" y="8593073"/>
                          </a:moveTo>
                          <a:lnTo>
                            <a:pt x="19050" y="8593073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8593073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8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173482</wp:posOffset>
            </wp:positionV>
            <wp:extent cx="5820917" cy="19050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20917" cy="19050"/>
                    </a:xfrm>
                    <a:custGeom>
                      <a:rect l="l" t="t" r="r" b="b"/>
                      <a:pathLst>
                        <a:path w="5820917" h="19050">
                          <a:moveTo>
                            <a:pt x="0" y="19050"/>
                          </a:moveTo>
                          <a:lnTo>
                            <a:pt x="5820917" y="19050"/>
                          </a:lnTo>
                          <a:lnTo>
                            <a:pt x="582091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0" behindDoc="0" locked="0" layoutInCell="1" allowOverlap="1">
            <wp:simplePos x="0" y="0"/>
            <wp:positionH relativeFrom="page">
              <wp:posOffset>6639306</wp:posOffset>
            </wp:positionH>
            <wp:positionV relativeFrom="paragraph">
              <wp:posOffset>173482</wp:posOffset>
            </wp:positionV>
            <wp:extent cx="19050" cy="19050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cols w:num="2" w:space="0" w:equalWidth="0">
            <w:col w:w="8397" w:space="1480"/>
            <w:col w:w="201" w:space="0"/>
          </w:cols>
          <w:docGrid w:linePitch="360"/>
        </w:sectPr>
        <w:spacing w:before="0" w:after="0" w:line="219" w:lineRule="exact"/>
        <w:ind w:left="0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3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7158240" behindDoc="0" locked="0" layoutInCell="1" allowOverlap="1">
            <wp:simplePos x="0" y="0"/>
            <wp:positionH relativeFrom="page">
              <wp:posOffset>860106</wp:posOffset>
            </wp:positionH>
            <wp:positionV relativeFrom="page">
              <wp:posOffset>5037069</wp:posOffset>
            </wp:positionV>
            <wp:extent cx="5832043" cy="4610102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60106" y="5037069"/>
                      <a:ext cx="5717743" cy="449580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Popis: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obstarávacia cena zásob sa v analytickej evidencii rozdeľovala na vopred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stanovenú cenu (pevnú cenu) podľa internej smernice a odchýlku od skutočnej ceny  </w:t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obstarania (tamtiež). Pri vyskladnení sa táto odchýlka rozpúšťala do nákladov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predaných zásob spôsobom záväzne stanoveným ÚJ podľa popisu: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Pri vyskladnení zásob sa používal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vážený aritmetický priemer z obstarávacích cien, aktualizovaný mesačne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[x] metóda FIFO (prvá cena na ocenenie prírastku zásob sa použila ako prvá cena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na ocenenie úbytku zásob)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iný spôsob: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ÚJ tvorila v bežnom roku zásoby vlastnou činnosťou:  [ ] Áno  [x] Nie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7) Zásoby vytvorené vlastnou činnosťou ÚJ oceňovala vlastnými nákladmi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podľa skutočnej výšky nákladov, v zložení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- priame náklady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- časť nepriamych nákladov, súvisiaca s ich vytváraním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28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ÚJ oceňovala peňažné prostriedky, ceniny, pohľadávky, záväzky:  [ ] Áno  [x] Nie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8) peňažné prostriedky a ceniny, pohľadávky pri ich vzniku, záväzky pri ich vzniku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oceňoval menovitou hodnotou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9) pohľadávky pri odplatnom nadobudnutí, pohľadávky nadobudnuté vkladom do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základného imania a záväzky pri ich prevzatí oceňoval obstarávacou cenou.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860106</wp:posOffset>
            </wp:positionH>
            <wp:positionV relativeFrom="page">
              <wp:posOffset>1252228</wp:posOffset>
            </wp:positionV>
            <wp:extent cx="5840425" cy="3528710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60106" y="1252228"/>
                      <a:ext cx="5726125" cy="341441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ÚJ nakupovala zásoby:  [x] Áno  [ ] Nie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Účtovanie obstarania a úbytku zásob.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Pri účtovaní zásob postupovala ÚJ podľa Postupov účtovania, ÚT l, čl.2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spôsobom A účtovania zásob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[x] spôsobom B účtovania zásob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6)    Nakupované zásoby oceňovala ÚJ obstarávacou cenou v zložení: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cena obstarania vrátane nákladov súvisiacich s obstaraním v zložení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dopravné  [ ] provízie  [ ] poistné  [ ] clo  [ ] ostatné VON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Náklady súvisiace s obstaraním zásob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pri príjme na sklad sa rozpočítali s cenou obstarania na technickú jednotku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obstaranej zásoby,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[ ] obstarávacia cena zásob sa v analytickej evidencii rozdelila na cenu obstarania  </w:t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a náklady súvisiace s obstaraním. Pri vyskladnení sa tieto náklady zahŕňali do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nákladov predaného tovaru záväzne stanoveným spôsobom takto: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          VON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--------------------------  x výdaj zo skladu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PS zásob + príjem na sklad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258" name="Freeform 25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59" name="Freeform 25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60" name="Freeform 26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61" name="Freeform 26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62" name="Freeform 26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63" name="Freeform 26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64" name="Freeform 26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65" name="Freeform 26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66" name="Freeform 26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267" name="Freeform 26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268" name="Freeform 26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269" name="Freeform 26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270" name="Freeform 27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444"/>
          <w:tab w:val="left" w:pos="7591"/>
        </w:tabs>
        <w:spacing w:before="0" w:after="0" w:line="299" w:lineRule="exact"/>
        <w:ind w:left="897" w:right="0" w:firstLine="0"/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684021" cy="19050"/>
            <wp:effectExtent l="0" t="0" r="0" b="0"/>
            <wp:wrapNone/>
            <wp:docPr id="271" name="Freeform 2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72" name="Freeform 2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885280</wp:posOffset>
            </wp:positionH>
            <wp:positionV relativeFrom="paragraph">
              <wp:posOffset>19801</wp:posOffset>
            </wp:positionV>
            <wp:extent cx="1659682" cy="304698"/>
            <wp:effectExtent l="0" t="0" r="0" b="0"/>
            <wp:wrapNone/>
            <wp:docPr id="273" name="Freeform 27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85280" y="745949"/>
                      <a:ext cx="1545382" cy="1903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Poznámky Úč MÚJ 3-01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74" name="Freeform 2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275" name="Freeform 2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76" name="Freeform 2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77" name="Freeform 2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278" name="Freeform 2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79" name="Freeform 2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280" name="Freeform 2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1" name="Freeform 2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2" name="Freeform 2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3" name="Freeform 2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4" name="Freeform 2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5" name="Freeform 2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286" name="Freeform 2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189269</wp:posOffset>
            </wp:positionV>
            <wp:extent cx="1664971" cy="19050"/>
            <wp:effectExtent l="0" t="0" r="0" b="0"/>
            <wp:wrapNone/>
            <wp:docPr id="287" name="Freeform 2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288" name="Freeform 2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289" name="Freeform 2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290" name="Freeform 2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291" name="Freeform 2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292" name="Freeform 2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                                       	</w:t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IČO 	    DIČ   </w:t>
      </w:r>
    </w:p>
    <w:p>
      <w:pPr>
        <w:spacing w:after="13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3" w:lineRule="exact"/>
        <w:ind w:left="1350" w:right="918" w:hanging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3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Spôsob zostavenia odpisového plánu pre jednotlivé druh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dlhodobého hmotného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majetku a dlhodobého nehmotného majetku, doba odpisovania a odpisové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metód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pri určení odpisov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13588</wp:posOffset>
            </wp:positionV>
            <wp:extent cx="5869685" cy="19050"/>
            <wp:effectExtent l="0" t="0" r="0" b="0"/>
            <wp:wrapNone/>
            <wp:docPr id="293" name="Freeform 2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13588</wp:posOffset>
            </wp:positionV>
            <wp:extent cx="19050" cy="19050"/>
            <wp:effectExtent l="0" t="0" r="0" b="0"/>
            <wp:wrapNone/>
            <wp:docPr id="294" name="Freeform 2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13588</wp:posOffset>
            </wp:positionV>
            <wp:extent cx="19050" cy="19050"/>
            <wp:effectExtent l="0" t="0" r="0" b="0"/>
            <wp:wrapNone/>
            <wp:docPr id="295" name="Freeform 2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2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31970</wp:posOffset>
            </wp:positionV>
            <wp:extent cx="19050" cy="4554646"/>
            <wp:effectExtent l="0" t="0" r="0" b="0"/>
            <wp:wrapNone/>
            <wp:docPr id="296" name="Freeform 2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4554646"/>
                    </a:xfrm>
                    <a:custGeom>
                      <a:rect l="l" t="t" r="r" b="b"/>
                      <a:pathLst>
                        <a:path w="19050" h="5769102">
                          <a:moveTo>
                            <a:pt x="0" y="5769102"/>
                          </a:moveTo>
                          <a:lnTo>
                            <a:pt x="19050" y="576910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76910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0026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31970</wp:posOffset>
            </wp:positionV>
            <wp:extent cx="19050" cy="4554646"/>
            <wp:effectExtent l="0" t="0" r="0" b="0"/>
            <wp:wrapNone/>
            <wp:docPr id="297" name="Freeform 2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4554646"/>
                    </a:xfrm>
                    <a:custGeom>
                      <a:rect l="l" t="t" r="r" b="b"/>
                      <a:pathLst>
                        <a:path w="19050" h="5769102">
                          <a:moveTo>
                            <a:pt x="0" y="5769102"/>
                          </a:moveTo>
                          <a:lnTo>
                            <a:pt x="19050" y="576910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76910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0026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9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3" w:lineRule="exact"/>
        <w:ind w:left="1350" w:right="1261" w:hanging="453"/>
      </w:pPr>
      <w:r>
        <w:drawing>
          <wp:anchor simplePos="0" relativeHeight="251658283" behindDoc="0" locked="0" layoutInCell="1" allowOverlap="1">
            <wp:simplePos x="0" y="0"/>
            <wp:positionH relativeFrom="page">
              <wp:posOffset>818391</wp:posOffset>
            </wp:positionH>
            <wp:positionV relativeFrom="paragraph">
              <wp:posOffset>-41104</wp:posOffset>
            </wp:positionV>
            <wp:extent cx="5856884" cy="19070"/>
            <wp:effectExtent l="0" t="0" r="0" b="0"/>
            <wp:wrapNone/>
            <wp:docPr id="298" name="Freeform 2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6884" cy="1907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13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4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Zmen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účtovných zásad a zmeny účtovných metód s uvedením dôvodu týchto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zmien a vyčíslením ich vpl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vu na finančnú hodnotu majetku, záväzkov,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369" w:lineRule="exact"/>
        <w:ind w:left="897" w:right="0" w:firstLine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základného imania a výsledku hospodárenia ÚJ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331" w:tblpY="-270"/>
        <w:tblOverlap w:val="never"/>
        "
        <w:tblW w:w="6105" w:type="dxa"/>
        <w:tblLook w:val="04A0" w:firstRow="1" w:lastRow="0" w:firstColumn="1" w:lastColumn="0" w:noHBand="0" w:noVBand="1"/>
      </w:tblPr>
      <w:tblGrid>
        <w:gridCol w:w="1417"/>
        <w:gridCol w:w="1560"/>
        <w:gridCol w:w="1558"/>
        <w:gridCol w:w="1590"/>
      </w:tblGrid>
      <w:tr>
        <w:trPr>
          <w:trHeight w:val="344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1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811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y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číslenie vpl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 </w:t>
            </w:r>
          </w:p>
        </w:tc>
      </w:tr>
      <w:tr>
        <w:trPr>
          <w:trHeight w:val="61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8" w:after="0" w:line="115" w:lineRule="exact"/>
              <w:ind w:left="66" w:right="0" w:firstLine="122"/>
              <w:jc w:val="both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T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3"/>
                <w:sz w:val="20"/>
                <w:szCs w:val="20"/>
              </w:rPr>
              <w:t>y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 zmen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y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 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8" w:after="0" w:line="115" w:lineRule="exact"/>
              <w:ind w:left="0" w:right="0" w:firstLine="145"/>
              <w:jc w:val="both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Dô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od zmeny  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8" w:after="0" w:line="115" w:lineRule="exact"/>
              <w:ind w:left="0" w:right="0" w:firstLine="423"/>
              <w:jc w:val="both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Majetok 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8" w:after="0" w:line="115" w:lineRule="exact"/>
              <w:ind w:left="0" w:right="0" w:firstLine="407"/>
              <w:jc w:val="both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Zá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äzky  </w:t>
            </w:r>
          </w:p>
        </w:tc>
      </w:tr>
      <w:tr>
        <w:trPr>
          <w:trHeight w:val="34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4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75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3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43179</wp:posOffset>
            </wp:positionV>
            <wp:extent cx="970788" cy="19050"/>
            <wp:effectExtent l="0" t="0" r="0" b="0"/>
            <wp:wrapNone/>
            <wp:docPr id="299" name="Freeform 2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5809607</wp:posOffset>
            </wp:positionH>
            <wp:positionV relativeFrom="paragraph">
              <wp:posOffset>104776</wp:posOffset>
            </wp:positionV>
            <wp:extent cx="952751" cy="402656"/>
            <wp:effectExtent l="0" t="0" r="0" b="0"/>
            <wp:wrapNone/>
            <wp:docPr id="300" name="Freeform 3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09607" y="7122797"/>
                      <a:ext cx="838451" cy="288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0" w:lineRule="exact"/>
                          <w:ind w:left="204" w:right="0" w:hanging="204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Hospodársk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y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  </w:t>
                        </w:r>
                        <w:r>
                          <w:br w:type="textWrapping" w:clear="all"/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ýsledok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3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83565</wp:posOffset>
            </wp:positionV>
            <wp:extent cx="970788" cy="19050"/>
            <wp:effectExtent l="0" t="0" r="0" b="0"/>
            <wp:wrapNone/>
            <wp:docPr id="301" name="Freeform 3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3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127000</wp:posOffset>
            </wp:positionV>
            <wp:extent cx="970788" cy="19050"/>
            <wp:effectExtent l="0" t="0" r="0" b="0"/>
            <wp:wrapNone/>
            <wp:docPr id="302" name="Freeform 3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33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171195</wp:posOffset>
            </wp:positionV>
            <wp:extent cx="970788" cy="19050"/>
            <wp:effectExtent l="0" t="0" r="0" b="0"/>
            <wp:wrapNone/>
            <wp:docPr id="303" name="Freeform 3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8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43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39370</wp:posOffset>
            </wp:positionV>
            <wp:extent cx="970788" cy="19050"/>
            <wp:effectExtent l="0" t="0" r="0" b="0"/>
            <wp:wrapNone/>
            <wp:docPr id="304" name="Freeform 3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358"/>
        </w:tabs>
        <w:spacing w:before="0" w:after="0" w:line="350" w:lineRule="exact"/>
        <w:ind w:left="905" w:right="0" w:firstLine="0"/>
      </w:pPr>
      <w:r>
        <w:drawing>
          <wp:anchor simplePos="0" relativeHeight="251658354" behindDoc="1" locked="0" layoutInCell="1" allowOverlap="1">
            <wp:simplePos x="0" y="0"/>
            <wp:positionH relativeFrom="page">
              <wp:posOffset>4735829</wp:posOffset>
            </wp:positionH>
            <wp:positionV relativeFrom="paragraph">
              <wp:posOffset>-39068</wp:posOffset>
            </wp:positionV>
            <wp:extent cx="970788" cy="19050"/>
            <wp:effectExtent l="0" t="0" r="0" b="0"/>
            <wp:wrapNone/>
            <wp:docPr id="305" name="Freeform 3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70788" cy="19050"/>
                    </a:xfrm>
                    <a:custGeom>
                      <a:rect l="l" t="t" r="r" b="b"/>
                      <a:pathLst>
                        <a:path w="970788" h="19050">
                          <a:moveTo>
                            <a:pt x="0" y="0"/>
                          </a:moveTo>
                          <a:lnTo>
                            <a:pt x="970788" y="0"/>
                          </a:lnTo>
                          <a:lnTo>
                            <a:pt x="970788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5)	Informácie o dotáciách a ich oceňovanie v účtovníctve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329" w:tblpY="-270"/>
        <w:tblOverlap w:val="never"/>
        "
        <w:tblW w:w="9224" w:type="dxa"/>
        <w:tblLook w:val="04A0" w:firstRow="1" w:lastRow="0" w:firstColumn="1" w:lastColumn="0" w:noHBand="0" w:noVBand="1"/>
      </w:tblPr>
      <w:tblGrid>
        <w:gridCol w:w="4536"/>
        <w:gridCol w:w="4708"/>
      </w:tblGrid>
      <w:tr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76" w:right="0" w:firstLine="1790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Dotácia  </w:t>
            </w:r>
          </w:p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860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Ocenenie  </w:t>
            </w:r>
          </w:p>
        </w:tc>
      </w:tr>
      <w:tr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8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77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708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8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docGrid w:linePitch="360"/>
        </w:sectPr>
        <w:spacing w:before="0" w:after="0" w:line="219" w:lineRule="exact"/>
        <w:ind w:left="9857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4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7158240" behindDoc="0" locked="0" layoutInCell="1" allowOverlap="1">
            <wp:simplePos x="0" y="0"/>
            <wp:positionH relativeFrom="page">
              <wp:posOffset>871820</wp:posOffset>
            </wp:positionH>
            <wp:positionV relativeFrom="page">
              <wp:posOffset>1757804</wp:posOffset>
            </wp:positionV>
            <wp:extent cx="5755842" cy="2988020"/>
            <wp:effectExtent l="0" t="0" r="0" b="0"/>
            <wp:wrapNone/>
            <wp:docPr id="306" name="Freeform 3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1820" y="1757804"/>
                      <a:ext cx="5641542" cy="287372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Spôsob zostavenia odpisového plánu dlhodobého majetku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Spôsob zostavovania účtovného odpisového plánu pre dlhodobý majetok a použité  </w:t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účtovné odpisové metódy pri stanovení účtovných odpisov: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Druh majetku   Doba odpisovania   Sadzba odpisov   Odpisová metóda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28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[ ] Nehmotný majetok odpisuje účtovná jednotka počas predpokladanej doby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používania zodpovedajúcej spotrebe budúcich ekonomických úžitkov z majetku.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28" w:after="0" w:line="283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[x] Dlhodobý hmotný majetok sa odpisuje s ohľadom na opotrebovanie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zodpovedajúce bežným podmienkam jeho používania. Pri tvorbe odpisového plánu  </w:t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sa zohľadňuje doba použiteľnosti, počet výrobkov alebo podobných jednotiek, u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ktorých sa predpokladá ich získanie prostredníctvom majetku. Účtovné a daňové  </w:t>
                        </w:r>
                        <w:r>
                          <w:br w:type="textWrapping" w:clear="all"/>
                        </w: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odpisy sa rovnajú.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24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[ ] Odpisový plán bol ovplyvnený týmito rozhodnutiami: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6069304</wp:posOffset>
            </wp:positionH>
            <wp:positionV relativeFrom="page">
              <wp:posOffset>8147768</wp:posOffset>
            </wp:positionV>
            <wp:extent cx="363419" cy="284689"/>
            <wp:effectExtent l="0" t="0" r="0" b="0"/>
            <wp:wrapNone/>
            <wp:docPr id="307" name="Freeform 3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69304" y="8147768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5079885</wp:posOffset>
            </wp:positionH>
            <wp:positionV relativeFrom="page">
              <wp:posOffset>9042535</wp:posOffset>
            </wp:positionV>
            <wp:extent cx="367373" cy="287393"/>
            <wp:effectExtent l="0" t="0" r="0" b="0"/>
            <wp:wrapNone/>
            <wp:docPr id="308" name="Freeform 3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9885" y="9042535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5079898</wp:posOffset>
            </wp:positionH>
            <wp:positionV relativeFrom="page">
              <wp:posOffset>9273722</wp:posOffset>
            </wp:positionV>
            <wp:extent cx="367373" cy="287393"/>
            <wp:effectExtent l="0" t="0" r="0" b="0"/>
            <wp:wrapNone/>
            <wp:docPr id="309" name="Freeform 3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9898" y="927372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5079885</wp:posOffset>
            </wp:positionH>
            <wp:positionV relativeFrom="page">
              <wp:posOffset>9494702</wp:posOffset>
            </wp:positionV>
            <wp:extent cx="367373" cy="287393"/>
            <wp:effectExtent l="0" t="0" r="0" b="0"/>
            <wp:wrapNone/>
            <wp:docPr id="310" name="Freeform 3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9885" y="949470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5079885</wp:posOffset>
            </wp:positionH>
            <wp:positionV relativeFrom="page">
              <wp:posOffset>8831765</wp:posOffset>
            </wp:positionV>
            <wp:extent cx="367373" cy="287393"/>
            <wp:effectExtent l="0" t="0" r="0" b="0"/>
            <wp:wrapNone/>
            <wp:docPr id="311" name="Freeform 3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9885" y="8831765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5076710</wp:posOffset>
            </wp:positionH>
            <wp:positionV relativeFrom="page">
              <wp:posOffset>7698480</wp:posOffset>
            </wp:positionV>
            <wp:extent cx="363419" cy="284689"/>
            <wp:effectExtent l="0" t="0" r="0" b="0"/>
            <wp:wrapNone/>
            <wp:docPr id="312" name="Freeform 3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6710" y="7698480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6069304</wp:posOffset>
            </wp:positionH>
            <wp:positionV relativeFrom="page">
              <wp:posOffset>7698480</wp:posOffset>
            </wp:positionV>
            <wp:extent cx="363419" cy="284689"/>
            <wp:effectExtent l="0" t="0" r="0" b="0"/>
            <wp:wrapNone/>
            <wp:docPr id="313" name="Freeform 3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69304" y="7698480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4096804</wp:posOffset>
            </wp:positionH>
            <wp:positionV relativeFrom="page">
              <wp:posOffset>7918419</wp:posOffset>
            </wp:positionV>
            <wp:extent cx="363419" cy="284689"/>
            <wp:effectExtent l="0" t="0" r="0" b="0"/>
            <wp:wrapNone/>
            <wp:docPr id="314" name="Freeform 3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96804" y="7918419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5076710</wp:posOffset>
            </wp:positionH>
            <wp:positionV relativeFrom="page">
              <wp:posOffset>7918419</wp:posOffset>
            </wp:positionV>
            <wp:extent cx="363419" cy="284689"/>
            <wp:effectExtent l="0" t="0" r="0" b="0"/>
            <wp:wrapNone/>
            <wp:docPr id="315" name="Freeform 3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6710" y="7918419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6069304</wp:posOffset>
            </wp:positionH>
            <wp:positionV relativeFrom="page">
              <wp:posOffset>7918419</wp:posOffset>
            </wp:positionV>
            <wp:extent cx="363419" cy="284689"/>
            <wp:effectExtent l="0" t="0" r="0" b="0"/>
            <wp:wrapNone/>
            <wp:docPr id="316" name="Freeform 3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69304" y="7918419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3103867</wp:posOffset>
            </wp:positionH>
            <wp:positionV relativeFrom="page">
              <wp:posOffset>8146219</wp:posOffset>
            </wp:positionV>
            <wp:extent cx="363419" cy="284689"/>
            <wp:effectExtent l="0" t="0" r="0" b="0"/>
            <wp:wrapNone/>
            <wp:docPr id="317" name="Freeform 3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103867" y="8146219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4096804</wp:posOffset>
            </wp:positionH>
            <wp:positionV relativeFrom="page">
              <wp:posOffset>8147768</wp:posOffset>
            </wp:positionV>
            <wp:extent cx="363419" cy="284689"/>
            <wp:effectExtent l="0" t="0" r="0" b="0"/>
            <wp:wrapNone/>
            <wp:docPr id="318" name="Freeform 3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96804" y="8147768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5076710</wp:posOffset>
            </wp:positionH>
            <wp:positionV relativeFrom="page">
              <wp:posOffset>8147768</wp:posOffset>
            </wp:positionV>
            <wp:extent cx="363419" cy="284689"/>
            <wp:effectExtent l="0" t="0" r="0" b="0"/>
            <wp:wrapNone/>
            <wp:docPr id="319" name="Freeform 3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6710" y="8147768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3103867</wp:posOffset>
            </wp:positionH>
            <wp:positionV relativeFrom="page">
              <wp:posOffset>7915905</wp:posOffset>
            </wp:positionV>
            <wp:extent cx="363394" cy="284672"/>
            <wp:effectExtent l="0" t="0" r="0" b="0"/>
            <wp:wrapNone/>
            <wp:docPr id="320" name="Freeform 3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103867" y="7915905"/>
                      <a:ext cx="249094" cy="1703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5076710</wp:posOffset>
            </wp:positionH>
            <wp:positionV relativeFrom="page">
              <wp:posOffset>7484511</wp:posOffset>
            </wp:positionV>
            <wp:extent cx="363419" cy="284689"/>
            <wp:effectExtent l="0" t="0" r="0" b="0"/>
            <wp:wrapNone/>
            <wp:docPr id="321" name="Freeform 3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076710" y="7484511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6069304</wp:posOffset>
            </wp:positionH>
            <wp:positionV relativeFrom="page">
              <wp:posOffset>7484511</wp:posOffset>
            </wp:positionV>
            <wp:extent cx="363419" cy="284689"/>
            <wp:effectExtent l="0" t="0" r="0" b="0"/>
            <wp:wrapNone/>
            <wp:docPr id="322" name="Freeform 3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69304" y="7484511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3103867</wp:posOffset>
            </wp:positionH>
            <wp:positionV relativeFrom="page">
              <wp:posOffset>7698480</wp:posOffset>
            </wp:positionV>
            <wp:extent cx="363419" cy="284689"/>
            <wp:effectExtent l="0" t="0" r="0" b="0"/>
            <wp:wrapNone/>
            <wp:docPr id="323" name="Freeform 3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103867" y="7698480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4096804</wp:posOffset>
            </wp:positionH>
            <wp:positionV relativeFrom="page">
              <wp:posOffset>7698480</wp:posOffset>
            </wp:positionV>
            <wp:extent cx="363419" cy="284689"/>
            <wp:effectExtent l="0" t="0" r="0" b="0"/>
            <wp:wrapNone/>
            <wp:docPr id="324" name="Freeform 32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96804" y="7698480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4096804</wp:posOffset>
            </wp:positionH>
            <wp:positionV relativeFrom="page">
              <wp:posOffset>7484511</wp:posOffset>
            </wp:positionV>
            <wp:extent cx="363419" cy="284689"/>
            <wp:effectExtent l="0" t="0" r="0" b="0"/>
            <wp:wrapNone/>
            <wp:docPr id="325" name="Freeform 32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096804" y="7484511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3103867</wp:posOffset>
            </wp:positionH>
            <wp:positionV relativeFrom="page">
              <wp:posOffset>7481171</wp:posOffset>
            </wp:positionV>
            <wp:extent cx="363419" cy="284689"/>
            <wp:effectExtent l="0" t="0" r="0" b="0"/>
            <wp:wrapNone/>
            <wp:docPr id="326" name="Freeform 32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103867" y="7481171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327" name="Freeform 32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328" name="Freeform 32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329" name="Freeform 32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330" name="Freeform 33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331" name="Freeform 33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332" name="Freeform 33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333" name="Freeform 33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334" name="Freeform 33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335" name="Freeform 33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336" name="Freeform 3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337" name="Freeform 33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338" name="Freeform 33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339" name="Freeform 33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340" name="Freeform 34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12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99" w:lineRule="exact"/>
        <w:ind w:left="874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-19802</wp:posOffset>
            </wp:positionV>
            <wp:extent cx="4838813" cy="304642"/>
            <wp:effectExtent l="0" t="0" r="0" b="0"/>
            <wp:wrapNone/>
            <wp:docPr id="341" name="Freeform 34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99922" y="726148"/>
                      <a:ext cx="4724513" cy="19034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3547"/>
                            <w:tab w:val="left" w:pos="6694"/>
                          </w:tabs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                                        	</w:t>
                        </w: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IČO 	    DIČ 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-3507</wp:posOffset>
            </wp:positionV>
            <wp:extent cx="1684021" cy="19050"/>
            <wp:effectExtent l="0" t="0" r="0" b="0"/>
            <wp:wrapNone/>
            <wp:docPr id="342" name="Freeform 3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43" name="Freeform 3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44" name="Freeform 3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-3507</wp:posOffset>
            </wp:positionV>
            <wp:extent cx="1098804" cy="19050"/>
            <wp:effectExtent l="0" t="0" r="0" b="0"/>
            <wp:wrapNone/>
            <wp:docPr id="345" name="Freeform 3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46" name="Freeform 3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47" name="Freeform 3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-3507</wp:posOffset>
            </wp:positionV>
            <wp:extent cx="1098804" cy="19050"/>
            <wp:effectExtent l="0" t="0" r="0" b="0"/>
            <wp:wrapNone/>
            <wp:docPr id="348" name="Freeform 3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49" name="Freeform 3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350" name="Freeform 3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1" name="Freeform 3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2" name="Freeform 3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3" name="Freeform 3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4" name="Freeform 3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5" name="Freeform 3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356" name="Freeform 3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169467</wp:posOffset>
            </wp:positionV>
            <wp:extent cx="1664971" cy="19050"/>
            <wp:effectExtent l="0" t="0" r="0" b="0"/>
            <wp:wrapNone/>
            <wp:docPr id="357" name="Freeform 3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358" name="Freeform 3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169467</wp:posOffset>
            </wp:positionV>
            <wp:extent cx="1079754" cy="19050"/>
            <wp:effectExtent l="0" t="0" r="0" b="0"/>
            <wp:wrapNone/>
            <wp:docPr id="359" name="Freeform 3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360" name="Freeform 3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169467</wp:posOffset>
            </wp:positionV>
            <wp:extent cx="1079754" cy="19050"/>
            <wp:effectExtent l="0" t="0" r="0" b="0"/>
            <wp:wrapNone/>
            <wp:docPr id="361" name="Freeform 3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362" name="Freeform 3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Poznámky Úč MÚJ 3-01  </w:t>
      </w:r>
    </w:p>
    <w:p>
      <w:pPr>
        <w:rPr>
          <w:rFonts w:ascii="Times New Roman" w:hAnsi="Times New Roman" w:cs="Times New Roman"/>
          <w:color w:val="010302"/>
        </w:rPr>
        <w:tabs>
          <w:tab w:val="left" w:pos="1350"/>
        </w:tabs>
        <w:spacing w:before="136" w:after="0" w:line="273" w:lineRule="exact"/>
        <w:ind w:left="1350" w:right="1407" w:hanging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6)	Informácie o účtovaní významných opráv chýb minulých účtovných období v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bežnom účtovnom období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9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-127</wp:posOffset>
            </wp:positionV>
            <wp:extent cx="1337310" cy="19050"/>
            <wp:effectExtent l="0" t="0" r="0" b="0"/>
            <wp:wrapNone/>
            <wp:docPr id="363" name="Freeform 3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2420062</wp:posOffset>
            </wp:positionH>
            <wp:positionV relativeFrom="paragraph">
              <wp:posOffset>21864</wp:posOffset>
            </wp:positionV>
            <wp:extent cx="643510" cy="414746"/>
            <wp:effectExtent l="0" t="0" r="0" b="0"/>
            <wp:wrapNone/>
            <wp:docPr id="364" name="Freeform 36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420062" y="1439820"/>
                      <a:ext cx="529210" cy="3004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9" w:lineRule="exact"/>
                          <w:ind w:left="0" w:right="0" w:firstLine="16"/>
                          <w:jc w:val="both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Patrí do  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obdobia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3477670</wp:posOffset>
            </wp:positionH>
            <wp:positionV relativeFrom="paragraph">
              <wp:posOffset>21864</wp:posOffset>
            </wp:positionV>
            <wp:extent cx="1892942" cy="572414"/>
            <wp:effectExtent l="0" t="0" r="0" b="0"/>
            <wp:wrapNone/>
            <wp:docPr id="365" name="Freeform 36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477670" y="1439820"/>
                      <a:ext cx="1778642" cy="458114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1088"/>
                          </w:tabs>
                          <w:spacing w:before="0" w:after="0" w:line="247" w:lineRule="exact"/>
                          <w:ind w:left="1184" w:right="0" w:hanging="1184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Účet 	Účto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ané na účet  </w:t>
                        </w:r>
                        <w:r>
                          <w:br w:type="textWrapping" w:clear="all"/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HV min. období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3" w:lineRule="exact"/>
                          <w:ind w:left="0" w:right="0" w:firstLine="1639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(EUR)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5513734</wp:posOffset>
            </wp:positionH>
            <wp:positionV relativeFrom="paragraph">
              <wp:posOffset>21737</wp:posOffset>
            </wp:positionV>
            <wp:extent cx="1123513" cy="572413"/>
            <wp:effectExtent l="0" t="0" r="0" b="0"/>
            <wp:wrapNone/>
            <wp:docPr id="366" name="Freeform 36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513734" y="1439693"/>
                      <a:ext cx="1009213" cy="45811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8" w:lineRule="exact"/>
                          <w:ind w:left="359" w:right="0" w:hanging="359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Účto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ané do HV  </w:t>
                        </w:r>
                        <w:r>
                          <w:br w:type="textWrapping" w:clear="all"/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bežného  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3" w:lineRule="exact"/>
                          <w:ind w:left="0" w:right="0" w:firstLine="99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obdobia(EUR)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tbl>
      <w:tblPr>
        <w:tblStyle w:val="TableGrid"/>
        <w:tblLayout w:type="fixed"/>
        <w:tblpPr w:leftFromText="0" w:rightFromText="0" w:vertAnchor="text" w:horzAnchor="page" w:tblpX="1288" w:tblpY="-270"/>
        <w:tblOverlap w:val="never"/>
        "
        <w:tblW w:w="2096" w:type="dxa"/>
        <w:tblLook w:val="04A0" w:firstRow="1" w:lastRow="0" w:firstColumn="1" w:lastColumn="0" w:noHBand="0" w:noVBand="1"/>
      </w:tblPr>
      <w:tblGrid>
        <w:gridCol w:w="2116"/>
      </w:tblGrid>
      <w:tr>
        <w:trPr>
          <w:trHeight w:val="934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4" w:after="0" w:line="249" w:lineRule="exact"/>
              <w:ind w:left="904" w:right="89" w:hanging="667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Oprav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y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 minulého  </w:t>
            </w:r>
            <w:r>
              <w:br w:type="textWrapping" w:clear="all"/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ÚO  </w:t>
            </w:r>
          </w:p>
        </w:tc>
      </w:tr>
      <w:tr>
        <w:trPr>
          <w:trHeight w:val="34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7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7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7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9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67692</wp:posOffset>
            </wp:positionV>
            <wp:extent cx="1337310" cy="19050"/>
            <wp:effectExtent l="0" t="0" r="0" b="0"/>
            <wp:wrapNone/>
            <wp:docPr id="367" name="Freeform 3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8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113411</wp:posOffset>
            </wp:positionV>
            <wp:extent cx="1337310" cy="19050"/>
            <wp:effectExtent l="0" t="0" r="0" b="0"/>
            <wp:wrapNone/>
            <wp:docPr id="368" name="Freeform 3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7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159130</wp:posOffset>
            </wp:positionV>
            <wp:extent cx="1337310" cy="19050"/>
            <wp:effectExtent l="0" t="0" r="0" b="0"/>
            <wp:wrapNone/>
            <wp:docPr id="369" name="Freeform 3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6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29592</wp:posOffset>
            </wp:positionV>
            <wp:extent cx="1337310" cy="19050"/>
            <wp:effectExtent l="0" t="0" r="0" b="0"/>
            <wp:wrapNone/>
            <wp:docPr id="370" name="Freeform 3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24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35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75311</wp:posOffset>
            </wp:positionV>
            <wp:extent cx="1337310" cy="19050"/>
            <wp:effectExtent l="0" t="0" r="0" b="0"/>
            <wp:wrapNone/>
            <wp:docPr id="371" name="Freeform 3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350"/>
        </w:tabs>
        <w:spacing w:before="0" w:after="0" w:line="431" w:lineRule="exact"/>
        <w:ind w:left="897" w:right="1542" w:firstLine="0"/>
      </w:pPr>
      <w:r>
        <w:drawing>
          <wp:anchor simplePos="0" relativeHeight="251658346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50579</wp:posOffset>
            </wp:positionV>
            <wp:extent cx="1337310" cy="19050"/>
            <wp:effectExtent l="0" t="0" r="0" b="0"/>
            <wp:wrapNone/>
            <wp:docPr id="372" name="Freeform 3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7310" cy="19050"/>
                    </a:xfrm>
                    <a:custGeom>
                      <a:rect l="l" t="t" r="r" b="b"/>
                      <a:pathLst>
                        <a:path w="1337310" h="19050">
                          <a:moveTo>
                            <a:pt x="0" y="0"/>
                          </a:moveTo>
                          <a:lnTo>
                            <a:pt x="1337310" y="0"/>
                          </a:lnTo>
                          <a:lnTo>
                            <a:pt x="1337310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Čl. III Informácie, ktoré v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svetľujú a dopĺňajú súvahu a výkaz ziskov a strát 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1)	Informácia o sume a dôvodoch vzniku jednotlivých položiek nákladov alebo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výnosov, ktoré majú výnimočný rozsah alebo výsk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54" behindDoc="0" locked="0" layoutInCell="1" allowOverlap="1">
            <wp:simplePos x="0" y="0"/>
            <wp:positionH relativeFrom="page">
              <wp:posOffset>835913</wp:posOffset>
            </wp:positionH>
            <wp:positionV relativeFrom="paragraph">
              <wp:posOffset>12953</wp:posOffset>
            </wp:positionV>
            <wp:extent cx="5870448" cy="19050"/>
            <wp:effectExtent l="0" t="0" r="0" b="0"/>
            <wp:wrapNone/>
            <wp:docPr id="373" name="Freeform 3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70448" cy="19050"/>
                    </a:xfrm>
                    <a:custGeom>
                      <a:rect l="l" t="t" r="r" b="b"/>
                      <a:pathLst>
                        <a:path w="5870448" h="19050">
                          <a:moveTo>
                            <a:pt x="0" y="19050"/>
                          </a:moveTo>
                          <a:lnTo>
                            <a:pt x="5870448" y="19050"/>
                          </a:lnTo>
                          <a:lnTo>
                            <a:pt x="587044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835913</wp:posOffset>
            </wp:positionH>
            <wp:positionV relativeFrom="paragraph">
              <wp:posOffset>12953</wp:posOffset>
            </wp:positionV>
            <wp:extent cx="19050" cy="19050"/>
            <wp:effectExtent l="0" t="0" r="0" b="0"/>
            <wp:wrapNone/>
            <wp:docPr id="374" name="Freeform 3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12953</wp:posOffset>
            </wp:positionV>
            <wp:extent cx="19050" cy="19050"/>
            <wp:effectExtent l="0" t="0" r="0" b="0"/>
            <wp:wrapNone/>
            <wp:docPr id="375" name="Freeform 3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835913</wp:posOffset>
            </wp:positionH>
            <wp:positionV relativeFrom="paragraph">
              <wp:posOffset>32003</wp:posOffset>
            </wp:positionV>
            <wp:extent cx="19050" cy="1469898"/>
            <wp:effectExtent l="0" t="0" r="0" b="0"/>
            <wp:wrapNone/>
            <wp:docPr id="376" name="Freeform 3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469898"/>
                    </a:xfrm>
                    <a:custGeom>
                      <a:rect l="l" t="t" r="r" b="b"/>
                      <a:pathLst>
                        <a:path w="19050" h="1469898">
                          <a:moveTo>
                            <a:pt x="0" y="1469898"/>
                          </a:moveTo>
                          <a:lnTo>
                            <a:pt x="19050" y="146989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46989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32003</wp:posOffset>
            </wp:positionV>
            <wp:extent cx="19050" cy="1469898"/>
            <wp:effectExtent l="0" t="0" r="0" b="0"/>
            <wp:wrapNone/>
            <wp:docPr id="377" name="Freeform 3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469898"/>
                    </a:xfrm>
                    <a:custGeom>
                      <a:rect l="l" t="t" r="r" b="b"/>
                      <a:pathLst>
                        <a:path w="19050" h="1469898">
                          <a:moveTo>
                            <a:pt x="0" y="1469898"/>
                          </a:moveTo>
                          <a:lnTo>
                            <a:pt x="19050" y="146989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46989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3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349"/>
        </w:tabs>
        <w:spacing w:before="0" w:after="0" w:line="284" w:lineRule="exact"/>
        <w:ind w:left="881" w:right="0" w:firstLine="15"/>
      </w:pPr>
      <w:r>
        <w:drawing>
          <wp:anchor simplePos="0" relativeHeight="251658357" behindDoc="1" locked="0" layoutInCell="1" allowOverlap="1">
            <wp:simplePos x="0" y="0"/>
            <wp:positionH relativeFrom="page">
              <wp:posOffset>835913</wp:posOffset>
            </wp:positionH>
            <wp:positionV relativeFrom="paragraph">
              <wp:posOffset>-2195</wp:posOffset>
            </wp:positionV>
            <wp:extent cx="5851398" cy="19050"/>
            <wp:effectExtent l="0" t="0" r="0" b="0"/>
            <wp:wrapNone/>
            <wp:docPr id="378" name="Freeform 3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1398" cy="19050"/>
                    </a:xfrm>
                    <a:custGeom>
                      <a:rect l="l" t="t" r="r" b="b"/>
                      <a:pathLst>
                        <a:path w="5851398" h="19050">
                          <a:moveTo>
                            <a:pt x="0" y="19050"/>
                          </a:moveTo>
                          <a:lnTo>
                            <a:pt x="5851398" y="19050"/>
                          </a:lnTo>
                          <a:lnTo>
                            <a:pt x="585139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6687311</wp:posOffset>
            </wp:positionH>
            <wp:positionV relativeFrom="paragraph">
              <wp:posOffset>-2195</wp:posOffset>
            </wp:positionV>
            <wp:extent cx="19050" cy="19050"/>
            <wp:effectExtent l="0" t="0" r="0" b="0"/>
            <wp:wrapNone/>
            <wp:docPr id="379" name="Freeform 3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2)	Informácie o záväzkoch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278" w:tblpY="-270"/>
        <w:tblOverlap w:val="never"/>
        "
        <w:tblW w:w="7777" w:type="dxa"/>
        <w:tblLook w:val="04A0" w:firstRow="1" w:lastRow="0" w:firstColumn="1" w:lastColumn="0" w:noHBand="0" w:noVBand="1"/>
      </w:tblPr>
      <w:tblGrid>
        <w:gridCol w:w="7797"/>
      </w:tblGrid>
      <w:tr>
        <w:trPr>
          <w:trHeight w:val="438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03" w:right="0" w:firstLine="0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Celko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á suma zá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äzkov so zostatko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ou dobou splatnosti dlhšou ako päť rokov  </w:t>
            </w:r>
          </w:p>
        </w:tc>
      </w:tr>
      <w:tr>
        <w:trPr>
          <w:trHeight w:val="469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03" w:right="0" w:firstLine="0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Celko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á suma zabezpečených zá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äzkov 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9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489" w:lineRule="exact"/>
        <w:ind w:left="881" w:right="0" w:firstLine="15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Opis a spôsob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zabezpečenia záväzkov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79" behindDoc="0" locked="0" layoutInCell="1" allowOverlap="1">
            <wp:simplePos x="0" y="0"/>
            <wp:positionH relativeFrom="page">
              <wp:posOffset>842010</wp:posOffset>
            </wp:positionH>
            <wp:positionV relativeFrom="paragraph">
              <wp:posOffset>13588</wp:posOffset>
            </wp:positionV>
            <wp:extent cx="5870447" cy="19050"/>
            <wp:effectExtent l="0" t="0" r="0" b="0"/>
            <wp:wrapNone/>
            <wp:docPr id="380" name="Freeform 3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70447" cy="19050"/>
                    </a:xfrm>
                    <a:custGeom>
                      <a:rect l="l" t="t" r="r" b="b"/>
                      <a:pathLst>
                        <a:path w="5870447" h="19050">
                          <a:moveTo>
                            <a:pt x="0" y="19050"/>
                          </a:moveTo>
                          <a:lnTo>
                            <a:pt x="5870447" y="19050"/>
                          </a:lnTo>
                          <a:lnTo>
                            <a:pt x="587044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8" behindDoc="0" locked="0" layoutInCell="1" allowOverlap="1">
            <wp:simplePos x="0" y="0"/>
            <wp:positionH relativeFrom="page">
              <wp:posOffset>842010</wp:posOffset>
            </wp:positionH>
            <wp:positionV relativeFrom="paragraph">
              <wp:posOffset>13588</wp:posOffset>
            </wp:positionV>
            <wp:extent cx="19050" cy="19050"/>
            <wp:effectExtent l="0" t="0" r="0" b="0"/>
            <wp:wrapNone/>
            <wp:docPr id="381" name="Freeform 3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0" behindDoc="0" locked="0" layoutInCell="1" allowOverlap="1">
            <wp:simplePos x="0" y="0"/>
            <wp:positionH relativeFrom="page">
              <wp:posOffset>6693407</wp:posOffset>
            </wp:positionH>
            <wp:positionV relativeFrom="paragraph">
              <wp:posOffset>13588</wp:posOffset>
            </wp:positionV>
            <wp:extent cx="19050" cy="19050"/>
            <wp:effectExtent l="0" t="0" r="0" b="0"/>
            <wp:wrapNone/>
            <wp:docPr id="382" name="Freeform 3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1" behindDoc="0" locked="0" layoutInCell="1" allowOverlap="1">
            <wp:simplePos x="0" y="0"/>
            <wp:positionH relativeFrom="page">
              <wp:posOffset>842010</wp:posOffset>
            </wp:positionH>
            <wp:positionV relativeFrom="paragraph">
              <wp:posOffset>32638</wp:posOffset>
            </wp:positionV>
            <wp:extent cx="19050" cy="1251966"/>
            <wp:effectExtent l="0" t="0" r="0" b="0"/>
            <wp:wrapNone/>
            <wp:docPr id="383" name="Freeform 3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251966"/>
                    </a:xfrm>
                    <a:custGeom>
                      <a:rect l="l" t="t" r="r" b="b"/>
                      <a:pathLst>
                        <a:path w="19050" h="1251966">
                          <a:moveTo>
                            <a:pt x="0" y="1251966"/>
                          </a:moveTo>
                          <a:lnTo>
                            <a:pt x="19050" y="125196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25196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3" behindDoc="0" locked="0" layoutInCell="1" allowOverlap="1">
            <wp:simplePos x="0" y="0"/>
            <wp:positionH relativeFrom="page">
              <wp:posOffset>6693407</wp:posOffset>
            </wp:positionH>
            <wp:positionV relativeFrom="paragraph">
              <wp:posOffset>32638</wp:posOffset>
            </wp:positionV>
            <wp:extent cx="19050" cy="1251966"/>
            <wp:effectExtent l="0" t="0" r="0" b="0"/>
            <wp:wrapNone/>
            <wp:docPr id="384" name="Freeform 3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251966"/>
                    </a:xfrm>
                    <a:custGeom>
                      <a:rect l="l" t="t" r="r" b="b"/>
                      <a:pathLst>
                        <a:path w="19050" h="1251966">
                          <a:moveTo>
                            <a:pt x="0" y="1251966"/>
                          </a:moveTo>
                          <a:lnTo>
                            <a:pt x="19050" y="125196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25196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7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391"/>
        </w:tabs>
        <w:spacing w:before="0" w:after="0" w:line="345" w:lineRule="exact"/>
        <w:ind w:left="938" w:right="2063" w:firstLine="0"/>
      </w:pPr>
      <w:r>
        <w:drawing>
          <wp:anchor simplePos="0" relativeHeight="251658382" behindDoc="0" locked="0" layoutInCell="1" allowOverlap="1">
            <wp:simplePos x="0" y="0"/>
            <wp:positionH relativeFrom="page">
              <wp:posOffset>842010</wp:posOffset>
            </wp:positionH>
            <wp:positionV relativeFrom="paragraph">
              <wp:posOffset>-69951</wp:posOffset>
            </wp:positionV>
            <wp:extent cx="5851397" cy="19050"/>
            <wp:effectExtent l="0" t="0" r="0" b="0"/>
            <wp:wrapNone/>
            <wp:docPr id="385" name="Freeform 3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1397" cy="19050"/>
                    </a:xfrm>
                    <a:custGeom>
                      <a:rect l="l" t="t" r="r" b="b"/>
                      <a:pathLst>
                        <a:path w="5851397" h="19050">
                          <a:moveTo>
                            <a:pt x="0" y="19050"/>
                          </a:moveTo>
                          <a:lnTo>
                            <a:pt x="5851397" y="19050"/>
                          </a:lnTo>
                          <a:lnTo>
                            <a:pt x="5851397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4" behindDoc="0" locked="0" layoutInCell="1" allowOverlap="1">
            <wp:simplePos x="0" y="0"/>
            <wp:positionH relativeFrom="page">
              <wp:posOffset>6693407</wp:posOffset>
            </wp:positionH>
            <wp:positionV relativeFrom="paragraph">
              <wp:posOffset>-69951</wp:posOffset>
            </wp:positionV>
            <wp:extent cx="19050" cy="19050"/>
            <wp:effectExtent l="0" t="0" r="0" b="0"/>
            <wp:wrapNone/>
            <wp:docPr id="386" name="Freeform 3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847872</wp:posOffset>
            </wp:positionH>
            <wp:positionV relativeFrom="paragraph">
              <wp:posOffset>397855</wp:posOffset>
            </wp:positionV>
            <wp:extent cx="5863590" cy="19050"/>
            <wp:effectExtent l="0" t="0" r="0" b="0"/>
            <wp:wrapNone/>
            <wp:docPr id="387" name="Freeform 3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3590" cy="19050"/>
                    </a:xfrm>
                    <a:custGeom>
                      <a:rect l="l" t="t" r="r" b="b"/>
                      <a:pathLst>
                        <a:path w="5863590" h="19050">
                          <a:moveTo>
                            <a:pt x="0" y="19050"/>
                          </a:moveTo>
                          <a:lnTo>
                            <a:pt x="5863590" y="19050"/>
                          </a:lnTo>
                          <a:lnTo>
                            <a:pt x="586359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8" behindDoc="0" locked="0" layoutInCell="1" allowOverlap="1">
            <wp:simplePos x="0" y="0"/>
            <wp:positionH relativeFrom="page">
              <wp:posOffset>847872</wp:posOffset>
            </wp:positionH>
            <wp:positionV relativeFrom="paragraph">
              <wp:posOffset>397855</wp:posOffset>
            </wp:positionV>
            <wp:extent cx="19050" cy="19050"/>
            <wp:effectExtent l="0" t="0" r="0" b="0"/>
            <wp:wrapNone/>
            <wp:docPr id="388" name="Freeform 3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6692412</wp:posOffset>
            </wp:positionH>
            <wp:positionV relativeFrom="paragraph">
              <wp:posOffset>397855</wp:posOffset>
            </wp:positionV>
            <wp:extent cx="19050" cy="19050"/>
            <wp:effectExtent l="0" t="0" r="0" b="0"/>
            <wp:wrapNone/>
            <wp:docPr id="389" name="Freeform 3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847872</wp:posOffset>
            </wp:positionH>
            <wp:positionV relativeFrom="paragraph">
              <wp:posOffset>416905</wp:posOffset>
            </wp:positionV>
            <wp:extent cx="19050" cy="215646"/>
            <wp:effectExtent l="0" t="0" r="0" b="0"/>
            <wp:wrapNone/>
            <wp:docPr id="390" name="Freeform 3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15646"/>
                    </a:xfrm>
                    <a:custGeom>
                      <a:rect l="l" t="t" r="r" b="b"/>
                      <a:pathLst>
                        <a:path w="19050" h="215646">
                          <a:moveTo>
                            <a:pt x="0" y="215646"/>
                          </a:moveTo>
                          <a:lnTo>
                            <a:pt x="19050" y="21564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1564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3722898</wp:posOffset>
            </wp:positionH>
            <wp:positionV relativeFrom="paragraph">
              <wp:posOffset>416905</wp:posOffset>
            </wp:positionV>
            <wp:extent cx="19050" cy="215646"/>
            <wp:effectExtent l="0" t="0" r="0" b="0"/>
            <wp:wrapNone/>
            <wp:docPr id="391" name="Freeform 3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15646"/>
                    </a:xfrm>
                    <a:custGeom>
                      <a:rect l="l" t="t" r="r" b="b"/>
                      <a:pathLst>
                        <a:path w="19050" h="215646">
                          <a:moveTo>
                            <a:pt x="0" y="215646"/>
                          </a:moveTo>
                          <a:lnTo>
                            <a:pt x="19050" y="21564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1564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6692412</wp:posOffset>
            </wp:positionH>
            <wp:positionV relativeFrom="paragraph">
              <wp:posOffset>416905</wp:posOffset>
            </wp:positionV>
            <wp:extent cx="19050" cy="215646"/>
            <wp:effectExtent l="0" t="0" r="0" b="0"/>
            <wp:wrapNone/>
            <wp:docPr id="392" name="Freeform 3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15646"/>
                    </a:xfrm>
                    <a:custGeom>
                      <a:rect l="l" t="t" r="r" b="b"/>
                      <a:pathLst>
                        <a:path w="19050" h="215646">
                          <a:moveTo>
                            <a:pt x="0" y="215646"/>
                          </a:moveTo>
                          <a:lnTo>
                            <a:pt x="19050" y="21564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1564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847872</wp:posOffset>
            </wp:positionH>
            <wp:positionV relativeFrom="paragraph">
              <wp:posOffset>613501</wp:posOffset>
            </wp:positionV>
            <wp:extent cx="2875026" cy="19050"/>
            <wp:effectExtent l="0" t="0" r="0" b="0"/>
            <wp:wrapNone/>
            <wp:docPr id="393" name="Freeform 3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875026" cy="19050"/>
                    </a:xfrm>
                    <a:custGeom>
                      <a:rect l="l" t="t" r="r" b="b"/>
                      <a:pathLst>
                        <a:path w="2875026" h="19050">
                          <a:moveTo>
                            <a:pt x="0" y="19050"/>
                          </a:moveTo>
                          <a:lnTo>
                            <a:pt x="2875026" y="19050"/>
                          </a:lnTo>
                          <a:lnTo>
                            <a:pt x="2875026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3741948</wp:posOffset>
            </wp:positionH>
            <wp:positionV relativeFrom="paragraph">
              <wp:posOffset>613501</wp:posOffset>
            </wp:positionV>
            <wp:extent cx="2950465" cy="19050"/>
            <wp:effectExtent l="0" t="0" r="0" b="0"/>
            <wp:wrapNone/>
            <wp:docPr id="394" name="Freeform 3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950465" cy="19050"/>
                    </a:xfrm>
                    <a:custGeom>
                      <a:rect l="l" t="t" r="r" b="b"/>
                      <a:pathLst>
                        <a:path w="2950465" h="19050">
                          <a:moveTo>
                            <a:pt x="0" y="19050"/>
                          </a:moveTo>
                          <a:lnTo>
                            <a:pt x="2950465" y="19050"/>
                          </a:lnTo>
                          <a:lnTo>
                            <a:pt x="295046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6692412</wp:posOffset>
            </wp:positionH>
            <wp:positionV relativeFrom="paragraph">
              <wp:posOffset>613501</wp:posOffset>
            </wp:positionV>
            <wp:extent cx="19050" cy="19050"/>
            <wp:effectExtent l="0" t="0" r="0" b="0"/>
            <wp:wrapNone/>
            <wp:docPr id="395" name="Freeform 3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3)	Informácie o vlastných akciách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a)  </w:t>
      </w:r>
      <w:r>
        <w:br w:type="textWrapping" w:clear="all"/>
      </w:r>
      <w:r>
        <w:rPr sz="20" baseline="0" dirty="0">
          <w:jc w:val="left"/>
          <w:rFonts w:ascii="Arial CE" w:hAnsi="Arial CE" w:cs="Arial CE"/>
          <w:b/>
          <w:bCs/>
          <w:color w:val="000000"/>
          <w:sz w:val="20"/>
          <w:szCs w:val="20"/>
        </w:rPr>
        <w:t>Dô</w:t>
      </w:r>
      <w:r>
        <w:rPr sz="20" baseline="0" dirty="0">
          <w:jc w:val="left"/>
          <w:rFonts w:ascii="Arial CE" w:hAnsi="Arial CE" w:cs="Arial CE"/>
          <w:b/>
          <w:bCs/>
          <w:color w:val="000000"/>
          <w:spacing w:val="-2"/>
          <w:sz w:val="20"/>
          <w:szCs w:val="20"/>
        </w:rPr>
        <w:t>v</w:t>
      </w:r>
      <w:r>
        <w:rPr sz="20" baseline="0" dirty="0">
          <w:jc w:val="left"/>
          <w:rFonts w:ascii="Arial CE" w:hAnsi="Arial CE" w:cs="Arial CE"/>
          <w:b/>
          <w:bCs/>
          <w:color w:val="000000"/>
          <w:sz w:val="20"/>
          <w:szCs w:val="20"/>
        </w:rPr>
        <w:t>od nadobudnutia </w:t>
      </w:r>
      <w:r>
        <w:rPr sz="20" baseline="0" dirty="0">
          <w:jc w:val="left"/>
          <w:rFonts w:ascii="Arial CE" w:hAnsi="Arial CE" w:cs="Arial CE"/>
          <w:b/>
          <w:bCs/>
          <w:color w:val="000000"/>
          <w:spacing w:val="-2"/>
          <w:sz w:val="20"/>
          <w:szCs w:val="20"/>
        </w:rPr>
        <w:t>v</w:t>
      </w:r>
      <w:r>
        <w:rPr sz="20" baseline="0" dirty="0">
          <w:jc w:val="left"/>
          <w:rFonts w:ascii="Arial CE" w:hAnsi="Arial CE" w:cs="Arial CE"/>
          <w:b/>
          <w:bCs/>
          <w:color w:val="000000"/>
          <w:sz w:val="20"/>
          <w:szCs w:val="20"/>
        </w:rPr>
        <w:t>lastných akcií 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b.1)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335" w:tblpY="-270"/>
        <w:tblOverlap w:val="never"/>
        "
        <w:tblW w:w="9214" w:type="dxa"/>
        <w:tblLook w:val="04A0" w:firstRow="1" w:lastRow="0" w:firstColumn="1" w:lastColumn="0" w:noHBand="0" w:noVBand="1"/>
      </w:tblPr>
      <w:tblGrid>
        <w:gridCol w:w="987"/>
        <w:gridCol w:w="1698"/>
        <w:gridCol w:w="4531"/>
        <w:gridCol w:w="2017"/>
      </w:tblGrid>
      <w:tr>
        <w:trPr>
          <w:trHeight w:val="347"/>
        </w:trPr>
        <w:tc>
          <w:tcPr>
            <w:tcW w:w="923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tabs>
                <w:tab w:val="left" w:pos="5858"/>
              </w:tabs>
              <w:spacing w:before="9" w:after="0" w:line="240" w:lineRule="auto"/>
              <w:ind w:left="103" w:right="0" w:firstLine="1015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Nadobudnuté počas ÚO 	Pre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edené počas ÚO  </w:t>
            </w:r>
          </w:p>
        </w:tc>
      </w:tr>
      <w:tr>
        <w:trPr>
          <w:trHeight w:val="49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103" w:right="0" w:firstLine="112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Počet  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432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Meno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itá  </w:t>
            </w:r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470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hodnota  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48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377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415" behindDoc="1" locked="0" layoutInCell="1" allowOverlap="1">
            <wp:simplePos x="0" y="0"/>
            <wp:positionH relativeFrom="page">
              <wp:posOffset>4370598</wp:posOffset>
            </wp:positionH>
            <wp:positionV relativeFrom="paragraph">
              <wp:posOffset>45531</wp:posOffset>
            </wp:positionV>
            <wp:extent cx="1059941" cy="19050"/>
            <wp:effectExtent l="0" t="0" r="0" b="0"/>
            <wp:wrapNone/>
            <wp:docPr id="396" name="Freeform 3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9941" cy="19050"/>
                    </a:xfrm>
                    <a:custGeom>
                      <a:rect l="l" t="t" r="r" b="b"/>
                      <a:pathLst>
                        <a:path w="1059941" h="19050">
                          <a:moveTo>
                            <a:pt x="0" y="0"/>
                          </a:moveTo>
                          <a:lnTo>
                            <a:pt x="1059941" y="0"/>
                          </a:lnTo>
                          <a:lnTo>
                            <a:pt x="1059941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2748364</wp:posOffset>
            </wp:positionH>
            <wp:positionV relativeFrom="paragraph">
              <wp:posOffset>67523</wp:posOffset>
            </wp:positionV>
            <wp:extent cx="946744" cy="402656"/>
            <wp:effectExtent l="0" t="0" r="0" b="0"/>
            <wp:wrapNone/>
            <wp:docPr id="397" name="Freeform 39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48364" y="8664788"/>
                      <a:ext cx="832444" cy="288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0" w:lineRule="exact"/>
                          <w:ind w:left="38" w:right="0" w:hanging="38"/>
                          <w:jc w:val="both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%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hodnota na  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upísanom ZI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3873926</wp:posOffset>
            </wp:positionH>
            <wp:positionV relativeFrom="paragraph">
              <wp:posOffset>67523</wp:posOffset>
            </wp:positionV>
            <wp:extent cx="1452108" cy="402656"/>
            <wp:effectExtent l="0" t="0" r="0" b="0"/>
            <wp:wrapNone/>
            <wp:docPr id="398" name="Freeform 39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873926" y="8664788"/>
                      <a:ext cx="1337808" cy="288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1185"/>
                          </w:tabs>
                          <w:spacing w:before="0" w:after="0" w:line="230" w:lineRule="exact"/>
                          <w:ind w:left="0" w:right="0" w:firstLine="0"/>
                          <w:jc w:val="right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Počet 	Meno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itá  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hodnota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5673043</wp:posOffset>
            </wp:positionH>
            <wp:positionV relativeFrom="paragraph">
              <wp:posOffset>67523</wp:posOffset>
            </wp:positionV>
            <wp:extent cx="946744" cy="402656"/>
            <wp:effectExtent l="0" t="0" r="0" b="0"/>
            <wp:wrapNone/>
            <wp:docPr id="399" name="Freeform 39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73043" y="8664788"/>
                      <a:ext cx="832444" cy="28835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30" w:lineRule="exact"/>
                          <w:ind w:left="38" w:right="0" w:hanging="38"/>
                          <w:jc w:val="both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%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hodnota na  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upísanom ZI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425" behindDoc="1" locked="0" layoutInCell="1" allowOverlap="1">
            <wp:simplePos x="0" y="0"/>
            <wp:positionH relativeFrom="page">
              <wp:posOffset>4370598</wp:posOffset>
            </wp:positionH>
            <wp:positionV relativeFrom="paragraph">
              <wp:posOffset>6668</wp:posOffset>
            </wp:positionV>
            <wp:extent cx="1059941" cy="19050"/>
            <wp:effectExtent l="0" t="0" r="0" b="0"/>
            <wp:wrapNone/>
            <wp:docPr id="400" name="Freeform 4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9941" cy="19050"/>
                    </a:xfrm>
                    <a:custGeom>
                      <a:rect l="l" t="t" r="r" b="b"/>
                      <a:pathLst>
                        <a:path w="1059941" h="19050">
                          <a:moveTo>
                            <a:pt x="0" y="0"/>
                          </a:moveTo>
                          <a:lnTo>
                            <a:pt x="1059941" y="0"/>
                          </a:lnTo>
                          <a:lnTo>
                            <a:pt x="1059941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435" behindDoc="1" locked="0" layoutInCell="1" allowOverlap="1">
            <wp:simplePos x="0" y="0"/>
            <wp:positionH relativeFrom="page">
              <wp:posOffset>4370598</wp:posOffset>
            </wp:positionH>
            <wp:positionV relativeFrom="paragraph">
              <wp:posOffset>52389</wp:posOffset>
            </wp:positionV>
            <wp:extent cx="1059941" cy="19050"/>
            <wp:effectExtent l="0" t="0" r="0" b="0"/>
            <wp:wrapNone/>
            <wp:docPr id="401" name="Freeform 4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9941" cy="19050"/>
                    </a:xfrm>
                    <a:custGeom>
                      <a:rect l="l" t="t" r="r" b="b"/>
                      <a:pathLst>
                        <a:path w="1059941" h="19050">
                          <a:moveTo>
                            <a:pt x="0" y="0"/>
                          </a:moveTo>
                          <a:lnTo>
                            <a:pt x="1059941" y="0"/>
                          </a:lnTo>
                          <a:lnTo>
                            <a:pt x="1059941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445" behindDoc="1" locked="0" layoutInCell="1" allowOverlap="1">
            <wp:simplePos x="0" y="0"/>
            <wp:positionH relativeFrom="page">
              <wp:posOffset>4370598</wp:posOffset>
            </wp:positionH>
            <wp:positionV relativeFrom="paragraph">
              <wp:posOffset>98109</wp:posOffset>
            </wp:positionV>
            <wp:extent cx="1059941" cy="19050"/>
            <wp:effectExtent l="0" t="0" r="0" b="0"/>
            <wp:wrapNone/>
            <wp:docPr id="402" name="Freeform 4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9941" cy="19050"/>
                    </a:xfrm>
                    <a:custGeom>
                      <a:rect l="l" t="t" r="r" b="b"/>
                      <a:pathLst>
                        <a:path w="1059941" h="19050">
                          <a:moveTo>
                            <a:pt x="0" y="0"/>
                          </a:moveTo>
                          <a:lnTo>
                            <a:pt x="1059941" y="0"/>
                          </a:lnTo>
                          <a:lnTo>
                            <a:pt x="1059941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456" behindDoc="1" locked="0" layoutInCell="1" allowOverlap="1">
            <wp:simplePos x="0" y="0"/>
            <wp:positionH relativeFrom="page">
              <wp:posOffset>4370598</wp:posOffset>
            </wp:positionH>
            <wp:positionV relativeFrom="paragraph">
              <wp:posOffset>143829</wp:posOffset>
            </wp:positionV>
            <wp:extent cx="1059941" cy="19050"/>
            <wp:effectExtent l="0" t="0" r="0" b="0"/>
            <wp:wrapNone/>
            <wp:docPr id="403" name="Freeform 4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59941" cy="19050"/>
                    </a:xfrm>
                    <a:custGeom>
                      <a:rect l="l" t="t" r="r" b="b"/>
                      <a:pathLst>
                        <a:path w="1059941" h="19050">
                          <a:moveTo>
                            <a:pt x="0" y="0"/>
                          </a:moveTo>
                          <a:lnTo>
                            <a:pt x="1059941" y="0"/>
                          </a:lnTo>
                          <a:lnTo>
                            <a:pt x="1059941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95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docGrid w:linePitch="360"/>
        </w:sectPr>
        <w:spacing w:before="0" w:after="0" w:line="219" w:lineRule="exact"/>
        <w:ind w:left="9857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5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241" behindDoc="0" locked="0" layoutInCell="1" allowOverlap="1">
            <wp:simplePos x="0" y="0"/>
            <wp:positionH relativeFrom="page">
              <wp:posOffset>5816599</wp:posOffset>
            </wp:positionH>
            <wp:positionV relativeFrom="page">
              <wp:posOffset>5755238</wp:posOffset>
            </wp:positionV>
            <wp:extent cx="438550" cy="336075"/>
            <wp:effectExtent l="0" t="0" r="0" b="0"/>
            <wp:wrapNone/>
            <wp:docPr id="404" name="Freeform 40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16599" y="5755238"/>
                      <a:ext cx="324250" cy="221775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49" w:lineRule="exact"/>
                          <w:ind w:left="0" w:right="0" w:firstLine="0"/>
                        </w:pPr>
                        <w:r>
                          <w:rPr sz="26" baseline="0" dirty="0">
                            <w:jc w:val="left"/>
                            <w:rFonts w:ascii="Arial" w:hAnsi="Arial" w:cs="Arial"/>
                            <w:color w:val="000000"/>
                            <w:sz w:val="26"/>
                            <w:szCs w:val="26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5816599</wp:posOffset>
            </wp:positionH>
            <wp:positionV relativeFrom="page">
              <wp:posOffset>5477787</wp:posOffset>
            </wp:positionV>
            <wp:extent cx="436573" cy="334723"/>
            <wp:effectExtent l="0" t="0" r="0" b="0"/>
            <wp:wrapNone/>
            <wp:docPr id="405" name="Freeform 40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16599" y="5477787"/>
                      <a:ext cx="322273" cy="22042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47" w:lineRule="exact"/>
                          <w:ind w:left="0" w:right="0" w:firstLine="0"/>
                        </w:pPr>
                        <w:r>
                          <w:rPr sz="26" baseline="0" dirty="0">
                            <w:jc w:val="left"/>
                            <w:rFonts w:ascii="Arial" w:hAnsi="Arial" w:cs="Arial"/>
                            <w:color w:val="000000"/>
                            <w:sz w:val="26"/>
                            <w:szCs w:val="26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879786</wp:posOffset>
            </wp:positionH>
            <wp:positionV relativeFrom="page">
              <wp:posOffset>3837531</wp:posOffset>
            </wp:positionV>
            <wp:extent cx="3282238" cy="284558"/>
            <wp:effectExtent l="0" t="0" r="0" b="0"/>
            <wp:wrapNone/>
            <wp:docPr id="406" name="Freeform 4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79786" y="3837531"/>
                      <a:ext cx="3167938" cy="17025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4" baseline="0" dirty="0">
                            <w:jc w:val="left"/>
                            <w:rFonts w:ascii="Arial CE" w:hAnsi="Arial CE" w:cs="Arial CE"/>
                            <w:color w:val="000000"/>
                            <w:sz w:val="24"/>
                            <w:szCs w:val="24"/>
                          </w:rPr>
                          <w:t>Popis nákladov a výnosov   Dôvod vzniku   Eur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3992384</wp:posOffset>
            </wp:positionH>
            <wp:positionV relativeFrom="page">
              <wp:posOffset>9429552</wp:posOffset>
            </wp:positionV>
            <wp:extent cx="186606" cy="287393"/>
            <wp:effectExtent l="0" t="0" r="0" b="0"/>
            <wp:wrapNone/>
            <wp:docPr id="407" name="Freeform 4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2384" y="9429552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4756213</wp:posOffset>
            </wp:positionH>
            <wp:positionV relativeFrom="page">
              <wp:posOffset>9429552</wp:posOffset>
            </wp:positionV>
            <wp:extent cx="367373" cy="287393"/>
            <wp:effectExtent l="0" t="0" r="0" b="0"/>
            <wp:wrapNone/>
            <wp:docPr id="408" name="Freeform 4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56213" y="942955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5926645</wp:posOffset>
            </wp:positionH>
            <wp:positionV relativeFrom="page">
              <wp:posOffset>9429552</wp:posOffset>
            </wp:positionV>
            <wp:extent cx="367373" cy="287393"/>
            <wp:effectExtent l="0" t="0" r="0" b="0"/>
            <wp:wrapNone/>
            <wp:docPr id="409" name="Freeform 4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926645" y="942955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3002089</wp:posOffset>
            </wp:positionH>
            <wp:positionV relativeFrom="page">
              <wp:posOffset>9429552</wp:posOffset>
            </wp:positionV>
            <wp:extent cx="367373" cy="287393"/>
            <wp:effectExtent l="0" t="0" r="0" b="0"/>
            <wp:wrapNone/>
            <wp:docPr id="410" name="Freeform 4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002089" y="942955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1879650</wp:posOffset>
            </wp:positionH>
            <wp:positionV relativeFrom="page">
              <wp:posOffset>8987594</wp:posOffset>
            </wp:positionV>
            <wp:extent cx="367373" cy="287393"/>
            <wp:effectExtent l="0" t="0" r="0" b="0"/>
            <wp:wrapNone/>
            <wp:docPr id="411" name="Freeform 4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879650" y="898759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3002076</wp:posOffset>
            </wp:positionH>
            <wp:positionV relativeFrom="page">
              <wp:posOffset>8987594</wp:posOffset>
            </wp:positionV>
            <wp:extent cx="367373" cy="287393"/>
            <wp:effectExtent l="0" t="0" r="0" b="0"/>
            <wp:wrapNone/>
            <wp:docPr id="412" name="Freeform 4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002076" y="898759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3992384</wp:posOffset>
            </wp:positionH>
            <wp:positionV relativeFrom="page">
              <wp:posOffset>8987594</wp:posOffset>
            </wp:positionV>
            <wp:extent cx="186606" cy="287393"/>
            <wp:effectExtent l="0" t="0" r="0" b="0"/>
            <wp:wrapNone/>
            <wp:docPr id="413" name="Freeform 4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2384" y="8987594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4756200</wp:posOffset>
            </wp:positionH>
            <wp:positionV relativeFrom="page">
              <wp:posOffset>8987594</wp:posOffset>
            </wp:positionV>
            <wp:extent cx="367373" cy="287393"/>
            <wp:effectExtent l="0" t="0" r="0" b="0"/>
            <wp:wrapNone/>
            <wp:docPr id="414" name="Freeform 4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56200" y="898759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5926632</wp:posOffset>
            </wp:positionH>
            <wp:positionV relativeFrom="page">
              <wp:posOffset>8987594</wp:posOffset>
            </wp:positionV>
            <wp:extent cx="367373" cy="287393"/>
            <wp:effectExtent l="0" t="0" r="0" b="0"/>
            <wp:wrapNone/>
            <wp:docPr id="415" name="Freeform 4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926632" y="898759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1116592</wp:posOffset>
            </wp:positionH>
            <wp:positionV relativeFrom="page">
              <wp:posOffset>9208574</wp:posOffset>
            </wp:positionV>
            <wp:extent cx="186606" cy="287393"/>
            <wp:effectExtent l="0" t="0" r="0" b="0"/>
            <wp:wrapNone/>
            <wp:docPr id="416" name="Freeform 4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16592" y="9208574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1879650</wp:posOffset>
            </wp:positionH>
            <wp:positionV relativeFrom="page">
              <wp:posOffset>9208574</wp:posOffset>
            </wp:positionV>
            <wp:extent cx="367373" cy="287393"/>
            <wp:effectExtent l="0" t="0" r="0" b="0"/>
            <wp:wrapNone/>
            <wp:docPr id="417" name="Freeform 4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879650" y="920857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3002076</wp:posOffset>
            </wp:positionH>
            <wp:positionV relativeFrom="page">
              <wp:posOffset>9208574</wp:posOffset>
            </wp:positionV>
            <wp:extent cx="367373" cy="287393"/>
            <wp:effectExtent l="0" t="0" r="0" b="0"/>
            <wp:wrapNone/>
            <wp:docPr id="418" name="Freeform 4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002076" y="920857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3992384</wp:posOffset>
            </wp:positionH>
            <wp:positionV relativeFrom="page">
              <wp:posOffset>9208574</wp:posOffset>
            </wp:positionV>
            <wp:extent cx="186606" cy="287393"/>
            <wp:effectExtent l="0" t="0" r="0" b="0"/>
            <wp:wrapNone/>
            <wp:docPr id="419" name="Freeform 4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2384" y="9208574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4756200</wp:posOffset>
            </wp:positionH>
            <wp:positionV relativeFrom="page">
              <wp:posOffset>9208574</wp:posOffset>
            </wp:positionV>
            <wp:extent cx="367373" cy="287393"/>
            <wp:effectExtent l="0" t="0" r="0" b="0"/>
            <wp:wrapNone/>
            <wp:docPr id="420" name="Freeform 4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56200" y="920857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5926632</wp:posOffset>
            </wp:positionH>
            <wp:positionV relativeFrom="page">
              <wp:posOffset>9208574</wp:posOffset>
            </wp:positionV>
            <wp:extent cx="367373" cy="287393"/>
            <wp:effectExtent l="0" t="0" r="0" b="0"/>
            <wp:wrapNone/>
            <wp:docPr id="421" name="Freeform 4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926632" y="9208574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1116592</wp:posOffset>
            </wp:positionH>
            <wp:positionV relativeFrom="page">
              <wp:posOffset>9429552</wp:posOffset>
            </wp:positionV>
            <wp:extent cx="186606" cy="287393"/>
            <wp:effectExtent l="0" t="0" r="0" b="0"/>
            <wp:wrapNone/>
            <wp:docPr id="422" name="Freeform 4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16592" y="9429552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1879663</wp:posOffset>
            </wp:positionH>
            <wp:positionV relativeFrom="page">
              <wp:posOffset>9429552</wp:posOffset>
            </wp:positionV>
            <wp:extent cx="367373" cy="287393"/>
            <wp:effectExtent l="0" t="0" r="0" b="0"/>
            <wp:wrapNone/>
            <wp:docPr id="423" name="Freeform 4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879663" y="9429552"/>
                      <a:ext cx="253073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4557191</wp:posOffset>
            </wp:positionH>
            <wp:positionV relativeFrom="page">
              <wp:posOffset>2699488</wp:posOffset>
            </wp:positionV>
            <wp:extent cx="365396" cy="286041"/>
            <wp:effectExtent l="0" t="0" r="0" b="0"/>
            <wp:wrapNone/>
            <wp:docPr id="424" name="Freeform 42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57191" y="269948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5862497</wp:posOffset>
            </wp:positionH>
            <wp:positionV relativeFrom="page">
              <wp:posOffset>2699488</wp:posOffset>
            </wp:positionV>
            <wp:extent cx="365396" cy="286041"/>
            <wp:effectExtent l="0" t="0" r="0" b="0"/>
            <wp:wrapNone/>
            <wp:docPr id="425" name="Freeform 42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62497" y="269948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4557191</wp:posOffset>
            </wp:positionH>
            <wp:positionV relativeFrom="page">
              <wp:posOffset>2920467</wp:posOffset>
            </wp:positionV>
            <wp:extent cx="365396" cy="286041"/>
            <wp:effectExtent l="0" t="0" r="0" b="0"/>
            <wp:wrapNone/>
            <wp:docPr id="426" name="Freeform 42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57191" y="2920467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5862497</wp:posOffset>
            </wp:positionH>
            <wp:positionV relativeFrom="page">
              <wp:posOffset>2920467</wp:posOffset>
            </wp:positionV>
            <wp:extent cx="365396" cy="286041"/>
            <wp:effectExtent l="0" t="0" r="0" b="0"/>
            <wp:wrapNone/>
            <wp:docPr id="427" name="Freeform 42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62497" y="2920467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5862497</wp:posOffset>
            </wp:positionH>
            <wp:positionV relativeFrom="page">
              <wp:posOffset>2257528</wp:posOffset>
            </wp:positionV>
            <wp:extent cx="365396" cy="286041"/>
            <wp:effectExtent l="0" t="0" r="0" b="0"/>
            <wp:wrapNone/>
            <wp:docPr id="428" name="Freeform 42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62497" y="225752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1116592</wp:posOffset>
            </wp:positionH>
            <wp:positionV relativeFrom="page">
              <wp:posOffset>8987594</wp:posOffset>
            </wp:positionV>
            <wp:extent cx="186606" cy="287393"/>
            <wp:effectExtent l="0" t="0" r="0" b="0"/>
            <wp:wrapNone/>
            <wp:docPr id="429" name="Freeform 42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16592" y="8987594"/>
                      <a:ext cx="72306" cy="1730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2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4557191</wp:posOffset>
            </wp:positionH>
            <wp:positionV relativeFrom="page">
              <wp:posOffset>2478507</wp:posOffset>
            </wp:positionV>
            <wp:extent cx="365396" cy="286041"/>
            <wp:effectExtent l="0" t="0" r="0" b="0"/>
            <wp:wrapNone/>
            <wp:docPr id="430" name="Freeform 43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57191" y="2478507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5862497</wp:posOffset>
            </wp:positionH>
            <wp:positionV relativeFrom="page">
              <wp:posOffset>2478507</wp:posOffset>
            </wp:positionV>
            <wp:extent cx="365396" cy="286041"/>
            <wp:effectExtent l="0" t="0" r="0" b="0"/>
            <wp:wrapNone/>
            <wp:docPr id="431" name="Freeform 43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62497" y="2478507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4557191</wp:posOffset>
            </wp:positionH>
            <wp:positionV relativeFrom="page">
              <wp:posOffset>2257528</wp:posOffset>
            </wp:positionV>
            <wp:extent cx="365396" cy="286041"/>
            <wp:effectExtent l="0" t="0" r="0" b="0"/>
            <wp:wrapNone/>
            <wp:docPr id="432" name="Freeform 43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57191" y="225752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5862497</wp:posOffset>
            </wp:positionH>
            <wp:positionV relativeFrom="page">
              <wp:posOffset>2036548</wp:posOffset>
            </wp:positionV>
            <wp:extent cx="365396" cy="286041"/>
            <wp:effectExtent l="0" t="0" r="0" b="0"/>
            <wp:wrapNone/>
            <wp:docPr id="433" name="Freeform 43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862497" y="203654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4557191</wp:posOffset>
            </wp:positionH>
            <wp:positionV relativeFrom="page">
              <wp:posOffset>2036548</wp:posOffset>
            </wp:positionV>
            <wp:extent cx="365396" cy="286041"/>
            <wp:effectExtent l="0" t="0" r="0" b="0"/>
            <wp:wrapNone/>
            <wp:docPr id="434" name="Freeform 43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57191" y="2036548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435" name="Freeform 43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436" name="Freeform 4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437" name="Freeform 43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438" name="Freeform 43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439" name="Freeform 43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440" name="Freeform 44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441" name="Freeform 44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442" name="Freeform 44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443" name="Freeform 44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444" name="Freeform 44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445" name="Freeform 44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446" name="Freeform 44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447" name="Freeform 44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448" name="Freeform 44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12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99" w:lineRule="exact"/>
        <w:ind w:left="874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-19802</wp:posOffset>
            </wp:positionV>
            <wp:extent cx="4838813" cy="304642"/>
            <wp:effectExtent l="0" t="0" r="0" b="0"/>
            <wp:wrapNone/>
            <wp:docPr id="449" name="Freeform 44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99922" y="726148"/>
                      <a:ext cx="4724513" cy="19034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tabs>
                            <w:tab w:val="left" w:pos="3547"/>
                            <w:tab w:val="left" w:pos="6694"/>
                          </w:tabs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                                        	</w:t>
                        </w: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IČO 	    DIČ 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-3507</wp:posOffset>
            </wp:positionV>
            <wp:extent cx="1684021" cy="19050"/>
            <wp:effectExtent l="0" t="0" r="0" b="0"/>
            <wp:wrapNone/>
            <wp:docPr id="450" name="Freeform 4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1" name="Freeform 4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2" name="Freeform 4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-3507</wp:posOffset>
            </wp:positionV>
            <wp:extent cx="1098804" cy="19050"/>
            <wp:effectExtent l="0" t="0" r="0" b="0"/>
            <wp:wrapNone/>
            <wp:docPr id="453" name="Freeform 4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4" name="Freeform 4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5" name="Freeform 4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-3507</wp:posOffset>
            </wp:positionV>
            <wp:extent cx="1098804" cy="19050"/>
            <wp:effectExtent l="0" t="0" r="0" b="0"/>
            <wp:wrapNone/>
            <wp:docPr id="456" name="Freeform 4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7" name="Freeform 4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-3507</wp:posOffset>
            </wp:positionV>
            <wp:extent cx="19050" cy="19050"/>
            <wp:effectExtent l="0" t="0" r="0" b="0"/>
            <wp:wrapNone/>
            <wp:docPr id="458" name="Freeform 4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59" name="Freeform 4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60" name="Freeform 4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61" name="Freeform 4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62" name="Freeform 4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63" name="Freeform 4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15543</wp:posOffset>
            </wp:positionV>
            <wp:extent cx="19050" cy="172974"/>
            <wp:effectExtent l="0" t="0" r="0" b="0"/>
            <wp:wrapNone/>
            <wp:docPr id="464" name="Freeform 4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169467</wp:posOffset>
            </wp:positionV>
            <wp:extent cx="1664971" cy="19050"/>
            <wp:effectExtent l="0" t="0" r="0" b="0"/>
            <wp:wrapNone/>
            <wp:docPr id="465" name="Freeform 4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466" name="Freeform 4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169467</wp:posOffset>
            </wp:positionV>
            <wp:extent cx="1079754" cy="19050"/>
            <wp:effectExtent l="0" t="0" r="0" b="0"/>
            <wp:wrapNone/>
            <wp:docPr id="467" name="Freeform 4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468" name="Freeform 4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169467</wp:posOffset>
            </wp:positionV>
            <wp:extent cx="1079754" cy="19050"/>
            <wp:effectExtent l="0" t="0" r="0" b="0"/>
            <wp:wrapNone/>
            <wp:docPr id="469" name="Freeform 4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169467</wp:posOffset>
            </wp:positionV>
            <wp:extent cx="19050" cy="19050"/>
            <wp:effectExtent l="0" t="0" r="0" b="0"/>
            <wp:wrapNone/>
            <wp:docPr id="470" name="Freeform 4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Poznámky Úč MÚJ 3-01  </w:t>
      </w:r>
    </w:p>
    <w:p>
      <w:pPr>
        <w:rPr>
          <w:rFonts w:ascii="Times New Roman" w:hAnsi="Times New Roman" w:cs="Times New Roman"/>
          <w:color w:val="010302"/>
        </w:rPr>
        <w:spacing w:before="180" w:after="0" w:line="245" w:lineRule="exact"/>
        <w:ind w:left="874" w:right="0" w:firstLine="2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b.2)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293" w:tblpY="-270"/>
        <w:tblOverlap w:val="never"/>
        "
        <w:tblW w:w="9214" w:type="dxa"/>
        <w:tblLook w:val="04A0" w:firstRow="1" w:lastRow="0" w:firstColumn="1" w:lastColumn="0" w:noHBand="0" w:noVBand="1"/>
      </w:tblPr>
      <w:tblGrid>
        <w:gridCol w:w="2219"/>
        <w:gridCol w:w="2382"/>
        <w:gridCol w:w="2250"/>
        <w:gridCol w:w="2382"/>
      </w:tblGrid>
      <w:tr>
        <w:trPr>
          <w:trHeight w:val="348"/>
        </w:trPr>
        <w:tc>
          <w:tcPr>
            <w:tcW w:w="46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81" w:right="0" w:firstLine="1076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Nadobudnuté počas ÚO  </w:t>
            </w:r>
          </w:p>
        </w:tc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316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Pre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edené počas ÚO  </w:t>
            </w:r>
          </w:p>
        </w:tc>
      </w:tr>
      <w:tr>
        <w:trPr>
          <w:trHeight w:val="348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81" w:right="0" w:firstLine="752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Počet  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802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Hodnota 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854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Počet  </w:t>
            </w:r>
          </w:p>
        </w:tc>
        <w:tc>
          <w:tcPr>
            <w:tcW w:w="2382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772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Hodnota  </w:t>
            </w:r>
          </w:p>
        </w:tc>
      </w:tr>
      <w:tr>
        <w:trPr>
          <w:trHeight w:val="347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left w:val="nil"/>
              <w:right w:val="nil"/>
            </w:tcBorders>
          </w:tcPr>
          <w:p/>
        </w:tc>
      </w:tr>
      <w:tr>
        <w:trPr>
          <w:trHeight w:val="348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left w:val="nil"/>
              <w:right w:val="nil"/>
            </w:tcBorders>
          </w:tcPr>
          <w:p/>
        </w:tc>
      </w:tr>
      <w:tr>
        <w:trPr>
          <w:trHeight w:val="377"/>
        </w:trPr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82" w:type="dxa"/>
            <w:tcBorders>
              <w:left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8" behindDoc="1" locked="0" layoutInCell="1" allowOverlap="1">
            <wp:simplePos x="0" y="0"/>
            <wp:positionH relativeFrom="page">
              <wp:posOffset>5172455</wp:posOffset>
            </wp:positionH>
            <wp:positionV relativeFrom="paragraph">
              <wp:posOffset>45719</wp:posOffset>
            </wp:positionV>
            <wp:extent cx="1493519" cy="19050"/>
            <wp:effectExtent l="0" t="0" r="0" b="0"/>
            <wp:wrapNone/>
            <wp:docPr id="471" name="Freeform 4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93519" cy="19050"/>
                    </a:xfrm>
                    <a:custGeom>
                      <a:rect l="l" t="t" r="r" b="b"/>
                      <a:pathLst>
                        <a:path w="1493519" h="19050">
                          <a:moveTo>
                            <a:pt x="0" y="0"/>
                          </a:moveTo>
                          <a:lnTo>
                            <a:pt x="1493519" y="0"/>
                          </a:lnTo>
                          <a:lnTo>
                            <a:pt x="1493519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6" behindDoc="1" locked="0" layoutInCell="1" allowOverlap="1">
            <wp:simplePos x="0" y="0"/>
            <wp:positionH relativeFrom="page">
              <wp:posOffset>5172455</wp:posOffset>
            </wp:positionH>
            <wp:positionV relativeFrom="paragraph">
              <wp:posOffset>91440</wp:posOffset>
            </wp:positionV>
            <wp:extent cx="1493519" cy="19050"/>
            <wp:effectExtent l="0" t="0" r="0" b="0"/>
            <wp:wrapNone/>
            <wp:docPr id="472" name="Freeform 4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93519" cy="19050"/>
                    </a:xfrm>
                    <a:custGeom>
                      <a:rect l="l" t="t" r="r" b="b"/>
                      <a:pathLst>
                        <a:path w="1493519" h="19050">
                          <a:moveTo>
                            <a:pt x="0" y="0"/>
                          </a:moveTo>
                          <a:lnTo>
                            <a:pt x="1493519" y="0"/>
                          </a:lnTo>
                          <a:lnTo>
                            <a:pt x="1493519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4" behindDoc="1" locked="0" layoutInCell="1" allowOverlap="1">
            <wp:simplePos x="0" y="0"/>
            <wp:positionH relativeFrom="page">
              <wp:posOffset>5172455</wp:posOffset>
            </wp:positionH>
            <wp:positionV relativeFrom="paragraph">
              <wp:posOffset>137160</wp:posOffset>
            </wp:positionV>
            <wp:extent cx="1493519" cy="19050"/>
            <wp:effectExtent l="0" t="0" r="0" b="0"/>
            <wp:wrapNone/>
            <wp:docPr id="473" name="Freeform 4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93519" cy="19050"/>
                    </a:xfrm>
                    <a:custGeom>
                      <a:rect l="l" t="t" r="r" b="b"/>
                      <a:pathLst>
                        <a:path w="1493519" h="19050">
                          <a:moveTo>
                            <a:pt x="0" y="0"/>
                          </a:moveTo>
                          <a:lnTo>
                            <a:pt x="1493519" y="0"/>
                          </a:lnTo>
                          <a:lnTo>
                            <a:pt x="1493519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3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2" behindDoc="1" locked="0" layoutInCell="1" allowOverlap="1">
            <wp:simplePos x="0" y="0"/>
            <wp:positionH relativeFrom="page">
              <wp:posOffset>5172455</wp:posOffset>
            </wp:positionH>
            <wp:positionV relativeFrom="paragraph">
              <wp:posOffset>7620</wp:posOffset>
            </wp:positionV>
            <wp:extent cx="1493519" cy="19050"/>
            <wp:effectExtent l="0" t="0" r="0" b="0"/>
            <wp:wrapNone/>
            <wp:docPr id="474" name="Freeform 4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93519" cy="19050"/>
                    </a:xfrm>
                    <a:custGeom>
                      <a:rect l="l" t="t" r="r" b="b"/>
                      <a:pathLst>
                        <a:path w="1493519" h="19050">
                          <a:moveTo>
                            <a:pt x="0" y="0"/>
                          </a:moveTo>
                          <a:lnTo>
                            <a:pt x="1493519" y="0"/>
                          </a:lnTo>
                          <a:lnTo>
                            <a:pt x="1493519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8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1" behindDoc="1" locked="0" layoutInCell="1" allowOverlap="1">
            <wp:simplePos x="0" y="0"/>
            <wp:positionH relativeFrom="page">
              <wp:posOffset>5172455</wp:posOffset>
            </wp:positionH>
            <wp:positionV relativeFrom="paragraph">
              <wp:posOffset>-19051</wp:posOffset>
            </wp:positionV>
            <wp:extent cx="1493519" cy="19050"/>
            <wp:effectExtent l="0" t="0" r="0" b="0"/>
            <wp:wrapNone/>
            <wp:docPr id="475" name="Freeform 4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493519" cy="19050"/>
                    </a:xfrm>
                    <a:custGeom>
                      <a:rect l="l" t="t" r="r" b="b"/>
                      <a:pathLst>
                        <a:path w="1493519" h="19050">
                          <a:moveTo>
                            <a:pt x="0" y="0"/>
                          </a:moveTo>
                          <a:lnTo>
                            <a:pt x="1493519" y="0"/>
                          </a:lnTo>
                          <a:lnTo>
                            <a:pt x="1493519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899922</wp:posOffset>
            </wp:positionH>
            <wp:positionV relativeFrom="paragraph">
              <wp:posOffset>80299</wp:posOffset>
            </wp:positionV>
            <wp:extent cx="277256" cy="269921"/>
            <wp:effectExtent l="0" t="0" r="0" b="0"/>
            <wp:wrapNone/>
            <wp:docPr id="476" name="Freeform 47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99922" y="2462820"/>
                      <a:ext cx="162956" cy="15562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45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c)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293" w:tblpY="-270"/>
        <w:tblOverlap w:val="never"/>
        "
        <w:tblW w:w="9209" w:type="dxa"/>
        <w:tblLook w:val="04A0" w:firstRow="1" w:lastRow="0" w:firstColumn="1" w:lastColumn="0" w:noHBand="0" w:noVBand="1"/>
      </w:tblPr>
      <w:tblGrid>
        <w:gridCol w:w="1129"/>
        <w:gridCol w:w="1984"/>
        <w:gridCol w:w="1240"/>
        <w:gridCol w:w="1082"/>
        <w:gridCol w:w="1328"/>
        <w:gridCol w:w="911"/>
        <w:gridCol w:w="1553"/>
      </w:tblGrid>
      <w:tr>
        <w:trPr>
          <w:trHeight w:val="318"/>
        </w:trPr>
        <w:tc>
          <w:tcPr>
            <w:tcW w:w="92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287" w:right="0" w:firstLine="2293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V držbe k poslednému dňu ÚO  </w:t>
            </w:r>
          </w:p>
        </w:tc>
      </w:tr>
      <w:tr>
        <w:trPr>
          <w:trHeight w:val="347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287" w:right="0" w:firstLine="0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Počet  </w:t>
            </w:r>
          </w:p>
        </w:tc>
        <w:tc>
          <w:tcPr>
            <w:tcW w:w="32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633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Meno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sz w:val="20"/>
                <w:szCs w:val="20"/>
              </w:rPr>
              <w:t>v</w:t>
            </w: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itá hodnota  </w:t>
            </w:r>
          </w:p>
        </w:tc>
        <w:tc>
          <w:tcPr>
            <w:tcW w:w="33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546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Nadobúdacia hodnota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 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242"/>
            </w:pPr>
            <w:r>
              <w:rPr sz="20" baseline="11" dirty="0">
                <w:jc w:val="left"/>
                <w:rFonts w:ascii="Arial CE" w:hAnsi="Arial CE" w:cs="Arial CE"/>
                <w:b/>
                <w:bCs/>
                <w:color w:val="000000"/>
                <w:position w:val="11"/>
                <w:sz w:val="20"/>
                <w:szCs w:val="20"/>
              </w:rPr>
              <w:t>%podiel na  </w:t>
            </w:r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81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upísanom ZI  </w:t>
            </w:r>
          </w:p>
        </w:tc>
      </w:tr>
      <w:tr>
        <w:trPr>
          <w:trHeight w:val="260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3" w:type="dxa"/>
            <w:vMerge/>
            <w:tcBorders>
              <w:top w:val="nil"/>
              <w:left w:val="nil"/>
              <w:right w:val="nil"/>
            </w:tcBorders>
          </w:tcPr>
          <w:p/>
        </w:tc>
      </w:tr>
      <w:tr>
        <w:trPr>
          <w:trHeight w:val="88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911" w:type="dxa"/>
            <w:tcBorders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1553" w:type="dxa"/>
            <w:vMerge w:val="restart"/>
            <w:tcBorders>
              <w:left w:val="nil"/>
              <w:bottom w:val="nil"/>
              <w:right w:val="nil"/>
            </w:tcBorders>
          </w:tcPr>
          <w:p/>
        </w:tc>
      </w:tr>
      <w:tr>
        <w:trPr>
          <w:trHeight w:val="260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3" w:type="dxa"/>
            <w:vMerge/>
            <w:tcBorders>
              <w:top w:val="nil"/>
              <w:left w:val="nil"/>
              <w:right w:val="nil"/>
            </w:tcBorders>
          </w:tcPr>
          <w:p/>
        </w:tc>
      </w:tr>
      <w:tr>
        <w:trPr>
          <w:trHeight w:val="88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911" w:type="dxa"/>
            <w:tcBorders>
              <w:left w:val="nil"/>
              <w:bottom w:val="nil"/>
              <w:right w:val="nil"/>
            </w:tcBorders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1"/>
                <w:szCs w:val="1"/>
                <w:lang w:val="en-US"/>
              </w:rPr>
            </w:pPr>
          </w:p>
        </w:tc>
        <w:tc>
          <w:tcPr>
            <w:tcW w:w="1553" w:type="dxa"/>
            <w:vMerge w:val="restart"/>
            <w:tcBorders>
              <w:left w:val="nil"/>
              <w:bottom w:val="nil"/>
              <w:right w:val="nil"/>
            </w:tcBorders>
          </w:tcPr>
          <w:p/>
        </w:tc>
      </w:tr>
      <w:tr>
        <w:trPr>
          <w:trHeight w:val="260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3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3" w:type="dxa"/>
            <w:vMerge/>
            <w:tcBorders>
              <w:top w:val="nil"/>
              <w:left w:val="nil"/>
              <w:right w:val="nil"/>
            </w:tcBorders>
          </w:tcPr>
          <w:p/>
        </w:tc>
      </w:tr>
      <w:tr>
        <w:trPr>
          <w:trHeight w:val="118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3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3" w:type="dxa"/>
            <w:vMerge w:val="restart"/>
            <w:tcBorders>
              <w:left w:val="nil"/>
              <w:bottom w:val="nil"/>
              <w:right w:val="nil"/>
            </w:tcBorders>
          </w:tcPr>
          <w:p/>
        </w:tc>
      </w:tr>
      <w:tr>
        <w:trPr>
          <w:trHeight w:val="260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2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3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53" w:type="dxa"/>
            <w:vMerge/>
            <w:tcBorders>
              <w:top w:val="nil"/>
              <w:left w:val="nil"/>
              <w:right w:val="nil"/>
            </w:tcBorders>
          </w:tcPr>
          <w:p/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43" behindDoc="1" locked="0" layoutInCell="1" allowOverlap="1">
            <wp:simplePos x="0" y="0"/>
            <wp:positionH relativeFrom="page">
              <wp:posOffset>5157848</wp:posOffset>
            </wp:positionH>
            <wp:positionV relativeFrom="paragraph">
              <wp:posOffset>61976</wp:posOffset>
            </wp:positionV>
            <wp:extent cx="1518076" cy="19050"/>
            <wp:effectExtent l="0" t="0" r="0" b="0"/>
            <wp:wrapNone/>
            <wp:docPr id="477" name="Freeform 4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18076" cy="19050"/>
                    </a:xfrm>
                    <a:custGeom>
                      <a:rect l="l" t="t" r="r" b="b"/>
                      <a:pathLst>
                        <a:path w="790955" h="19050">
                          <a:moveTo>
                            <a:pt x="0" y="0"/>
                          </a:moveTo>
                          <a:lnTo>
                            <a:pt x="790955" y="0"/>
                          </a:lnTo>
                          <a:lnTo>
                            <a:pt x="790955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48" behindDoc="1" locked="0" layoutInCell="1" allowOverlap="1">
            <wp:simplePos x="0" y="0"/>
            <wp:positionH relativeFrom="page">
              <wp:posOffset>5157848</wp:posOffset>
            </wp:positionH>
            <wp:positionV relativeFrom="paragraph">
              <wp:posOffset>107696</wp:posOffset>
            </wp:positionV>
            <wp:extent cx="1518064" cy="19050"/>
            <wp:effectExtent l="0" t="0" r="0" b="0"/>
            <wp:wrapNone/>
            <wp:docPr id="478" name="Freeform 4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18064" cy="19050"/>
                    </a:xfrm>
                    <a:custGeom>
                      <a:rect l="l" t="t" r="r" b="b"/>
                      <a:pathLst>
                        <a:path w="790955" h="19050">
                          <a:moveTo>
                            <a:pt x="0" y="0"/>
                          </a:moveTo>
                          <a:lnTo>
                            <a:pt x="790955" y="0"/>
                          </a:lnTo>
                          <a:lnTo>
                            <a:pt x="790955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53" behindDoc="1" locked="0" layoutInCell="1" allowOverlap="1">
            <wp:simplePos x="0" y="0"/>
            <wp:positionH relativeFrom="page">
              <wp:posOffset>5157835</wp:posOffset>
            </wp:positionH>
            <wp:positionV relativeFrom="paragraph">
              <wp:posOffset>153417</wp:posOffset>
            </wp:positionV>
            <wp:extent cx="1514685" cy="19050"/>
            <wp:effectExtent l="0" t="0" r="0" b="0"/>
            <wp:wrapNone/>
            <wp:docPr id="479" name="Freeform 4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14685" cy="19050"/>
                    </a:xfrm>
                    <a:custGeom>
                      <a:rect l="l" t="t" r="r" b="b"/>
                      <a:pathLst>
                        <a:path w="790955" h="19050">
                          <a:moveTo>
                            <a:pt x="0" y="0"/>
                          </a:moveTo>
                          <a:lnTo>
                            <a:pt x="790955" y="0"/>
                          </a:lnTo>
                          <a:lnTo>
                            <a:pt x="790955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6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60" behindDoc="1" locked="0" layoutInCell="1" allowOverlap="1">
            <wp:simplePos x="0" y="0"/>
            <wp:positionH relativeFrom="page">
              <wp:posOffset>5117209</wp:posOffset>
            </wp:positionH>
            <wp:positionV relativeFrom="paragraph">
              <wp:posOffset>-19303</wp:posOffset>
            </wp:positionV>
            <wp:extent cx="1551761" cy="19050"/>
            <wp:effectExtent l="0" t="0" r="0" b="0"/>
            <wp:wrapNone/>
            <wp:docPr id="480" name="Freeform 4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551761" cy="19050"/>
                    </a:xfrm>
                    <a:custGeom>
                      <a:rect l="l" t="t" r="r" b="b"/>
                      <a:pathLst>
                        <a:path w="790955" h="19050">
                          <a:moveTo>
                            <a:pt x="0" y="0"/>
                          </a:moveTo>
                          <a:lnTo>
                            <a:pt x="790955" y="0"/>
                          </a:lnTo>
                          <a:lnTo>
                            <a:pt x="790955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58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3" w:lineRule="exact"/>
        <w:ind w:left="1288" w:right="980" w:hanging="456"/>
      </w:pPr>
      <w:r>
        <w:drawing>
          <wp:anchor simplePos="0" relativeHeight="251658579" behindDoc="0" locked="0" layoutInCell="1" allowOverlap="1">
            <wp:simplePos x="0" y="0"/>
            <wp:positionH relativeFrom="page">
              <wp:posOffset>5867483</wp:posOffset>
            </wp:positionH>
            <wp:positionV relativeFrom="paragraph">
              <wp:posOffset>209917</wp:posOffset>
            </wp:positionV>
            <wp:extent cx="829818" cy="19050"/>
            <wp:effectExtent l="0" t="0" r="0" b="0"/>
            <wp:wrapNone/>
            <wp:docPr id="481" name="Freeform 4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29818" cy="19050"/>
                    </a:xfrm>
                    <a:custGeom>
                      <a:rect l="l" t="t" r="r" b="b"/>
                      <a:pathLst>
                        <a:path w="829818" h="19050">
                          <a:moveTo>
                            <a:pt x="0" y="19050"/>
                          </a:moveTo>
                          <a:lnTo>
                            <a:pt x="829818" y="19050"/>
                          </a:lnTo>
                          <a:lnTo>
                            <a:pt x="82981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78" behindDoc="0" locked="0" layoutInCell="1" allowOverlap="1">
            <wp:simplePos x="0" y="0"/>
            <wp:positionH relativeFrom="page">
              <wp:posOffset>5867483</wp:posOffset>
            </wp:positionH>
            <wp:positionV relativeFrom="paragraph">
              <wp:posOffset>209917</wp:posOffset>
            </wp:positionV>
            <wp:extent cx="19050" cy="19050"/>
            <wp:effectExtent l="0" t="0" r="0" b="0"/>
            <wp:wrapNone/>
            <wp:docPr id="482" name="Freeform 4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0" behindDoc="0" locked="0" layoutInCell="1" allowOverlap="1">
            <wp:simplePos x="0" y="0"/>
            <wp:positionH relativeFrom="page">
              <wp:posOffset>6678252</wp:posOffset>
            </wp:positionH>
            <wp:positionV relativeFrom="paragraph">
              <wp:posOffset>209917</wp:posOffset>
            </wp:positionV>
            <wp:extent cx="19050" cy="19050"/>
            <wp:effectExtent l="0" t="0" r="0" b="0"/>
            <wp:wrapNone/>
            <wp:docPr id="483" name="Freeform 4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1" behindDoc="0" locked="0" layoutInCell="1" allowOverlap="1">
            <wp:simplePos x="0" y="0"/>
            <wp:positionH relativeFrom="page">
              <wp:posOffset>5867483</wp:posOffset>
            </wp:positionH>
            <wp:positionV relativeFrom="paragraph">
              <wp:posOffset>228966</wp:posOffset>
            </wp:positionV>
            <wp:extent cx="19050" cy="220980"/>
            <wp:effectExtent l="0" t="0" r="0" b="0"/>
            <wp:wrapNone/>
            <wp:docPr id="484" name="Freeform 4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20980"/>
                    </a:xfrm>
                    <a:custGeom>
                      <a:rect l="l" t="t" r="r" b="b"/>
                      <a:pathLst>
                        <a:path w="19050" h="220980">
                          <a:moveTo>
                            <a:pt x="0" y="220980"/>
                          </a:moveTo>
                          <a:lnTo>
                            <a:pt x="19050" y="22098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2098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3" behindDoc="0" locked="0" layoutInCell="1" allowOverlap="1">
            <wp:simplePos x="0" y="0"/>
            <wp:positionH relativeFrom="page">
              <wp:posOffset>6678252</wp:posOffset>
            </wp:positionH>
            <wp:positionV relativeFrom="paragraph">
              <wp:posOffset>228966</wp:posOffset>
            </wp:positionV>
            <wp:extent cx="19050" cy="220980"/>
            <wp:effectExtent l="0" t="0" r="0" b="0"/>
            <wp:wrapNone/>
            <wp:docPr id="485" name="Freeform 4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220980"/>
                    </a:xfrm>
                    <a:custGeom>
                      <a:rect l="l" t="t" r="r" b="b"/>
                      <a:pathLst>
                        <a:path w="19050" h="220980">
                          <a:moveTo>
                            <a:pt x="0" y="220980"/>
                          </a:moveTo>
                          <a:lnTo>
                            <a:pt x="19050" y="22098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22098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4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21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Kapitálový fond z príspevkov podľa § 123 ods. 2 a § 217a Obchodného zákonníka 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účtovná jednotka vytvorila: 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582" behindDoc="0" locked="0" layoutInCell="1" allowOverlap="1">
            <wp:simplePos x="0" y="0"/>
            <wp:positionH relativeFrom="page">
              <wp:posOffset>5867483</wp:posOffset>
            </wp:positionH>
            <wp:positionV relativeFrom="paragraph">
              <wp:posOffset>57250</wp:posOffset>
            </wp:positionV>
            <wp:extent cx="810768" cy="19050"/>
            <wp:effectExtent l="0" t="0" r="0" b="0"/>
            <wp:wrapNone/>
            <wp:docPr id="486" name="Freeform 4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810768" cy="19050"/>
                    </a:xfrm>
                    <a:custGeom>
                      <a:rect l="l" t="t" r="r" b="b"/>
                      <a:pathLst>
                        <a:path w="810768" h="19050">
                          <a:moveTo>
                            <a:pt x="0" y="19050"/>
                          </a:moveTo>
                          <a:lnTo>
                            <a:pt x="810768" y="19050"/>
                          </a:lnTo>
                          <a:lnTo>
                            <a:pt x="810768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4" behindDoc="0" locked="0" layoutInCell="1" allowOverlap="1">
            <wp:simplePos x="0" y="0"/>
            <wp:positionH relativeFrom="page">
              <wp:posOffset>6678252</wp:posOffset>
            </wp:positionH>
            <wp:positionV relativeFrom="paragraph">
              <wp:posOffset>57250</wp:posOffset>
            </wp:positionV>
            <wp:extent cx="19050" cy="19050"/>
            <wp:effectExtent l="0" t="0" r="0" b="0"/>
            <wp:wrapNone/>
            <wp:docPr id="487" name="Freeform 4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586" behindDoc="0" locked="0" layoutInCell="1" allowOverlap="1">
            <wp:simplePos x="0" y="0"/>
            <wp:positionH relativeFrom="page">
              <wp:posOffset>844824</wp:posOffset>
            </wp:positionH>
            <wp:positionV relativeFrom="paragraph">
              <wp:posOffset>50170</wp:posOffset>
            </wp:positionV>
            <wp:extent cx="5869685" cy="19050"/>
            <wp:effectExtent l="0" t="0" r="0" b="0"/>
            <wp:wrapNone/>
            <wp:docPr id="488" name="Freeform 4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5" behindDoc="0" locked="0" layoutInCell="1" allowOverlap="1">
            <wp:simplePos x="0" y="0"/>
            <wp:positionH relativeFrom="page">
              <wp:posOffset>844824</wp:posOffset>
            </wp:positionH>
            <wp:positionV relativeFrom="paragraph">
              <wp:posOffset>50170</wp:posOffset>
            </wp:positionV>
            <wp:extent cx="19050" cy="19050"/>
            <wp:effectExtent l="0" t="0" r="0" b="0"/>
            <wp:wrapNone/>
            <wp:docPr id="489" name="Freeform 4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7" behindDoc="0" locked="0" layoutInCell="1" allowOverlap="1">
            <wp:simplePos x="0" y="0"/>
            <wp:positionH relativeFrom="page">
              <wp:posOffset>6695460</wp:posOffset>
            </wp:positionH>
            <wp:positionV relativeFrom="paragraph">
              <wp:posOffset>50170</wp:posOffset>
            </wp:positionV>
            <wp:extent cx="19050" cy="19050"/>
            <wp:effectExtent l="0" t="0" r="0" b="0"/>
            <wp:wrapNone/>
            <wp:docPr id="490" name="Freeform 4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88" behindDoc="0" locked="0" layoutInCell="1" allowOverlap="1">
            <wp:simplePos x="0" y="0"/>
            <wp:positionH relativeFrom="page">
              <wp:posOffset>844824</wp:posOffset>
            </wp:positionH>
            <wp:positionV relativeFrom="paragraph">
              <wp:posOffset>69220</wp:posOffset>
            </wp:positionV>
            <wp:extent cx="19050" cy="902970"/>
            <wp:effectExtent l="0" t="0" r="0" b="0"/>
            <wp:wrapNone/>
            <wp:docPr id="491" name="Freeform 4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902970"/>
                    </a:xfrm>
                    <a:custGeom>
                      <a:rect l="l" t="t" r="r" b="b"/>
                      <a:pathLst>
                        <a:path w="19050" h="902970">
                          <a:moveTo>
                            <a:pt x="0" y="902970"/>
                          </a:moveTo>
                          <a:lnTo>
                            <a:pt x="19050" y="90297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90297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90" behindDoc="0" locked="0" layoutInCell="1" allowOverlap="1">
            <wp:simplePos x="0" y="0"/>
            <wp:positionH relativeFrom="page">
              <wp:posOffset>6695460</wp:posOffset>
            </wp:positionH>
            <wp:positionV relativeFrom="paragraph">
              <wp:posOffset>69220</wp:posOffset>
            </wp:positionV>
            <wp:extent cx="19050" cy="902970"/>
            <wp:effectExtent l="0" t="0" r="0" b="0"/>
            <wp:wrapNone/>
            <wp:docPr id="492" name="Freeform 4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902970"/>
                    </a:xfrm>
                    <a:custGeom>
                      <a:rect l="l" t="t" r="r" b="b"/>
                      <a:pathLst>
                        <a:path w="19050" h="902970">
                          <a:moveTo>
                            <a:pt x="0" y="902970"/>
                          </a:moveTo>
                          <a:lnTo>
                            <a:pt x="19050" y="90297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90297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589" behindDoc="0" locked="0" layoutInCell="1" allowOverlap="1">
            <wp:simplePos x="0" y="0"/>
            <wp:positionH relativeFrom="page">
              <wp:posOffset>844824</wp:posOffset>
            </wp:positionH>
            <wp:positionV relativeFrom="paragraph">
              <wp:posOffset>76840</wp:posOffset>
            </wp:positionV>
            <wp:extent cx="5850635" cy="19050"/>
            <wp:effectExtent l="0" t="0" r="0" b="0"/>
            <wp:wrapNone/>
            <wp:docPr id="493" name="Freeform 4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591" behindDoc="0" locked="0" layoutInCell="1" allowOverlap="1">
            <wp:simplePos x="0" y="0"/>
            <wp:positionH relativeFrom="page">
              <wp:posOffset>6695460</wp:posOffset>
            </wp:positionH>
            <wp:positionV relativeFrom="paragraph">
              <wp:posOffset>76840</wp:posOffset>
            </wp:positionV>
            <wp:extent cx="19050" cy="19050"/>
            <wp:effectExtent l="0" t="0" r="0" b="0"/>
            <wp:wrapNone/>
            <wp:docPr id="494" name="Freeform 4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4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350"/>
        </w:tabs>
        <w:spacing w:before="0" w:after="0" w:line="314" w:lineRule="exact"/>
        <w:ind w:left="897" w:right="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5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)	Informácie o orgánoch účtovnej jednotky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tbl>
      <w:tblPr>
        <w:tblStyle w:val="TableGrid"/>
        <w:tblLayout w:type="fixed"/>
        <w:tblpPr w:leftFromText="0" w:rightFromText="0" w:vertAnchor="text" w:horzAnchor="page" w:tblpX="1288" w:tblpY="-270"/>
        <w:tblOverlap w:val="never"/>
        "
        <w:tblW w:w="9214" w:type="dxa"/>
        <w:tblLook w:val="04A0" w:firstRow="1" w:lastRow="0" w:firstColumn="1" w:lastColumn="0" w:noHBand="0" w:noVBand="1"/>
      </w:tblPr>
      <w:tblGrid>
        <w:gridCol w:w="2824"/>
        <w:gridCol w:w="993"/>
        <w:gridCol w:w="1133"/>
        <w:gridCol w:w="991"/>
        <w:gridCol w:w="1164"/>
        <w:gridCol w:w="962"/>
        <w:gridCol w:w="1164"/>
      </w:tblGrid>
      <w:tr>
        <w:trPr>
          <w:trHeight w:val="348"/>
        </w:trPr>
        <w:tc>
          <w:tcPr>
            <w:tcW w:w="28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6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854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Orgány účtovnej jednotky  </w:t>
            </w:r>
          </w:p>
        </w:tc>
      </w:tr>
      <w:tr>
        <w:trPr>
          <w:trHeight w:val="347"/>
        </w:trPr>
        <w:tc>
          <w:tcPr>
            <w:tcW w:w="2824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199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Štatutárny orgán  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302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Dozorný orgán  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0" w:after="0" w:line="240" w:lineRule="auto"/>
              <w:ind w:left="0" w:right="0" w:firstLine="554"/>
            </w:pPr>
            <w:r>
              <w:rPr sz="22" baseline="0" dirty="0">
                <w:jc w:val="left"/>
                <w:rFonts w:ascii="Arial CE" w:hAnsi="Arial CE" w:cs="Arial CE"/>
                <w:b/>
                <w:bCs/>
                <w:color w:val="000000"/>
                <w:sz w:val="22"/>
                <w:szCs w:val="22"/>
              </w:rPr>
              <w:t>Iný orgán  </w:t>
            </w:r>
          </w:p>
        </w:tc>
      </w:tr>
      <w:tr>
        <w:trPr>
          <w:trHeight w:val="489"/>
        </w:trPr>
        <w:tc>
          <w:tcPr>
            <w:tcW w:w="2824" w:type="dxa"/>
            <w:vMerge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5" w:after="0" w:line="240" w:lineRule="auto"/>
              <w:ind w:left="0" w:right="0" w:firstLine="240"/>
            </w:pPr>
            <w:r>
              <w:rPr sz="20" baseline="0" dirty="0">
                <w:jc w:val="left"/>
                <w:rFonts w:ascii="Arial CE" w:hAnsi="Arial CE" w:cs="Arial CE"/>
                <w:b/>
                <w:bCs/>
                <w:color w:val="000000"/>
                <w:sz w:val="20"/>
                <w:szCs w:val="20"/>
              </w:rPr>
              <w:t>Suma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35" w:after="0" w:line="240" w:lineRule="auto"/>
              <w:ind w:left="0" w:right="0" w:firstLine="181"/>
            </w:pPr>
            <w:r>
              <w:rPr sz="20" baseline="11" dirty="0">
                <w:jc w:val="left"/>
                <w:rFonts w:ascii="Arial CE" w:hAnsi="Arial CE" w:cs="Arial CE"/>
                <w:b/>
                <w:bCs/>
                <w:color w:val="000000"/>
                <w:position w:val="11"/>
                <w:sz w:val="20"/>
                <w:szCs w:val="20"/>
              </w:rPr>
              <w:t>Úroko</w:t>
            </w:r>
            <w:r>
              <w:rPr sz="20" baseline="11" dirty="0">
                <w:jc w:val="left"/>
                <w:rFonts w:ascii="Arial CE" w:hAnsi="Arial CE" w:cs="Arial CE"/>
                <w:b/>
                <w:bCs/>
                <w:color w:val="000000"/>
                <w:spacing w:val="-2"/>
                <w:position w:val="11"/>
                <w:sz w:val="20"/>
                <w:szCs w:val="20"/>
              </w:rPr>
              <w:t>v</w:t>
            </w:r>
            <w:r>
              <w:rPr sz="20" baseline="11" dirty="0">
                <w:jc w:val="left"/>
                <w:rFonts w:ascii="Arial CE" w:hAnsi="Arial CE" w:cs="Arial CE"/>
                <w:b/>
                <w:bCs/>
                <w:color w:val="000000"/>
                <w:position w:val="11"/>
                <w:sz w:val="20"/>
                <w:szCs w:val="20"/>
              </w:rPr>
              <w:t>á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rPr>
          <w:trHeight w:val="444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" w:after="0" w:line="214" w:lineRule="exact"/>
              <w:ind w:left="104" w:right="99" w:firstLine="0"/>
            </w:pP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Celková suma poskytnutých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pôžičiek  </w:t>
            </w:r>
          </w:p>
        </w:tc>
        <w:tc>
          <w:tcPr>
            <w:tcW w:w="993" w:type="dxa"/>
            <w:tcBorders>
              <w:top w:val="nil"/>
              <w:left w:val="nil"/>
            </w:tcBorders>
          </w:tcPr>
          <w:p/>
        </w:tc>
        <w:tc>
          <w:tcPr>
            <w:tcW w:w="1133" w:type="dxa"/>
            <w:tcBorders>
              <w:top w:val="nil"/>
              <w:right w:val="nil"/>
            </w:tcBorders>
          </w:tcPr>
          <w:p/>
        </w:tc>
        <w:tc>
          <w:tcPr>
            <w:tcW w:w="991" w:type="dxa"/>
            <w:tcBorders>
              <w:top w:val="nil"/>
              <w:left w:val="nil"/>
            </w:tcBorders>
          </w:tcPr>
          <w:p/>
        </w:tc>
        <w:tc>
          <w:tcPr>
            <w:tcW w:w="1164" w:type="dxa"/>
            <w:tcBorders>
              <w:top w:val="nil"/>
              <w:right w:val="nil"/>
            </w:tcBorders>
          </w:tcPr>
          <w:p/>
        </w:tc>
        <w:tc>
          <w:tcPr>
            <w:tcW w:w="962" w:type="dxa"/>
            <w:tcBorders>
              <w:top w:val="nil"/>
              <w:left w:val="nil"/>
            </w:tcBorders>
          </w:tcPr>
          <w:p/>
        </w:tc>
        <w:tc>
          <w:tcPr>
            <w:tcW w:w="1164" w:type="dxa"/>
            <w:tcBorders>
              <w:top w:val="nil"/>
              <w:right w:val="nil"/>
            </w:tcBorders>
          </w:tcPr>
          <w:p/>
        </w:tc>
      </w:tr>
      <w:tr>
        <w:trPr>
          <w:trHeight w:val="651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" w:after="0" w:line="214" w:lineRule="exact"/>
              <w:ind w:left="104" w:right="99" w:firstLine="0"/>
            </w:pP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Celková suma splatených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pôžičiek k poslednému dňu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účtovného obdobia  </w:t>
            </w:r>
          </w:p>
        </w:tc>
        <w:tc>
          <w:tcPr>
            <w:tcW w:w="993" w:type="dxa"/>
            <w:tcBorders>
              <w:left w:val="nil"/>
            </w:tcBorders>
          </w:tcPr>
          <w:p/>
        </w:tc>
        <w:tc>
          <w:tcPr>
            <w:tcW w:w="1133" w:type="dxa"/>
            <w:tcBorders>
              <w:right w:val="nil"/>
            </w:tcBorders>
          </w:tcPr>
          <w:p/>
        </w:tc>
        <w:tc>
          <w:tcPr>
            <w:tcW w:w="991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  <w:tc>
          <w:tcPr>
            <w:tcW w:w="962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</w:tr>
      <w:tr>
        <w:trPr>
          <w:trHeight w:val="856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0" w:after="0" w:line="214" w:lineRule="exact"/>
              <w:ind w:left="104" w:right="99" w:firstLine="0"/>
            </w:pP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Celková suma odpustených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pôžičiek a odpísaných pôžičiek  </w:t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k poslednému dňu účtovného  </w:t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obdobia  </w:t>
            </w:r>
          </w:p>
        </w:tc>
        <w:tc>
          <w:tcPr>
            <w:tcW w:w="993" w:type="dxa"/>
            <w:tcBorders>
              <w:left w:val="nil"/>
            </w:tcBorders>
          </w:tcPr>
          <w:p/>
        </w:tc>
        <w:tc>
          <w:tcPr>
            <w:tcW w:w="1133" w:type="dxa"/>
            <w:tcBorders>
              <w:right w:val="nil"/>
            </w:tcBorders>
          </w:tcPr>
          <w:p/>
        </w:tc>
        <w:tc>
          <w:tcPr>
            <w:tcW w:w="991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  <w:tc>
          <w:tcPr>
            <w:tcW w:w="962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</w:tr>
      <w:tr>
        <w:trPr>
          <w:trHeight w:val="651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10" w:after="0" w:line="214" w:lineRule="exact"/>
              <w:ind w:left="104" w:right="99" w:firstLine="0"/>
            </w:pP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Celková suma použitých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finančných prostriedkov alebo  </w:t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iné plnenie na súkr. účely  </w:t>
            </w:r>
          </w:p>
        </w:tc>
        <w:tc>
          <w:tcPr>
            <w:tcW w:w="993" w:type="dxa"/>
            <w:tcBorders>
              <w:left w:val="nil"/>
            </w:tcBorders>
          </w:tcPr>
          <w:p/>
        </w:tc>
        <w:tc>
          <w:tcPr>
            <w:tcW w:w="1133" w:type="dxa"/>
            <w:tcBorders>
              <w:right w:val="nil"/>
            </w:tcBorders>
          </w:tcPr>
          <w:p/>
        </w:tc>
        <w:tc>
          <w:tcPr>
            <w:tcW w:w="991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  <w:tc>
          <w:tcPr>
            <w:tcW w:w="962" w:type="dxa"/>
            <w:tcBorders>
              <w:left w:val="nil"/>
            </w:tcBorders>
          </w:tcPr>
          <w:p/>
        </w:tc>
        <w:tc>
          <w:tcPr>
            <w:tcW w:w="1164" w:type="dxa"/>
            <w:tcBorders>
              <w:right w:val="nil"/>
            </w:tcBorders>
          </w:tcPr>
          <w:p/>
        </w:tc>
      </w:tr>
      <w:tr>
        <w:trPr>
          <w:trHeight w:val="1302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9" w:after="0" w:line="214" w:lineRule="exact"/>
              <w:ind w:left="104" w:right="99" w:firstLine="0"/>
            </w:pP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Celková suma záruk podľa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jednotlivých druhov záruk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(záruk</w:t>
            </w:r>
            <w:r>
              <w:rPr sz="18" baseline="0" dirty="0">
                <w:jc w:val="left"/>
                <w:rFonts w:ascii="Arial CE" w:hAnsi="Arial CE" w:cs="Arial CE"/>
                <w:color w:val="000000"/>
                <w:spacing w:val="-2"/>
                <w:sz w:val="18"/>
                <w:szCs w:val="18"/>
              </w:rPr>
              <w:t>y</w:t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, garancie, ručenie na  </w:t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zmenke, ručenie na pôžičku,  </w:t>
            </w:r>
            <w:r>
              <w:br w:type="textWrapping" w:clear="all"/>
            </w:r>
            <w:r>
              <w:rPr sz="18" baseline="0" dirty="0">
                <w:jc w:val="left"/>
                <w:rFonts w:ascii="Arial CE" w:hAnsi="Arial CE" w:cs="Arial CE"/>
                <w:color w:val="000000"/>
                <w:sz w:val="18"/>
                <w:szCs w:val="18"/>
              </w:rPr>
              <w:t>hypotéku)  </w:t>
            </w:r>
          </w:p>
        </w:tc>
        <w:tc>
          <w:tcPr>
            <w:tcW w:w="993" w:type="dxa"/>
            <w:tcBorders>
              <w:left w:val="nil"/>
              <w:bottom w:val="nil"/>
            </w:tcBorders>
          </w:tcPr>
          <w:p/>
        </w:tc>
        <w:tc>
          <w:tcPr>
            <w:tcW w:w="1133" w:type="dxa"/>
            <w:tcBorders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12" w:after="0" w:line="240" w:lineRule="auto"/>
              <w:ind w:left="495" w:right="0" w:firstLine="0"/>
            </w:pPr>
            <w:r>
              <w:rPr sz="20" baseline="0" dirty="0">
                <w:jc w:val="left"/>
                <w:rFonts w:ascii="Arial CE" w:hAnsi="Arial CE" w:cs="Arial CE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 </w:t>
            </w:r>
          </w:p>
        </w:tc>
        <w:tc>
          <w:tcPr>
            <w:tcW w:w="991" w:type="dxa"/>
            <w:tcBorders>
              <w:left w:val="nil"/>
              <w:bottom w:val="nil"/>
            </w:tcBorders>
          </w:tcPr>
          <w:p/>
        </w:tc>
        <w:tc>
          <w:tcPr>
            <w:tcW w:w="1164" w:type="dxa"/>
            <w:tcBorders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12" w:after="0" w:line="240" w:lineRule="auto"/>
              <w:ind w:left="0" w:right="0" w:firstLine="516"/>
            </w:pPr>
            <w:r>
              <w:rPr sz="20" baseline="0" dirty="0">
                <w:jc w:val="left"/>
                <w:rFonts w:ascii="Arial CE" w:hAnsi="Arial CE" w:cs="Arial CE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 </w:t>
            </w:r>
          </w:p>
        </w:tc>
        <w:tc>
          <w:tcPr>
            <w:tcW w:w="962" w:type="dxa"/>
            <w:tcBorders>
              <w:left w:val="nil"/>
              <w:bottom w:val="nil"/>
            </w:tcBorders>
          </w:tcPr>
          <w:p/>
        </w:tc>
        <w:tc>
          <w:tcPr>
            <w:tcW w:w="1164" w:type="dxa"/>
            <w:tcBorders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512" w:after="0" w:line="240" w:lineRule="auto"/>
              <w:ind w:left="0" w:right="0" w:firstLine="516"/>
            </w:pPr>
            <w:r>
              <w:rPr sz="20" baseline="0" dirty="0">
                <w:jc w:val="left"/>
                <w:rFonts w:ascii="Arial CE" w:hAnsi="Arial CE" w:cs="Arial CE"/>
                <w:color w:val="000000"/>
                <w:sz w:val="20"/>
                <w:szCs w:val="20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76" behindDoc="1" locked="0" layoutInCell="1" allowOverlap="1">
            <wp:simplePos x="0" y="0"/>
            <wp:positionH relativeFrom="page">
              <wp:posOffset>5331714</wp:posOffset>
            </wp:positionH>
            <wp:positionV relativeFrom="paragraph">
              <wp:posOffset>45466</wp:posOffset>
            </wp:positionV>
            <wp:extent cx="1331213" cy="19050"/>
            <wp:effectExtent l="0" t="0" r="0" b="0"/>
            <wp:wrapNone/>
            <wp:docPr id="495" name="Freeform 4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331213" cy="19050"/>
                    </a:xfrm>
                    <a:custGeom>
                      <a:rect l="l" t="t" r="r" b="b"/>
                      <a:pathLst>
                        <a:path w="1331213" h="19050">
                          <a:moveTo>
                            <a:pt x="0" y="0"/>
                          </a:moveTo>
                          <a:lnTo>
                            <a:pt x="1331213" y="0"/>
                          </a:lnTo>
                          <a:lnTo>
                            <a:pt x="1331213" y="19050"/>
                          </a:lnTo>
                          <a:lnTo>
                            <a:pt x="0" y="19050"/>
                          </a:lnTo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4708468</wp:posOffset>
            </wp:positionH>
            <wp:positionV relativeFrom="paragraph">
              <wp:posOffset>113157</wp:posOffset>
            </wp:positionV>
            <wp:extent cx="1251467" cy="401893"/>
            <wp:effectExtent l="0" t="0" r="0" b="0"/>
            <wp:wrapNone/>
            <wp:docPr id="496" name="Freeform 49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08468" y="6789548"/>
                      <a:ext cx="1137167" cy="2875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9" w:lineRule="exact"/>
                          <w:ind w:left="61" w:right="0" w:hanging="61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Úroko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á  </w:t>
                        </w:r>
                        <w:r>
                          <w:br w:type="textWrapping" w:clear="all"/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sadzba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3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       </w:t>
                        </w:r>
                        <w:r>
                          <w:rPr sz="20" baseline="11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position w:val="11"/>
                            <w:sz w:val="20"/>
                            <w:szCs w:val="20"/>
                          </w:rPr>
                          <w:t>Suma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6058760</wp:posOffset>
            </wp:positionH>
            <wp:positionV relativeFrom="paragraph">
              <wp:posOffset>113157</wp:posOffset>
            </wp:positionV>
            <wp:extent cx="657776" cy="401893"/>
            <wp:effectExtent l="0" t="0" r="0" b="0"/>
            <wp:wrapNone/>
            <wp:docPr id="497" name="Freeform 49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58760" y="6789548"/>
                      <a:ext cx="543476" cy="287593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29" w:lineRule="exact"/>
                          <w:ind w:left="61" w:right="0" w:hanging="61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Úroko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-2"/>
                            <w:sz w:val="20"/>
                            <w:szCs w:val="20"/>
                          </w:rPr>
                          <w:t>v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á  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sadzba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3396988</wp:posOffset>
            </wp:positionH>
            <wp:positionV relativeFrom="paragraph">
              <wp:posOffset>11069</wp:posOffset>
            </wp:positionV>
            <wp:extent cx="1212654" cy="328722"/>
            <wp:effectExtent l="0" t="0" r="0" b="0"/>
            <wp:wrapNone/>
            <wp:docPr id="498" name="Freeform 49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396988" y="6862719"/>
                      <a:ext cx="1098354" cy="21442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37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sadzba</w:t>
                        </w:r>
                        <w:r>
                          <w:rPr sz="20" baseline="0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spacing w:val="3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       </w:t>
                        </w:r>
                        <w:r>
                          <w:rPr sz="20" baseline="11" dirty="0">
                            <w:jc w:val="left"/>
                            <w:rFonts w:ascii="Arial CE" w:hAnsi="Arial CE" w:cs="Arial CE"/>
                            <w:b/>
                            <w:bCs/>
                            <w:color w:val="000000"/>
                            <w:position w:val="11"/>
                            <w:sz w:val="20"/>
                            <w:szCs w:val="20"/>
                          </w:rPr>
                          <w:t>Suma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44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41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docGrid w:linePitch="360"/>
        </w:sectPr>
        <w:spacing w:before="0" w:after="0" w:line="219" w:lineRule="exact"/>
        <w:ind w:left="9857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6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241" behindDoc="0" locked="0" layoutInCell="1" allowOverlap="1">
            <wp:simplePos x="0" y="0"/>
            <wp:positionH relativeFrom="page">
              <wp:posOffset>4110977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499" name="Freeform 49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110977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4786109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500" name="Freeform 50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86109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5460479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501" name="Freeform 5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460479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6136373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502" name="Freeform 5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136373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2760713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03" name="Freeform 50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60713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3435845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04" name="Freeform 50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435845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4786109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05" name="Freeform 50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86109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5453278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06" name="Freeform 50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453278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6136614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07" name="Freeform 50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136614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2760713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08" name="Freeform 50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60713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3435845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09" name="Freeform 50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435845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4110977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10" name="Freeform 51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110977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4786109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11" name="Freeform 51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86109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6136373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12" name="Freeform 51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136373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2760713</wp:posOffset>
            </wp:positionH>
            <wp:positionV relativeFrom="page">
              <wp:posOffset>9022872</wp:posOffset>
            </wp:positionV>
            <wp:extent cx="442504" cy="338780"/>
            <wp:effectExtent l="0" t="0" r="0" b="0"/>
            <wp:wrapNone/>
            <wp:docPr id="513" name="Freeform 51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60713" y="902287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4108678</wp:posOffset>
            </wp:positionH>
            <wp:positionV relativeFrom="page">
              <wp:posOffset>9017589</wp:posOffset>
            </wp:positionV>
            <wp:extent cx="442504" cy="338780"/>
            <wp:effectExtent l="0" t="0" r="0" b="0"/>
            <wp:wrapNone/>
            <wp:docPr id="514" name="Freeform 51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108678" y="901758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7158240" behindDoc="0" locked="0" layoutInCell="1" allowOverlap="1">
            <wp:simplePos x="0" y="0"/>
            <wp:positionH relativeFrom="page">
              <wp:posOffset>5466892</wp:posOffset>
            </wp:positionH>
            <wp:positionV relativeFrom="page">
              <wp:posOffset>9021640</wp:posOffset>
            </wp:positionV>
            <wp:extent cx="442504" cy="338780"/>
            <wp:effectExtent l="0" t="0" r="0" b="0"/>
            <wp:wrapNone/>
            <wp:docPr id="515" name="Freeform 51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466892" y="902164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5460479</wp:posOffset>
            </wp:positionH>
            <wp:positionV relativeFrom="page">
              <wp:posOffset>8403620</wp:posOffset>
            </wp:positionV>
            <wp:extent cx="442504" cy="338780"/>
            <wp:effectExtent l="0" t="0" r="0" b="0"/>
            <wp:wrapNone/>
            <wp:docPr id="516" name="Freeform 51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460479" y="8403620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4112742</wp:posOffset>
            </wp:positionH>
            <wp:positionV relativeFrom="page">
              <wp:posOffset>7935219</wp:posOffset>
            </wp:positionV>
            <wp:extent cx="442504" cy="338780"/>
            <wp:effectExtent l="0" t="0" r="0" b="0"/>
            <wp:wrapNone/>
            <wp:docPr id="517" name="Freeform 51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112742" y="7935219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4786109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18" name="Freeform 51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786109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5460479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19" name="Freeform 51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460479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6136373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20" name="Freeform 52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136373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3435845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521" name="Freeform 52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435845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2760713</wp:posOffset>
            </wp:positionH>
            <wp:positionV relativeFrom="page">
              <wp:posOffset>7459248</wp:posOffset>
            </wp:positionV>
            <wp:extent cx="442504" cy="338780"/>
            <wp:effectExtent l="0" t="0" r="0" b="0"/>
            <wp:wrapNone/>
            <wp:docPr id="522" name="Freeform 52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60713" y="7459248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3435845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23" name="Freeform 52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435845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4110977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24" name="Freeform 52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110977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2760713</wp:posOffset>
            </wp:positionH>
            <wp:positionV relativeFrom="page">
              <wp:posOffset>7120412</wp:posOffset>
            </wp:positionV>
            <wp:extent cx="442504" cy="338780"/>
            <wp:effectExtent l="0" t="0" r="0" b="0"/>
            <wp:wrapNone/>
            <wp:docPr id="525" name="Freeform 52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760713" y="7120412"/>
                      <a:ext cx="328204" cy="22448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353" w:lineRule="exact"/>
                          <w:ind w:left="0" w:right="0" w:firstLine="0"/>
                        </w:pPr>
                        <w:r>
                          <w:rPr sz="27" baseline="0" dirty="0">
                            <w:jc w:val="left"/>
                            <w:rFonts w:ascii="Arial" w:hAnsi="Arial" w:cs="Arial"/>
                            <w:color w:val="000000"/>
                            <w:sz w:val="27"/>
                            <w:szCs w:val="27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7"/>
                            <w:szCs w:val="27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6046774</wp:posOffset>
            </wp:positionH>
            <wp:positionV relativeFrom="page">
              <wp:posOffset>3227217</wp:posOffset>
            </wp:positionV>
            <wp:extent cx="363419" cy="284689"/>
            <wp:effectExtent l="0" t="0" r="0" b="0"/>
            <wp:wrapNone/>
            <wp:docPr id="526" name="Freeform 52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46774" y="322721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1141196</wp:posOffset>
            </wp:positionH>
            <wp:positionV relativeFrom="page">
              <wp:posOffset>3448197</wp:posOffset>
            </wp:positionV>
            <wp:extent cx="185476" cy="284689"/>
            <wp:effectExtent l="0" t="0" r="0" b="0"/>
            <wp:wrapNone/>
            <wp:docPr id="527" name="Freeform 52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41196" y="3448197"/>
                      <a:ext cx="71176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2433573</wp:posOffset>
            </wp:positionH>
            <wp:positionV relativeFrom="page">
              <wp:posOffset>3448197</wp:posOffset>
            </wp:positionV>
            <wp:extent cx="363419" cy="284689"/>
            <wp:effectExtent l="0" t="0" r="0" b="0"/>
            <wp:wrapNone/>
            <wp:docPr id="528" name="Freeform 52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433573" y="344819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4513008</wp:posOffset>
            </wp:positionH>
            <wp:positionV relativeFrom="page">
              <wp:posOffset>3448197</wp:posOffset>
            </wp:positionV>
            <wp:extent cx="363419" cy="284689"/>
            <wp:effectExtent l="0" t="0" r="0" b="0"/>
            <wp:wrapNone/>
            <wp:docPr id="529" name="Freeform 52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13008" y="344819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6046774</wp:posOffset>
            </wp:positionH>
            <wp:positionV relativeFrom="page">
              <wp:posOffset>3448197</wp:posOffset>
            </wp:positionV>
            <wp:extent cx="363419" cy="284689"/>
            <wp:effectExtent l="0" t="0" r="0" b="0"/>
            <wp:wrapNone/>
            <wp:docPr id="530" name="Freeform 53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46774" y="344819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1141196</wp:posOffset>
            </wp:positionH>
            <wp:positionV relativeFrom="page">
              <wp:posOffset>3669177</wp:posOffset>
            </wp:positionV>
            <wp:extent cx="185476" cy="284689"/>
            <wp:effectExtent l="0" t="0" r="0" b="0"/>
            <wp:wrapNone/>
            <wp:docPr id="531" name="Freeform 53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41196" y="3669177"/>
                      <a:ext cx="71176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2433573</wp:posOffset>
            </wp:positionH>
            <wp:positionV relativeFrom="page">
              <wp:posOffset>3669177</wp:posOffset>
            </wp:positionV>
            <wp:extent cx="363419" cy="284689"/>
            <wp:effectExtent l="0" t="0" r="0" b="0"/>
            <wp:wrapNone/>
            <wp:docPr id="532" name="Freeform 53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433573" y="366917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4513008</wp:posOffset>
            </wp:positionH>
            <wp:positionV relativeFrom="page">
              <wp:posOffset>3669177</wp:posOffset>
            </wp:positionV>
            <wp:extent cx="363419" cy="284689"/>
            <wp:effectExtent l="0" t="0" r="0" b="0"/>
            <wp:wrapNone/>
            <wp:docPr id="533" name="Freeform 53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13008" y="366917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6038811</wp:posOffset>
            </wp:positionH>
            <wp:positionV relativeFrom="page">
              <wp:posOffset>3669177</wp:posOffset>
            </wp:positionV>
            <wp:extent cx="363419" cy="284689"/>
            <wp:effectExtent l="0" t="0" r="0" b="0"/>
            <wp:wrapNone/>
            <wp:docPr id="534" name="Freeform 53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6038811" y="366917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5925248</wp:posOffset>
            </wp:positionH>
            <wp:positionV relativeFrom="page">
              <wp:posOffset>4579056</wp:posOffset>
            </wp:positionV>
            <wp:extent cx="306324" cy="284689"/>
            <wp:effectExtent l="0" t="0" r="0" b="0"/>
            <wp:wrapNone/>
            <wp:docPr id="535" name="Freeform 53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925248" y="4579056"/>
                      <a:ext cx="192024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Nie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4513008</wp:posOffset>
            </wp:positionH>
            <wp:positionV relativeFrom="page">
              <wp:posOffset>3227217</wp:posOffset>
            </wp:positionV>
            <wp:extent cx="363419" cy="284689"/>
            <wp:effectExtent l="0" t="0" r="0" b="0"/>
            <wp:wrapNone/>
            <wp:docPr id="536" name="Freeform 5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513008" y="322721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4409897</wp:posOffset>
            </wp:positionH>
            <wp:positionV relativeFrom="page">
              <wp:posOffset>1946631</wp:posOffset>
            </wp:positionV>
            <wp:extent cx="186041" cy="286041"/>
            <wp:effectExtent l="0" t="0" r="0" b="0"/>
            <wp:wrapNone/>
            <wp:docPr id="537" name="Freeform 53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09897" y="1946631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5773762</wp:posOffset>
            </wp:positionH>
            <wp:positionV relativeFrom="page">
              <wp:posOffset>1946631</wp:posOffset>
            </wp:positionV>
            <wp:extent cx="365396" cy="286041"/>
            <wp:effectExtent l="0" t="0" r="0" b="0"/>
            <wp:wrapNone/>
            <wp:docPr id="538" name="Freeform 53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773762" y="1946631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1487627</wp:posOffset>
            </wp:positionH>
            <wp:positionV relativeFrom="page">
              <wp:posOffset>2167612</wp:posOffset>
            </wp:positionV>
            <wp:extent cx="186041" cy="286041"/>
            <wp:effectExtent l="0" t="0" r="0" b="0"/>
            <wp:wrapNone/>
            <wp:docPr id="539" name="Freeform 53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487627" y="2167612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2858693</wp:posOffset>
            </wp:positionH>
            <wp:positionV relativeFrom="page">
              <wp:posOffset>2167612</wp:posOffset>
            </wp:positionV>
            <wp:extent cx="365396" cy="286041"/>
            <wp:effectExtent l="0" t="0" r="0" b="0"/>
            <wp:wrapNone/>
            <wp:docPr id="540" name="Freeform 54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858693" y="2167612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4409897</wp:posOffset>
            </wp:positionH>
            <wp:positionV relativeFrom="page">
              <wp:posOffset>2167612</wp:posOffset>
            </wp:positionV>
            <wp:extent cx="186041" cy="286041"/>
            <wp:effectExtent l="0" t="0" r="0" b="0"/>
            <wp:wrapNone/>
            <wp:docPr id="541" name="Freeform 54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09897" y="2167612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5781725</wp:posOffset>
            </wp:positionH>
            <wp:positionV relativeFrom="page">
              <wp:posOffset>2167612</wp:posOffset>
            </wp:positionV>
            <wp:extent cx="365396" cy="286041"/>
            <wp:effectExtent l="0" t="0" r="0" b="0"/>
            <wp:wrapNone/>
            <wp:docPr id="542" name="Freeform 54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781725" y="2167612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1141196</wp:posOffset>
            </wp:positionH>
            <wp:positionV relativeFrom="page">
              <wp:posOffset>3227217</wp:posOffset>
            </wp:positionV>
            <wp:extent cx="185476" cy="284689"/>
            <wp:effectExtent l="0" t="0" r="0" b="0"/>
            <wp:wrapNone/>
            <wp:docPr id="543" name="Freeform 54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141196" y="3227217"/>
                      <a:ext cx="71176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2433573</wp:posOffset>
            </wp:positionH>
            <wp:positionV relativeFrom="page">
              <wp:posOffset>3227217</wp:posOffset>
            </wp:positionV>
            <wp:extent cx="363419" cy="284689"/>
            <wp:effectExtent l="0" t="0" r="0" b="0"/>
            <wp:wrapNone/>
            <wp:docPr id="544" name="Freeform 54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433573" y="3227217"/>
                      <a:ext cx="249119" cy="17038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68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4409897</wp:posOffset>
            </wp:positionH>
            <wp:positionV relativeFrom="page">
              <wp:posOffset>1725652</wp:posOffset>
            </wp:positionV>
            <wp:extent cx="186041" cy="286041"/>
            <wp:effectExtent l="0" t="0" r="0" b="0"/>
            <wp:wrapNone/>
            <wp:docPr id="545" name="Freeform 54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4409897" y="1725652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5781725</wp:posOffset>
            </wp:positionH>
            <wp:positionV relativeFrom="page">
              <wp:posOffset>1725652</wp:posOffset>
            </wp:positionV>
            <wp:extent cx="365396" cy="286041"/>
            <wp:effectExtent l="0" t="0" r="0" b="0"/>
            <wp:wrapNone/>
            <wp:docPr id="546" name="Freeform 54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781725" y="1725652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1487627</wp:posOffset>
            </wp:positionH>
            <wp:positionV relativeFrom="page">
              <wp:posOffset>1946631</wp:posOffset>
            </wp:positionV>
            <wp:extent cx="186041" cy="286041"/>
            <wp:effectExtent l="0" t="0" r="0" b="0"/>
            <wp:wrapNone/>
            <wp:docPr id="547" name="Freeform 54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487627" y="1946631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2858693</wp:posOffset>
            </wp:positionH>
            <wp:positionV relativeFrom="page">
              <wp:posOffset>1946631</wp:posOffset>
            </wp:positionV>
            <wp:extent cx="365396" cy="286041"/>
            <wp:effectExtent l="0" t="0" r="0" b="0"/>
            <wp:wrapNone/>
            <wp:docPr id="548" name="Freeform 54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858693" y="1946631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2858693</wp:posOffset>
            </wp:positionH>
            <wp:positionV relativeFrom="page">
              <wp:posOffset>1725652</wp:posOffset>
            </wp:positionV>
            <wp:extent cx="365396" cy="286041"/>
            <wp:effectExtent l="0" t="0" r="0" b="0"/>
            <wp:wrapNone/>
            <wp:docPr id="549" name="Freeform 54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2858693" y="1725652"/>
                      <a:ext cx="251096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0,00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1487627</wp:posOffset>
            </wp:positionH>
            <wp:positionV relativeFrom="page">
              <wp:posOffset>1725652</wp:posOffset>
            </wp:positionV>
            <wp:extent cx="186041" cy="286041"/>
            <wp:effectExtent l="0" t="0" r="0" b="0"/>
            <wp:wrapNone/>
            <wp:docPr id="550" name="Freeform 55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1487627" y="1725652"/>
                      <a:ext cx="71741" cy="171741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70" w:lineRule="exact"/>
                          <w:ind w:left="0" w:right="0" w:firstLine="0"/>
                        </w:pPr>
                        <w:r>
                          <w:rPr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551" name="Freeform 55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552" name="Freeform 55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553" name="Freeform 55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554" name="Freeform 55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555" name="Freeform 555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10898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556" name="Freeform 55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557" name="Freeform 55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558" name="Freeform 558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559" name="Freeform 559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2532694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560" name="Freeform 560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981968</wp:posOffset>
            </wp:positionV>
            <wp:extent cx="2500000" cy="711000"/>
            <wp:effectExtent l="0" t="0" r="0" b="0"/>
            <wp:wrapNone/>
            <wp:docPr id="561" name="Freeform 56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3656905</wp:posOffset>
            </wp:positionV>
            <wp:extent cx="2500000" cy="711000"/>
            <wp:effectExtent l="0" t="0" r="0" b="0"/>
            <wp:wrapNone/>
            <wp:docPr id="562" name="Freeform 56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6331842</wp:posOffset>
            </wp:positionV>
            <wp:extent cx="2500000" cy="711000"/>
            <wp:effectExtent l="0" t="0" r="0" b="0"/>
            <wp:wrapNone/>
            <wp:docPr id="563" name="Freeform 56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0" behindDoc="1" locked="1" layoutInCell="1" allowOverlap="1">
            <wp:simplePos x="0" y="0"/>
            <wp:positionH relativeFrom="page">
              <wp:posOffset>5054490</wp:posOffset>
            </wp:positionH>
            <wp:positionV relativeFrom="page">
              <wp:posOffset>9006779</wp:posOffset>
            </wp:positionV>
            <wp:extent cx="2500000" cy="711000"/>
            <wp:effectExtent l="0" t="0" r="0" b="0"/>
            <wp:wrapNone/>
            <wp:docPr id="564" name="Freeform 564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-2697629" flipH="0" flipV="0">
                      <a:off x="0" y="0"/>
                      <a:ext cx="2500000" cy="7110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5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Arial Bold" w:hAnsi="Arial Bold" w:cs="Arial Bold"/>
                            <w:color w:val="010302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spacing w:before="0" w:line="536" w:lineRule="exact"/>
                          <w:ind w:left="0" w:right="0" w:firstLine="0"/>
                        </w:pPr>
                        <w:r>
                          <w:rPr lang="en-US" sz="36" baseline="0" dirty="0">
                            <w:jc w:val="left"/>
                            <w:rFonts w:ascii="Arial Bold" w:hAnsi="Arial Bold" w:cs="Arial Bold"/>
                            <w:color w:val="000000"/>
                            <w:sz w:val="36"/>
                            <w:szCs w:val="36"/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  <w14:textFill>
                              <w14:solidFill>
                                <w14:srgbClr w14:val="000000">
                                  <w14:alpha w14:val="75000"/>
                                </w14:srgbClr>
                              </w14:solidFill>
                            </w14:textFill>
                          </w:rPr>
                          <w:t>PDF-XChange Editor
DEMO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p>
      <w:pPr>
        <w:spacing w:after="92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4444"/>
          <w:tab w:val="left" w:pos="7591"/>
        </w:tabs>
        <w:spacing w:before="0" w:after="0" w:line="299" w:lineRule="exact"/>
        <w:ind w:left="897" w:right="0" w:firstLine="0"/>
      </w:pPr>
      <w:r>
        <w:drawing>
          <wp:anchor simplePos="0" relativeHeight="251658254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684021" cy="19050"/>
            <wp:effectExtent l="0" t="0" r="0" b="0"/>
            <wp:wrapNone/>
            <wp:docPr id="565" name="Freeform 5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84021" cy="19050"/>
                    </a:xfrm>
                    <a:custGeom>
                      <a:rect l="l" t="t" r="r" b="b"/>
                      <a:pathLst>
                        <a:path w="1684021" h="19050">
                          <a:moveTo>
                            <a:pt x="0" y="19050"/>
                          </a:moveTo>
                          <a:lnTo>
                            <a:pt x="1684021" y="19050"/>
                          </a:lnTo>
                          <a:lnTo>
                            <a:pt x="168402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3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566" name="Freeform 5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0" behindDoc="0" locked="0" layoutInCell="1" allowOverlap="1">
            <wp:simplePos x="0" y="0"/>
            <wp:positionH relativeFrom="page">
              <wp:posOffset>885280</wp:posOffset>
            </wp:positionH>
            <wp:positionV relativeFrom="paragraph">
              <wp:posOffset>19801</wp:posOffset>
            </wp:positionV>
            <wp:extent cx="1659682" cy="304698"/>
            <wp:effectExtent l="0" t="0" r="0" b="0"/>
            <wp:wrapNone/>
            <wp:docPr id="567" name="Freeform 56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885280" y="745949"/>
                      <a:ext cx="1545382" cy="190398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99" w:lineRule="exact"/>
                          <w:ind w:left="0" w:right="0" w:firstLine="0"/>
                        </w:pPr>
                        <w:r>
                          <w:rPr sz="22" baseline="0" dirty="0">
                            <w:jc w:val="left"/>
                            <w:rFonts w:ascii="Arial CE" w:hAnsi="Arial CE" w:cs="Arial CE"/>
                            <w:color w:val="000000"/>
                            <w:sz w:val="22"/>
                            <w:szCs w:val="22"/>
                          </w:rPr>
                          <w:t>Poznámky Úč MÚJ 3-01 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55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568" name="Freeform 5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569" name="Freeform 5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0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570" name="Freeform 5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571" name="Freeform 5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8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098804" cy="19050"/>
            <wp:effectExtent l="0" t="0" r="0" b="0"/>
            <wp:wrapNone/>
            <wp:docPr id="572" name="Freeform 5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98804" cy="19050"/>
                    </a:xfrm>
                    <a:custGeom>
                      <a:rect l="l" t="t" r="r" b="b"/>
                      <a:pathLst>
                        <a:path w="1098804" h="19050">
                          <a:moveTo>
                            <a:pt x="0" y="19050"/>
                          </a:moveTo>
                          <a:lnTo>
                            <a:pt x="1098804" y="19050"/>
                          </a:lnTo>
                          <a:lnTo>
                            <a:pt x="109880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7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16295</wp:posOffset>
            </wp:positionV>
            <wp:extent cx="19050" cy="19050"/>
            <wp:effectExtent l="0" t="0" r="0" b="0"/>
            <wp:wrapNone/>
            <wp:docPr id="573" name="Freeform 5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6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574" name="Freeform 5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8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575" name="Freeform 5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3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576" name="Freeform 5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577" name="Freeform 5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0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35345</wp:posOffset>
            </wp:positionV>
            <wp:extent cx="19050" cy="172974"/>
            <wp:effectExtent l="0" t="0" r="0" b="0"/>
            <wp:wrapNone/>
            <wp:docPr id="578" name="Freeform 5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7" behindDoc="0" locked="0" layoutInCell="1" allowOverlap="1">
            <wp:simplePos x="0" y="0"/>
            <wp:positionH relativeFrom="page">
              <wp:posOffset>845819</wp:posOffset>
            </wp:positionH>
            <wp:positionV relativeFrom="paragraph">
              <wp:posOffset>189269</wp:posOffset>
            </wp:positionV>
            <wp:extent cx="1664971" cy="19050"/>
            <wp:effectExtent l="0" t="0" r="0" b="0"/>
            <wp:wrapNone/>
            <wp:docPr id="579" name="Freeform 5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664971" cy="19050"/>
                    </a:xfrm>
                    <a:custGeom>
                      <a:rect l="l" t="t" r="r" b="b"/>
                      <a:pathLst>
                        <a:path w="1664971" h="19050">
                          <a:moveTo>
                            <a:pt x="0" y="19050"/>
                          </a:moveTo>
                          <a:lnTo>
                            <a:pt x="1664971" y="19050"/>
                          </a:lnTo>
                          <a:lnTo>
                            <a:pt x="1664971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59" behindDoc="0" locked="0" layoutInCell="1" allowOverlap="1">
            <wp:simplePos x="0" y="0"/>
            <wp:positionH relativeFrom="page">
              <wp:posOffset>2510789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580" name="Freeform 5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3460241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581" name="Freeform 5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4539996</wp:posOffset>
            </wp:positionH>
            <wp:positionV relativeFrom="paragraph">
              <wp:posOffset>189269</wp:posOffset>
            </wp:positionV>
            <wp:extent cx="19050" cy="19050"/>
            <wp:effectExtent l="0" t="0" r="0" b="0"/>
            <wp:wrapNone/>
            <wp:docPr id="582" name="Freeform 5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1" behindDoc="0" locked="0" layoutInCell="1" allowOverlap="1">
            <wp:simplePos x="0" y="0"/>
            <wp:positionH relativeFrom="page">
              <wp:posOffset>5615178</wp:posOffset>
            </wp:positionH>
            <wp:positionV relativeFrom="paragraph">
              <wp:posOffset>189269</wp:posOffset>
            </wp:positionV>
            <wp:extent cx="1079754" cy="19050"/>
            <wp:effectExtent l="0" t="0" r="0" b="0"/>
            <wp:wrapNone/>
            <wp:docPr id="583" name="Freeform 5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79754" cy="19050"/>
                    </a:xfrm>
                    <a:custGeom>
                      <a:rect l="l" t="t" r="r" b="b"/>
                      <a:pathLst>
                        <a:path w="1079754" h="19050">
                          <a:moveTo>
                            <a:pt x="0" y="19050"/>
                          </a:moveTo>
                          <a:lnTo>
                            <a:pt x="1079754" y="19050"/>
                          </a:lnTo>
                          <a:lnTo>
                            <a:pt x="1079754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                                       	</w:t>
      </w:r>
      <w:r>
        <w:rPr sz="22" baseline="0" dirty="0">
          <w:jc w:val="left"/>
          <w:rFonts w:ascii="Arial CE" w:hAnsi="Arial CE" w:cs="Arial CE"/>
          <w:color w:val="000000"/>
          <w:sz w:val="22"/>
          <w:szCs w:val="22"/>
        </w:rPr>
        <w:t>IČO 	    DIČ   </w:t>
      </w:r>
    </w:p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Hlavné podmienk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pre posk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tnutie záruk a pôžičiek a doplňujúci komentár 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13589</wp:posOffset>
            </wp:positionV>
            <wp:extent cx="5869685" cy="19050"/>
            <wp:effectExtent l="0" t="0" r="0" b="0"/>
            <wp:wrapNone/>
            <wp:docPr id="584" name="Freeform 5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6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13589</wp:posOffset>
            </wp:positionV>
            <wp:extent cx="19050" cy="19050"/>
            <wp:effectExtent l="0" t="0" r="0" b="0"/>
            <wp:wrapNone/>
            <wp:docPr id="585" name="Freeform 5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32640</wp:posOffset>
            </wp:positionV>
            <wp:extent cx="19050" cy="713994"/>
            <wp:effectExtent l="0" t="0" r="0" b="0"/>
            <wp:wrapNone/>
            <wp:docPr id="586" name="Freeform 5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713994"/>
                    </a:xfrm>
                    <a:custGeom>
                      <a:rect l="l" t="t" r="r" b="b"/>
                      <a:pathLst>
                        <a:path w="19050" h="713994">
                          <a:moveTo>
                            <a:pt x="0" y="713994"/>
                          </a:moveTo>
                          <a:lnTo>
                            <a:pt x="19050" y="71399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71399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26544</wp:posOffset>
            </wp:positionV>
            <wp:extent cx="5850635" cy="19050"/>
            <wp:effectExtent l="0" t="0" r="0" b="0"/>
            <wp:wrapNone/>
            <wp:docPr id="587" name="Freeform 5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411"/>
        </w:tabs>
        <w:spacing w:before="0" w:after="0" w:line="314" w:lineRule="exact"/>
        <w:ind w:left="897" w:right="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6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)	Informácie o povinnostiach účtovnej jednotky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176" w:after="0" w:line="273" w:lineRule="exact"/>
        <w:ind w:left="1350" w:right="644" w:hanging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a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celková suma finančných povinností, ktoré sa nev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kazujú v súvahe, ale sú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významné na posúdenie finančnej situácie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12953</wp:posOffset>
            </wp:positionV>
            <wp:extent cx="5869685" cy="19050"/>
            <wp:effectExtent l="0" t="0" r="0" b="0"/>
            <wp:wrapNone/>
            <wp:docPr id="588" name="Freeform 5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12953</wp:posOffset>
            </wp:positionV>
            <wp:extent cx="19050" cy="19050"/>
            <wp:effectExtent l="0" t="0" r="0" b="0"/>
            <wp:wrapNone/>
            <wp:docPr id="589" name="Freeform 5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2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32004</wp:posOffset>
            </wp:positionV>
            <wp:extent cx="19050" cy="658368"/>
            <wp:effectExtent l="0" t="0" r="0" b="0"/>
            <wp:wrapNone/>
            <wp:docPr id="590" name="Freeform 5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58368"/>
                    </a:xfrm>
                    <a:custGeom>
                      <a:rect l="l" t="t" r="r" b="b"/>
                      <a:pathLst>
                        <a:path w="19050" h="658368">
                          <a:moveTo>
                            <a:pt x="0" y="658368"/>
                          </a:moveTo>
                          <a:lnTo>
                            <a:pt x="19050" y="65836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5836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10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3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145543</wp:posOffset>
            </wp:positionV>
            <wp:extent cx="5850635" cy="19050"/>
            <wp:effectExtent l="0" t="0" r="0" b="0"/>
            <wp:wrapNone/>
            <wp:docPr id="591" name="Freeform 5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b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6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celková suma významných podmienených záväzkov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8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13844</wp:posOffset>
            </wp:positionV>
            <wp:extent cx="5869685" cy="19050"/>
            <wp:effectExtent l="0" t="0" r="0" b="0"/>
            <wp:wrapNone/>
            <wp:docPr id="592" name="Freeform 5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13844</wp:posOffset>
            </wp:positionV>
            <wp:extent cx="19050" cy="19050"/>
            <wp:effectExtent l="0" t="0" r="0" b="0"/>
            <wp:wrapNone/>
            <wp:docPr id="593" name="Freeform 5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32894</wp:posOffset>
            </wp:positionV>
            <wp:extent cx="19050" cy="536448"/>
            <wp:effectExtent l="0" t="0" r="0" b="0"/>
            <wp:wrapNone/>
            <wp:docPr id="594" name="Freeform 5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36448"/>
                    </a:xfrm>
                    <a:custGeom>
                      <a:rect l="l" t="t" r="r" b="b"/>
                      <a:pathLst>
                        <a:path w="19050" h="536448">
                          <a:moveTo>
                            <a:pt x="0" y="536448"/>
                          </a:moveTo>
                          <a:lnTo>
                            <a:pt x="19050" y="53644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3644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9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45" w:lineRule="exact"/>
        <w:ind w:left="897" w:right="0" w:firstLine="0"/>
      </w:pPr>
      <w:r>
        <w:drawing>
          <wp:anchor simplePos="0" relativeHeight="251658301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-99349</wp:posOffset>
            </wp:positionV>
            <wp:extent cx="5850635" cy="19050"/>
            <wp:effectExtent l="0" t="0" r="0" b="0"/>
            <wp:wrapNone/>
            <wp:docPr id="595" name="Freeform 5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c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opis významných finančných povinností a významných podmienených záväzkov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12700</wp:posOffset>
            </wp:positionV>
            <wp:extent cx="5869685" cy="19050"/>
            <wp:effectExtent l="0" t="0" r="0" b="0"/>
            <wp:wrapNone/>
            <wp:docPr id="596" name="Freeform 5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6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12700</wp:posOffset>
            </wp:positionV>
            <wp:extent cx="19050" cy="19050"/>
            <wp:effectExtent l="0" t="0" r="0" b="0"/>
            <wp:wrapNone/>
            <wp:docPr id="597" name="Freeform 5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31751</wp:posOffset>
            </wp:positionV>
            <wp:extent cx="19050" cy="539496"/>
            <wp:effectExtent l="0" t="0" r="0" b="0"/>
            <wp:wrapNone/>
            <wp:docPr id="598" name="Freeform 5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39496"/>
                    </a:xfrm>
                    <a:custGeom>
                      <a:rect l="l" t="t" r="r" b="b"/>
                      <a:pathLst>
                        <a:path w="19050" h="539496">
                          <a:moveTo>
                            <a:pt x="0" y="539496"/>
                          </a:moveTo>
                          <a:lnTo>
                            <a:pt x="19050" y="53949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3949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7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2" w:lineRule="exact"/>
        <w:ind w:left="1350" w:right="47" w:hanging="453"/>
      </w:pPr>
      <w:r>
        <w:drawing>
          <wp:anchor simplePos="0" relativeHeight="25165831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-84744</wp:posOffset>
            </wp:positionV>
            <wp:extent cx="5850635" cy="19050"/>
            <wp:effectExtent l="0" t="0" r="0" b="0"/>
            <wp:wrapNone/>
            <wp:docPr id="599" name="Freeform 5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d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6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celková suma významných finančných povinností a významných podmienených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záväzkoch voči dcérskej ÚJ a ÚJ s podstatným vpl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vom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13715</wp:posOffset>
            </wp:positionV>
            <wp:extent cx="5869685" cy="19050"/>
            <wp:effectExtent l="0" t="0" r="0" b="0"/>
            <wp:wrapNone/>
            <wp:docPr id="600" name="Freeform 6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13715</wp:posOffset>
            </wp:positionV>
            <wp:extent cx="19050" cy="19050"/>
            <wp:effectExtent l="0" t="0" r="0" b="0"/>
            <wp:wrapNone/>
            <wp:docPr id="601" name="Freeform 6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32765</wp:posOffset>
            </wp:positionV>
            <wp:extent cx="19050" cy="553212"/>
            <wp:effectExtent l="0" t="0" r="0" b="0"/>
            <wp:wrapNone/>
            <wp:docPr id="602" name="Freeform 6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53212"/>
                    </a:xfrm>
                    <a:custGeom>
                      <a:rect l="l" t="t" r="r" b="b"/>
                      <a:pathLst>
                        <a:path w="19050" h="553212">
                          <a:moveTo>
                            <a:pt x="0" y="553212"/>
                          </a:moveTo>
                          <a:lnTo>
                            <a:pt x="19050" y="55321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5321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99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72" w:lineRule="exact"/>
        <w:ind w:left="1350" w:right="196" w:hanging="453"/>
      </w:pPr>
      <w:r>
        <w:drawing>
          <wp:anchor simplePos="0" relativeHeight="25165832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-84745</wp:posOffset>
            </wp:positionV>
            <wp:extent cx="5850635" cy="19050"/>
            <wp:effectExtent l="0" t="0" r="0" b="0"/>
            <wp:wrapNone/>
            <wp:docPr id="603" name="Freeform 6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e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18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opis významných povinností ÚJ vyplývajúcich z dôchodkových programov pre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zamestnancov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7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13843</wp:posOffset>
            </wp:positionV>
            <wp:extent cx="5869685" cy="19050"/>
            <wp:effectExtent l="0" t="0" r="0" b="0"/>
            <wp:wrapNone/>
            <wp:docPr id="604" name="Freeform 6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13843</wp:posOffset>
            </wp:positionV>
            <wp:extent cx="19050" cy="19050"/>
            <wp:effectExtent l="0" t="0" r="0" b="0"/>
            <wp:wrapNone/>
            <wp:docPr id="605" name="Freeform 6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32893</wp:posOffset>
            </wp:positionV>
            <wp:extent cx="19050" cy="629412"/>
            <wp:effectExtent l="0" t="0" r="0" b="0"/>
            <wp:wrapNone/>
            <wp:docPr id="606" name="Freeform 6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29412"/>
                    </a:xfrm>
                    <a:custGeom>
                      <a:rect l="l" t="t" r="r" b="b"/>
                      <a:pathLst>
                        <a:path w="19050" h="629412">
                          <a:moveTo>
                            <a:pt x="0" y="629412"/>
                          </a:moveTo>
                          <a:lnTo>
                            <a:pt x="19050" y="62941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2941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186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30" behindDoc="0" locked="0" layoutInCell="1" allowOverlap="1">
            <wp:simplePos x="0" y="0"/>
            <wp:positionH relativeFrom="page">
              <wp:posOffset>818388</wp:posOffset>
            </wp:positionH>
            <wp:positionV relativeFrom="paragraph">
              <wp:posOffset>117475</wp:posOffset>
            </wp:positionV>
            <wp:extent cx="5850635" cy="19050"/>
            <wp:effectExtent l="0" t="0" r="0" b="0"/>
            <wp:wrapNone/>
            <wp:docPr id="607" name="Freeform 6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350"/>
        </w:tabs>
        <w:spacing w:before="0" w:after="0" w:line="272" w:lineRule="exact"/>
        <w:ind w:left="1350" w:right="-40" w:hanging="453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7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)	Informácie o udelení výlučného alebo osobitného práva, ktorým sa udelilo právo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posk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tovať služb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 vo verejnom záujme, pričom sa uvádza náhrada za túto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spacing w:before="0" w:after="0" w:line="272" w:lineRule="exact"/>
        <w:ind w:left="1350" w:right="-40" w:firstLine="0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činnosť v akejkoľvek forme, a ak sa zároveň v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-2"/>
          <w:sz w:val="22"/>
          <w:szCs w:val="22"/>
        </w:rPr>
        <w:t>y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konávajú aj iné činnosti, uvádzajú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sa aj informácie o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rPr>
          <w:rFonts w:ascii="Times New Roman" w:hAnsi="Times New Roman" w:cs="Times New Roman"/>
          <w:color w:val="010302"/>
        </w:rPr>
        <w:tabs>
          <w:tab w:val="left" w:pos="5854"/>
        </w:tabs>
        <w:spacing w:before="0" w:after="0" w:line="272" w:lineRule="exact"/>
        <w:ind w:left="1974" w:right="-40" w:hanging="357"/>
      </w:pPr>
      <w:r/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a</w:t>
      </w:r>
      <w:r>
        <w:rPr sz="22" baseline="0" dirty="0">
          <w:jc w:val="left"/>
          <w:rFonts w:ascii="Arial CE" w:hAnsi="Arial CE" w:cs="Arial CE"/>
          <w:b/>
          <w:bCs/>
          <w:color w:val="000000"/>
          <w:spacing w:val="42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  </w:t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všetkých formách prijatej náhrady 	; b) účtovných zásadách použitých pri</w:t>
      </w:r>
      <w:r>
        <w:rPr>
          <w:rFonts w:ascii="Times New Roman" w:hAnsi="Times New Roman" w:cs="Times New Roman"/>
          <w:sz w:val="22"/>
          <w:szCs w:val="22"/>
        </w:rPr>
        <w:t> </w:t>
      </w:r>
      <w:r>
        <w:br w:type="textWrapping" w:clear="all"/>
      </w:r>
      <w:r>
        <w:rPr sz="22" baseline="0" dirty="0">
          <w:jc w:val="left"/>
          <w:rFonts w:ascii="Arial CE" w:hAnsi="Arial CE" w:cs="Arial CE"/>
          <w:b/>
          <w:bCs/>
          <w:color w:val="000000"/>
          <w:sz w:val="22"/>
          <w:szCs w:val="22"/>
        </w:rPr>
        <w:t>prideľovaní nákladov a výnosov; c) všetkých druhoch činnosti ÚJ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69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74422</wp:posOffset>
            </wp:positionV>
            <wp:extent cx="19050" cy="19050"/>
            <wp:effectExtent l="0" t="0" r="0" b="0"/>
            <wp:wrapNone/>
            <wp:docPr id="608" name="Freeform 6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72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93472</wp:posOffset>
            </wp:positionV>
            <wp:extent cx="19050" cy="172974"/>
            <wp:effectExtent l="0" t="0" r="0" b="0"/>
            <wp:wrapNone/>
            <wp:docPr id="609" name="Freeform 6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72974"/>
                    </a:xfrm>
                    <a:custGeom>
                      <a:rect l="l" t="t" r="r" b="b"/>
                      <a:pathLst>
                        <a:path w="19050" h="172974">
                          <a:moveTo>
                            <a:pt x="0" y="172974"/>
                          </a:moveTo>
                          <a:lnTo>
                            <a:pt x="19050" y="17297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7297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3" behindDoc="0" locked="0" layoutInCell="1" allowOverlap="1">
            <wp:simplePos x="0" y="0"/>
            <wp:positionH relativeFrom="page">
              <wp:posOffset>6694931</wp:posOffset>
            </wp:positionH>
            <wp:positionV relativeFrom="paragraph">
              <wp:posOffset>72136</wp:posOffset>
            </wp:positionV>
            <wp:extent cx="19050" cy="19050"/>
            <wp:effectExtent l="0" t="0" r="0" b="0"/>
            <wp:wrapNone/>
            <wp:docPr id="610" name="Freeform 6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78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166624</wp:posOffset>
            </wp:positionV>
            <wp:extent cx="19050" cy="19050"/>
            <wp:effectExtent l="0" t="0" r="0" b="0"/>
            <wp:wrapNone/>
            <wp:docPr id="611" name="Freeform 6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10415</wp:posOffset>
            </wp:positionV>
            <wp:extent cx="19050" cy="713994"/>
            <wp:effectExtent l="0" t="0" r="0" b="0"/>
            <wp:wrapNone/>
            <wp:docPr id="612" name="Freeform 6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713994"/>
                    </a:xfrm>
                    <a:custGeom>
                      <a:rect l="l" t="t" r="r" b="b"/>
                      <a:pathLst>
                        <a:path w="19050" h="713994">
                          <a:moveTo>
                            <a:pt x="0" y="713994"/>
                          </a:moveTo>
                          <a:lnTo>
                            <a:pt x="19050" y="713994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71399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82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4319</wp:posOffset>
            </wp:positionV>
            <wp:extent cx="19050" cy="19050"/>
            <wp:effectExtent l="0" t="0" r="0" b="0"/>
            <wp:wrapNone/>
            <wp:docPr id="613" name="Freeform 6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14224</wp:posOffset>
            </wp:positionV>
            <wp:extent cx="19050" cy="19050"/>
            <wp:effectExtent l="0" t="0" r="0" b="0"/>
            <wp:wrapNone/>
            <wp:docPr id="614" name="Freeform 6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33275</wp:posOffset>
            </wp:positionV>
            <wp:extent cx="19050" cy="658368"/>
            <wp:effectExtent l="0" t="0" r="0" b="0"/>
            <wp:wrapNone/>
            <wp:docPr id="615" name="Freeform 6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58368"/>
                    </a:xfrm>
                    <a:custGeom>
                      <a:rect l="l" t="t" r="r" b="b"/>
                      <a:pathLst>
                        <a:path w="19050" h="658368">
                          <a:moveTo>
                            <a:pt x="0" y="658368"/>
                          </a:moveTo>
                          <a:lnTo>
                            <a:pt x="19050" y="65836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5836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5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146812</wp:posOffset>
            </wp:positionV>
            <wp:extent cx="19050" cy="19050"/>
            <wp:effectExtent l="0" t="0" r="0" b="0"/>
            <wp:wrapNone/>
            <wp:docPr id="616" name="Freeform 6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299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65279</wp:posOffset>
            </wp:positionV>
            <wp:extent cx="19050" cy="19050"/>
            <wp:effectExtent l="0" t="0" r="0" b="0"/>
            <wp:wrapNone/>
            <wp:docPr id="617" name="Freeform 6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02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84329</wp:posOffset>
            </wp:positionV>
            <wp:extent cx="19050" cy="536448"/>
            <wp:effectExtent l="0" t="0" r="0" b="0"/>
            <wp:wrapNone/>
            <wp:docPr id="618" name="Freeform 6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36448"/>
                    </a:xfrm>
                    <a:custGeom>
                      <a:rect l="l" t="t" r="r" b="b"/>
                      <a:pathLst>
                        <a:path w="19050" h="536448">
                          <a:moveTo>
                            <a:pt x="0" y="536448"/>
                          </a:moveTo>
                          <a:lnTo>
                            <a:pt x="19050" y="536448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36448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3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75946</wp:posOffset>
            </wp:positionV>
            <wp:extent cx="19050" cy="19050"/>
            <wp:effectExtent l="0" t="0" r="0" b="0"/>
            <wp:wrapNone/>
            <wp:docPr id="619" name="Freeform 6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08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168909</wp:posOffset>
            </wp:positionV>
            <wp:extent cx="19050" cy="19050"/>
            <wp:effectExtent l="0" t="0" r="0" b="0"/>
            <wp:wrapNone/>
            <wp:docPr id="620" name="Freeform 6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12701</wp:posOffset>
            </wp:positionV>
            <wp:extent cx="19050" cy="539496"/>
            <wp:effectExtent l="0" t="0" r="0" b="0"/>
            <wp:wrapNone/>
            <wp:docPr id="621" name="Freeform 6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39496"/>
                    </a:xfrm>
                    <a:custGeom>
                      <a:rect l="l" t="t" r="r" b="b"/>
                      <a:pathLst>
                        <a:path w="19050" h="539496">
                          <a:moveTo>
                            <a:pt x="0" y="539496"/>
                          </a:moveTo>
                          <a:lnTo>
                            <a:pt x="19050" y="539496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39496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2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7366</wp:posOffset>
            </wp:positionV>
            <wp:extent cx="19050" cy="19050"/>
            <wp:effectExtent l="0" t="0" r="0" b="0"/>
            <wp:wrapNone/>
            <wp:docPr id="622" name="Freeform 6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18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98806</wp:posOffset>
            </wp:positionV>
            <wp:extent cx="19050" cy="19050"/>
            <wp:effectExtent l="0" t="0" r="0" b="0"/>
            <wp:wrapNone/>
            <wp:docPr id="623" name="Freeform 6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117856</wp:posOffset>
            </wp:positionV>
            <wp:extent cx="19050" cy="553212"/>
            <wp:effectExtent l="0" t="0" r="0" b="0"/>
            <wp:wrapNone/>
            <wp:docPr id="624" name="Freeform 6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553212"/>
                    </a:xfrm>
                    <a:custGeom>
                      <a:rect l="l" t="t" r="r" b="b"/>
                      <a:pathLst>
                        <a:path w="19050" h="553212">
                          <a:moveTo>
                            <a:pt x="0" y="553212"/>
                          </a:moveTo>
                          <a:lnTo>
                            <a:pt x="19050" y="55321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55321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2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126237</wp:posOffset>
            </wp:positionV>
            <wp:extent cx="19050" cy="19050"/>
            <wp:effectExtent l="0" t="0" r="0" b="0"/>
            <wp:wrapNone/>
            <wp:docPr id="625" name="Freeform 6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28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42418</wp:posOffset>
            </wp:positionV>
            <wp:extent cx="19050" cy="19050"/>
            <wp:effectExtent l="0" t="0" r="0" b="0"/>
            <wp:wrapNone/>
            <wp:docPr id="626" name="Freeform 6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61468</wp:posOffset>
            </wp:positionV>
            <wp:extent cx="19050" cy="629412"/>
            <wp:effectExtent l="0" t="0" r="0" b="0"/>
            <wp:wrapNone/>
            <wp:docPr id="627" name="Freeform 6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629412"/>
                    </a:xfrm>
                    <a:custGeom>
                      <a:rect l="l" t="t" r="r" b="b"/>
                      <a:pathLst>
                        <a:path w="19050" h="629412">
                          <a:moveTo>
                            <a:pt x="0" y="629412"/>
                          </a:moveTo>
                          <a:lnTo>
                            <a:pt x="19050" y="629412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629412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32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146050</wp:posOffset>
            </wp:positionV>
            <wp:extent cx="19050" cy="19050"/>
            <wp:effectExtent l="0" t="0" r="0" b="0"/>
            <wp:wrapNone/>
            <wp:docPr id="628" name="Freeform 6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45" behindDoc="0" locked="0" layoutInCell="1" allowOverlap="1">
            <wp:simplePos x="0" y="0"/>
            <wp:positionH relativeFrom="page">
              <wp:posOffset>821436</wp:posOffset>
            </wp:positionH>
            <wp:positionV relativeFrom="paragraph">
              <wp:posOffset>81281</wp:posOffset>
            </wp:positionV>
            <wp:extent cx="5869685" cy="19050"/>
            <wp:effectExtent l="0" t="0" r="0" b="0"/>
            <wp:wrapNone/>
            <wp:docPr id="629" name="Freeform 6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69685" cy="19050"/>
                    </a:xfrm>
                    <a:custGeom>
                      <a:rect l="l" t="t" r="r" b="b"/>
                      <a:pathLst>
                        <a:path w="5869685" h="19050">
                          <a:moveTo>
                            <a:pt x="0" y="19050"/>
                          </a:moveTo>
                          <a:lnTo>
                            <a:pt x="5869685" y="19050"/>
                          </a:lnTo>
                          <a:lnTo>
                            <a:pt x="586968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821436</wp:posOffset>
            </wp:positionH>
            <wp:positionV relativeFrom="paragraph">
              <wp:posOffset>81281</wp:posOffset>
            </wp:positionV>
            <wp:extent cx="19050" cy="19050"/>
            <wp:effectExtent l="0" t="0" r="0" b="0"/>
            <wp:wrapNone/>
            <wp:docPr id="630" name="Freeform 6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6672071</wp:posOffset>
            </wp:positionH>
            <wp:positionV relativeFrom="paragraph">
              <wp:posOffset>81281</wp:posOffset>
            </wp:positionV>
            <wp:extent cx="19050" cy="19050"/>
            <wp:effectExtent l="0" t="0" r="0" b="0"/>
            <wp:wrapNone/>
            <wp:docPr id="631" name="Freeform 6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821436</wp:posOffset>
            </wp:positionH>
            <wp:positionV relativeFrom="paragraph">
              <wp:posOffset>100331</wp:posOffset>
            </wp:positionV>
            <wp:extent cx="19050" cy="902970"/>
            <wp:effectExtent l="0" t="0" r="0" b="0"/>
            <wp:wrapNone/>
            <wp:docPr id="632" name="Freeform 6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902970"/>
                    </a:xfrm>
                    <a:custGeom>
                      <a:rect l="l" t="t" r="r" b="b"/>
                      <a:pathLst>
                        <a:path w="19050" h="902970">
                          <a:moveTo>
                            <a:pt x="0" y="902970"/>
                          </a:moveTo>
                          <a:lnTo>
                            <a:pt x="19050" y="90297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90297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6672071</wp:posOffset>
            </wp:positionH>
            <wp:positionV relativeFrom="paragraph">
              <wp:posOffset>100331</wp:posOffset>
            </wp:positionV>
            <wp:extent cx="19050" cy="902970"/>
            <wp:effectExtent l="0" t="0" r="0" b="0"/>
            <wp:wrapNone/>
            <wp:docPr id="633" name="Freeform 6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902970"/>
                    </a:xfrm>
                    <a:custGeom>
                      <a:rect l="l" t="t" r="r" b="b"/>
                      <a:pathLst>
                        <a:path w="19050" h="902970">
                          <a:moveTo>
                            <a:pt x="0" y="902970"/>
                          </a:moveTo>
                          <a:lnTo>
                            <a:pt x="19050" y="90297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90297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/>
    </w:p>
    <w:p>
      <w:pPr>
        <w:spacing w:after="243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drawing>
          <wp:anchor simplePos="0" relativeHeight="251658348" behindDoc="0" locked="0" layoutInCell="1" allowOverlap="1">
            <wp:simplePos x="0" y="0"/>
            <wp:positionH relativeFrom="page">
              <wp:posOffset>821436</wp:posOffset>
            </wp:positionH>
            <wp:positionV relativeFrom="paragraph">
              <wp:posOffset>107951</wp:posOffset>
            </wp:positionV>
            <wp:extent cx="5850635" cy="19050"/>
            <wp:effectExtent l="0" t="0" r="0" b="0"/>
            <wp:wrapNone/>
            <wp:docPr id="634" name="Freeform 6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850635" cy="19050"/>
                    </a:xfrm>
                    <a:custGeom>
                      <a:rect l="l" t="t" r="r" b="b"/>
                      <a:pathLst>
                        <a:path w="5850635" h="19050">
                          <a:moveTo>
                            <a:pt x="0" y="19050"/>
                          </a:moveTo>
                          <a:lnTo>
                            <a:pt x="5850635" y="19050"/>
                          </a:lnTo>
                          <a:lnTo>
                            <a:pt x="5850635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6672071</wp:posOffset>
            </wp:positionH>
            <wp:positionV relativeFrom="paragraph">
              <wp:posOffset>107951</wp:posOffset>
            </wp:positionV>
            <wp:extent cx="19050" cy="19050"/>
            <wp:effectExtent l="0" t="0" r="0" b="0"/>
            <wp:wrapNone/>
            <wp:docPr id="635" name="Freeform 6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9050" cy="19050"/>
                    </a:xfrm>
                    <a:custGeom>
                      <a:rect l="l" t="t" r="r" b="b"/>
                      <a:pathLst>
                        <a:path w="19050" h="19050">
                          <a:moveTo>
                            <a:pt x="0" y="19050"/>
                          </a:moveTo>
                          <a:lnTo>
                            <a:pt x="19050" y="19050"/>
                          </a:lnTo>
                          <a:lnTo>
                            <a:pt x="19050" y="0"/>
                          </a:lnTo>
                          <a:lnTo>
                            <a:pt x="0" y="0"/>
                          </a:lnTo>
                          <a:lnTo>
                            <a:pt x="0" y="1905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4" w:h="16850"/>
          <w:pgMar w:top="500" w:right="500" w:bottom="400" w:left="500" w:header="708" w:footer="708" w:gutter="0"/>
          <w:cols w:num="2" w:space="0" w:equalWidth="0">
            <w:col w:w="9897" w:space="-19"/>
            <w:col w:w="201" w:space="0"/>
          </w:cols>
          <w:docGrid w:linePitch="360"/>
        </w:sectPr>
        <w:spacing w:before="0" w:after="0" w:line="219" w:lineRule="exact"/>
        <w:ind w:left="0" w:right="0" w:firstLine="0"/>
      </w:pPr>
      <w:r/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7</w:t>
      </w:r>
      <w:r>
        <w:rPr sz="22" baseline="0" dirty="0">
          <w:jc w:val="left"/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 </w:t>
      </w:r>
    </w:p>
    <w:p>
      <w:r>
        <w:drawing>
          <wp:anchor simplePos="0" relativeHeight="251658241" behindDoc="0" locked="0" layoutInCell="1" allowOverlap="1">
            <wp:simplePos x="0" y="0"/>
            <wp:positionH relativeFrom="page">
              <wp:posOffset>5665723</wp:posOffset>
            </wp:positionH>
            <wp:positionV relativeFrom="page">
              <wp:posOffset>776084</wp:posOffset>
            </wp:positionV>
            <wp:extent cx="656600" cy="244119"/>
            <wp:effectExtent l="0" t="0" r="0" b="0"/>
            <wp:wrapNone/>
            <wp:docPr id="636" name="Freeform 636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5665723" y="776084"/>
                      <a:ext cx="54230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2120449353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  <w:drawing>
          <wp:anchor simplePos="0" relativeHeight="251658241" behindDoc="0" locked="0" layoutInCell="1" allowOverlap="1">
            <wp:simplePos x="0" y="0"/>
            <wp:positionH relativeFrom="page">
              <wp:posOffset>3510788</wp:posOffset>
            </wp:positionH>
            <wp:positionV relativeFrom="page">
              <wp:posOffset>776084</wp:posOffset>
            </wp:positionV>
            <wp:extent cx="548140" cy="244119"/>
            <wp:effectExtent l="0" t="0" r="0" b="0"/>
            <wp:wrapNone/>
            <wp:docPr id="637" name="Freeform 637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510788" y="776084"/>
                      <a:ext cx="433840" cy="129819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04" w:lineRule="exact"/>
                          <w:ind w:left="0" w:right="0" w:firstLine="0"/>
                        </w:pPr>
                        <w:r>
                          <w:rPr sz="15" baseline="0" dirty="0">
                            <w:jc w:val="left"/>
                            <w:rFonts w:ascii="Arial" w:hAnsi="Arial" w:cs="Arial"/>
                            <w:color w:val="000000"/>
                            <w:sz w:val="15"/>
                            <w:szCs w:val="15"/>
                          </w:rPr>
                          <w:t>50689321</w:t>
                        </w:r>
                        <w:r>
                          <w:rPr>
                            <w:rFonts w:ascii="Times New Roman" w:hAnsi="Times New Roman" w:cs="Times New Roman"/>
                            <w:sz w:val="15"/>
                            <w:szCs w:val="15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</w:p>
    <w:sectPr>
      <w:type w:val="continuous"/>
      <w:pgSz w:w="11914" w:h="16850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00603000000000000"/>
    <w:charset w:val="00"/>
    <w:family w:val="auto"/>
    <w:pitch w:val="variable"/>
    <w:sig w:usb0="80000000" w:usb1="00000000" w:usb2="00000000" w:usb3="00000000" w:csb0="00000000" w:csb1="00000000"/>
    <w:embedRegular r:id="rId1" w:fontKey="{EB3430DD-9CB9-4D61-BD0C-6C7AE35E215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documentProtection w:edit="readOnly" w:enforcement="1" w:cryptProviderType="rsaAES" w:cryptAlgorithmClass="hash" w:cryptAlgorithmType="typeAny" w:cryptAlgorithmSid="14" w:cryptSpinCount="100000" w:salt="qBTZwsIAJBvlDelU4YFW0A==" w:hash="02K2abNVJPeoeOlrNYUfHj5d9YvT1YhR4HLvl+uAxg6Sr6EFwwET6PSiHbY/dX8+7nytfVaE9T17neQX14HPSA=="/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><Relationship Id="rId1" Type="http://schemas.openxmlformats.org/officeDocument/2006/relationships/font" Target="../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2021-06-29T19:13:07Z</dcterms:created>
  <dcterms:modified xsi:type="dcterms:W3CDTF">2021-06-29T19:13:07Z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