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5F" w:rsidRPr="00E365C0" w:rsidRDefault="0062625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62625F" w:rsidRPr="00567710" w:rsidRDefault="0062625F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62625F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62625F" w:rsidRPr="00567710" w:rsidRDefault="0062625F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62625F" w:rsidRPr="00567710" w:rsidRDefault="0062625F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TTA SERVICES s.r.o.</w:t>
            </w:r>
          </w:p>
        </w:tc>
      </w:tr>
      <w:tr w:rsidR="0062625F" w:rsidRPr="00567710" w:rsidTr="00927FAE">
        <w:trPr>
          <w:trHeight w:val="340"/>
        </w:trPr>
        <w:tc>
          <w:tcPr>
            <w:tcW w:w="1096" w:type="pct"/>
            <w:vAlign w:val="center"/>
          </w:tcPr>
          <w:p w:rsidR="0062625F" w:rsidRPr="00567710" w:rsidRDefault="0062625F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62625F" w:rsidRPr="00567710" w:rsidRDefault="0062625F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Zvolenská cesta 14, 974 05 Banská Bystrica</w:t>
            </w:r>
          </w:p>
        </w:tc>
      </w:tr>
    </w:tbl>
    <w:p w:rsidR="0062625F" w:rsidRPr="00567710" w:rsidRDefault="0062625F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62625F" w:rsidRDefault="0062625F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62625F" w:rsidRPr="00567710" w:rsidRDefault="0062625F" w:rsidP="003D1D35">
      <w:pPr>
        <w:jc w:val="both"/>
        <w:rPr>
          <w:bCs/>
          <w:sz w:val="20"/>
          <w:szCs w:val="20"/>
        </w:rPr>
      </w:pPr>
    </w:p>
    <w:p w:rsidR="0062625F" w:rsidRPr="00567710" w:rsidRDefault="0062625F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62625F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62625F" w:rsidRPr="00567710" w:rsidRDefault="0062625F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62625F" w:rsidRPr="00567710" w:rsidRDefault="0062625F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62625F" w:rsidRPr="00567710" w:rsidRDefault="0062625F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62625F" w:rsidRPr="00567710" w:rsidRDefault="0062625F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2625F" w:rsidRPr="00567710" w:rsidRDefault="0062625F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625F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62625F" w:rsidRPr="00567710" w:rsidRDefault="0062625F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62625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62625F" w:rsidRPr="00567710" w:rsidRDefault="0062625F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62625F" w:rsidRPr="00567710" w:rsidRDefault="0062625F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62625F" w:rsidRPr="00567710" w:rsidRDefault="0062625F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62625F" w:rsidRPr="00567710" w:rsidRDefault="0062625F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62625F" w:rsidRPr="00567710" w:rsidRDefault="0062625F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62625F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62625F" w:rsidRPr="00567710" w:rsidRDefault="0062625F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62625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62625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62625F" w:rsidRPr="00567710" w:rsidRDefault="0062625F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62625F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62625F" w:rsidRPr="00567710" w:rsidRDefault="0062625F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62625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62625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62625F" w:rsidRPr="00567710" w:rsidRDefault="0062625F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62625F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62625F" w:rsidRPr="00567710" w:rsidRDefault="0062625F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62625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62625F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62625F" w:rsidRPr="00567710" w:rsidRDefault="0062625F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62625F" w:rsidRPr="00567710" w:rsidRDefault="0062625F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62625F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62625F" w:rsidRPr="00567710" w:rsidRDefault="0062625F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62625F" w:rsidRPr="00567710" w:rsidRDefault="0062625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62625F" w:rsidRPr="00567710" w:rsidRDefault="0062625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2625F" w:rsidRPr="00567710" w:rsidRDefault="0062625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2625F" w:rsidRPr="00567710" w:rsidRDefault="0062625F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62625F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62625F" w:rsidRPr="00567710" w:rsidRDefault="0062625F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62625F" w:rsidRPr="00567710" w:rsidRDefault="0062625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62625F" w:rsidRPr="00567710" w:rsidRDefault="0062625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2625F" w:rsidRPr="00567710" w:rsidRDefault="0062625F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2625F" w:rsidRPr="00567710" w:rsidRDefault="0062625F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62625F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2625F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62625F" w:rsidRPr="00567710" w:rsidRDefault="0062625F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62625F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62625F" w:rsidRPr="00567710" w:rsidRDefault="0062625F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62625F" w:rsidRPr="00567710" w:rsidRDefault="0062625F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62625F" w:rsidRPr="00567710" w:rsidRDefault="0062625F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62625F" w:rsidRPr="00567710" w:rsidRDefault="0062625F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2625F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62625F" w:rsidRPr="00567710" w:rsidRDefault="0062625F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62625F" w:rsidRPr="00567710" w:rsidRDefault="0062625F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62625F" w:rsidRPr="00567710" w:rsidRDefault="0062625F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62625F" w:rsidRPr="00567710" w:rsidRDefault="0062625F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2625F" w:rsidRPr="00567710" w:rsidRDefault="0062625F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2625F" w:rsidRPr="00567710" w:rsidRDefault="0062625F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2625F" w:rsidRPr="00567710" w:rsidRDefault="0062625F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62625F" w:rsidRPr="00E365C0" w:rsidRDefault="0062625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62625F" w:rsidRPr="00567710" w:rsidRDefault="0062625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62625F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62625F" w:rsidRPr="00567710" w:rsidRDefault="0062625F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62625F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2625F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62625F" w:rsidRPr="00567710" w:rsidTr="00EE3219">
        <w:trPr>
          <w:trHeight w:val="340"/>
        </w:trPr>
        <w:tc>
          <w:tcPr>
            <w:tcW w:w="9072" w:type="dxa"/>
            <w:gridSpan w:val="7"/>
          </w:tcPr>
          <w:p w:rsidR="0062625F" w:rsidRPr="00567710" w:rsidRDefault="0062625F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62625F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62625F" w:rsidRPr="00567710" w:rsidRDefault="0062625F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2625F" w:rsidRPr="00567710" w:rsidTr="00EE3219">
        <w:trPr>
          <w:trHeight w:val="340"/>
        </w:trPr>
        <w:tc>
          <w:tcPr>
            <w:tcW w:w="9072" w:type="dxa"/>
            <w:gridSpan w:val="7"/>
          </w:tcPr>
          <w:p w:rsidR="0062625F" w:rsidRPr="00567710" w:rsidRDefault="0062625F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62625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EE3219">
        <w:trPr>
          <w:trHeight w:val="340"/>
        </w:trPr>
        <w:tc>
          <w:tcPr>
            <w:tcW w:w="9072" w:type="dxa"/>
            <w:gridSpan w:val="7"/>
          </w:tcPr>
          <w:p w:rsidR="0062625F" w:rsidRPr="00567710" w:rsidRDefault="0062625F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62625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EE3219">
        <w:trPr>
          <w:trHeight w:val="340"/>
        </w:trPr>
        <w:tc>
          <w:tcPr>
            <w:tcW w:w="9072" w:type="dxa"/>
            <w:gridSpan w:val="7"/>
          </w:tcPr>
          <w:p w:rsidR="0062625F" w:rsidRPr="00567710" w:rsidRDefault="0062625F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62625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62625F" w:rsidRPr="00567710" w:rsidTr="00EE3219">
        <w:trPr>
          <w:trHeight w:val="340"/>
        </w:trPr>
        <w:tc>
          <w:tcPr>
            <w:tcW w:w="9072" w:type="dxa"/>
            <w:gridSpan w:val="4"/>
          </w:tcPr>
          <w:p w:rsidR="0062625F" w:rsidRPr="00567710" w:rsidRDefault="0062625F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2625F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2625F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625F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2625F" w:rsidRDefault="0062625F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2625F" w:rsidRPr="00567710" w:rsidRDefault="0062625F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2625F" w:rsidRPr="00E365C0" w:rsidRDefault="0062625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62625F" w:rsidRPr="00567710" w:rsidRDefault="0062625F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62625F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62625F" w:rsidRPr="00567710" w:rsidRDefault="0062625F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62625F" w:rsidRPr="00567710" w:rsidRDefault="0062625F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62625F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62625F" w:rsidRPr="00567710" w:rsidRDefault="0062625F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62625F" w:rsidRPr="00567710" w:rsidRDefault="0062625F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62625F" w:rsidRPr="00567710" w:rsidRDefault="0062625F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62625F" w:rsidRPr="00567710" w:rsidRDefault="0062625F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62625F" w:rsidRPr="00567710" w:rsidRDefault="0062625F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62625F" w:rsidRPr="00567710" w:rsidRDefault="0062625F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62625F" w:rsidRPr="00567710" w:rsidRDefault="0062625F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62625F" w:rsidRPr="00567710" w:rsidRDefault="0062625F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62625F" w:rsidRPr="00567710" w:rsidRDefault="0062625F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62625F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62625F" w:rsidRPr="00567710" w:rsidRDefault="0062625F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62625F" w:rsidRPr="00567710" w:rsidRDefault="0062625F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62625F" w:rsidRPr="00567710" w:rsidRDefault="0062625F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62625F" w:rsidRPr="00567710" w:rsidRDefault="0062625F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62625F" w:rsidRPr="00567710" w:rsidRDefault="0062625F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62625F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62625F" w:rsidRPr="00567710" w:rsidRDefault="0062625F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62625F" w:rsidRPr="00567710" w:rsidRDefault="0062625F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62625F" w:rsidRDefault="0062625F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2625F" w:rsidRPr="00567710" w:rsidRDefault="0062625F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2625F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2625F" w:rsidRPr="00567710" w:rsidRDefault="0062625F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2625F" w:rsidRPr="00567710" w:rsidRDefault="0062625F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2625F" w:rsidRPr="00567710" w:rsidRDefault="0062625F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2625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2625F" w:rsidRPr="00567710" w:rsidRDefault="0062625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2625F" w:rsidRPr="00567710" w:rsidRDefault="0062625F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2625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2625F" w:rsidRPr="00567710" w:rsidRDefault="0062625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2625F" w:rsidRPr="00567710" w:rsidTr="002C1383">
        <w:trPr>
          <w:trHeight w:val="283"/>
        </w:trPr>
        <w:tc>
          <w:tcPr>
            <w:tcW w:w="9072" w:type="dxa"/>
            <w:gridSpan w:val="2"/>
          </w:tcPr>
          <w:p w:rsidR="0062625F" w:rsidRPr="00567710" w:rsidRDefault="0062625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2625F" w:rsidRPr="00567710" w:rsidRDefault="0062625F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2625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2625F" w:rsidRPr="00567710" w:rsidRDefault="0062625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2625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62625F" w:rsidRPr="00567710" w:rsidRDefault="0062625F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62625F" w:rsidRPr="00567710" w:rsidRDefault="0062625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2625F" w:rsidRPr="00567710" w:rsidRDefault="0062625F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62625F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2625F" w:rsidRPr="00567710" w:rsidRDefault="0062625F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2625F" w:rsidRPr="00567710" w:rsidRDefault="0062625F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62625F" w:rsidRPr="00567710" w:rsidRDefault="0062625F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2C1383">
        <w:trPr>
          <w:trHeight w:val="397"/>
        </w:trPr>
        <w:tc>
          <w:tcPr>
            <w:tcW w:w="8789" w:type="dxa"/>
            <w:vAlign w:val="center"/>
          </w:tcPr>
          <w:p w:rsidR="0062625F" w:rsidRPr="00567710" w:rsidRDefault="0062625F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62625F" w:rsidRPr="00567710" w:rsidRDefault="0062625F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2C1383">
        <w:trPr>
          <w:trHeight w:val="397"/>
        </w:trPr>
        <w:tc>
          <w:tcPr>
            <w:tcW w:w="8789" w:type="dxa"/>
          </w:tcPr>
          <w:p w:rsidR="0062625F" w:rsidRPr="00567710" w:rsidRDefault="0062625F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62625F" w:rsidRPr="00567710" w:rsidRDefault="0062625F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2625F" w:rsidRPr="00567710" w:rsidRDefault="0062625F" w:rsidP="00197838">
      <w:pPr>
        <w:spacing w:after="0"/>
        <w:jc w:val="both"/>
        <w:rPr>
          <w:sz w:val="20"/>
          <w:szCs w:val="20"/>
        </w:rPr>
      </w:pPr>
    </w:p>
    <w:p w:rsidR="0062625F" w:rsidRPr="00567710" w:rsidRDefault="0062625F" w:rsidP="00197838">
      <w:pPr>
        <w:spacing w:after="0"/>
        <w:jc w:val="both"/>
        <w:rPr>
          <w:sz w:val="20"/>
          <w:szCs w:val="20"/>
        </w:rPr>
      </w:pPr>
    </w:p>
    <w:p w:rsidR="0062625F" w:rsidRPr="00567710" w:rsidRDefault="0062625F" w:rsidP="00197838">
      <w:pPr>
        <w:spacing w:after="0"/>
        <w:jc w:val="both"/>
        <w:rPr>
          <w:sz w:val="20"/>
          <w:szCs w:val="20"/>
        </w:rPr>
      </w:pPr>
    </w:p>
    <w:p w:rsidR="0062625F" w:rsidRPr="00567710" w:rsidRDefault="0062625F" w:rsidP="00197838">
      <w:pPr>
        <w:spacing w:after="0"/>
        <w:jc w:val="both"/>
        <w:rPr>
          <w:sz w:val="20"/>
          <w:szCs w:val="20"/>
        </w:rPr>
      </w:pPr>
    </w:p>
    <w:p w:rsidR="0062625F" w:rsidRPr="00567710" w:rsidRDefault="0062625F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62625F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62625F" w:rsidRPr="00567710" w:rsidRDefault="0062625F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62625F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62625F" w:rsidRPr="00567710" w:rsidRDefault="0062625F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2625F" w:rsidRPr="00567710" w:rsidRDefault="0062625F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62625F" w:rsidRPr="00567710" w:rsidRDefault="0062625F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2625F" w:rsidRPr="00567710" w:rsidRDefault="0062625F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2625F" w:rsidRPr="00567710" w:rsidRDefault="0062625F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2625F" w:rsidRPr="00567710" w:rsidRDefault="0062625F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62625F" w:rsidRPr="00567710" w:rsidRDefault="0062625F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2625F" w:rsidRPr="00567710" w:rsidRDefault="0062625F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2625F" w:rsidRPr="00567710" w:rsidRDefault="0062625F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2625F" w:rsidRPr="00567710" w:rsidRDefault="0062625F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2625F" w:rsidRPr="00567710" w:rsidRDefault="0062625F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62625F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2625F" w:rsidRPr="00567710" w:rsidRDefault="0062625F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2625F" w:rsidRPr="00567710" w:rsidRDefault="0062625F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2625F" w:rsidRPr="00567710" w:rsidRDefault="0062625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2625F" w:rsidRPr="00567710" w:rsidRDefault="0062625F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2625F" w:rsidRPr="00567710" w:rsidRDefault="0062625F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2625F" w:rsidRPr="00567710" w:rsidRDefault="0062625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2625F" w:rsidRPr="00567710" w:rsidRDefault="0062625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2625F" w:rsidRPr="00567710" w:rsidRDefault="0062625F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2625F" w:rsidRPr="00567710" w:rsidRDefault="0062625F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2625F" w:rsidRPr="00567710" w:rsidRDefault="0062625F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62625F" w:rsidRPr="00567710" w:rsidRDefault="0062625F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2625F" w:rsidRPr="00567710" w:rsidRDefault="0062625F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197838">
      <w:pPr>
        <w:spacing w:after="0"/>
        <w:jc w:val="both"/>
        <w:rPr>
          <w:sz w:val="20"/>
          <w:szCs w:val="20"/>
        </w:rPr>
      </w:pPr>
    </w:p>
    <w:p w:rsidR="0062625F" w:rsidRPr="00567710" w:rsidRDefault="0062625F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62625F" w:rsidRPr="00567710" w:rsidRDefault="0062625F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62625F" w:rsidRPr="00567710" w:rsidRDefault="0062625F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62625F" w:rsidRPr="00567710" w:rsidRDefault="0062625F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62625F" w:rsidRPr="00567710" w:rsidRDefault="0062625F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62625F" w:rsidRPr="00567710" w:rsidRDefault="0062625F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62625F" w:rsidRPr="00567710" w:rsidRDefault="0062625F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62625F" w:rsidRPr="00567710" w:rsidRDefault="0062625F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62625F" w:rsidRPr="00567710" w:rsidRDefault="0062625F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62625F" w:rsidRPr="00567710" w:rsidRDefault="0062625F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62625F" w:rsidRPr="00567710" w:rsidRDefault="0062625F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62625F" w:rsidRPr="00567710" w:rsidRDefault="0062625F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62625F" w:rsidRPr="00567710" w:rsidRDefault="0062625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2625F" w:rsidRDefault="0062625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2625F" w:rsidRDefault="0062625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2625F" w:rsidRDefault="0062625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2625F" w:rsidRDefault="0062625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2625F" w:rsidRDefault="0062625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2625F" w:rsidRPr="006B43DF" w:rsidRDefault="0062625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2625F" w:rsidRPr="00567710" w:rsidRDefault="0062625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2625F" w:rsidRPr="00567710" w:rsidRDefault="0062625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2625F" w:rsidRPr="00567710" w:rsidRDefault="0062625F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62625F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62625F" w:rsidRPr="00567710" w:rsidRDefault="0062625F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62625F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62625F" w:rsidRPr="00567710" w:rsidRDefault="0062625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62625F" w:rsidRPr="00567710" w:rsidRDefault="0062625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2625F" w:rsidRPr="00567710" w:rsidRDefault="0062625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2625F" w:rsidRPr="00567710" w:rsidRDefault="0062625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62625F" w:rsidRPr="00567710" w:rsidRDefault="0062625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62625F" w:rsidRPr="00567710" w:rsidRDefault="0062625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2625F" w:rsidRPr="00567710" w:rsidRDefault="0062625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62625F" w:rsidRPr="00567710" w:rsidRDefault="0062625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62625F" w:rsidRPr="00567710" w:rsidRDefault="0062625F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62625F" w:rsidRPr="00567710" w:rsidRDefault="0062625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62625F" w:rsidRPr="00567710" w:rsidRDefault="0062625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62625F" w:rsidRPr="00567710" w:rsidRDefault="0062625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62625F" w:rsidRPr="00567710" w:rsidRDefault="0062625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62625F" w:rsidRPr="00567710" w:rsidRDefault="0062625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62625F" w:rsidRPr="00567710" w:rsidRDefault="0062625F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62625F" w:rsidRPr="00567710" w:rsidRDefault="0062625F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62625F" w:rsidRPr="00567710" w:rsidRDefault="0062625F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62625F" w:rsidRPr="00567710" w:rsidRDefault="0062625F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62625F" w:rsidRPr="00567710" w:rsidRDefault="0062625F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62625F" w:rsidRPr="00567710" w:rsidRDefault="0062625F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62625F" w:rsidRPr="00567710" w:rsidRDefault="0062625F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62625F" w:rsidRPr="00567710" w:rsidRDefault="0062625F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62625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2625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2625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2625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2625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2625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2625F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62625F" w:rsidRPr="00423603" w:rsidRDefault="0062625F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62625F" w:rsidRPr="00567710" w:rsidRDefault="0062625F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62625F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62625F" w:rsidRPr="00567710" w:rsidRDefault="0062625F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62625F" w:rsidRPr="00567710" w:rsidRDefault="0062625F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62625F" w:rsidRPr="00567710" w:rsidRDefault="0062625F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62625F" w:rsidRPr="00567710" w:rsidRDefault="0062625F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62625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62625F" w:rsidRPr="00567710" w:rsidRDefault="0062625F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62625F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62625F" w:rsidRPr="00567710" w:rsidRDefault="0062625F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62625F" w:rsidRPr="00567710" w:rsidRDefault="0062625F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62625F" w:rsidRPr="00567710" w:rsidRDefault="0062625F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62625F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62625F" w:rsidRPr="00567710" w:rsidRDefault="0062625F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62625F" w:rsidRPr="00567710" w:rsidRDefault="0062625F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62625F" w:rsidRPr="00567710" w:rsidRDefault="0062625F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2625F" w:rsidRPr="00567710" w:rsidRDefault="0062625F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62625F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B06C2C">
      <w:pPr>
        <w:rPr>
          <w:sz w:val="20"/>
          <w:szCs w:val="20"/>
        </w:rPr>
      </w:pPr>
    </w:p>
    <w:p w:rsidR="0062625F" w:rsidRDefault="0062625F" w:rsidP="00B06C2C">
      <w:pPr>
        <w:rPr>
          <w:sz w:val="20"/>
          <w:szCs w:val="20"/>
        </w:rPr>
      </w:pPr>
    </w:p>
    <w:p w:rsidR="0062625F" w:rsidRDefault="0062625F" w:rsidP="00B06C2C">
      <w:pPr>
        <w:rPr>
          <w:sz w:val="20"/>
          <w:szCs w:val="20"/>
        </w:rPr>
      </w:pPr>
    </w:p>
    <w:p w:rsidR="0062625F" w:rsidRPr="00567710" w:rsidRDefault="0062625F" w:rsidP="00B06C2C">
      <w:pPr>
        <w:rPr>
          <w:sz w:val="20"/>
          <w:szCs w:val="20"/>
        </w:rPr>
      </w:pPr>
    </w:p>
    <w:p w:rsidR="0062625F" w:rsidRPr="00567710" w:rsidRDefault="0062625F" w:rsidP="00B06C2C">
      <w:pPr>
        <w:rPr>
          <w:sz w:val="20"/>
          <w:szCs w:val="20"/>
        </w:rPr>
      </w:pPr>
    </w:p>
    <w:p w:rsidR="0062625F" w:rsidRPr="00E365C0" w:rsidRDefault="0062625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62625F" w:rsidRPr="00567710" w:rsidRDefault="0062625F" w:rsidP="0067732B">
      <w:pPr>
        <w:spacing w:after="0"/>
        <w:rPr>
          <w:sz w:val="20"/>
          <w:szCs w:val="20"/>
        </w:rPr>
      </w:pPr>
    </w:p>
    <w:p w:rsidR="0062625F" w:rsidRPr="00567710" w:rsidRDefault="0062625F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2625F" w:rsidRPr="00567710" w:rsidRDefault="0062625F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62625F" w:rsidRPr="00567710" w:rsidRDefault="0062625F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62625F" w:rsidRPr="00567710" w:rsidRDefault="0062625F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62625F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62625F" w:rsidRPr="00567710" w:rsidRDefault="0062625F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62625F" w:rsidRPr="00567710" w:rsidRDefault="0062625F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62625F" w:rsidRPr="00567710" w:rsidRDefault="0062625F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62625F" w:rsidRPr="00567710" w:rsidRDefault="0062625F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62625F" w:rsidRPr="00567710" w:rsidRDefault="0062625F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62625F" w:rsidRPr="00567710" w:rsidRDefault="0062625F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62625F" w:rsidRPr="00567710" w:rsidRDefault="0062625F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62625F" w:rsidRPr="00567710" w:rsidRDefault="0062625F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2625F" w:rsidRPr="00567710" w:rsidRDefault="0062625F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62625F" w:rsidRPr="00567710" w:rsidRDefault="0062625F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62625F" w:rsidRPr="00567710" w:rsidRDefault="0062625F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2625F" w:rsidRPr="00567710" w:rsidRDefault="0062625F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62625F" w:rsidRPr="00567710" w:rsidRDefault="0062625F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62625F" w:rsidRPr="00567710" w:rsidRDefault="0062625F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2625F" w:rsidRPr="00567710" w:rsidRDefault="0062625F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62625F" w:rsidRPr="00567710" w:rsidRDefault="0062625F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2625F" w:rsidRPr="00567710" w:rsidRDefault="0062625F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62625F" w:rsidRPr="00567710" w:rsidRDefault="0062625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62625F" w:rsidRPr="00567710" w:rsidRDefault="0062625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62625F" w:rsidRPr="00567710" w:rsidRDefault="0062625F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62625F" w:rsidRPr="00567710" w:rsidRDefault="0062625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62625F" w:rsidRPr="00567710" w:rsidRDefault="0062625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62625F" w:rsidRPr="00567710" w:rsidRDefault="0062625F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62625F" w:rsidRPr="00567710" w:rsidRDefault="0062625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62625F" w:rsidRPr="00567710" w:rsidRDefault="0062625F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62625F" w:rsidRPr="00567710" w:rsidRDefault="0062625F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62625F" w:rsidRPr="00567710" w:rsidRDefault="0062625F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62625F" w:rsidRPr="00567710" w:rsidRDefault="0062625F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62625F" w:rsidRPr="00567710" w:rsidRDefault="0062625F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2625F" w:rsidRPr="00567710" w:rsidRDefault="0062625F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62625F" w:rsidRPr="00567710" w:rsidRDefault="0062625F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62625F" w:rsidRPr="00567710" w:rsidRDefault="0062625F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62625F" w:rsidRPr="00567710" w:rsidRDefault="0062625F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62625F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62625F" w:rsidRPr="00567710" w:rsidRDefault="0062625F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62625F" w:rsidRPr="00567710" w:rsidRDefault="0062625F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62625F" w:rsidRPr="00567710" w:rsidRDefault="0062625F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62625F" w:rsidRPr="00567710" w:rsidRDefault="0062625F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62625F" w:rsidRPr="00567710" w:rsidRDefault="0062625F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2625F" w:rsidRPr="00567710" w:rsidRDefault="0062625F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2625F" w:rsidRPr="00567710" w:rsidRDefault="0062625F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2625F" w:rsidRPr="00567710" w:rsidRDefault="0062625F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2625F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62625F" w:rsidRPr="00567710" w:rsidRDefault="0062625F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62625F" w:rsidRPr="00567710" w:rsidRDefault="0062625F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62625F" w:rsidRPr="00567710" w:rsidRDefault="0062625F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62625F" w:rsidRPr="00567710" w:rsidRDefault="0062625F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62625F" w:rsidRPr="00567710" w:rsidRDefault="0062625F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62625F" w:rsidRPr="00567710" w:rsidRDefault="0062625F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62625F" w:rsidRPr="00567710" w:rsidRDefault="0062625F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62625F" w:rsidRPr="00567710" w:rsidRDefault="0062625F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62625F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62625F" w:rsidRPr="00567710" w:rsidRDefault="0062625F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62625F" w:rsidRPr="00567710" w:rsidRDefault="0062625F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62625F" w:rsidRPr="00567710" w:rsidRDefault="0062625F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62625F" w:rsidRPr="00567710" w:rsidRDefault="0062625F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62625F" w:rsidRPr="00567710" w:rsidRDefault="0062625F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62625F" w:rsidRPr="00567710" w:rsidRDefault="0062625F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62625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62625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2625F" w:rsidRPr="00567710" w:rsidRDefault="0062625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62625F" w:rsidRPr="00567710" w:rsidRDefault="0062625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25F" w:rsidRPr="00567710" w:rsidRDefault="0062625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62625F" w:rsidRPr="00567710" w:rsidRDefault="0062625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2625F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2625F" w:rsidRPr="00567710" w:rsidRDefault="0062625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62625F" w:rsidRPr="00567710" w:rsidRDefault="0062625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25F" w:rsidRPr="00567710" w:rsidRDefault="0062625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62625F" w:rsidRPr="00567710" w:rsidRDefault="0062625F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62625F" w:rsidRPr="00567710" w:rsidRDefault="0062625F" w:rsidP="000E349D">
      <w:pPr>
        <w:rPr>
          <w:sz w:val="20"/>
          <w:szCs w:val="20"/>
        </w:rPr>
      </w:pPr>
    </w:p>
    <w:p w:rsidR="0062625F" w:rsidRDefault="0062625F" w:rsidP="000E349D">
      <w:pPr>
        <w:rPr>
          <w:sz w:val="20"/>
          <w:szCs w:val="20"/>
        </w:rPr>
      </w:pPr>
    </w:p>
    <w:p w:rsidR="0062625F" w:rsidRPr="00567710" w:rsidRDefault="0062625F" w:rsidP="000E349D">
      <w:pPr>
        <w:rPr>
          <w:sz w:val="20"/>
          <w:szCs w:val="20"/>
        </w:rPr>
      </w:pPr>
    </w:p>
    <w:p w:rsidR="0062625F" w:rsidRDefault="0062625F" w:rsidP="000E349D">
      <w:pPr>
        <w:rPr>
          <w:sz w:val="20"/>
          <w:szCs w:val="20"/>
        </w:rPr>
      </w:pPr>
    </w:p>
    <w:p w:rsidR="0062625F" w:rsidRPr="00E365C0" w:rsidRDefault="0062625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62625F" w:rsidRPr="00567710" w:rsidRDefault="0062625F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62625F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62625F" w:rsidRPr="00567710" w:rsidRDefault="0062625F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62625F" w:rsidRPr="00567710" w:rsidRDefault="0062625F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62625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62625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2625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2625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2625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2625F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62625F" w:rsidRPr="00884643" w:rsidRDefault="0062625F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62625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2625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2625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2625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2625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62625F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62625F" w:rsidRPr="00567710" w:rsidRDefault="0062625F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62625F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62625F" w:rsidRPr="00567710" w:rsidRDefault="0062625F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62625F" w:rsidRPr="00567710" w:rsidRDefault="0062625F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62625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62625F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62625F" w:rsidRPr="00567710" w:rsidRDefault="0062625F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62625F" w:rsidRPr="00567710" w:rsidRDefault="0062625F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62625F" w:rsidRPr="00567710" w:rsidRDefault="0062625F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62625F" w:rsidRPr="00567710" w:rsidRDefault="0062625F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2625F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697C0B" w:rsidRDefault="0062625F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2625F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2625F" w:rsidRPr="00697C0B" w:rsidRDefault="0062625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697C0B" w:rsidRDefault="0062625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697C0B" w:rsidRDefault="0062625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697C0B" w:rsidRDefault="0062625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697C0B" w:rsidRDefault="0062625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697C0B" w:rsidRDefault="0062625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697C0B" w:rsidRDefault="0062625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697C0B" w:rsidRDefault="0062625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2625F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697C0B" w:rsidRDefault="0062625F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2625F" w:rsidRPr="00567710" w:rsidRDefault="0062625F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62625F" w:rsidRPr="00567710" w:rsidRDefault="0062625F" w:rsidP="000E349D">
      <w:pPr>
        <w:rPr>
          <w:sz w:val="20"/>
          <w:szCs w:val="20"/>
        </w:rPr>
      </w:pPr>
    </w:p>
    <w:p w:rsidR="0062625F" w:rsidRPr="00567710" w:rsidRDefault="0062625F" w:rsidP="000E349D">
      <w:pPr>
        <w:rPr>
          <w:sz w:val="20"/>
          <w:szCs w:val="20"/>
        </w:rPr>
      </w:pPr>
    </w:p>
    <w:p w:rsidR="0062625F" w:rsidRPr="00567710" w:rsidRDefault="0062625F" w:rsidP="000E349D">
      <w:pPr>
        <w:rPr>
          <w:sz w:val="20"/>
          <w:szCs w:val="20"/>
        </w:rPr>
      </w:pPr>
    </w:p>
    <w:p w:rsidR="0062625F" w:rsidRPr="00567710" w:rsidRDefault="0062625F" w:rsidP="000E349D">
      <w:pPr>
        <w:rPr>
          <w:sz w:val="20"/>
          <w:szCs w:val="20"/>
        </w:rPr>
      </w:pPr>
    </w:p>
    <w:p w:rsidR="0062625F" w:rsidRPr="00567710" w:rsidRDefault="0062625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2625F" w:rsidRPr="00567710" w:rsidRDefault="0062625F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62625F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62625F" w:rsidRPr="00567710" w:rsidRDefault="0062625F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2625F" w:rsidRPr="00567710" w:rsidRDefault="0062625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2625F" w:rsidRPr="00567710" w:rsidRDefault="0062625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2625F" w:rsidRPr="00567710" w:rsidRDefault="0062625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2625F" w:rsidRPr="00567710" w:rsidRDefault="0062625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2625F" w:rsidRPr="00567710" w:rsidRDefault="0062625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2625F" w:rsidRPr="00567710" w:rsidRDefault="0062625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2625F" w:rsidRPr="00567710" w:rsidRDefault="0062625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2625F" w:rsidRPr="00567710" w:rsidRDefault="0062625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2625F" w:rsidRPr="00567710" w:rsidRDefault="0062625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2625F" w:rsidRPr="00567710" w:rsidRDefault="0062625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625F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62625F" w:rsidRPr="00567710" w:rsidRDefault="0062625F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62625F" w:rsidRPr="00567710" w:rsidRDefault="0062625F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62625F" w:rsidRPr="00567710" w:rsidRDefault="0062625F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62625F" w:rsidRPr="00567710" w:rsidRDefault="0062625F" w:rsidP="003F4447"/>
    <w:p w:rsidR="0062625F" w:rsidRPr="00E365C0" w:rsidRDefault="0062625F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2625F" w:rsidRPr="00567710" w:rsidRDefault="0062625F" w:rsidP="0067732B">
      <w:pPr>
        <w:spacing w:after="0"/>
        <w:rPr>
          <w:sz w:val="20"/>
          <w:szCs w:val="20"/>
        </w:rPr>
      </w:pPr>
    </w:p>
    <w:p w:rsidR="0062625F" w:rsidRPr="00567710" w:rsidRDefault="0062625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2625F" w:rsidRPr="00567710" w:rsidRDefault="0062625F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2625F" w:rsidRPr="00567710" w:rsidRDefault="0062625F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2625F" w:rsidRPr="00567710" w:rsidRDefault="0062625F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2625F" w:rsidRPr="00567710" w:rsidRDefault="0062625F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2625F" w:rsidRPr="00567710" w:rsidRDefault="0062625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62625F" w:rsidRPr="00567710" w:rsidRDefault="0062625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62625F" w:rsidRDefault="0062625F" w:rsidP="004268D2">
      <w:pPr>
        <w:spacing w:after="0" w:line="240" w:lineRule="auto"/>
        <w:rPr>
          <w:sz w:val="20"/>
          <w:szCs w:val="20"/>
        </w:rPr>
      </w:pPr>
    </w:p>
    <w:p w:rsidR="0062625F" w:rsidRPr="00567710" w:rsidRDefault="0062625F" w:rsidP="004268D2">
      <w:pPr>
        <w:spacing w:after="0" w:line="240" w:lineRule="auto"/>
        <w:rPr>
          <w:sz w:val="20"/>
          <w:szCs w:val="20"/>
        </w:rPr>
      </w:pPr>
    </w:p>
    <w:p w:rsidR="0062625F" w:rsidRPr="00567710" w:rsidRDefault="0062625F" w:rsidP="004268D2">
      <w:pPr>
        <w:spacing w:after="0" w:line="240" w:lineRule="auto"/>
        <w:rPr>
          <w:sz w:val="20"/>
          <w:szCs w:val="20"/>
        </w:rPr>
      </w:pPr>
    </w:p>
    <w:p w:rsidR="0062625F" w:rsidRPr="00567710" w:rsidRDefault="0062625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62625F" w:rsidRPr="00567710" w:rsidRDefault="0062625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62625F" w:rsidRPr="00567710" w:rsidRDefault="0062625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62625F" w:rsidRPr="00567710" w:rsidRDefault="0062625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62625F" w:rsidRPr="00567710" w:rsidRDefault="0062625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62625F" w:rsidRPr="00567710" w:rsidRDefault="0062625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62625F" w:rsidRPr="00567710" w:rsidRDefault="0062625F" w:rsidP="0003344F">
      <w:pPr>
        <w:spacing w:after="0" w:line="240" w:lineRule="auto"/>
        <w:rPr>
          <w:i/>
          <w:sz w:val="20"/>
          <w:szCs w:val="20"/>
        </w:rPr>
      </w:pPr>
    </w:p>
    <w:p w:rsidR="0062625F" w:rsidRPr="00567710" w:rsidRDefault="0062625F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62625F" w:rsidRPr="00567710" w:rsidRDefault="0062625F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62625F" w:rsidRPr="00567710" w:rsidRDefault="0062625F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62625F" w:rsidRPr="00567710" w:rsidRDefault="0062625F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62625F" w:rsidRPr="00567710" w:rsidRDefault="0062625F" w:rsidP="0003344F">
      <w:pPr>
        <w:spacing w:after="0" w:line="240" w:lineRule="auto"/>
        <w:rPr>
          <w:sz w:val="20"/>
          <w:szCs w:val="20"/>
        </w:rPr>
      </w:pPr>
    </w:p>
    <w:sectPr w:rsidR="0062625F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25F" w:rsidRDefault="0062625F" w:rsidP="00107589">
      <w:pPr>
        <w:spacing w:after="0" w:line="240" w:lineRule="auto"/>
      </w:pPr>
      <w:r>
        <w:separator/>
      </w:r>
    </w:p>
  </w:endnote>
  <w:endnote w:type="continuationSeparator" w:id="0">
    <w:p w:rsidR="0062625F" w:rsidRDefault="0062625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25F" w:rsidRDefault="0062625F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62625F" w:rsidRDefault="006262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25F" w:rsidRDefault="0062625F" w:rsidP="00107589">
      <w:pPr>
        <w:spacing w:after="0" w:line="240" w:lineRule="auto"/>
      </w:pPr>
      <w:r>
        <w:separator/>
      </w:r>
    </w:p>
  </w:footnote>
  <w:footnote w:type="continuationSeparator" w:id="0">
    <w:p w:rsidR="0062625F" w:rsidRDefault="0062625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25F" w:rsidRDefault="0062625F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62625F" w:rsidTr="00F53E2A">
      <w:trPr>
        <w:trHeight w:val="326"/>
      </w:trPr>
      <w:tc>
        <w:tcPr>
          <w:tcW w:w="2529" w:type="dxa"/>
          <w:vAlign w:val="center"/>
        </w:tcPr>
        <w:p w:rsidR="0062625F" w:rsidRDefault="0062625F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62625F" w:rsidRDefault="0062625F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62625F" w:rsidRDefault="0062625F" w:rsidP="002D6908">
          <w:pPr>
            <w:spacing w:after="0" w:line="240" w:lineRule="auto"/>
          </w:pPr>
          <w:r>
            <w:t>IČO:47537302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62625F" w:rsidRDefault="0062625F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62625F" w:rsidRDefault="0062625F" w:rsidP="002D6908">
          <w:pPr>
            <w:spacing w:after="0" w:line="240" w:lineRule="auto"/>
          </w:pPr>
          <w:r>
            <w:t>DIČ:2023949697</w:t>
          </w:r>
        </w:p>
      </w:tc>
    </w:tr>
  </w:tbl>
  <w:p w:rsidR="0062625F" w:rsidRPr="004268D2" w:rsidRDefault="0062625F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22FF"/>
    <w:rsid w:val="00595DE0"/>
    <w:rsid w:val="005A378F"/>
    <w:rsid w:val="005A765F"/>
    <w:rsid w:val="005B1CA5"/>
    <w:rsid w:val="005C3552"/>
    <w:rsid w:val="005C38D7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2625F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041C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9DD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B60DC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3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3082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827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828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829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830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83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3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2381</Words>
  <Characters>13577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8</cp:revision>
  <cp:lastPrinted>2019-01-11T06:48:00Z</cp:lastPrinted>
  <dcterms:created xsi:type="dcterms:W3CDTF">2019-03-18T17:41:00Z</dcterms:created>
  <dcterms:modified xsi:type="dcterms:W3CDTF">2019-07-01T11:28:00Z</dcterms:modified>
</cp:coreProperties>
</file>