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  <w:bCs/>
        </w:rPr>
        <w:id w:val="-916388386"/>
        <w:docPartObj>
          <w:docPartGallery w:val="Cover Pages"/>
          <w:docPartUnique/>
        </w:docPartObj>
      </w:sdtPr>
      <w:sdtContent>
        <w:p w14:paraId="77558DE4" w14:textId="714AFBF8" w:rsidR="002F2F24" w:rsidRDefault="002F2F2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 wp14:anchorId="04A9D252" wp14:editId="50C2C939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ové pole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B2B2B2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900"/>
                                  <w:gridCol w:w="3697"/>
                                </w:tblGrid>
                                <w:tr w:rsidR="00C41FEC" w14:paraId="2964AD48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50950793" w14:textId="003CB607" w:rsidR="00C41FEC" w:rsidRDefault="00C41FEC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41FE97C" wp14:editId="64BF8A2B">
                                            <wp:extent cx="3924300" cy="3924300"/>
                                            <wp:effectExtent l="0" t="0" r="0" b="0"/>
                                            <wp:docPr id="16" name="Obrázok 1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6" name="Obrázok 16"/>
                                                    <pic:cNvPicPr/>
                                                  </pic:nvPicPr>
                                                  <pic:blipFill>
                                                    <a:blip r:embed="rId12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924300" cy="39243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Názov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14:paraId="00507217" w14:textId="5605AFB8" w:rsidR="00C41FEC" w:rsidRDefault="00C41FEC">
                                          <w:pPr>
                                            <w:pStyle w:val="Bezriadkovania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>VÝROčná správa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Podnadpis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14:paraId="29358E1C" w14:textId="2AF0C265" w:rsidR="00C41FEC" w:rsidRDefault="00C41FEC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FR 2020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14:paraId="4A06E26E" w14:textId="2C17AEE4" w:rsidR="00C41FEC" w:rsidRPr="002F2F24" w:rsidRDefault="00C41FEC">
                                      <w:pPr>
                                        <w:pStyle w:val="Bezriadkovania"/>
                                        <w:rPr>
                                          <w:caps/>
                                          <w:color w:val="EF4623" w:themeColor="accent1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2F2F24">
                                        <w:rPr>
                                          <w:caps/>
                                          <w:color w:val="EF4623" w:themeColor="accent1"/>
                                          <w:sz w:val="26"/>
                                          <w:szCs w:val="26"/>
                                        </w:rPr>
                                        <w:t>Centrum amadeus n.o.</w:t>
                                      </w:r>
                                    </w:p>
                                    <w:sdt>
                                      <w:sdtPr>
                                        <w:rPr>
                                          <w:color w:val="000000" w:themeColor="text1"/>
                                        </w:rPr>
                                        <w:alias w:val="Abstrahovať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p w14:paraId="4CAA4703" w14:textId="3A1F13A0" w:rsidR="00C41FEC" w:rsidRDefault="00C41FEC" w:rsidP="002F2F24">
                                          <w:pPr>
                                            <w:spacing w:line="276" w:lineRule="auto"/>
                                            <w:rPr>
                                              <w:color w:val="000000" w:themeColor="text1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</w:rPr>
                                            <w:t>Prvé špecializované centrum cielenej muzikoterapie na Slovensku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B2B2B2" w:themeColor="accent2"/>
                                          <w:sz w:val="26"/>
                                          <w:szCs w:val="26"/>
                                        </w:rPr>
                                        <w:alias w:val="Autor"/>
                                        <w:tag w:val=""/>
                                        <w:id w:val="-279026076"/>
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<w:text/>
                                      </w:sdtPr>
                                      <w:sdtContent>
                                        <w:p w14:paraId="3B732544" w14:textId="333AD3C2" w:rsidR="00C41FEC" w:rsidRDefault="00C41FEC" w:rsidP="002F2F24">
                                          <w:pPr>
                                            <w:pStyle w:val="Bezriadkovania"/>
                                            <w:spacing w:line="276" w:lineRule="auto"/>
                                            <w:rPr>
                                              <w:color w:val="B2B2B2" w:themeColor="accent2"/>
                                              <w:sz w:val="26"/>
                                              <w:szCs w:val="26"/>
                                            </w:rPr>
                                          </w:pPr>
                                          <w:r>
                                            <w:rPr>
                                              <w:color w:val="B2B2B2" w:themeColor="accent2"/>
                                              <w:sz w:val="26"/>
                                              <w:szCs w:val="26"/>
                                            </w:rPr>
                                            <w:t>www.centrumamadeus.sk</w:t>
                                          </w:r>
                                        </w:p>
                                      </w:sdtContent>
                                    </w:sdt>
                                    <w:p w14:paraId="4B69801D" w14:textId="4858B95E" w:rsidR="00C41FEC" w:rsidRDefault="00C41FEC">
                                      <w:pPr>
                                        <w:pStyle w:val="Bezriadkovania"/>
                                      </w:pPr>
                                      <w:sdt>
                                        <w:sdtPr>
                                          <w:rPr>
                                            <w:color w:val="000000" w:themeColor="text2"/>
                                          </w:rPr>
                                          <w:alias w:val="Kurz"/>
                                          <w:tag w:val="Kurz"/>
                                          <w:id w:val="-710501431"/>
                                          <w:showingPlcHdr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Content>
                                          <w:r>
                                            <w:rPr>
                                              <w:color w:val="000000" w:themeColor="text2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14:paraId="16586758" w14:textId="77777777" w:rsidR="00C41FEC" w:rsidRDefault="00C41FEC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04A9D252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38" o:spid="_x0000_s1026" type="#_x0000_t202" style="position:absolute;margin-left:0;margin-top:0;width:134.85pt;height:302.4pt;z-index:25167462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B2B2B2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900"/>
                            <w:gridCol w:w="3697"/>
                          </w:tblGrid>
                          <w:tr w:rsidR="00C41FEC" w14:paraId="2964AD48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50950793" w14:textId="003CB607" w:rsidR="00C41FEC" w:rsidRDefault="00C41FEC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41FE97C" wp14:editId="64BF8A2B">
                                      <wp:extent cx="3924300" cy="3924300"/>
                                      <wp:effectExtent l="0" t="0" r="0" b="0"/>
                                      <wp:docPr id="16" name="Obrázok 1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6" name="Obrázok 16"/>
                                              <pic:cNvPicPr/>
                                            </pic:nvPicPr>
                                            <pic:blipFill>
                                              <a:blip r:embed="rId1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924300" cy="39243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Názov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00507217" w14:textId="5605AFB8" w:rsidR="00C41FEC" w:rsidRDefault="00C41FEC">
                                    <w:pPr>
                                      <w:pStyle w:val="Bezriadkovania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>VÝROčná správa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Podnadpis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29358E1C" w14:textId="2AF0C265" w:rsidR="00C41FEC" w:rsidRDefault="00C41FEC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FR 2020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14:paraId="4A06E26E" w14:textId="2C17AEE4" w:rsidR="00C41FEC" w:rsidRPr="002F2F24" w:rsidRDefault="00C41FEC">
                                <w:pPr>
                                  <w:pStyle w:val="Bezriadkovania"/>
                                  <w:rPr>
                                    <w:caps/>
                                    <w:color w:val="EF4623" w:themeColor="accent1"/>
                                    <w:sz w:val="26"/>
                                    <w:szCs w:val="26"/>
                                  </w:rPr>
                                </w:pPr>
                                <w:r w:rsidRPr="002F2F24">
                                  <w:rPr>
                                    <w:caps/>
                                    <w:color w:val="EF4623" w:themeColor="accent1"/>
                                    <w:sz w:val="26"/>
                                    <w:szCs w:val="26"/>
                                  </w:rPr>
                                  <w:t>Centrum amadeus n.o.</w:t>
                                </w:r>
                              </w:p>
                              <w:sdt>
                                <w:sdtPr>
                                  <w:rPr>
                                    <w:color w:val="000000" w:themeColor="text1"/>
                                  </w:rPr>
                                  <w:alias w:val="Abstrahovať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p w14:paraId="4CAA4703" w14:textId="3A1F13A0" w:rsidR="00C41FEC" w:rsidRDefault="00C41FEC" w:rsidP="002F2F24">
                                    <w:pPr>
                                      <w:spacing w:line="276" w:lineRule="auto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Prvé špecializované centrum cielenej muzikoterapie na Slovensku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B2B2B2" w:themeColor="accent2"/>
                                    <w:sz w:val="26"/>
                                    <w:szCs w:val="26"/>
                                  </w:rPr>
                                  <w:alias w:val="Autor"/>
                                  <w:tag w:val=""/>
                                  <w:id w:val="-279026076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3B732544" w14:textId="333AD3C2" w:rsidR="00C41FEC" w:rsidRDefault="00C41FEC" w:rsidP="002F2F24">
                                    <w:pPr>
                                      <w:pStyle w:val="Bezriadkovania"/>
                                      <w:spacing w:line="276" w:lineRule="auto"/>
                                      <w:rPr>
                                        <w:color w:val="B2B2B2" w:themeColor="accent2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color w:val="B2B2B2" w:themeColor="accent2"/>
                                        <w:sz w:val="26"/>
                                        <w:szCs w:val="26"/>
                                      </w:rPr>
                                      <w:t>www.centrumamadeus.sk</w:t>
                                    </w:r>
                                  </w:p>
                                </w:sdtContent>
                              </w:sdt>
                              <w:p w14:paraId="4B69801D" w14:textId="4858B95E" w:rsidR="00C41FEC" w:rsidRDefault="00C41FEC">
                                <w:pPr>
                                  <w:pStyle w:val="Bezriadkovania"/>
                                </w:pPr>
                                <w:sdt>
                                  <w:sdtPr>
                                    <w:rPr>
                                      <w:color w:val="000000" w:themeColor="text2"/>
                                    </w:rPr>
                                    <w:alias w:val="Kurz"/>
                                    <w:tag w:val="Kurz"/>
                                    <w:id w:val="-71050143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000000" w:themeColor="text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16586758" w14:textId="77777777" w:rsidR="00C41FEC" w:rsidRDefault="00C41FEC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b/>
              <w:bCs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404040" w:themeColor="text1" w:themeTint="BF"/>
          <w:sz w:val="20"/>
          <w:szCs w:val="20"/>
        </w:rPr>
        <w:id w:val="98757863"/>
        <w:docPartObj>
          <w:docPartGallery w:val="Table of Contents"/>
          <w:docPartUnique/>
        </w:docPartObj>
      </w:sdtPr>
      <w:sdtContent>
        <w:p w14:paraId="0B723D71" w14:textId="3C79E310" w:rsidR="00E978D4" w:rsidRPr="00C41FEC" w:rsidRDefault="00E978D4">
          <w:pPr>
            <w:pStyle w:val="Hlavikaobsahu"/>
            <w:rPr>
              <w:color w:val="EF4623" w:themeColor="accent1"/>
            </w:rPr>
          </w:pPr>
          <w:r w:rsidRPr="00C41FEC">
            <w:rPr>
              <w:color w:val="EF4623" w:themeColor="accent1"/>
            </w:rPr>
            <w:t>Obsah</w:t>
          </w:r>
        </w:p>
        <w:p w14:paraId="074B05BA" w14:textId="5943BA33" w:rsidR="00442728" w:rsidRDefault="00E978D4">
          <w:pPr>
            <w:pStyle w:val="Obsah10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0000579" w:history="1">
            <w:r w:rsidR="00442728" w:rsidRPr="00C80020">
              <w:rPr>
                <w:rStyle w:val="Hypertextovprepojenie"/>
                <w:noProof/>
              </w:rPr>
              <w:t>Organizácia a činnosť</w:t>
            </w:r>
            <w:r w:rsidR="00442728">
              <w:rPr>
                <w:noProof/>
                <w:webHidden/>
              </w:rPr>
              <w:tab/>
            </w:r>
            <w:r w:rsidR="00442728">
              <w:rPr>
                <w:noProof/>
                <w:webHidden/>
              </w:rPr>
              <w:fldChar w:fldCharType="begin"/>
            </w:r>
            <w:r w:rsidR="00442728">
              <w:rPr>
                <w:noProof/>
                <w:webHidden/>
              </w:rPr>
              <w:instrText xml:space="preserve"> PAGEREF _Toc70000579 \h </w:instrText>
            </w:r>
            <w:r w:rsidR="00442728">
              <w:rPr>
                <w:noProof/>
                <w:webHidden/>
              </w:rPr>
            </w:r>
            <w:r w:rsidR="00442728">
              <w:rPr>
                <w:noProof/>
                <w:webHidden/>
              </w:rPr>
              <w:fldChar w:fldCharType="separate"/>
            </w:r>
            <w:r w:rsidR="00442728">
              <w:rPr>
                <w:noProof/>
                <w:webHidden/>
              </w:rPr>
              <w:t>1</w:t>
            </w:r>
            <w:r w:rsidR="00442728">
              <w:rPr>
                <w:noProof/>
                <w:webHidden/>
              </w:rPr>
              <w:fldChar w:fldCharType="end"/>
            </w:r>
          </w:hyperlink>
        </w:p>
        <w:p w14:paraId="6427702F" w14:textId="3C5C4E11" w:rsidR="00442728" w:rsidRDefault="00442728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80" w:history="1">
            <w:r w:rsidRPr="00C80020">
              <w:rPr>
                <w:rStyle w:val="Hypertextovprepojenie"/>
                <w:noProof/>
              </w:rPr>
              <w:t>Centrum Amadeus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079D14" w14:textId="20FDA29D" w:rsidR="00442728" w:rsidRDefault="00442728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81" w:history="1">
            <w:r w:rsidRPr="00C80020">
              <w:rPr>
                <w:rStyle w:val="Hypertextovprepojenie"/>
                <w:noProof/>
              </w:rPr>
              <w:t>Ľudia v organizácii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1F896" w14:textId="408055B5" w:rsidR="00442728" w:rsidRDefault="00442728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82" w:history="1">
            <w:r w:rsidRPr="00C80020">
              <w:rPr>
                <w:rStyle w:val="Hypertextovprepojenie"/>
                <w:noProof/>
              </w:rPr>
              <w:t>História, poslanie, ciele, hodnoty a štandardy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A50AF" w14:textId="373B46C6" w:rsidR="00442728" w:rsidRDefault="00442728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83" w:history="1">
            <w:r w:rsidRPr="00C80020">
              <w:rPr>
                <w:rStyle w:val="Hypertextovprepojenie"/>
                <w:noProof/>
              </w:rPr>
              <w:t>Štruktúra organizácie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61A46" w14:textId="692A2783" w:rsidR="00442728" w:rsidRDefault="00442728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84" w:history="1">
            <w:r w:rsidRPr="00C80020">
              <w:rPr>
                <w:rStyle w:val="Hypertextovprepojenie"/>
                <w:noProof/>
              </w:rPr>
              <w:t>Činnosť v roku 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ABAF5" w14:textId="2EAEEEA2" w:rsidR="00442728" w:rsidRDefault="00442728">
          <w:pPr>
            <w:pStyle w:val="Obsah10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85" w:history="1">
            <w:r w:rsidRPr="00C80020">
              <w:rPr>
                <w:rStyle w:val="Hypertextovprepojenie"/>
                <w:noProof/>
              </w:rPr>
              <w:t>Finančný súhrn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32670" w14:textId="2000A7E1" w:rsidR="00442728" w:rsidRDefault="00442728">
          <w:pPr>
            <w:pStyle w:val="Obsah10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86" w:history="1">
            <w:r w:rsidRPr="00C80020">
              <w:rPr>
                <w:rStyle w:val="Hypertextovprepojenie"/>
                <w:noProof/>
              </w:rPr>
              <w:t>Finančné výkazy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F683EF" w14:textId="5D6473FF" w:rsidR="00442728" w:rsidRDefault="00442728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87" w:history="1">
            <w:r w:rsidRPr="00C80020">
              <w:rPr>
                <w:rStyle w:val="Hypertextovprepojenie"/>
                <w:noProof/>
              </w:rPr>
              <w:t>Účtovná závierka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03B38" w14:textId="4E7A8458" w:rsidR="00442728" w:rsidRDefault="00442728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88" w:history="1">
            <w:r w:rsidRPr="00C80020">
              <w:rPr>
                <w:rStyle w:val="Hypertextovprepojenie"/>
                <w:noProof/>
              </w:rPr>
              <w:t>Výkaz o príjmoch a výdavkoch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CB38E" w14:textId="09B4A9CC" w:rsidR="00442728" w:rsidRDefault="00442728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89" w:history="1">
            <w:r w:rsidRPr="00C80020">
              <w:rPr>
                <w:rStyle w:val="Hypertextovprepojenie"/>
                <w:noProof/>
              </w:rPr>
              <w:t>Výkaz o majetku a záväzkoch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10AC1" w14:textId="0D2D9FFF" w:rsidR="00442728" w:rsidRDefault="00442728">
          <w:pPr>
            <w:pStyle w:val="Obsah2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90" w:history="1">
            <w:r w:rsidRPr="00C80020">
              <w:rPr>
                <w:rStyle w:val="Hypertextovprepojenie"/>
                <w:noProof/>
              </w:rPr>
              <w:t>Výkaz o peňažnom toku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6627C" w14:textId="781FDFF4" w:rsidR="00442728" w:rsidRDefault="00442728">
          <w:pPr>
            <w:pStyle w:val="Obsah10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91" w:history="1">
            <w:r w:rsidRPr="00C80020">
              <w:rPr>
                <w:rStyle w:val="Hypertextovprepojenie"/>
                <w:noProof/>
              </w:rPr>
              <w:t>Poznámky k finančným výkazom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5CF6C1" w14:textId="26F1588F" w:rsidR="00442728" w:rsidRDefault="00442728">
          <w:pPr>
            <w:pStyle w:val="Obsah10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92" w:history="1">
            <w:r w:rsidRPr="00C80020">
              <w:rPr>
                <w:rStyle w:val="Hypertextovprepojenie"/>
                <w:noProof/>
              </w:rPr>
              <w:t>Správa nezávislého audítora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31D6F" w14:textId="5D833B7C" w:rsidR="00442728" w:rsidRDefault="00442728">
          <w:pPr>
            <w:pStyle w:val="Obsah10"/>
            <w:tabs>
              <w:tab w:val="right" w:leader="dot" w:pos="8186"/>
            </w:tabs>
            <w:rPr>
              <w:rFonts w:eastAsiaTheme="minorEastAsia"/>
              <w:noProof/>
              <w:color w:val="auto"/>
              <w:sz w:val="22"/>
              <w:szCs w:val="22"/>
            </w:rPr>
          </w:pPr>
          <w:hyperlink w:anchor="_Toc70000593" w:history="1">
            <w:r w:rsidRPr="00C80020">
              <w:rPr>
                <w:rStyle w:val="Hypertextovprepojenie"/>
                <w:noProof/>
              </w:rPr>
              <w:t>Informácie o neziskovej organizácii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_Toc70000593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ABCC5A" w14:textId="403D0490" w:rsidR="00E978D4" w:rsidRDefault="00E978D4">
          <w:r>
            <w:rPr>
              <w:b/>
              <w:bCs/>
            </w:rPr>
            <w:fldChar w:fldCharType="end"/>
          </w:r>
        </w:p>
      </w:sdtContent>
    </w:sdt>
    <w:p w14:paraId="04D4EC43" w14:textId="77777777" w:rsidR="00D80DD8" w:rsidRDefault="00D80DD8">
      <w:pPr>
        <w:sectPr w:rsidR="00D80DD8" w:rsidSect="00C7459F">
          <w:headerReference w:type="default" r:id="rId13"/>
          <w:footerReference w:type="default" r:id="rId14"/>
          <w:pgSz w:w="11907" w:h="16839" w:code="9"/>
          <w:pgMar w:top="1148" w:right="700" w:bottom="765" w:left="3011" w:header="1148" w:footer="709" w:gutter="0"/>
          <w:pgNumType w:fmt="lowerRoman" w:start="0"/>
          <w:cols w:space="720"/>
          <w:titlePg/>
          <w:docGrid w:linePitch="360"/>
        </w:sectPr>
      </w:pPr>
    </w:p>
    <w:p w14:paraId="777869B4" w14:textId="05E953D3" w:rsidR="00D80DD8" w:rsidRDefault="006774DE" w:rsidP="006774DE">
      <w:pPr>
        <w:pStyle w:val="hlavika1"/>
      </w:pPr>
      <w:bookmarkStart w:id="0" w:name="_Toc321140622"/>
      <w:bookmarkStart w:id="1" w:name="_Toc70000579"/>
      <w:r>
        <w:rPr>
          <w:noProof/>
        </w:rPr>
        <w:lastRenderedPageBreak/>
        <mc:AlternateContent>
          <mc:Choice Requires="wps">
            <w:drawing>
              <wp:anchor distT="0" distB="2743200" distL="182880" distR="182880" simplePos="0" relativeHeight="251659264" behindDoc="0" locked="0" layoutInCell="1" allowOverlap="1" wp14:anchorId="7D060A84" wp14:editId="77DF2666">
                <wp:simplePos x="0" y="0"/>
                <wp:positionH relativeFrom="page">
                  <wp:posOffset>447675</wp:posOffset>
                </wp:positionH>
                <wp:positionV relativeFrom="margin">
                  <wp:posOffset>-76835</wp:posOffset>
                </wp:positionV>
                <wp:extent cx="1247775" cy="2303780"/>
                <wp:effectExtent l="0" t="0" r="0" b="0"/>
                <wp:wrapSquare wrapText="largest"/>
                <wp:docPr id="5" name="Blok textu 5" descr="Bočný pan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03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158B2" w14:textId="3989E393" w:rsidR="00C41FEC" w:rsidRDefault="00C41FEC">
                            <w:pPr>
                              <w:pStyle w:val="Citcia1"/>
                            </w:pPr>
                            <w:r>
                              <w:t>„Tam, kde slová strácajú svoju moc, hudba dokáže robiť zázraky“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0" rIns="4572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25000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7D060A84" id="Blok textu 5" o:spid="_x0000_s1027" type="#_x0000_t202" alt="Bočný panel" style="position:absolute;margin-left:35.25pt;margin-top:-6.05pt;width:98.25pt;height:181.4pt;z-index:251659264;visibility:visible;mso-wrap-style:square;mso-width-percent:250;mso-height-percent:950;mso-wrap-distance-left:14.4pt;mso-wrap-distance-top:0;mso-wrap-distance-right:14.4pt;mso-wrap-distance-bottom:3in;mso-position-horizontal:absolute;mso-position-horizontal-relative:page;mso-position-vertical:absolute;mso-position-vertical-relative:margin;mso-width-percent:25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" filled="f" stroked="f" strokeweight=".5pt">
                <v:textbox inset="3.6pt,0,3.6pt,0">
                  <w:txbxContent>
                    <w:p w14:paraId="47C158B2" w14:textId="3989E393" w:rsidR="00C41FEC" w:rsidRDefault="00C41FEC">
                      <w:pPr>
                        <w:pStyle w:val="Citcia1"/>
                      </w:pPr>
                      <w:r>
                        <w:t>„Tam, kde slová strácajú svoju moc, hudba dokáže robiť zázraky“</w:t>
                      </w:r>
                    </w:p>
                  </w:txbxContent>
                </v:textbox>
                <w10:wrap type="square" side="largest" anchorx="page" anchory="margin"/>
              </v:shape>
            </w:pict>
          </mc:Fallback>
        </mc:AlternateContent>
      </w:r>
      <w:bookmarkEnd w:id="0"/>
      <w:r w:rsidR="00CF4304">
        <w:t>Organizácia a činnosť</w:t>
      </w:r>
      <w:bookmarkEnd w:id="1"/>
    </w:p>
    <w:p w14:paraId="617C1467" w14:textId="2ADCDA9C" w:rsidR="00D80DD8" w:rsidRPr="001E54E3" w:rsidRDefault="00530C63" w:rsidP="00E978D4">
      <w:pPr>
        <w:pStyle w:val="hlavika2"/>
        <w:rPr>
          <w:sz w:val="24"/>
          <w:szCs w:val="18"/>
        </w:rPr>
      </w:pPr>
      <w:bookmarkStart w:id="2" w:name="_Toc70000580"/>
      <w:r>
        <w:t>Centrum Amadeus</w:t>
      </w:r>
      <w:bookmarkEnd w:id="2"/>
      <w:r w:rsidR="0049341A" w:rsidRPr="00E978D4">
        <w:t xml:space="preserve"> </w:t>
      </w:r>
    </w:p>
    <w:p w14:paraId="18AAC26F" w14:textId="26DB8C2C" w:rsidR="00B34BFC" w:rsidRPr="001E54E3" w:rsidRDefault="00B34BFC" w:rsidP="00530C63">
      <w:pPr>
        <w:spacing w:after="0" w:line="276" w:lineRule="auto"/>
        <w:jc w:val="both"/>
        <w:rPr>
          <w:rFonts w:cstheme="minorHAnsi"/>
          <w:sz w:val="22"/>
          <w:szCs w:val="22"/>
        </w:rPr>
      </w:pPr>
      <w:r w:rsidRPr="001E54E3">
        <w:rPr>
          <w:rFonts w:cstheme="minorHAnsi"/>
          <w:sz w:val="22"/>
          <w:szCs w:val="22"/>
        </w:rPr>
        <w:t>Centrum Amadeus n.o. je neziskovou organizáciou poskytujúcou všeobecne prospešné služby aktuálne v oblasti vzdelávania, výchovy a rozvoja telesnej kultúry:</w:t>
      </w:r>
    </w:p>
    <w:p w14:paraId="69F1E72D" w14:textId="4B4D59DF" w:rsidR="00B34BFC" w:rsidRPr="001E54E3" w:rsidRDefault="00B34BFC" w:rsidP="00530C63">
      <w:pPr>
        <w:spacing w:after="0" w:line="276" w:lineRule="auto"/>
        <w:jc w:val="both"/>
        <w:rPr>
          <w:rFonts w:cstheme="minorHAnsi"/>
          <w:sz w:val="22"/>
          <w:szCs w:val="22"/>
          <w:lang w:val="it-IT"/>
        </w:rPr>
      </w:pPr>
    </w:p>
    <w:p w14:paraId="003E94CD" w14:textId="2B21A9B3" w:rsidR="00B34BFC" w:rsidRPr="001E54E3" w:rsidRDefault="00B34BFC" w:rsidP="00530C63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eastAsia="Times New Roman" w:cstheme="minorHAnsi"/>
        </w:rPr>
      </w:pPr>
      <w:r w:rsidRPr="001E54E3">
        <w:rPr>
          <w:rFonts w:cstheme="minorHAnsi"/>
        </w:rPr>
        <w:t>služby cielenej hudobnej intervencie (</w:t>
      </w:r>
      <w:proofErr w:type="spellStart"/>
      <w:r w:rsidRPr="001E54E3">
        <w:rPr>
          <w:rFonts w:cstheme="minorHAnsi"/>
        </w:rPr>
        <w:t>muzikoterapeutickými</w:t>
      </w:r>
      <w:proofErr w:type="spellEnd"/>
      <w:r w:rsidRPr="001E54E3">
        <w:rPr>
          <w:rFonts w:cstheme="minorHAnsi"/>
        </w:rPr>
        <w:t xml:space="preserve"> aktivitami) s cieľom optimalizácie kvality života jedinca a kolektívov, podporu psychického, fyzického, sociálneho, komunikačného, emocionálneho a duševného zdravia:</w:t>
      </w:r>
    </w:p>
    <w:p w14:paraId="7BDF1BB7" w14:textId="22BCEC80" w:rsidR="00B34BFC" w:rsidRPr="001E54E3" w:rsidRDefault="00B34BFC" w:rsidP="00530C63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1E54E3">
        <w:rPr>
          <w:rFonts w:cstheme="minorHAnsi"/>
        </w:rPr>
        <w:t>rozvinutie sociálnych zručností a lepšieho zaradenie a prospievania v detských kolektívoch a spoločnosti (poruchy správania, vývinové poruchy, psychosomatické problémy, integrácia detí so špeciálnymi potrebami, uplatnenie MT vo vzdelávaní detí, ...),</w:t>
      </w:r>
    </w:p>
    <w:p w14:paraId="393731DF" w14:textId="5CB72C88" w:rsidR="00B34BFC" w:rsidRPr="001E54E3" w:rsidRDefault="00B34BFC" w:rsidP="00530C63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1E54E3">
        <w:rPr>
          <w:rFonts w:cstheme="minorHAnsi"/>
        </w:rPr>
        <w:t xml:space="preserve">služby </w:t>
      </w:r>
      <w:proofErr w:type="spellStart"/>
      <w:r w:rsidRPr="001E54E3">
        <w:rPr>
          <w:rFonts w:cstheme="minorHAnsi"/>
        </w:rPr>
        <w:t>muzikoterapeutickej</w:t>
      </w:r>
      <w:proofErr w:type="spellEnd"/>
      <w:r w:rsidRPr="001E54E3">
        <w:rPr>
          <w:rFonts w:cstheme="minorHAnsi"/>
        </w:rPr>
        <w:t xml:space="preserve"> profylaxie a psychosociálnej podpory (duševné zdravie, kvalita života, prevencia </w:t>
      </w:r>
      <w:proofErr w:type="spellStart"/>
      <w:r w:rsidRPr="001E54E3">
        <w:rPr>
          <w:rFonts w:cstheme="minorHAnsi"/>
        </w:rPr>
        <w:t>sociálnopatologických</w:t>
      </w:r>
      <w:proofErr w:type="spellEnd"/>
      <w:r w:rsidRPr="001E54E3">
        <w:rPr>
          <w:rFonts w:cstheme="minorHAnsi"/>
        </w:rPr>
        <w:t xml:space="preserve"> a </w:t>
      </w:r>
      <w:proofErr w:type="spellStart"/>
      <w:r w:rsidRPr="001E54E3">
        <w:rPr>
          <w:rFonts w:cstheme="minorHAnsi"/>
        </w:rPr>
        <w:t>psychopatologických</w:t>
      </w:r>
      <w:proofErr w:type="spellEnd"/>
      <w:r w:rsidRPr="001E54E3">
        <w:rPr>
          <w:rFonts w:cstheme="minorHAnsi"/>
        </w:rPr>
        <w:t xml:space="preserve"> javov a i.), </w:t>
      </w:r>
    </w:p>
    <w:p w14:paraId="1580F994" w14:textId="147514CA" w:rsidR="00B34BFC" w:rsidRPr="001E54E3" w:rsidRDefault="00B34BFC" w:rsidP="00530C63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1E54E3">
        <w:rPr>
          <w:rFonts w:cstheme="minorHAnsi"/>
        </w:rPr>
        <w:t>zabezpečovanie dokumentačnej, informačnej, prezentačnej, servisnej, konzultačnej a vedomostnej činnosti, tvorba inštruktážnych a </w:t>
      </w:r>
      <w:r w:rsidRPr="001E54E3">
        <w:rPr>
          <w:rFonts w:cstheme="minorHAnsi"/>
          <w:lang w:val="it-IT"/>
        </w:rPr>
        <w:t>metodick</w:t>
      </w:r>
      <w:r w:rsidRPr="001E54E3">
        <w:rPr>
          <w:rFonts w:cstheme="minorHAnsi"/>
        </w:rPr>
        <w:t>ý</w:t>
      </w:r>
      <w:proofErr w:type="spellStart"/>
      <w:r w:rsidRPr="001E54E3">
        <w:rPr>
          <w:rFonts w:cstheme="minorHAnsi"/>
          <w:lang w:val="de-DE"/>
        </w:rPr>
        <w:t>ch</w:t>
      </w:r>
      <w:proofErr w:type="spellEnd"/>
      <w:r w:rsidRPr="001E54E3">
        <w:rPr>
          <w:rFonts w:cstheme="minorHAnsi"/>
          <w:lang w:val="de-DE"/>
        </w:rPr>
        <w:t xml:space="preserve"> </w:t>
      </w:r>
      <w:proofErr w:type="spellStart"/>
      <w:r w:rsidRPr="001E54E3">
        <w:rPr>
          <w:rFonts w:cstheme="minorHAnsi"/>
          <w:lang w:val="de-DE"/>
        </w:rPr>
        <w:t>materi</w:t>
      </w:r>
      <w:r w:rsidRPr="001E54E3">
        <w:rPr>
          <w:rFonts w:cstheme="minorHAnsi"/>
        </w:rPr>
        <w:t>álov</w:t>
      </w:r>
      <w:proofErr w:type="spellEnd"/>
      <w:r w:rsidRPr="001E54E3">
        <w:rPr>
          <w:rFonts w:cstheme="minorHAnsi"/>
        </w:rPr>
        <w:t xml:space="preserve"> organizovania kultúrnych, vedomostných a spoločenských akcií, najmä </w:t>
      </w:r>
      <w:r w:rsidRPr="001E54E3">
        <w:rPr>
          <w:rFonts w:cstheme="minorHAnsi"/>
          <w:lang w:val="it-IT"/>
        </w:rPr>
        <w:t>workshopov, semin</w:t>
      </w:r>
      <w:r w:rsidRPr="001E54E3">
        <w:rPr>
          <w:rFonts w:cstheme="minorHAnsi"/>
        </w:rPr>
        <w:t>árov, konferencií, školení a prezentácií, táborov, víkendových akcií</w:t>
      </w:r>
      <w:r w:rsidRPr="001E54E3">
        <w:rPr>
          <w:rFonts w:cstheme="minorHAnsi"/>
          <w:lang w:val="de-DE"/>
        </w:rPr>
        <w:t xml:space="preserve">, </w:t>
      </w:r>
      <w:proofErr w:type="spellStart"/>
      <w:r w:rsidRPr="001E54E3">
        <w:rPr>
          <w:rFonts w:cstheme="minorHAnsi"/>
          <w:lang w:val="de-DE"/>
        </w:rPr>
        <w:t>besied</w:t>
      </w:r>
      <w:proofErr w:type="spellEnd"/>
      <w:r w:rsidRPr="001E54E3">
        <w:rPr>
          <w:rFonts w:cstheme="minorHAnsi"/>
          <w:lang w:val="de-DE"/>
        </w:rPr>
        <w:t xml:space="preserve"> </w:t>
      </w:r>
      <w:proofErr w:type="spellStart"/>
      <w:r w:rsidRPr="001E54E3">
        <w:rPr>
          <w:rFonts w:cstheme="minorHAnsi"/>
          <w:lang w:val="de-DE"/>
        </w:rPr>
        <w:t>spojených</w:t>
      </w:r>
      <w:proofErr w:type="spellEnd"/>
      <w:r w:rsidRPr="001E54E3">
        <w:rPr>
          <w:rFonts w:cstheme="minorHAnsi"/>
          <w:lang w:val="de-DE"/>
        </w:rPr>
        <w:t xml:space="preserve"> s </w:t>
      </w:r>
      <w:proofErr w:type="spellStart"/>
      <w:r w:rsidRPr="001E54E3">
        <w:rPr>
          <w:rFonts w:cstheme="minorHAnsi"/>
          <w:lang w:val="de-DE"/>
        </w:rPr>
        <w:t>rozvojom</w:t>
      </w:r>
      <w:proofErr w:type="spellEnd"/>
      <w:r w:rsidRPr="001E54E3">
        <w:rPr>
          <w:rFonts w:cstheme="minorHAnsi"/>
          <w:lang w:val="de-DE"/>
        </w:rPr>
        <w:t xml:space="preserve"> </w:t>
      </w:r>
      <w:proofErr w:type="spellStart"/>
      <w:r w:rsidRPr="001E54E3">
        <w:rPr>
          <w:rFonts w:cstheme="minorHAnsi"/>
          <w:lang w:val="de-DE"/>
        </w:rPr>
        <w:t>muzikoterapie</w:t>
      </w:r>
      <w:proofErr w:type="spellEnd"/>
      <w:r w:rsidRPr="001E54E3">
        <w:rPr>
          <w:rFonts w:cstheme="minorHAnsi"/>
          <w:lang w:val="de-DE"/>
        </w:rPr>
        <w:t xml:space="preserve">, </w:t>
      </w:r>
    </w:p>
    <w:p w14:paraId="0FF353C6" w14:textId="77777777" w:rsidR="00B34BFC" w:rsidRPr="001E54E3" w:rsidRDefault="00B34BFC" w:rsidP="00530C63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1E54E3">
        <w:rPr>
          <w:rFonts w:cstheme="minorHAnsi"/>
        </w:rPr>
        <w:t xml:space="preserve">poskytovanie ďalších služieb v oblasti výskumu, vývoja, vedecko - technických služieb a informačných služieb so zameraním na </w:t>
      </w:r>
      <w:proofErr w:type="spellStart"/>
      <w:r w:rsidRPr="001E54E3">
        <w:rPr>
          <w:rFonts w:cstheme="minorHAnsi"/>
        </w:rPr>
        <w:t>informačn</w:t>
      </w:r>
      <w:proofErr w:type="spellEnd"/>
      <w:r w:rsidRPr="001E54E3">
        <w:rPr>
          <w:rFonts w:cstheme="minorHAnsi"/>
          <w:lang w:val="fr-FR"/>
        </w:rPr>
        <w:t xml:space="preserve">é </w:t>
      </w:r>
      <w:r w:rsidRPr="001E54E3">
        <w:rPr>
          <w:rFonts w:cstheme="minorHAnsi"/>
        </w:rPr>
        <w:t xml:space="preserve">služby </w:t>
      </w:r>
      <w:proofErr w:type="spellStart"/>
      <w:r w:rsidRPr="001E54E3">
        <w:rPr>
          <w:rFonts w:cstheme="minorHAnsi"/>
        </w:rPr>
        <w:t>systematick</w:t>
      </w:r>
      <w:proofErr w:type="spellEnd"/>
      <w:r w:rsidRPr="001E54E3">
        <w:rPr>
          <w:rFonts w:cstheme="minorHAnsi"/>
          <w:lang w:val="fr-FR"/>
        </w:rPr>
        <w:t>é</w:t>
      </w:r>
      <w:r w:rsidRPr="001E54E3">
        <w:rPr>
          <w:rFonts w:cstheme="minorHAnsi"/>
        </w:rPr>
        <w:t xml:space="preserve">ho zhromažďovania, spracúvania a sprístupňovania informácií z oblasti muzikoterapie a </w:t>
      </w:r>
      <w:proofErr w:type="spellStart"/>
      <w:r w:rsidRPr="001E54E3">
        <w:rPr>
          <w:rFonts w:cstheme="minorHAnsi"/>
        </w:rPr>
        <w:t>arteterapie</w:t>
      </w:r>
      <w:proofErr w:type="spellEnd"/>
      <w:r w:rsidRPr="001E54E3">
        <w:rPr>
          <w:rFonts w:cstheme="minorHAnsi"/>
        </w:rPr>
        <w:t xml:space="preserve"> v celom žánrovom a druhovom spektre, vytváranie centrálnej databázy informácií o muzikoterapii v Slovenskej republike, </w:t>
      </w:r>
    </w:p>
    <w:p w14:paraId="04E17E78" w14:textId="77777777" w:rsidR="00B34BFC" w:rsidRPr="001E54E3" w:rsidRDefault="00B34BFC" w:rsidP="00530C63">
      <w:pPr>
        <w:pStyle w:val="Odsekzoznamu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1E54E3">
        <w:rPr>
          <w:rFonts w:cstheme="minorHAnsi"/>
        </w:rPr>
        <w:t>spolupráca s orgánmi štátnej správy a samosprávy, občianskymi združeniami, nadáciami a inými kultúrnymi a spoločenský</w:t>
      </w:r>
      <w:r w:rsidRPr="001E54E3">
        <w:rPr>
          <w:rFonts w:cstheme="minorHAnsi"/>
          <w:lang w:val="it-IT"/>
        </w:rPr>
        <w:t>mi in</w:t>
      </w:r>
      <w:proofErr w:type="spellStart"/>
      <w:r w:rsidRPr="001E54E3">
        <w:rPr>
          <w:rFonts w:cstheme="minorHAnsi"/>
        </w:rPr>
        <w:t>štitúciami</w:t>
      </w:r>
      <w:proofErr w:type="spellEnd"/>
      <w:r w:rsidRPr="001E54E3">
        <w:rPr>
          <w:rFonts w:cstheme="minorHAnsi"/>
        </w:rPr>
        <w:t>, ako aj s tvorcami a odborníkmi pôsobiacimi v oblasti muzikoterapie a </w:t>
      </w:r>
      <w:proofErr w:type="spellStart"/>
      <w:r w:rsidRPr="001E54E3">
        <w:rPr>
          <w:rFonts w:cstheme="minorHAnsi"/>
        </w:rPr>
        <w:t>arteterapie</w:t>
      </w:r>
      <w:proofErr w:type="spellEnd"/>
      <w:r w:rsidRPr="001E54E3">
        <w:rPr>
          <w:rFonts w:cstheme="minorHAnsi"/>
        </w:rPr>
        <w:t>.</w:t>
      </w:r>
    </w:p>
    <w:p w14:paraId="3FA4F0A7" w14:textId="1CEA68DC" w:rsidR="006774DE" w:rsidRDefault="006774D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EC0CC89" w14:textId="5E9F679E" w:rsidR="00E978D4" w:rsidRPr="001E54E3" w:rsidRDefault="00E978D4" w:rsidP="004A6E42">
      <w:pPr>
        <w:pStyle w:val="hlavika2"/>
        <w:rPr>
          <w:sz w:val="22"/>
          <w:szCs w:val="22"/>
        </w:rPr>
      </w:pPr>
      <w:bookmarkStart w:id="3" w:name="_Toc70000581"/>
      <w:r w:rsidRPr="004A6E42">
        <w:lastRenderedPageBreak/>
        <w:t>Ľudia v organizácii</w:t>
      </w:r>
      <w:bookmarkEnd w:id="3"/>
    </w:p>
    <w:p w14:paraId="5539BDC6" w14:textId="0D8A9AA6" w:rsidR="006774DE" w:rsidRDefault="002578D0" w:rsidP="006774DE">
      <w:pPr>
        <w:tabs>
          <w:tab w:val="left" w:pos="5940"/>
        </w:tabs>
        <w:spacing w:before="160" w:after="0" w:line="276" w:lineRule="auto"/>
        <w:jc w:val="both"/>
        <w:rPr>
          <w:sz w:val="22"/>
          <w:szCs w:val="22"/>
        </w:rPr>
      </w:pPr>
      <w:bookmarkStart w:id="4" w:name="_Hlk61432504"/>
      <w:r w:rsidRPr="001E54E3">
        <w:rPr>
          <w:b/>
          <w:bCs/>
          <w:sz w:val="22"/>
          <w:szCs w:val="22"/>
        </w:rPr>
        <w:t xml:space="preserve">Mgr. Erika </w:t>
      </w:r>
      <w:proofErr w:type="spellStart"/>
      <w:r w:rsidRPr="001E54E3">
        <w:rPr>
          <w:b/>
          <w:bCs/>
          <w:sz w:val="22"/>
          <w:szCs w:val="22"/>
        </w:rPr>
        <w:t>Brštiaková</w:t>
      </w:r>
      <w:proofErr w:type="spellEnd"/>
      <w:r w:rsidRPr="001E54E3">
        <w:rPr>
          <w:sz w:val="22"/>
          <w:szCs w:val="22"/>
        </w:rPr>
        <w:t xml:space="preserve"> – zakladateľ, psychológ a</w:t>
      </w:r>
      <w:r w:rsidR="006774DE">
        <w:rPr>
          <w:sz w:val="22"/>
          <w:szCs w:val="22"/>
        </w:rPr>
        <w:t> </w:t>
      </w:r>
      <w:proofErr w:type="spellStart"/>
      <w:r w:rsidRPr="001E54E3">
        <w:rPr>
          <w:sz w:val="22"/>
          <w:szCs w:val="22"/>
        </w:rPr>
        <w:t>muzikoterapeut</w:t>
      </w:r>
      <w:proofErr w:type="spellEnd"/>
    </w:p>
    <w:p w14:paraId="2BD8D382" w14:textId="2F4BBE56" w:rsidR="002578D0" w:rsidRPr="001E54E3" w:rsidRDefault="001228B5" w:rsidP="00530C63">
      <w:pPr>
        <w:tabs>
          <w:tab w:val="left" w:pos="5940"/>
        </w:tabs>
        <w:spacing w:before="160" w:line="276" w:lineRule="auto"/>
        <w:jc w:val="both"/>
        <w:rPr>
          <w:rFonts w:cstheme="minorHAnsi"/>
          <w:sz w:val="22"/>
          <w:szCs w:val="22"/>
        </w:rPr>
      </w:pPr>
      <w:r w:rsidRPr="001E54E3">
        <w:rPr>
          <w:sz w:val="22"/>
          <w:szCs w:val="22"/>
        </w:rPr>
        <w:t>V Centre Amadeus zúročuje svoje skúsenosti z</w:t>
      </w:r>
      <w:r w:rsidR="002578D0" w:rsidRPr="001E54E3">
        <w:rPr>
          <w:rFonts w:cstheme="minorHAnsi"/>
          <w:sz w:val="22"/>
          <w:szCs w:val="22"/>
        </w:rPr>
        <w:t xml:space="preserve"> pôsobenia a praxe v CŠPP pri ŠZŠ a Výskumného ústavu detskej psychológie a patopsychológie. Pôsobila zároveň aj ako koordinátorka ochrany detí pred násilím. V Centre Amadeus </w:t>
      </w:r>
      <w:r w:rsidR="004A6E42" w:rsidRPr="001E54E3">
        <w:rPr>
          <w:rFonts w:cstheme="minorHAnsi"/>
          <w:sz w:val="22"/>
          <w:szCs w:val="22"/>
        </w:rPr>
        <w:t xml:space="preserve">je </w:t>
      </w:r>
      <w:r w:rsidR="002578D0" w:rsidRPr="001E54E3">
        <w:rPr>
          <w:rFonts w:cstheme="minorHAnsi"/>
          <w:sz w:val="22"/>
          <w:szCs w:val="22"/>
        </w:rPr>
        <w:t xml:space="preserve">odborným garantom preventívnych programov zameraných na rozvoj komunikačných schopností, emócií, sebavedomia, ale aj prijatie inakosti, inklúzie a predchádzaniu šikanózneho správania v detských kolektívoch. </w:t>
      </w:r>
      <w:hyperlink r:id="rId15" w:history="1"/>
    </w:p>
    <w:p w14:paraId="36AFA38E" w14:textId="77777777" w:rsidR="006774DE" w:rsidRDefault="002578D0" w:rsidP="006774DE">
      <w:pPr>
        <w:tabs>
          <w:tab w:val="left" w:pos="2552"/>
          <w:tab w:val="left" w:pos="3544"/>
          <w:tab w:val="left" w:pos="6946"/>
        </w:tabs>
        <w:spacing w:after="0" w:line="276" w:lineRule="auto"/>
        <w:jc w:val="both"/>
        <w:rPr>
          <w:sz w:val="22"/>
          <w:szCs w:val="22"/>
        </w:rPr>
      </w:pPr>
      <w:bookmarkStart w:id="5" w:name="_Hlk61347444"/>
      <w:bookmarkStart w:id="6" w:name="_Hlk61432548"/>
      <w:bookmarkStart w:id="7" w:name="_Hlk61519271"/>
      <w:bookmarkEnd w:id="4"/>
      <w:r w:rsidRPr="001E54E3">
        <w:rPr>
          <w:b/>
          <w:bCs/>
          <w:sz w:val="22"/>
          <w:szCs w:val="22"/>
        </w:rPr>
        <w:t>Bc. Jana Debnárová</w:t>
      </w:r>
      <w:r w:rsidRPr="001E54E3">
        <w:rPr>
          <w:sz w:val="22"/>
          <w:szCs w:val="22"/>
        </w:rPr>
        <w:t xml:space="preserve"> – </w:t>
      </w:r>
      <w:proofErr w:type="spellStart"/>
      <w:r w:rsidRPr="001E54E3">
        <w:rPr>
          <w:sz w:val="22"/>
          <w:szCs w:val="22"/>
        </w:rPr>
        <w:t>muzikoterapeut</w:t>
      </w:r>
      <w:proofErr w:type="spellEnd"/>
      <w:r w:rsidR="004A6E42" w:rsidRPr="001E54E3">
        <w:rPr>
          <w:sz w:val="22"/>
          <w:szCs w:val="22"/>
        </w:rPr>
        <w:t>; zakladajúci člen n.o.</w:t>
      </w:r>
      <w:r w:rsidRPr="001E54E3">
        <w:rPr>
          <w:sz w:val="22"/>
          <w:szCs w:val="22"/>
        </w:rPr>
        <w:t xml:space="preserve"> </w:t>
      </w:r>
    </w:p>
    <w:p w14:paraId="6F4B9012" w14:textId="6C617680" w:rsidR="002578D0" w:rsidRPr="001E54E3" w:rsidRDefault="002578D0" w:rsidP="006774DE">
      <w:pPr>
        <w:tabs>
          <w:tab w:val="left" w:pos="2552"/>
          <w:tab w:val="left" w:pos="3544"/>
          <w:tab w:val="left" w:pos="6946"/>
        </w:tabs>
        <w:spacing w:after="0" w:line="276" w:lineRule="auto"/>
        <w:jc w:val="both"/>
        <w:rPr>
          <w:color w:val="auto"/>
          <w:sz w:val="22"/>
          <w:szCs w:val="22"/>
          <w:lang w:eastAsia="en-US"/>
        </w:rPr>
      </w:pPr>
      <w:r w:rsidRPr="001E54E3">
        <w:rPr>
          <w:sz w:val="22"/>
          <w:szCs w:val="22"/>
        </w:rPr>
        <w:t>V Centre Amadeus sa venuje mládeži, a najmä klientom seniorského veku, pričom čerpá skúsenosti zo svojej dobrovoľníckej praxe, opatrovania, zážitkovej pedagogiky a </w:t>
      </w:r>
      <w:proofErr w:type="spellStart"/>
      <w:r w:rsidRPr="001E54E3">
        <w:rPr>
          <w:sz w:val="22"/>
          <w:szCs w:val="22"/>
        </w:rPr>
        <w:t>muzikoterpeutickej</w:t>
      </w:r>
      <w:proofErr w:type="spellEnd"/>
      <w:r w:rsidRPr="001E54E3">
        <w:rPr>
          <w:sz w:val="22"/>
          <w:szCs w:val="22"/>
        </w:rPr>
        <w:t xml:space="preserve"> praxe v DSS.</w:t>
      </w:r>
      <w:bookmarkEnd w:id="5"/>
      <w:r w:rsidRPr="001E54E3">
        <w:rPr>
          <w:sz w:val="22"/>
          <w:szCs w:val="22"/>
        </w:rPr>
        <w:t xml:space="preserve">  </w:t>
      </w:r>
      <w:bookmarkEnd w:id="6"/>
    </w:p>
    <w:p w14:paraId="687C36F6" w14:textId="77777777" w:rsidR="002578D0" w:rsidRPr="001E54E3" w:rsidRDefault="002578D0" w:rsidP="006774DE">
      <w:pPr>
        <w:tabs>
          <w:tab w:val="left" w:pos="2552"/>
          <w:tab w:val="left" w:pos="3544"/>
          <w:tab w:val="left" w:pos="6946"/>
        </w:tabs>
        <w:spacing w:after="0" w:line="276" w:lineRule="auto"/>
        <w:jc w:val="both"/>
        <w:rPr>
          <w:sz w:val="22"/>
          <w:szCs w:val="22"/>
        </w:rPr>
      </w:pPr>
    </w:p>
    <w:p w14:paraId="64649549" w14:textId="77777777" w:rsidR="006774DE" w:rsidRDefault="002578D0" w:rsidP="006774DE">
      <w:pPr>
        <w:spacing w:after="0" w:line="276" w:lineRule="auto"/>
        <w:jc w:val="both"/>
        <w:rPr>
          <w:sz w:val="22"/>
          <w:szCs w:val="22"/>
        </w:rPr>
      </w:pPr>
      <w:bookmarkStart w:id="8" w:name="_Hlk61874840"/>
      <w:r w:rsidRPr="001E54E3">
        <w:rPr>
          <w:b/>
          <w:bCs/>
          <w:sz w:val="22"/>
          <w:szCs w:val="22"/>
        </w:rPr>
        <w:t>Mgr. Jana Klúčiková, MBA</w:t>
      </w:r>
      <w:r w:rsidRPr="001E54E3">
        <w:rPr>
          <w:sz w:val="22"/>
          <w:szCs w:val="22"/>
        </w:rPr>
        <w:t xml:space="preserve"> – zakladateľ a riaditeľ Centra Amadeus</w:t>
      </w:r>
    </w:p>
    <w:p w14:paraId="40E2F58E" w14:textId="608834F5" w:rsidR="002578D0" w:rsidRPr="001E54E3" w:rsidRDefault="002578D0" w:rsidP="006774DE">
      <w:pPr>
        <w:spacing w:after="0" w:line="276" w:lineRule="auto"/>
        <w:jc w:val="both"/>
        <w:rPr>
          <w:sz w:val="22"/>
          <w:szCs w:val="22"/>
        </w:rPr>
      </w:pPr>
      <w:r w:rsidRPr="001E54E3">
        <w:rPr>
          <w:sz w:val="22"/>
          <w:szCs w:val="22"/>
        </w:rPr>
        <w:t xml:space="preserve">Vyštudovaná muzikologička s bohatou praxou v marketingu, komunikácii a riadení projektov. </w:t>
      </w:r>
      <w:r w:rsidR="001228B5" w:rsidRPr="001E54E3">
        <w:rPr>
          <w:sz w:val="22"/>
          <w:szCs w:val="22"/>
        </w:rPr>
        <w:t xml:space="preserve">Absolvovaním dlhodobého </w:t>
      </w:r>
      <w:proofErr w:type="spellStart"/>
      <w:r w:rsidR="001228B5" w:rsidRPr="001E54E3">
        <w:rPr>
          <w:sz w:val="22"/>
          <w:szCs w:val="22"/>
        </w:rPr>
        <w:t>muzikoterapeutického</w:t>
      </w:r>
      <w:proofErr w:type="spellEnd"/>
      <w:r w:rsidR="001228B5" w:rsidRPr="001E54E3">
        <w:rPr>
          <w:sz w:val="22"/>
          <w:szCs w:val="22"/>
        </w:rPr>
        <w:t xml:space="preserve"> kurzu </w:t>
      </w:r>
      <w:r w:rsidR="001228B5" w:rsidRPr="001E54E3">
        <w:rPr>
          <w:color w:val="auto"/>
          <w:sz w:val="22"/>
          <w:szCs w:val="22"/>
        </w:rPr>
        <w:t xml:space="preserve"> si potvrdila prínosy ako aj rozšírila škálu techník, prostriedkov a postupov, ktoré denne aplikuje v rodinnom prostredí</w:t>
      </w:r>
      <w:r w:rsidR="001228B5" w:rsidRPr="001E54E3">
        <w:rPr>
          <w:sz w:val="22"/>
          <w:szCs w:val="22"/>
        </w:rPr>
        <w:t xml:space="preserve"> </w:t>
      </w:r>
      <w:r w:rsidRPr="001E54E3">
        <w:rPr>
          <w:sz w:val="22"/>
          <w:szCs w:val="22"/>
        </w:rPr>
        <w:t xml:space="preserve">pri poruchách učenia, hyperaktivity, pozornosti a PAS. </w:t>
      </w:r>
      <w:bookmarkEnd w:id="8"/>
    </w:p>
    <w:p w14:paraId="431D8693" w14:textId="77777777" w:rsidR="006774DE" w:rsidRDefault="002578D0" w:rsidP="006774DE">
      <w:pPr>
        <w:pStyle w:val="Normlnywebov"/>
        <w:spacing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9" w:name="_Hlk61466652"/>
      <w:bookmarkEnd w:id="7"/>
      <w:r w:rsidRPr="001E54E3">
        <w:rPr>
          <w:rFonts w:asciiTheme="minorHAnsi" w:hAnsiTheme="minorHAnsi" w:cstheme="minorHAnsi"/>
          <w:b/>
          <w:bCs/>
          <w:sz w:val="22"/>
          <w:szCs w:val="22"/>
        </w:rPr>
        <w:t>Mgr. Margita Matúšková</w:t>
      </w:r>
      <w:r w:rsidRPr="001E54E3">
        <w:rPr>
          <w:rFonts w:asciiTheme="minorHAnsi" w:hAnsiTheme="minorHAnsi" w:cstheme="minorHAnsi"/>
          <w:sz w:val="22"/>
          <w:szCs w:val="22"/>
        </w:rPr>
        <w:t> </w:t>
      </w:r>
      <w:r w:rsidR="001228B5" w:rsidRPr="001E54E3">
        <w:rPr>
          <w:rFonts w:asciiTheme="minorHAnsi" w:hAnsiTheme="minorHAnsi" w:cstheme="minorHAnsi"/>
          <w:sz w:val="22"/>
          <w:szCs w:val="22"/>
        </w:rPr>
        <w:t xml:space="preserve">- </w:t>
      </w:r>
      <w:r w:rsidRPr="001E54E3">
        <w:rPr>
          <w:rFonts w:asciiTheme="minorHAnsi" w:hAnsiTheme="minorHAnsi" w:cstheme="minorHAnsi"/>
          <w:sz w:val="22"/>
          <w:szCs w:val="22"/>
        </w:rPr>
        <w:t>muzikológ, etnológ</w:t>
      </w:r>
      <w:r w:rsidR="001228B5" w:rsidRPr="001E54E3">
        <w:rPr>
          <w:rFonts w:asciiTheme="minorHAnsi" w:hAnsiTheme="minorHAnsi" w:cstheme="minorHAnsi"/>
          <w:sz w:val="22"/>
          <w:szCs w:val="22"/>
        </w:rPr>
        <w:t>, hu</w:t>
      </w:r>
      <w:r w:rsidRPr="001E54E3">
        <w:rPr>
          <w:rFonts w:asciiTheme="minorHAnsi" w:hAnsiTheme="minorHAnsi" w:cstheme="minorHAnsi"/>
          <w:sz w:val="22"/>
          <w:szCs w:val="22"/>
        </w:rPr>
        <w:t>dobný pedagóg</w:t>
      </w:r>
      <w:r w:rsidR="001228B5" w:rsidRPr="001E54E3">
        <w:rPr>
          <w:rFonts w:asciiTheme="minorHAnsi" w:hAnsiTheme="minorHAnsi" w:cstheme="minorHAnsi"/>
          <w:sz w:val="22"/>
          <w:szCs w:val="22"/>
        </w:rPr>
        <w:t xml:space="preserve"> a</w:t>
      </w:r>
      <w:r w:rsidR="004A6E42" w:rsidRPr="001E54E3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="001228B5" w:rsidRPr="001E54E3">
        <w:rPr>
          <w:rFonts w:asciiTheme="minorHAnsi" w:hAnsiTheme="minorHAnsi" w:cstheme="minorHAnsi"/>
          <w:sz w:val="22"/>
          <w:szCs w:val="22"/>
        </w:rPr>
        <w:t>muzikoterapeut</w:t>
      </w:r>
      <w:proofErr w:type="spellEnd"/>
      <w:r w:rsidR="004A6E42" w:rsidRPr="001E54E3">
        <w:rPr>
          <w:rFonts w:asciiTheme="minorHAnsi" w:hAnsiTheme="minorHAnsi" w:cstheme="minorHAnsi"/>
          <w:sz w:val="22"/>
          <w:szCs w:val="22"/>
        </w:rPr>
        <w:t>; zakladajúci člen n.o.</w:t>
      </w:r>
      <w:r w:rsidR="006774D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D64737" w14:textId="77777777" w:rsidR="006774DE" w:rsidRDefault="005F78EC" w:rsidP="006774DE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54E3">
        <w:rPr>
          <w:rFonts w:asciiTheme="minorHAnsi" w:hAnsiTheme="minorHAnsi" w:cstheme="minorHAnsi"/>
          <w:sz w:val="22"/>
          <w:szCs w:val="22"/>
        </w:rPr>
        <w:t xml:space="preserve">Skúsená hudobná pedagogička uplatňuje ako </w:t>
      </w:r>
      <w:proofErr w:type="spellStart"/>
      <w:r w:rsidRPr="001E54E3">
        <w:rPr>
          <w:rFonts w:asciiTheme="minorHAnsi" w:hAnsiTheme="minorHAnsi" w:cstheme="minorHAnsi"/>
          <w:sz w:val="22"/>
          <w:szCs w:val="22"/>
        </w:rPr>
        <w:t>muzikoterapeutka</w:t>
      </w:r>
      <w:proofErr w:type="spellEnd"/>
      <w:r w:rsidRPr="001E54E3">
        <w:rPr>
          <w:rFonts w:asciiTheme="minorHAnsi" w:hAnsiTheme="minorHAnsi" w:cstheme="minorHAnsi"/>
          <w:sz w:val="22"/>
          <w:szCs w:val="22"/>
        </w:rPr>
        <w:t xml:space="preserve"> v Centre Amadeus svoje dlhoročné skúsenosti s rozvíjaním hudobnej komunikácie a muzikality detí, ktoré získala odborným vedením detskej ľudovej hudby i širšej pedagogickej a hudobnej praxe v </w:t>
      </w:r>
      <w:r w:rsidR="002578D0" w:rsidRPr="001E54E3">
        <w:rPr>
          <w:rFonts w:asciiTheme="minorHAnsi" w:hAnsiTheme="minorHAnsi" w:cstheme="minorHAnsi"/>
          <w:sz w:val="22"/>
          <w:szCs w:val="22"/>
        </w:rPr>
        <w:t>ansámbloch rôznych hudobných žánrov</w:t>
      </w:r>
      <w:r w:rsidRPr="001E54E3">
        <w:rPr>
          <w:rFonts w:asciiTheme="minorHAnsi" w:hAnsiTheme="minorHAnsi" w:cstheme="minorHAnsi"/>
          <w:sz w:val="22"/>
          <w:szCs w:val="22"/>
        </w:rPr>
        <w:t>.</w:t>
      </w:r>
      <w:bookmarkEnd w:id="9"/>
      <w:r w:rsidRPr="001E54E3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_Hlk61866260"/>
      <w:bookmarkStart w:id="11" w:name="_Hlk61434112"/>
    </w:p>
    <w:p w14:paraId="17CB41FE" w14:textId="1C99D6E8" w:rsidR="001E54E3" w:rsidRPr="001E54E3" w:rsidRDefault="001E54E3" w:rsidP="006774DE">
      <w:pPr>
        <w:pStyle w:val="Normlnywebov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</w:p>
    <w:p w14:paraId="1D4AD576" w14:textId="77777777" w:rsidR="006774DE" w:rsidRDefault="002578D0" w:rsidP="006774DE">
      <w:pPr>
        <w:spacing w:after="0" w:line="276" w:lineRule="auto"/>
        <w:jc w:val="both"/>
        <w:rPr>
          <w:rFonts w:cstheme="minorHAnsi"/>
          <w:color w:val="auto"/>
          <w:sz w:val="22"/>
          <w:szCs w:val="22"/>
        </w:rPr>
      </w:pPr>
      <w:r w:rsidRPr="001E54E3">
        <w:rPr>
          <w:b/>
          <w:bCs/>
          <w:color w:val="auto"/>
          <w:sz w:val="22"/>
          <w:szCs w:val="22"/>
        </w:rPr>
        <w:t xml:space="preserve">Mária </w:t>
      </w:r>
      <w:proofErr w:type="spellStart"/>
      <w:r w:rsidRPr="001E54E3">
        <w:rPr>
          <w:b/>
          <w:bCs/>
          <w:color w:val="auto"/>
          <w:sz w:val="22"/>
          <w:szCs w:val="22"/>
        </w:rPr>
        <w:t>Šinská</w:t>
      </w:r>
      <w:proofErr w:type="spellEnd"/>
      <w:r w:rsidRPr="001E54E3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E54E3">
        <w:rPr>
          <w:b/>
          <w:bCs/>
          <w:color w:val="auto"/>
          <w:sz w:val="22"/>
          <w:szCs w:val="22"/>
        </w:rPr>
        <w:t>DiS</w:t>
      </w:r>
      <w:proofErr w:type="spellEnd"/>
      <w:r w:rsidRPr="001E54E3">
        <w:rPr>
          <w:b/>
          <w:bCs/>
          <w:color w:val="auto"/>
          <w:sz w:val="22"/>
          <w:szCs w:val="22"/>
        </w:rPr>
        <w:t xml:space="preserve"> art. </w:t>
      </w:r>
      <w:r w:rsidR="005F78EC" w:rsidRPr="001E54E3">
        <w:rPr>
          <w:rFonts w:cstheme="minorHAnsi"/>
          <w:color w:val="auto"/>
          <w:sz w:val="22"/>
          <w:szCs w:val="22"/>
        </w:rPr>
        <w:t xml:space="preserve">- </w:t>
      </w:r>
      <w:r w:rsidRPr="001E54E3">
        <w:rPr>
          <w:rFonts w:cstheme="minorHAnsi"/>
          <w:color w:val="auto"/>
          <w:sz w:val="22"/>
          <w:szCs w:val="22"/>
        </w:rPr>
        <w:t>koncertn</w:t>
      </w:r>
      <w:r w:rsidR="005F78EC" w:rsidRPr="001E54E3">
        <w:rPr>
          <w:rFonts w:cstheme="minorHAnsi"/>
          <w:color w:val="auto"/>
          <w:sz w:val="22"/>
          <w:szCs w:val="22"/>
        </w:rPr>
        <w:t>á</w:t>
      </w:r>
      <w:r w:rsidRPr="001E54E3">
        <w:rPr>
          <w:rFonts w:cstheme="minorHAnsi"/>
          <w:color w:val="auto"/>
          <w:sz w:val="22"/>
          <w:szCs w:val="22"/>
        </w:rPr>
        <w:t xml:space="preserve"> speváčk</w:t>
      </w:r>
      <w:r w:rsidR="005F78EC" w:rsidRPr="001E54E3">
        <w:rPr>
          <w:rFonts w:cstheme="minorHAnsi"/>
          <w:color w:val="auto"/>
          <w:sz w:val="22"/>
          <w:szCs w:val="22"/>
        </w:rPr>
        <w:t xml:space="preserve">a, </w:t>
      </w:r>
      <w:r w:rsidRPr="001E54E3">
        <w:rPr>
          <w:rFonts w:cstheme="minorHAnsi"/>
          <w:color w:val="auto"/>
          <w:sz w:val="22"/>
          <w:szCs w:val="22"/>
        </w:rPr>
        <w:t>vokáln</w:t>
      </w:r>
      <w:r w:rsidR="005F78EC" w:rsidRPr="001E54E3">
        <w:rPr>
          <w:rFonts w:cstheme="minorHAnsi"/>
          <w:color w:val="auto"/>
          <w:sz w:val="22"/>
          <w:szCs w:val="22"/>
        </w:rPr>
        <w:t>a</w:t>
      </w:r>
      <w:r w:rsidRPr="001E54E3">
        <w:rPr>
          <w:rFonts w:cstheme="minorHAnsi"/>
          <w:color w:val="auto"/>
          <w:sz w:val="22"/>
          <w:szCs w:val="22"/>
        </w:rPr>
        <w:t xml:space="preserve"> pedagogičk</w:t>
      </w:r>
      <w:r w:rsidR="005F78EC" w:rsidRPr="001E54E3">
        <w:rPr>
          <w:rFonts w:cstheme="minorHAnsi"/>
          <w:color w:val="auto"/>
          <w:sz w:val="22"/>
          <w:szCs w:val="22"/>
        </w:rPr>
        <w:t>a a</w:t>
      </w:r>
      <w:r w:rsidR="004A6E42" w:rsidRPr="001E54E3">
        <w:rPr>
          <w:rFonts w:cstheme="minorHAnsi"/>
          <w:color w:val="auto"/>
          <w:sz w:val="22"/>
          <w:szCs w:val="22"/>
        </w:rPr>
        <w:t> </w:t>
      </w:r>
      <w:proofErr w:type="spellStart"/>
      <w:r w:rsidR="005F78EC" w:rsidRPr="001E54E3">
        <w:rPr>
          <w:rFonts w:cstheme="minorHAnsi"/>
          <w:color w:val="auto"/>
          <w:sz w:val="22"/>
          <w:szCs w:val="22"/>
        </w:rPr>
        <w:t>muzikoterapeutka</w:t>
      </w:r>
      <w:proofErr w:type="spellEnd"/>
      <w:r w:rsidR="004A6E42" w:rsidRPr="001E54E3">
        <w:rPr>
          <w:rFonts w:cstheme="minorHAnsi"/>
          <w:color w:val="auto"/>
          <w:sz w:val="22"/>
          <w:szCs w:val="22"/>
        </w:rPr>
        <w:t>; zakladajúci člen n.o.</w:t>
      </w:r>
    </w:p>
    <w:p w14:paraId="6B3C3D12" w14:textId="0D72707E" w:rsidR="002578D0" w:rsidRPr="001E54E3" w:rsidRDefault="002578D0" w:rsidP="006774DE">
      <w:pPr>
        <w:spacing w:after="0" w:line="276" w:lineRule="auto"/>
        <w:jc w:val="both"/>
        <w:rPr>
          <w:rFonts w:cstheme="minorHAnsi"/>
          <w:color w:val="auto"/>
          <w:sz w:val="22"/>
          <w:szCs w:val="22"/>
        </w:rPr>
      </w:pPr>
      <w:r w:rsidRPr="001E54E3">
        <w:rPr>
          <w:rFonts w:cstheme="minorHAnsi"/>
          <w:color w:val="auto"/>
          <w:sz w:val="22"/>
          <w:szCs w:val="22"/>
        </w:rPr>
        <w:t xml:space="preserve">V Centre Amadeus </w:t>
      </w:r>
      <w:r w:rsidR="005F78EC" w:rsidRPr="001E54E3">
        <w:rPr>
          <w:rFonts w:cstheme="minorHAnsi"/>
          <w:color w:val="auto"/>
          <w:sz w:val="22"/>
          <w:szCs w:val="22"/>
        </w:rPr>
        <w:t xml:space="preserve"> sa v</w:t>
      </w:r>
      <w:r w:rsidRPr="001E54E3">
        <w:rPr>
          <w:rFonts w:cstheme="minorHAnsi"/>
          <w:color w:val="auto"/>
          <w:sz w:val="22"/>
          <w:szCs w:val="22"/>
        </w:rPr>
        <w:t xml:space="preserve">enuje najmä problémom s hlasom, rečou a dýchaním, </w:t>
      </w:r>
      <w:r w:rsidR="005F78EC" w:rsidRPr="001E54E3">
        <w:rPr>
          <w:rFonts w:cstheme="minorHAnsi"/>
          <w:color w:val="auto"/>
          <w:sz w:val="22"/>
          <w:szCs w:val="22"/>
        </w:rPr>
        <w:t>resp.</w:t>
      </w:r>
      <w:r w:rsidRPr="001E54E3">
        <w:rPr>
          <w:rFonts w:cstheme="minorHAnsi"/>
          <w:color w:val="auto"/>
          <w:sz w:val="22"/>
          <w:szCs w:val="22"/>
        </w:rPr>
        <w:t xml:space="preserve"> kultivovaným zvukovým (hlasovým) prejavom jedinca a jeho emočným prežívaním. </w:t>
      </w:r>
      <w:bookmarkEnd w:id="10"/>
      <w:r w:rsidR="005F78EC" w:rsidRPr="001E54E3">
        <w:rPr>
          <w:rFonts w:cstheme="minorHAnsi"/>
          <w:color w:val="auto"/>
          <w:sz w:val="22"/>
          <w:szCs w:val="22"/>
        </w:rPr>
        <w:t xml:space="preserve"> </w:t>
      </w:r>
    </w:p>
    <w:p w14:paraId="4386B623" w14:textId="77777777" w:rsidR="006774DE" w:rsidRDefault="006774DE" w:rsidP="006774DE">
      <w:pPr>
        <w:spacing w:line="276" w:lineRule="auto"/>
        <w:jc w:val="both"/>
        <w:rPr>
          <w:rFonts w:cstheme="minorHAnsi"/>
          <w:color w:val="auto"/>
          <w:sz w:val="22"/>
          <w:szCs w:val="22"/>
        </w:rPr>
      </w:pPr>
    </w:p>
    <w:p w14:paraId="17EE1AD2" w14:textId="29EB50C7" w:rsidR="0090021C" w:rsidRPr="001E54E3" w:rsidRDefault="004A6E42" w:rsidP="006774DE">
      <w:pPr>
        <w:spacing w:line="276" w:lineRule="auto"/>
        <w:jc w:val="both"/>
        <w:rPr>
          <w:rFonts w:cstheme="minorHAnsi"/>
          <w:color w:val="auto"/>
          <w:sz w:val="24"/>
          <w:szCs w:val="24"/>
        </w:rPr>
      </w:pPr>
      <w:r w:rsidRPr="001E54E3">
        <w:rPr>
          <w:rFonts w:cstheme="minorHAnsi"/>
          <w:color w:val="auto"/>
          <w:sz w:val="22"/>
          <w:szCs w:val="22"/>
        </w:rPr>
        <w:t xml:space="preserve">Zakladatelia i aktuálni členovia n.o. sú absolventmi dlhodobého </w:t>
      </w:r>
      <w:proofErr w:type="spellStart"/>
      <w:r w:rsidRPr="001E54E3">
        <w:rPr>
          <w:rFonts w:cstheme="minorHAnsi"/>
          <w:color w:val="auto"/>
          <w:sz w:val="22"/>
          <w:szCs w:val="22"/>
        </w:rPr>
        <w:t>muzikoterapeutického</w:t>
      </w:r>
      <w:proofErr w:type="spellEnd"/>
      <w:r w:rsidRPr="001E54E3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1E54E3">
        <w:rPr>
          <w:rFonts w:cstheme="minorHAnsi"/>
          <w:color w:val="auto"/>
          <w:sz w:val="22"/>
          <w:szCs w:val="22"/>
        </w:rPr>
        <w:t>kuuzu</w:t>
      </w:r>
      <w:proofErr w:type="spellEnd"/>
      <w:r w:rsidRPr="001E54E3">
        <w:rPr>
          <w:rFonts w:cstheme="minorHAnsi"/>
          <w:color w:val="auto"/>
          <w:sz w:val="22"/>
          <w:szCs w:val="22"/>
        </w:rPr>
        <w:t xml:space="preserve"> garantovaného </w:t>
      </w:r>
      <w:proofErr w:type="spellStart"/>
      <w:r w:rsidRPr="001E54E3">
        <w:rPr>
          <w:rFonts w:cstheme="minorHAnsi"/>
          <w:color w:val="auto"/>
          <w:sz w:val="22"/>
          <w:szCs w:val="22"/>
        </w:rPr>
        <w:t>Muzikoterapeutickou</w:t>
      </w:r>
      <w:proofErr w:type="spellEnd"/>
      <w:r w:rsidRPr="001E54E3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1E54E3">
        <w:rPr>
          <w:rFonts w:cstheme="minorHAnsi"/>
          <w:color w:val="auto"/>
          <w:sz w:val="22"/>
          <w:szCs w:val="22"/>
        </w:rPr>
        <w:t>acosiáciou</w:t>
      </w:r>
      <w:proofErr w:type="spellEnd"/>
      <w:r w:rsidRPr="001E54E3">
        <w:rPr>
          <w:rFonts w:cstheme="minorHAnsi"/>
          <w:color w:val="auto"/>
          <w:sz w:val="22"/>
          <w:szCs w:val="22"/>
        </w:rPr>
        <w:t xml:space="preserve"> Českej republiky s hlavným lektorom Mgr. Et Mgr. </w:t>
      </w:r>
      <w:proofErr w:type="spellStart"/>
      <w:r w:rsidRPr="001E54E3">
        <w:rPr>
          <w:rFonts w:cstheme="minorHAnsi"/>
          <w:color w:val="auto"/>
          <w:sz w:val="22"/>
          <w:szCs w:val="22"/>
        </w:rPr>
        <w:t>Matějom</w:t>
      </w:r>
      <w:proofErr w:type="spellEnd"/>
      <w:r w:rsidRPr="001E54E3">
        <w:rPr>
          <w:rFonts w:cstheme="minorHAnsi"/>
          <w:color w:val="auto"/>
          <w:sz w:val="22"/>
          <w:szCs w:val="22"/>
        </w:rPr>
        <w:t xml:space="preserve"> Lipským PhD</w:t>
      </w:r>
      <w:r w:rsidRPr="004A6E42">
        <w:rPr>
          <w:rFonts w:cstheme="minorHAnsi"/>
          <w:color w:val="auto"/>
          <w:sz w:val="24"/>
          <w:szCs w:val="24"/>
        </w:rPr>
        <w:t>.</w:t>
      </w:r>
      <w:bookmarkEnd w:id="11"/>
    </w:p>
    <w:p w14:paraId="3759830A" w14:textId="77777777" w:rsidR="006774DE" w:rsidRDefault="006774DE">
      <w:pPr>
        <w:rPr>
          <w:rFonts w:asciiTheme="majorHAnsi" w:eastAsiaTheme="majorEastAsia" w:hAnsiTheme="majorHAnsi" w:cstheme="majorBidi"/>
          <w:b/>
          <w:bCs/>
          <w:color w:val="000000" w:themeColor="text1"/>
          <w:sz w:val="28"/>
        </w:rPr>
      </w:pPr>
      <w:r>
        <w:br w:type="page"/>
      </w:r>
    </w:p>
    <w:p w14:paraId="075A0B2A" w14:textId="787EE664" w:rsidR="004A6E42" w:rsidRPr="001E54E3" w:rsidRDefault="0090021C" w:rsidP="00DB4D7C">
      <w:pPr>
        <w:pStyle w:val="hlavika2"/>
        <w:rPr>
          <w:sz w:val="24"/>
          <w:szCs w:val="18"/>
        </w:rPr>
      </w:pPr>
      <w:bookmarkStart w:id="12" w:name="_Toc70000582"/>
      <w:r w:rsidRPr="00DB4D7C">
        <w:lastRenderedPageBreak/>
        <w:t>História, poslanie, ciele, hodnoty a</w:t>
      </w:r>
      <w:r w:rsidR="004A6E42" w:rsidRPr="00DB4D7C">
        <w:t> </w:t>
      </w:r>
      <w:r w:rsidRPr="00DB4D7C">
        <w:t>štandardy</w:t>
      </w:r>
      <w:bookmarkEnd w:id="12"/>
    </w:p>
    <w:p w14:paraId="7EBCCD7A" w14:textId="39FB0F08" w:rsidR="00937760" w:rsidRPr="001E54E3" w:rsidRDefault="004A6E42" w:rsidP="006774DE">
      <w:pPr>
        <w:pStyle w:val="Odsekzoznamu"/>
        <w:spacing w:line="276" w:lineRule="auto"/>
        <w:ind w:left="0"/>
        <w:jc w:val="both"/>
      </w:pPr>
      <w:r w:rsidRPr="001E54E3">
        <w:t xml:space="preserve">Centrum Amadeus </w:t>
      </w:r>
      <w:r w:rsidR="00937760" w:rsidRPr="001E54E3">
        <w:t xml:space="preserve">vzniklo v októbri 2020 a </w:t>
      </w:r>
      <w:r w:rsidRPr="001E54E3">
        <w:t>je prvým špecializovaným centrom muzikoterapie na Slovensku</w:t>
      </w:r>
      <w:r w:rsidR="00937760" w:rsidRPr="001E54E3">
        <w:t xml:space="preserve">. </w:t>
      </w:r>
      <w:r w:rsidR="005619EF" w:rsidRPr="001E54E3">
        <w:t>Zameriava sa na poskytovanie profesionálnych služieb muzikoterapie ako cielenej hudobnej intervencie na optimalizáciu kvality života jedinca a podporu jeho psychického, fyzického</w:t>
      </w:r>
      <w:r w:rsidRPr="001E54E3">
        <w:t>, sociálneho, emocionálneho a duševného zdravia človeka</w:t>
      </w:r>
      <w:r w:rsidR="005619EF" w:rsidRPr="001E54E3">
        <w:t xml:space="preserve">. </w:t>
      </w:r>
      <w:r w:rsidRPr="001E54E3">
        <w:t xml:space="preserve">Na Slovensko </w:t>
      </w:r>
      <w:r w:rsidR="00E978D4" w:rsidRPr="001E54E3">
        <w:t>prináša možnosti a v zahraničí overené postupy cielenej muzikoterapie</w:t>
      </w:r>
      <w:r w:rsidRPr="001E54E3">
        <w:t>, ktorá si vo</w:t>
      </w:r>
      <w:r w:rsidR="00E978D4" w:rsidRPr="001E54E3">
        <w:t xml:space="preserve"> svete získava čoraz širšie uplatnenie a za svoje výsledky aj uznanie odborníkov.</w:t>
      </w:r>
      <w:r w:rsidR="005619EF" w:rsidRPr="001E54E3">
        <w:rPr>
          <w:rFonts w:asciiTheme="majorHAnsi" w:hAnsiTheme="majorHAnsi" w:cstheme="majorHAnsi"/>
          <w:lang w:eastAsia="sk-SK"/>
        </w:rPr>
        <w:t xml:space="preserve"> </w:t>
      </w:r>
    </w:p>
    <w:p w14:paraId="1F74C195" w14:textId="77777777" w:rsidR="00E978D4" w:rsidRPr="001E54E3" w:rsidRDefault="00E978D4" w:rsidP="006774DE">
      <w:pPr>
        <w:pStyle w:val="Odsekzoznamu"/>
        <w:spacing w:line="276" w:lineRule="auto"/>
        <w:ind w:left="0"/>
        <w:jc w:val="both"/>
      </w:pPr>
    </w:p>
    <w:p w14:paraId="5C229B49" w14:textId="38F523AB" w:rsidR="00862DB1" w:rsidRPr="001E54E3" w:rsidRDefault="00E978D4" w:rsidP="006774DE">
      <w:pPr>
        <w:pStyle w:val="Odsekzoznamu"/>
        <w:spacing w:line="276" w:lineRule="auto"/>
        <w:ind w:left="0"/>
        <w:jc w:val="both"/>
      </w:pPr>
      <w:r w:rsidRPr="001E54E3">
        <w:t xml:space="preserve">Muzikoterapiu vnímame ako </w:t>
      </w:r>
      <w:proofErr w:type="spellStart"/>
      <w:r w:rsidRPr="001E54E3">
        <w:t>liečebno</w:t>
      </w:r>
      <w:proofErr w:type="spellEnd"/>
      <w:r w:rsidR="004A6E42" w:rsidRPr="001E54E3">
        <w:t xml:space="preserve"> </w:t>
      </w:r>
      <w:r w:rsidRPr="001E54E3">
        <w:t>– podporný postup vysoko komunikatívneho charakteru s mimoriadnou šírkou indikačného zamerania. Pôsobiť môže tak preventívne ako aj kuratívne</w:t>
      </w:r>
      <w:r w:rsidR="004A6E42" w:rsidRPr="001E54E3">
        <w:t>,</w:t>
      </w:r>
      <w:r w:rsidRPr="001E54E3">
        <w:t xml:space="preserve"> na jedincov všetkých vekových kategórií bez ohľadu na pohlavie, sociálnu príslušnosť, vzdelanie a povolanie. </w:t>
      </w:r>
      <w:r w:rsidR="00862DB1" w:rsidRPr="001E54E3">
        <w:t>Pri nastavovaní terapeutických cieľov a aj v samotnom procese muzikoterapie preferujeme úzku spoluprácu s </w:t>
      </w:r>
      <w:r w:rsidRPr="001E54E3">
        <w:t>odborníkmi z oblastí medicíny, školstva, psychológie</w:t>
      </w:r>
      <w:r w:rsidR="00862DB1" w:rsidRPr="001E54E3">
        <w:t>.</w:t>
      </w:r>
    </w:p>
    <w:p w14:paraId="2F6636BB" w14:textId="27A75DAB" w:rsidR="00862DB1" w:rsidRPr="001E54E3" w:rsidRDefault="00862DB1" w:rsidP="006774DE">
      <w:pPr>
        <w:pStyle w:val="Odsekzoznamu"/>
        <w:spacing w:line="276" w:lineRule="auto"/>
        <w:ind w:left="0"/>
        <w:jc w:val="both"/>
      </w:pPr>
    </w:p>
    <w:p w14:paraId="5AC12F67" w14:textId="3A1A59B8" w:rsidR="00862DB1" w:rsidRPr="001E54E3" w:rsidRDefault="00862DB1" w:rsidP="006774DE">
      <w:pPr>
        <w:pStyle w:val="Odsekzoznamu"/>
        <w:spacing w:line="276" w:lineRule="auto"/>
        <w:ind w:left="0"/>
        <w:jc w:val="both"/>
      </w:pPr>
      <w:r w:rsidRPr="001E54E3">
        <w:t xml:space="preserve">Aktuálne sa </w:t>
      </w:r>
      <w:r w:rsidR="002E25CB" w:rsidRPr="001E54E3">
        <w:t xml:space="preserve">v </w:t>
      </w:r>
      <w:r w:rsidRPr="001E54E3">
        <w:t>Centr</w:t>
      </w:r>
      <w:r w:rsidR="002E25CB" w:rsidRPr="001E54E3">
        <w:t>e</w:t>
      </w:r>
      <w:r w:rsidRPr="001E54E3">
        <w:t xml:space="preserve"> Amadeus venuje</w:t>
      </w:r>
      <w:r w:rsidR="002E25CB" w:rsidRPr="001E54E3">
        <w:t>me</w:t>
      </w:r>
      <w:r w:rsidRPr="001E54E3">
        <w:t xml:space="preserve"> detskej populácii</w:t>
      </w:r>
      <w:r w:rsidR="002E25CB" w:rsidRPr="001E54E3">
        <w:t xml:space="preserve"> a vybraným problémom seniorského veku, hoci v pláne je neskôr postihnúť celú šírku aplikačného spektra. Spolu s poskytovaním služieb muzikoterapie má však Centrum Amadeus za cieľ aj všeobecnú profesionalizáciu </w:t>
      </w:r>
      <w:proofErr w:type="spellStart"/>
      <w:r w:rsidR="002E25CB" w:rsidRPr="001E54E3">
        <w:t>muzikoterapeutických</w:t>
      </w:r>
      <w:proofErr w:type="spellEnd"/>
      <w:r w:rsidR="002E25CB" w:rsidRPr="001E54E3">
        <w:t xml:space="preserve"> služieb, stanovenie na Slovensku chýbajúcich štandardov, výchovu a vzdelávanie ďalších odborníkov a osvetu a propagáciu výsledkov profesionálne vedenej cielenej muzikoterapie.  </w:t>
      </w:r>
    </w:p>
    <w:p w14:paraId="52B3182B" w14:textId="77777777" w:rsidR="00862DB1" w:rsidRPr="001E54E3" w:rsidRDefault="00862DB1" w:rsidP="00862DB1">
      <w:pPr>
        <w:pStyle w:val="Odsekzoznamu"/>
        <w:spacing w:line="276" w:lineRule="auto"/>
        <w:ind w:left="0"/>
      </w:pPr>
    </w:p>
    <w:p w14:paraId="7225C669" w14:textId="27ED3911" w:rsidR="004A6E42" w:rsidRPr="001E54E3" w:rsidRDefault="004A6E42" w:rsidP="00862DB1">
      <w:pPr>
        <w:pStyle w:val="Odsekzoznamu"/>
        <w:spacing w:line="276" w:lineRule="auto"/>
        <w:ind w:left="0"/>
      </w:pPr>
      <w:r w:rsidRPr="001E54E3">
        <w:t>Plánované zameranie centra:</w:t>
      </w:r>
    </w:p>
    <w:p w14:paraId="2E39A361" w14:textId="50DF17AB" w:rsidR="004A6E42" w:rsidRPr="001E54E3" w:rsidRDefault="004A6E42" w:rsidP="00862DB1">
      <w:pPr>
        <w:pStyle w:val="Odsekzoznamu"/>
        <w:numPr>
          <w:ilvl w:val="0"/>
          <w:numId w:val="11"/>
        </w:numPr>
        <w:spacing w:line="276" w:lineRule="auto"/>
      </w:pPr>
      <w:r w:rsidRPr="001E54E3">
        <w:t xml:space="preserve">oblasť </w:t>
      </w:r>
      <w:proofErr w:type="spellStart"/>
      <w:r w:rsidRPr="001E54E3">
        <w:t>muzikoterapeutickej</w:t>
      </w:r>
      <w:proofErr w:type="spellEnd"/>
      <w:r w:rsidRPr="001E54E3">
        <w:t xml:space="preserve"> profylaxie    (duševné zdravie, kvalita života, prevencia </w:t>
      </w:r>
      <w:proofErr w:type="spellStart"/>
      <w:r w:rsidRPr="001E54E3">
        <w:t>sociálnopatologických</w:t>
      </w:r>
      <w:proofErr w:type="spellEnd"/>
      <w:r w:rsidRPr="001E54E3">
        <w:t xml:space="preserve"> a </w:t>
      </w:r>
      <w:proofErr w:type="spellStart"/>
      <w:r w:rsidRPr="001E54E3">
        <w:t>psychopatologických</w:t>
      </w:r>
      <w:proofErr w:type="spellEnd"/>
      <w:r w:rsidRPr="001E54E3">
        <w:t xml:space="preserve"> javov a i.), </w:t>
      </w:r>
    </w:p>
    <w:p w14:paraId="743D962E" w14:textId="77777777" w:rsidR="004A6E42" w:rsidRPr="001E54E3" w:rsidRDefault="004A6E42" w:rsidP="00862DB1">
      <w:pPr>
        <w:pStyle w:val="Odsekzoznamu"/>
        <w:numPr>
          <w:ilvl w:val="0"/>
          <w:numId w:val="11"/>
        </w:numPr>
        <w:spacing w:line="276" w:lineRule="auto"/>
      </w:pPr>
      <w:r w:rsidRPr="001E54E3">
        <w:t>oblasť vlastnej hudobnej terapie (poruchy psychiky a správania, oblasť vývinových porúch, senzorického a telesného postihnutia, psychosomatická oblasť a i.),</w:t>
      </w:r>
    </w:p>
    <w:p w14:paraId="79B749A9" w14:textId="6FE3F184" w:rsidR="004A6E42" w:rsidRPr="001E54E3" w:rsidRDefault="004A6E42" w:rsidP="00862DB1">
      <w:pPr>
        <w:pStyle w:val="Odsekzoznamu"/>
        <w:numPr>
          <w:ilvl w:val="0"/>
          <w:numId w:val="11"/>
        </w:numPr>
        <w:spacing w:line="276" w:lineRule="auto"/>
      </w:pPr>
      <w:r w:rsidRPr="001E54E3">
        <w:t xml:space="preserve">oblasť </w:t>
      </w:r>
      <w:proofErr w:type="spellStart"/>
      <w:r w:rsidRPr="001E54E3">
        <w:t>muzikoterapeutickej</w:t>
      </w:r>
      <w:proofErr w:type="spellEnd"/>
      <w:r w:rsidRPr="001E54E3">
        <w:t xml:space="preserve"> paliatívnej starostlivosti (geriatrická, onkologická oblasť a i.);</w:t>
      </w:r>
    </w:p>
    <w:p w14:paraId="16B54EF0" w14:textId="32C512A4" w:rsidR="002E25CB" w:rsidRPr="001E54E3" w:rsidRDefault="002E25CB" w:rsidP="00862DB1">
      <w:pPr>
        <w:pStyle w:val="Odsekzoznamu"/>
        <w:numPr>
          <w:ilvl w:val="0"/>
          <w:numId w:val="11"/>
        </w:numPr>
        <w:spacing w:line="276" w:lineRule="auto"/>
      </w:pPr>
      <w:r w:rsidRPr="001E54E3">
        <w:t xml:space="preserve">osvetová a vzdelávacia (poskytovanie akreditovaných kurzov, </w:t>
      </w:r>
      <w:r w:rsidR="00DB4D7C" w:rsidRPr="001E54E3">
        <w:t xml:space="preserve">ustanovenie a </w:t>
      </w:r>
      <w:r w:rsidRPr="001E54E3">
        <w:t>nastavenie štandardov profe</w:t>
      </w:r>
      <w:r w:rsidR="00DB4D7C" w:rsidRPr="001E54E3">
        <w:t>sie...)</w:t>
      </w:r>
    </w:p>
    <w:p w14:paraId="047F5A11" w14:textId="77777777" w:rsidR="0090021C" w:rsidRDefault="0090021C" w:rsidP="009002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2"/>
          <w:szCs w:val="22"/>
        </w:rPr>
      </w:pPr>
    </w:p>
    <w:p w14:paraId="24AEE0DF" w14:textId="77777777" w:rsidR="0090021C" w:rsidRPr="001E54E3" w:rsidRDefault="0090021C" w:rsidP="00DB4D7C">
      <w:pPr>
        <w:pStyle w:val="hlavika2"/>
        <w:rPr>
          <w:sz w:val="24"/>
          <w:szCs w:val="18"/>
        </w:rPr>
      </w:pPr>
      <w:bookmarkStart w:id="13" w:name="_Toc70000583"/>
      <w:r>
        <w:t>Štruktúra organizácie</w:t>
      </w:r>
      <w:bookmarkEnd w:id="13"/>
    </w:p>
    <w:p w14:paraId="63F5824F" w14:textId="56836CBF" w:rsidR="0090021C" w:rsidRPr="001E54E3" w:rsidRDefault="00DB4D7C" w:rsidP="006774DE">
      <w:pPr>
        <w:spacing w:line="276" w:lineRule="auto"/>
        <w:jc w:val="both"/>
        <w:rPr>
          <w:rFonts w:cstheme="minorHAnsi"/>
          <w:sz w:val="22"/>
          <w:szCs w:val="22"/>
        </w:rPr>
      </w:pPr>
      <w:r w:rsidRPr="001E54E3">
        <w:rPr>
          <w:rFonts w:cstheme="minorHAnsi"/>
          <w:sz w:val="22"/>
          <w:szCs w:val="22"/>
        </w:rPr>
        <w:t xml:space="preserve">Štruktúra neziskovej organizácie je v súlade s legislatívnymi podmienkami definovaná v Štatúte Centra Amadeus. Jej orgánmi sú správna rada ako najvyšší orgán n.o., riaditeľ ako riadiaci </w:t>
      </w:r>
      <w:r w:rsidR="00396CC4" w:rsidRPr="001E54E3">
        <w:rPr>
          <w:rFonts w:cstheme="minorHAnsi"/>
          <w:sz w:val="22"/>
          <w:szCs w:val="22"/>
        </w:rPr>
        <w:t>a výkonný orgán Centra a </w:t>
      </w:r>
      <w:r w:rsidRPr="001E54E3">
        <w:rPr>
          <w:rFonts w:cstheme="minorHAnsi"/>
          <w:sz w:val="22"/>
          <w:szCs w:val="22"/>
        </w:rPr>
        <w:t>revízor</w:t>
      </w:r>
      <w:r w:rsidR="00396CC4" w:rsidRPr="001E54E3">
        <w:rPr>
          <w:rFonts w:cstheme="minorHAnsi"/>
          <w:sz w:val="22"/>
          <w:szCs w:val="22"/>
        </w:rPr>
        <w:t xml:space="preserve">, </w:t>
      </w:r>
      <w:r w:rsidRPr="001E54E3">
        <w:rPr>
          <w:rFonts w:cstheme="minorHAnsi"/>
          <w:sz w:val="22"/>
          <w:szCs w:val="22"/>
        </w:rPr>
        <w:t xml:space="preserve">ktorý dohliada na </w:t>
      </w:r>
      <w:r w:rsidRPr="001E54E3">
        <w:rPr>
          <w:rFonts w:cstheme="minorHAnsi"/>
          <w:sz w:val="22"/>
          <w:szCs w:val="22"/>
        </w:rPr>
        <w:lastRenderedPageBreak/>
        <w:t>činnosť, financovanie a hospodárenie neziskovej organizácie. V zmysle štatútu neziskovej organizácie</w:t>
      </w:r>
      <w:r w:rsidR="00396CC4" w:rsidRPr="001E54E3">
        <w:rPr>
          <w:rFonts w:cstheme="minorHAnsi"/>
          <w:sz w:val="22"/>
          <w:szCs w:val="22"/>
        </w:rPr>
        <w:t xml:space="preserve"> schválila správna rada vytvorenie odborného grémia, ktoré je poradným orgánom riaditeľa. Jeho zameraním je stratégie smerovania Centra a </w:t>
      </w:r>
      <w:proofErr w:type="spellStart"/>
      <w:r w:rsidRPr="001E54E3">
        <w:rPr>
          <w:rFonts w:cstheme="minorHAnsi"/>
          <w:sz w:val="22"/>
          <w:szCs w:val="22"/>
        </w:rPr>
        <w:t>development</w:t>
      </w:r>
      <w:proofErr w:type="spellEnd"/>
      <w:r w:rsidRPr="001E54E3">
        <w:rPr>
          <w:rFonts w:cstheme="minorHAnsi"/>
          <w:sz w:val="22"/>
          <w:szCs w:val="22"/>
        </w:rPr>
        <w:t xml:space="preserve"> </w:t>
      </w:r>
      <w:proofErr w:type="spellStart"/>
      <w:r w:rsidRPr="001E54E3">
        <w:rPr>
          <w:rFonts w:cstheme="minorHAnsi"/>
          <w:sz w:val="22"/>
          <w:szCs w:val="22"/>
        </w:rPr>
        <w:t>muzikoterapeutických</w:t>
      </w:r>
      <w:proofErr w:type="spellEnd"/>
      <w:r w:rsidRPr="001E54E3">
        <w:rPr>
          <w:rFonts w:cstheme="minorHAnsi"/>
          <w:sz w:val="22"/>
          <w:szCs w:val="22"/>
        </w:rPr>
        <w:t xml:space="preserve"> služieb klientom. Odborné grémium má troch členov a jeho činnosť sa navrhuje na dobu neurčitú.</w:t>
      </w:r>
    </w:p>
    <w:p w14:paraId="5A055662" w14:textId="4D40842E" w:rsidR="0090021C" w:rsidRDefault="00396CC4" w:rsidP="009002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 w:rsidRPr="00396CC4">
        <w:rPr>
          <w:rFonts w:cstheme="minorHAnsi"/>
          <w:sz w:val="22"/>
          <w:szCs w:val="22"/>
        </w:rPr>
        <w:t xml:space="preserve"> </w:t>
      </w:r>
    </w:p>
    <w:p w14:paraId="19CFC592" w14:textId="47260644" w:rsidR="0090021C" w:rsidRDefault="0090021C" w:rsidP="00396CC4">
      <w:pPr>
        <w:pStyle w:val="hlavika2"/>
      </w:pPr>
      <w:bookmarkStart w:id="14" w:name="_Toc70000584"/>
      <w:r>
        <w:t>Činnosť</w:t>
      </w:r>
      <w:r w:rsidR="00396CC4">
        <w:t xml:space="preserve"> v roku 2020</w:t>
      </w:r>
      <w:bookmarkEnd w:id="14"/>
    </w:p>
    <w:p w14:paraId="38BFCBEF" w14:textId="5D5859ED" w:rsidR="00135361" w:rsidRDefault="00E5357D" w:rsidP="006774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Centrum Amadeus vzniklo v poslednom štvrťroku</w:t>
      </w:r>
      <w:r w:rsidR="00FB72E7">
        <w:rPr>
          <w:sz w:val="22"/>
          <w:szCs w:val="22"/>
        </w:rPr>
        <w:t xml:space="preserve"> </w:t>
      </w:r>
      <w:proofErr w:type="spellStart"/>
      <w:r w:rsidR="00FB72E7">
        <w:rPr>
          <w:sz w:val="22"/>
          <w:szCs w:val="22"/>
        </w:rPr>
        <w:t>covidového</w:t>
      </w:r>
      <w:proofErr w:type="spellEnd"/>
      <w:r w:rsidR="00FB72E7">
        <w:rPr>
          <w:sz w:val="22"/>
          <w:szCs w:val="22"/>
        </w:rPr>
        <w:t xml:space="preserve"> roka</w:t>
      </w:r>
      <w:r>
        <w:rPr>
          <w:sz w:val="22"/>
          <w:szCs w:val="22"/>
        </w:rPr>
        <w:t xml:space="preserve"> 2020</w:t>
      </w:r>
      <w:r w:rsidR="00FB72E7">
        <w:rPr>
          <w:sz w:val="22"/>
          <w:szCs w:val="22"/>
        </w:rPr>
        <w:t xml:space="preserve"> a jeho činnosť bola tak pandémiou výrazne ovplyvnená. Pre nemožnosť poskytovania prezenčných služieb sme sa zamerali najmä </w:t>
      </w:r>
      <w:r w:rsidR="001E54E3">
        <w:rPr>
          <w:sz w:val="22"/>
          <w:szCs w:val="22"/>
        </w:rPr>
        <w:t>na strategické</w:t>
      </w:r>
      <w:r w:rsidR="00D47657">
        <w:rPr>
          <w:sz w:val="22"/>
          <w:szCs w:val="22"/>
        </w:rPr>
        <w:t>, komunikačné a organizačné aktivity.</w:t>
      </w:r>
      <w:r w:rsidR="00145C6A">
        <w:rPr>
          <w:sz w:val="22"/>
          <w:szCs w:val="22"/>
        </w:rPr>
        <w:t xml:space="preserve"> </w:t>
      </w:r>
      <w:r w:rsidR="00FB72E7">
        <w:rPr>
          <w:sz w:val="22"/>
          <w:szCs w:val="22"/>
        </w:rPr>
        <w:t>K nim patrí zr</w:t>
      </w:r>
      <w:r w:rsidR="00145C6A">
        <w:rPr>
          <w:sz w:val="22"/>
          <w:szCs w:val="22"/>
        </w:rPr>
        <w:t xml:space="preserve">iadenie odborného grémia </w:t>
      </w:r>
      <w:r w:rsidR="00FB72E7">
        <w:rPr>
          <w:sz w:val="22"/>
          <w:szCs w:val="22"/>
        </w:rPr>
        <w:t xml:space="preserve">ako poradného odborného orgánu riaditeľa, </w:t>
      </w:r>
      <w:r w:rsidR="00145C6A">
        <w:rPr>
          <w:sz w:val="22"/>
          <w:szCs w:val="22"/>
        </w:rPr>
        <w:t>nastaveni</w:t>
      </w:r>
      <w:r w:rsidR="00FB72E7">
        <w:rPr>
          <w:sz w:val="22"/>
          <w:szCs w:val="22"/>
        </w:rPr>
        <w:t>e</w:t>
      </w:r>
      <w:r w:rsidR="00145C6A">
        <w:rPr>
          <w:sz w:val="22"/>
          <w:szCs w:val="22"/>
        </w:rPr>
        <w:t xml:space="preserve"> stratégie </w:t>
      </w:r>
      <w:r w:rsidR="00135361">
        <w:rPr>
          <w:sz w:val="22"/>
          <w:szCs w:val="22"/>
        </w:rPr>
        <w:t xml:space="preserve">neziskovej organizácie, </w:t>
      </w:r>
      <w:r w:rsidR="00145C6A">
        <w:rPr>
          <w:sz w:val="22"/>
          <w:szCs w:val="22"/>
        </w:rPr>
        <w:t>služieb</w:t>
      </w:r>
      <w:r w:rsidR="00135361">
        <w:rPr>
          <w:sz w:val="22"/>
          <w:szCs w:val="22"/>
        </w:rPr>
        <w:t xml:space="preserve"> </w:t>
      </w:r>
      <w:r w:rsidR="00145C6A">
        <w:rPr>
          <w:sz w:val="22"/>
          <w:szCs w:val="22"/>
        </w:rPr>
        <w:t xml:space="preserve"> pre jednotlivé cieľové skupiny a</w:t>
      </w:r>
      <w:r w:rsidR="00FB72E7">
        <w:rPr>
          <w:sz w:val="22"/>
          <w:szCs w:val="22"/>
        </w:rPr>
        <w:t xml:space="preserve">ko aj </w:t>
      </w:r>
      <w:r w:rsidR="00145C6A">
        <w:rPr>
          <w:sz w:val="22"/>
          <w:szCs w:val="22"/>
        </w:rPr>
        <w:t>vytvoreniu štyroch ucelených preventívnych programov pre detské kolektívy.</w:t>
      </w:r>
      <w:r w:rsidR="00135361">
        <w:rPr>
          <w:sz w:val="22"/>
          <w:szCs w:val="22"/>
        </w:rPr>
        <w:t xml:space="preserve"> </w:t>
      </w:r>
    </w:p>
    <w:p w14:paraId="61550925" w14:textId="60399608" w:rsidR="00135361" w:rsidRDefault="00135361" w:rsidP="009002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Služby</w:t>
      </w:r>
      <w:r w:rsidR="00FB72E7">
        <w:rPr>
          <w:sz w:val="22"/>
          <w:szCs w:val="22"/>
        </w:rPr>
        <w:t xml:space="preserve"> pre jednotlivé cieľové skupiny:</w:t>
      </w:r>
    </w:p>
    <w:p w14:paraId="1DDFFB04" w14:textId="77777777" w:rsidR="00135361" w:rsidRPr="00C41FEC" w:rsidRDefault="00135361" w:rsidP="00530C63">
      <w:pPr>
        <w:spacing w:after="0"/>
        <w:rPr>
          <w:b/>
          <w:bCs/>
          <w:sz w:val="22"/>
          <w:szCs w:val="22"/>
        </w:rPr>
      </w:pPr>
      <w:r w:rsidRPr="00C41FEC">
        <w:rPr>
          <w:b/>
          <w:bCs/>
          <w:sz w:val="22"/>
          <w:szCs w:val="22"/>
        </w:rPr>
        <w:t>DETI a MLÁDEŽ</w:t>
      </w:r>
    </w:p>
    <w:p w14:paraId="1F737322" w14:textId="77777777" w:rsidR="00530C63" w:rsidRDefault="00135361" w:rsidP="006774DE">
      <w:pPr>
        <w:pStyle w:val="Odsekzoznamu"/>
        <w:numPr>
          <w:ilvl w:val="0"/>
          <w:numId w:val="9"/>
        </w:numPr>
        <w:spacing w:after="0" w:line="276" w:lineRule="auto"/>
        <w:ind w:left="284" w:hanging="284"/>
        <w:jc w:val="both"/>
        <w:rPr>
          <w:rFonts w:cstheme="minorHAnsi"/>
        </w:rPr>
      </w:pPr>
      <w:r w:rsidRPr="006644B0">
        <w:rPr>
          <w:rFonts w:eastAsiaTheme="minorEastAsia" w:cstheme="minorHAnsi"/>
          <w:b/>
          <w:bCs/>
        </w:rPr>
        <w:t>Podpora psychomotorického a verbálneho vývinu dieťaťa</w:t>
      </w:r>
      <w:r w:rsidRPr="006644B0">
        <w:rPr>
          <w:rFonts w:eastAsiaTheme="minorEastAsia" w:cstheme="minorHAnsi"/>
        </w:rPr>
        <w:t xml:space="preserve"> (n</w:t>
      </w:r>
      <w:r w:rsidRPr="006644B0">
        <w:rPr>
          <w:rFonts w:cstheme="minorHAnsi"/>
        </w:rPr>
        <w:t xml:space="preserve">ezrelý psychomotorický vývin; narušená komunikačná schopnosť – </w:t>
      </w:r>
      <w:proofErr w:type="spellStart"/>
      <w:r w:rsidRPr="006644B0">
        <w:rPr>
          <w:rFonts w:cstheme="minorHAnsi"/>
        </w:rPr>
        <w:t>dyslália</w:t>
      </w:r>
      <w:proofErr w:type="spellEnd"/>
      <w:r w:rsidRPr="006644B0">
        <w:rPr>
          <w:rFonts w:cstheme="minorHAnsi"/>
        </w:rPr>
        <w:t xml:space="preserve"> až dysfázia; poruchy spánku; ADD, ADHD; autizmus a poruchy autistického spektra (PAS); poruchy správania; nízke sebavedomie; úzkosti...).</w:t>
      </w:r>
    </w:p>
    <w:p w14:paraId="7DCBB2E4" w14:textId="076DEEEB" w:rsidR="00135361" w:rsidRPr="00530C63" w:rsidRDefault="00135361" w:rsidP="006774DE">
      <w:pPr>
        <w:pStyle w:val="Odsekzoznamu"/>
        <w:numPr>
          <w:ilvl w:val="0"/>
          <w:numId w:val="9"/>
        </w:numPr>
        <w:spacing w:after="0" w:line="276" w:lineRule="auto"/>
        <w:ind w:left="284" w:hanging="284"/>
        <w:jc w:val="both"/>
        <w:rPr>
          <w:rFonts w:cstheme="minorHAnsi"/>
        </w:rPr>
      </w:pPr>
      <w:r w:rsidRPr="00530C63">
        <w:rPr>
          <w:b/>
          <w:bCs/>
        </w:rPr>
        <w:t xml:space="preserve">Hudobné vzdelávanie detí so zdravotným znevýhodnením </w:t>
      </w:r>
      <w:r w:rsidRPr="00530C63">
        <w:t xml:space="preserve">– individuálne hodiny hry na nástroj spojené so základmi hudobnej teórie a prvkami muzikoterapie. Aktuálne v ponuke: </w:t>
      </w:r>
      <w:proofErr w:type="spellStart"/>
      <w:r w:rsidRPr="00530C63">
        <w:t>zobcová</w:t>
      </w:r>
      <w:proofErr w:type="spellEnd"/>
      <w:r w:rsidRPr="00530C63">
        <w:t xml:space="preserve"> flauta, klavír, </w:t>
      </w:r>
      <w:proofErr w:type="spellStart"/>
      <w:r w:rsidRPr="00530C63">
        <w:t>ukulele</w:t>
      </w:r>
      <w:proofErr w:type="spellEnd"/>
      <w:r w:rsidRPr="00530C63">
        <w:t>, husle, spev.</w:t>
      </w:r>
    </w:p>
    <w:p w14:paraId="043BCC21" w14:textId="77777777" w:rsidR="006644B0" w:rsidRPr="006644B0" w:rsidRDefault="006644B0" w:rsidP="006644B0">
      <w:pPr>
        <w:pStyle w:val="Nadpis2"/>
        <w:spacing w:after="0" w:line="276" w:lineRule="auto"/>
        <w:ind w:left="284" w:right="-22"/>
        <w:jc w:val="left"/>
        <w:rPr>
          <w:rFonts w:asciiTheme="minorHAnsi" w:hAnsiTheme="minorHAnsi" w:cstheme="minorHAnsi"/>
          <w:color w:val="auto"/>
          <w:sz w:val="22"/>
          <w:szCs w:val="22"/>
        </w:rPr>
      </w:pPr>
    </w:p>
    <w:p w14:paraId="0A9ABF4E" w14:textId="77777777" w:rsidR="00135361" w:rsidRPr="00C41FEC" w:rsidRDefault="00135361" w:rsidP="00530C63">
      <w:pPr>
        <w:spacing w:after="0"/>
        <w:rPr>
          <w:b/>
          <w:bCs/>
          <w:sz w:val="22"/>
          <w:szCs w:val="22"/>
        </w:rPr>
      </w:pPr>
      <w:r w:rsidRPr="00C41FEC">
        <w:rPr>
          <w:b/>
          <w:bCs/>
          <w:sz w:val="22"/>
          <w:szCs w:val="22"/>
        </w:rPr>
        <w:t>SENIORI</w:t>
      </w:r>
    </w:p>
    <w:p w14:paraId="7E278F5B" w14:textId="77777777" w:rsidR="00530C63" w:rsidRDefault="00135361" w:rsidP="006774DE">
      <w:pPr>
        <w:pStyle w:val="Odsekzoznamu"/>
        <w:numPr>
          <w:ilvl w:val="0"/>
          <w:numId w:val="14"/>
        </w:numPr>
        <w:ind w:left="284"/>
        <w:jc w:val="both"/>
      </w:pPr>
      <w:r w:rsidRPr="00530C63">
        <w:rPr>
          <w:b/>
          <w:bCs/>
        </w:rPr>
        <w:t xml:space="preserve">Hudobné intervencie skupinové i individuálne hodiny </w:t>
      </w:r>
      <w:r w:rsidRPr="00530C63">
        <w:t>zamerané na sociálnu interakciu a psychické zdravie klienta (v rámci terénnej práce v DSS i domácom prostredí).</w:t>
      </w:r>
    </w:p>
    <w:p w14:paraId="25E3A3BC" w14:textId="1CEF651B" w:rsidR="00135361" w:rsidRDefault="00135361" w:rsidP="0044241C">
      <w:pPr>
        <w:pStyle w:val="Odsekzoznamu"/>
        <w:numPr>
          <w:ilvl w:val="0"/>
          <w:numId w:val="14"/>
        </w:numPr>
        <w:spacing w:after="0"/>
        <w:ind w:left="284"/>
        <w:jc w:val="both"/>
      </w:pPr>
      <w:r w:rsidRPr="00530C63">
        <w:rPr>
          <w:b/>
          <w:bCs/>
        </w:rPr>
        <w:t xml:space="preserve">Muzikoterapia a hudobné stimulácie </w:t>
      </w:r>
      <w:r w:rsidRPr="00530C63">
        <w:t>s prvkami ďalších umeleckých terapií, kognitívnych a fyzických cvičení (cielené individuálne i skupinové hodiny zamerané na zachovanie alebo zvýšenie či obnovenie kvality života.</w:t>
      </w:r>
    </w:p>
    <w:p w14:paraId="27067648" w14:textId="77777777" w:rsidR="0044241C" w:rsidRPr="00530C63" w:rsidRDefault="0044241C" w:rsidP="0044241C">
      <w:pPr>
        <w:pStyle w:val="Odsekzoznamu"/>
        <w:spacing w:after="0"/>
        <w:ind w:left="284"/>
        <w:jc w:val="both"/>
      </w:pPr>
    </w:p>
    <w:p w14:paraId="79AA9079" w14:textId="77777777" w:rsidR="006644B0" w:rsidRDefault="00135361" w:rsidP="006644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Theme="minorEastAsia"/>
          <w:color w:val="auto"/>
          <w:sz w:val="22"/>
          <w:szCs w:val="22"/>
        </w:rPr>
      </w:pPr>
      <w:r w:rsidRPr="006644B0">
        <w:rPr>
          <w:rFonts w:eastAsiaTheme="minorEastAsia"/>
          <w:b/>
          <w:bCs/>
          <w:color w:val="auto"/>
          <w:sz w:val="22"/>
          <w:szCs w:val="22"/>
        </w:rPr>
        <w:t xml:space="preserve">Špecializované skupinové </w:t>
      </w:r>
      <w:proofErr w:type="spellStart"/>
      <w:r w:rsidRPr="006644B0">
        <w:rPr>
          <w:rFonts w:eastAsiaTheme="minorEastAsia"/>
          <w:b/>
          <w:bCs/>
          <w:color w:val="auto"/>
          <w:sz w:val="22"/>
          <w:szCs w:val="22"/>
        </w:rPr>
        <w:t>muzikoterapeutické</w:t>
      </w:r>
      <w:proofErr w:type="spellEnd"/>
      <w:r w:rsidRPr="006644B0">
        <w:rPr>
          <w:rFonts w:eastAsiaTheme="minorEastAsia"/>
          <w:b/>
          <w:bCs/>
          <w:color w:val="auto"/>
          <w:sz w:val="22"/>
          <w:szCs w:val="22"/>
        </w:rPr>
        <w:t xml:space="preserve"> intervencie </w:t>
      </w:r>
      <w:r w:rsidRPr="00E35AEB">
        <w:rPr>
          <w:rFonts w:eastAsiaTheme="minorEastAsia"/>
          <w:color w:val="auto"/>
          <w:sz w:val="22"/>
          <w:szCs w:val="22"/>
        </w:rPr>
        <w:t>pre vybrané skupiny /témy</w:t>
      </w:r>
      <w:r w:rsidR="006644B0">
        <w:rPr>
          <w:rFonts w:eastAsiaTheme="minorEastAsia"/>
          <w:color w:val="auto"/>
          <w:sz w:val="22"/>
          <w:szCs w:val="22"/>
        </w:rPr>
        <w:t>:</w:t>
      </w:r>
    </w:p>
    <w:p w14:paraId="2BBCAC41" w14:textId="77777777" w:rsidR="0044241C" w:rsidRDefault="006644B0" w:rsidP="0044241C">
      <w:pPr>
        <w:spacing w:after="0" w:line="276" w:lineRule="auto"/>
        <w:jc w:val="both"/>
        <w:rPr>
          <w:rFonts w:cstheme="minorHAnsi"/>
          <w:b/>
          <w:bCs/>
          <w:sz w:val="22"/>
          <w:szCs w:val="22"/>
        </w:rPr>
      </w:pPr>
      <w:r w:rsidRPr="006644B0">
        <w:rPr>
          <w:rFonts w:eastAsia="Times New Roman" w:cstheme="minorHAnsi"/>
          <w:b/>
          <w:bCs/>
          <w:sz w:val="22"/>
          <w:szCs w:val="22"/>
        </w:rPr>
        <w:t>E</w:t>
      </w:r>
      <w:r w:rsidRPr="006644B0">
        <w:rPr>
          <w:rFonts w:cstheme="minorHAnsi"/>
          <w:b/>
          <w:bCs/>
          <w:sz w:val="22"/>
          <w:szCs w:val="22"/>
        </w:rPr>
        <w:t>m</w:t>
      </w:r>
      <w:proofErr w:type="spellStart"/>
      <w:r w:rsidRPr="006644B0">
        <w:rPr>
          <w:rFonts w:cstheme="minorHAnsi"/>
          <w:b/>
          <w:bCs/>
          <w:sz w:val="22"/>
          <w:szCs w:val="22"/>
          <w:lang w:val="es-ES_tradnl"/>
        </w:rPr>
        <w:t>ó</w:t>
      </w:r>
      <w:r w:rsidRPr="006644B0">
        <w:rPr>
          <w:rFonts w:cstheme="minorHAnsi"/>
          <w:b/>
          <w:bCs/>
          <w:sz w:val="22"/>
          <w:szCs w:val="22"/>
        </w:rPr>
        <w:t>cie</w:t>
      </w:r>
      <w:proofErr w:type="spellEnd"/>
      <w:r w:rsidRPr="006644B0">
        <w:rPr>
          <w:rFonts w:cstheme="minorHAnsi"/>
          <w:b/>
          <w:bCs/>
          <w:sz w:val="22"/>
          <w:szCs w:val="22"/>
        </w:rPr>
        <w:t xml:space="preserve"> a ich sila</w:t>
      </w:r>
    </w:p>
    <w:p w14:paraId="45812DB3" w14:textId="76AD1993" w:rsidR="00F83F3E" w:rsidRDefault="006644B0" w:rsidP="0044241C">
      <w:pPr>
        <w:spacing w:after="0" w:line="276" w:lineRule="auto"/>
        <w:jc w:val="both"/>
        <w:rPr>
          <w:rFonts w:cstheme="minorHAnsi"/>
          <w:sz w:val="22"/>
          <w:szCs w:val="22"/>
        </w:rPr>
      </w:pPr>
      <w:r w:rsidRPr="006644B0">
        <w:rPr>
          <w:rFonts w:cstheme="minorHAnsi"/>
          <w:sz w:val="22"/>
          <w:szCs w:val="22"/>
          <w:lang w:val="it-IT"/>
        </w:rPr>
        <w:t>Stretnuti</w:t>
      </w:r>
      <w:r w:rsidR="00F83F3E">
        <w:rPr>
          <w:rFonts w:cstheme="minorHAnsi"/>
          <w:sz w:val="22"/>
          <w:szCs w:val="22"/>
          <w:lang w:val="it-IT"/>
        </w:rPr>
        <w:t xml:space="preserve">a </w:t>
      </w:r>
      <w:r w:rsidRPr="006644B0">
        <w:rPr>
          <w:rFonts w:cstheme="minorHAnsi"/>
          <w:sz w:val="22"/>
          <w:szCs w:val="22"/>
          <w:lang w:val="it-IT"/>
        </w:rPr>
        <w:t xml:space="preserve">zamerané na </w:t>
      </w:r>
      <w:r w:rsidRPr="006644B0">
        <w:rPr>
          <w:rFonts w:cstheme="minorHAnsi"/>
          <w:sz w:val="22"/>
          <w:szCs w:val="22"/>
        </w:rPr>
        <w:t>identifikáciu</w:t>
      </w:r>
      <w:r w:rsidR="00F83F3E">
        <w:rPr>
          <w:rFonts w:cstheme="minorHAnsi"/>
          <w:sz w:val="22"/>
          <w:szCs w:val="22"/>
        </w:rPr>
        <w:t xml:space="preserve"> širokej škály emócií</w:t>
      </w:r>
      <w:r w:rsidRPr="006644B0">
        <w:rPr>
          <w:rFonts w:cstheme="minorHAnsi"/>
          <w:sz w:val="22"/>
          <w:szCs w:val="22"/>
        </w:rPr>
        <w:t>,</w:t>
      </w:r>
      <w:r w:rsidR="00F83F3E">
        <w:rPr>
          <w:rFonts w:cstheme="minorHAnsi"/>
          <w:sz w:val="22"/>
          <w:szCs w:val="22"/>
        </w:rPr>
        <w:t xml:space="preserve"> ich</w:t>
      </w:r>
      <w:r w:rsidRPr="006644B0">
        <w:rPr>
          <w:rFonts w:cstheme="minorHAnsi"/>
          <w:sz w:val="22"/>
          <w:szCs w:val="22"/>
        </w:rPr>
        <w:t xml:space="preserve"> prežívanie a vnímanie ich kvality, ako aj na „čítanie“ </w:t>
      </w:r>
      <w:r w:rsidRPr="006644B0">
        <w:rPr>
          <w:rFonts w:cstheme="minorHAnsi"/>
          <w:sz w:val="22"/>
          <w:szCs w:val="22"/>
          <w:lang w:val="pt-PT"/>
        </w:rPr>
        <w:t>em</w:t>
      </w:r>
      <w:proofErr w:type="spellStart"/>
      <w:r w:rsidRPr="006644B0">
        <w:rPr>
          <w:rFonts w:cstheme="minorHAnsi"/>
          <w:sz w:val="22"/>
          <w:szCs w:val="22"/>
          <w:lang w:val="es-ES_tradnl"/>
        </w:rPr>
        <w:t>ó</w:t>
      </w:r>
      <w:r w:rsidRPr="006644B0">
        <w:rPr>
          <w:rFonts w:cstheme="minorHAnsi"/>
          <w:sz w:val="22"/>
          <w:szCs w:val="22"/>
        </w:rPr>
        <w:t>cií</w:t>
      </w:r>
      <w:proofErr w:type="spellEnd"/>
      <w:r w:rsidRPr="006644B0">
        <w:rPr>
          <w:rFonts w:cstheme="minorHAnsi"/>
          <w:sz w:val="22"/>
          <w:szCs w:val="22"/>
        </w:rPr>
        <w:t xml:space="preserve"> </w:t>
      </w:r>
      <w:proofErr w:type="spellStart"/>
      <w:r w:rsidRPr="006644B0">
        <w:rPr>
          <w:rFonts w:cstheme="minorHAnsi"/>
          <w:sz w:val="22"/>
          <w:szCs w:val="22"/>
          <w:lang w:val="de-DE"/>
        </w:rPr>
        <w:t>prich</w:t>
      </w:r>
      <w:r w:rsidRPr="006644B0">
        <w:rPr>
          <w:rFonts w:cstheme="minorHAnsi"/>
          <w:sz w:val="22"/>
          <w:szCs w:val="22"/>
        </w:rPr>
        <w:t>ádzajúcich</w:t>
      </w:r>
      <w:proofErr w:type="spellEnd"/>
      <w:r w:rsidRPr="006644B0">
        <w:rPr>
          <w:rFonts w:cstheme="minorHAnsi"/>
          <w:sz w:val="22"/>
          <w:szCs w:val="22"/>
        </w:rPr>
        <w:t xml:space="preserve"> z okolia a následne vyvolané </w:t>
      </w:r>
      <w:r w:rsidRPr="006644B0">
        <w:rPr>
          <w:rFonts w:cstheme="minorHAnsi"/>
          <w:sz w:val="22"/>
          <w:szCs w:val="22"/>
        </w:rPr>
        <w:lastRenderedPageBreak/>
        <w:t>reakcie. Poznanie vlastný</w:t>
      </w:r>
      <w:proofErr w:type="spellStart"/>
      <w:r w:rsidRPr="006644B0">
        <w:rPr>
          <w:rFonts w:cstheme="minorHAnsi"/>
          <w:sz w:val="22"/>
          <w:szCs w:val="22"/>
          <w:lang w:val="de-DE"/>
        </w:rPr>
        <w:t>ch</w:t>
      </w:r>
      <w:proofErr w:type="spellEnd"/>
      <w:r w:rsidRPr="006644B0">
        <w:rPr>
          <w:rFonts w:cstheme="minorHAnsi"/>
          <w:sz w:val="22"/>
          <w:szCs w:val="22"/>
          <w:lang w:val="de-DE"/>
        </w:rPr>
        <w:t xml:space="preserve"> </w:t>
      </w:r>
      <w:proofErr w:type="spellStart"/>
      <w:r w:rsidRPr="006644B0">
        <w:rPr>
          <w:rFonts w:cstheme="minorHAnsi"/>
          <w:sz w:val="22"/>
          <w:szCs w:val="22"/>
          <w:lang w:val="de-DE"/>
        </w:rPr>
        <w:t>em</w:t>
      </w:r>
      <w:r w:rsidRPr="006644B0">
        <w:rPr>
          <w:rFonts w:cstheme="minorHAnsi"/>
          <w:sz w:val="22"/>
          <w:szCs w:val="22"/>
          <w:lang w:val="es-ES_tradnl"/>
        </w:rPr>
        <w:t>ó</w:t>
      </w:r>
      <w:r w:rsidRPr="006644B0">
        <w:rPr>
          <w:rFonts w:cstheme="minorHAnsi"/>
          <w:sz w:val="22"/>
          <w:szCs w:val="22"/>
        </w:rPr>
        <w:t>cií</w:t>
      </w:r>
      <w:proofErr w:type="spellEnd"/>
      <w:r w:rsidRPr="006644B0">
        <w:rPr>
          <w:rFonts w:cstheme="minorHAnsi"/>
          <w:sz w:val="22"/>
          <w:szCs w:val="22"/>
        </w:rPr>
        <w:t xml:space="preserve"> a </w:t>
      </w:r>
      <w:r w:rsidRPr="006644B0">
        <w:rPr>
          <w:rFonts w:cstheme="minorHAnsi"/>
          <w:sz w:val="22"/>
          <w:szCs w:val="22"/>
          <w:lang w:val="de-DE"/>
        </w:rPr>
        <w:t xml:space="preserve">ich </w:t>
      </w:r>
      <w:proofErr w:type="spellStart"/>
      <w:r w:rsidRPr="006644B0">
        <w:rPr>
          <w:rFonts w:cstheme="minorHAnsi"/>
          <w:sz w:val="22"/>
          <w:szCs w:val="22"/>
          <w:lang w:val="de-DE"/>
        </w:rPr>
        <w:t>sp</w:t>
      </w:r>
      <w:r w:rsidRPr="006644B0">
        <w:rPr>
          <w:rFonts w:cstheme="minorHAnsi"/>
          <w:sz w:val="22"/>
          <w:szCs w:val="22"/>
        </w:rPr>
        <w:t>úšťačov</w:t>
      </w:r>
      <w:proofErr w:type="spellEnd"/>
      <w:r w:rsidRPr="006644B0">
        <w:rPr>
          <w:rFonts w:cstheme="minorHAnsi"/>
          <w:sz w:val="22"/>
          <w:szCs w:val="22"/>
        </w:rPr>
        <w:t xml:space="preserve"> prevedú deti k väčšiemu porozumeniu sebe i okoliu, pomôžu na ceste spracovávania a vyrovnávania sa s nimi. </w:t>
      </w:r>
      <w:bookmarkStart w:id="15" w:name="_Hlk64022277"/>
      <w:r w:rsidR="00F83F3E">
        <w:rPr>
          <w:rFonts w:cstheme="minorHAnsi"/>
          <w:sz w:val="22"/>
          <w:szCs w:val="22"/>
        </w:rPr>
        <w:t xml:space="preserve"> </w:t>
      </w:r>
    </w:p>
    <w:p w14:paraId="69BB266B" w14:textId="77777777" w:rsidR="0044241C" w:rsidRDefault="0044241C" w:rsidP="0044241C">
      <w:pPr>
        <w:spacing w:after="0" w:line="276" w:lineRule="auto"/>
        <w:jc w:val="both"/>
        <w:rPr>
          <w:rFonts w:cstheme="minorHAnsi"/>
          <w:sz w:val="22"/>
          <w:szCs w:val="22"/>
        </w:rPr>
      </w:pPr>
    </w:p>
    <w:p w14:paraId="6D44240E" w14:textId="77777777" w:rsidR="00F83F3E" w:rsidRDefault="006644B0" w:rsidP="006774DE">
      <w:pPr>
        <w:spacing w:line="276" w:lineRule="auto"/>
        <w:jc w:val="both"/>
        <w:rPr>
          <w:rFonts w:cstheme="minorHAnsi"/>
          <w:sz w:val="22"/>
          <w:szCs w:val="22"/>
        </w:rPr>
      </w:pPr>
      <w:r w:rsidRPr="006644B0">
        <w:rPr>
          <w:rFonts w:eastAsia="Times New Roman" w:cstheme="minorHAnsi"/>
          <w:b/>
          <w:bCs/>
          <w:sz w:val="22"/>
          <w:szCs w:val="22"/>
        </w:rPr>
        <w:t>K</w:t>
      </w:r>
      <w:r w:rsidR="00F83F3E">
        <w:rPr>
          <w:rFonts w:eastAsia="Times New Roman" w:cstheme="minorHAnsi"/>
          <w:b/>
          <w:bCs/>
          <w:sz w:val="22"/>
          <w:szCs w:val="22"/>
        </w:rPr>
        <w:t>omunikácia</w:t>
      </w:r>
      <w:r w:rsidR="00F83F3E">
        <w:rPr>
          <w:rFonts w:eastAsia="Times New Roman" w:cstheme="minorHAnsi"/>
          <w:b/>
          <w:bCs/>
          <w:sz w:val="22"/>
          <w:szCs w:val="22"/>
        </w:rPr>
        <w:br/>
      </w:r>
      <w:r w:rsidRPr="006644B0">
        <w:rPr>
          <w:rFonts w:cstheme="minorHAnsi"/>
          <w:sz w:val="22"/>
          <w:szCs w:val="22"/>
        </w:rPr>
        <w:t>Stretnuti</w:t>
      </w:r>
      <w:r w:rsidR="00F83F3E">
        <w:rPr>
          <w:rFonts w:cstheme="minorHAnsi"/>
          <w:sz w:val="22"/>
          <w:szCs w:val="22"/>
        </w:rPr>
        <w:t>a zamerané na podporu</w:t>
      </w:r>
      <w:r w:rsidRPr="006644B0">
        <w:rPr>
          <w:rFonts w:cstheme="minorHAnsi"/>
          <w:sz w:val="22"/>
          <w:szCs w:val="22"/>
        </w:rPr>
        <w:t xml:space="preserve"> vhodný</w:t>
      </w:r>
      <w:proofErr w:type="spellStart"/>
      <w:r w:rsidRPr="006644B0">
        <w:rPr>
          <w:rFonts w:cstheme="minorHAnsi"/>
          <w:sz w:val="22"/>
          <w:szCs w:val="22"/>
          <w:lang w:val="de-DE"/>
        </w:rPr>
        <w:t>ch</w:t>
      </w:r>
      <w:proofErr w:type="spellEnd"/>
      <w:r w:rsidRPr="006644B0">
        <w:rPr>
          <w:rFonts w:cstheme="minorHAnsi"/>
          <w:sz w:val="22"/>
          <w:szCs w:val="22"/>
          <w:lang w:val="de-DE"/>
        </w:rPr>
        <w:t xml:space="preserve"> n</w:t>
      </w:r>
      <w:proofErr w:type="spellStart"/>
      <w:r w:rsidRPr="006644B0">
        <w:rPr>
          <w:rFonts w:cstheme="minorHAnsi"/>
          <w:sz w:val="22"/>
          <w:szCs w:val="22"/>
        </w:rPr>
        <w:t>ávykov</w:t>
      </w:r>
      <w:proofErr w:type="spellEnd"/>
      <w:r w:rsidRPr="006644B0">
        <w:rPr>
          <w:rFonts w:cstheme="minorHAnsi"/>
          <w:sz w:val="22"/>
          <w:szCs w:val="22"/>
        </w:rPr>
        <w:t xml:space="preserve"> pri verbálnej a neverbálnej komunikácii. Od nastavovania primeranej intenzity hlasu, cez rozvíjanie schopnosti porozumenia neverbálnych signálov, ich synchronizácie so slovom, uvedomovanie si dôležitosti počúvania a rešpektovania komunikačných partnerov. </w:t>
      </w:r>
      <w:proofErr w:type="spellStart"/>
      <w:r w:rsidRPr="006644B0">
        <w:rPr>
          <w:rFonts w:cstheme="minorHAnsi"/>
          <w:sz w:val="22"/>
          <w:szCs w:val="22"/>
        </w:rPr>
        <w:t>Primeran</w:t>
      </w:r>
      <w:proofErr w:type="spellEnd"/>
      <w:r w:rsidRPr="006644B0">
        <w:rPr>
          <w:rFonts w:cstheme="minorHAnsi"/>
          <w:sz w:val="22"/>
          <w:szCs w:val="22"/>
          <w:lang w:val="fr-FR"/>
        </w:rPr>
        <w:t xml:space="preserve">é </w:t>
      </w:r>
      <w:r w:rsidRPr="006644B0">
        <w:rPr>
          <w:rFonts w:cstheme="minorHAnsi"/>
          <w:sz w:val="22"/>
          <w:szCs w:val="22"/>
        </w:rPr>
        <w:t xml:space="preserve">a predovšetkým </w:t>
      </w:r>
      <w:proofErr w:type="spellStart"/>
      <w:r w:rsidRPr="006644B0">
        <w:rPr>
          <w:rFonts w:cstheme="minorHAnsi"/>
          <w:sz w:val="22"/>
          <w:szCs w:val="22"/>
        </w:rPr>
        <w:t>cielen</w:t>
      </w:r>
      <w:proofErr w:type="spellEnd"/>
      <w:r w:rsidRPr="006644B0">
        <w:rPr>
          <w:rFonts w:cstheme="minorHAnsi"/>
          <w:sz w:val="22"/>
          <w:szCs w:val="22"/>
          <w:lang w:val="fr-FR"/>
        </w:rPr>
        <w:t xml:space="preserve">é </w:t>
      </w:r>
      <w:proofErr w:type="spellStart"/>
      <w:r w:rsidRPr="006644B0">
        <w:rPr>
          <w:rFonts w:cstheme="minorHAnsi"/>
          <w:sz w:val="22"/>
          <w:szCs w:val="22"/>
        </w:rPr>
        <w:t>hudobn</w:t>
      </w:r>
      <w:proofErr w:type="spellEnd"/>
      <w:r w:rsidRPr="006644B0">
        <w:rPr>
          <w:rFonts w:cstheme="minorHAnsi"/>
          <w:sz w:val="22"/>
          <w:szCs w:val="22"/>
          <w:lang w:val="fr-FR"/>
        </w:rPr>
        <w:t xml:space="preserve">é </w:t>
      </w:r>
      <w:r w:rsidRPr="006644B0">
        <w:rPr>
          <w:rFonts w:cstheme="minorHAnsi"/>
          <w:sz w:val="22"/>
          <w:szCs w:val="22"/>
        </w:rPr>
        <w:t xml:space="preserve">aktivity smerujú k </w:t>
      </w:r>
      <w:proofErr w:type="spellStart"/>
      <w:r w:rsidRPr="006644B0">
        <w:rPr>
          <w:rFonts w:cstheme="minorHAnsi"/>
          <w:sz w:val="22"/>
          <w:szCs w:val="22"/>
        </w:rPr>
        <w:t>uľ</w:t>
      </w:r>
      <w:proofErr w:type="spellEnd"/>
      <w:r w:rsidRPr="006644B0">
        <w:rPr>
          <w:rFonts w:cstheme="minorHAnsi"/>
          <w:sz w:val="22"/>
          <w:szCs w:val="22"/>
          <w:lang w:val="de-DE"/>
        </w:rPr>
        <w:t>ah</w:t>
      </w:r>
      <w:proofErr w:type="spellStart"/>
      <w:r w:rsidRPr="006644B0">
        <w:rPr>
          <w:rFonts w:cstheme="minorHAnsi"/>
          <w:sz w:val="22"/>
          <w:szCs w:val="22"/>
        </w:rPr>
        <w:t>čeniu</w:t>
      </w:r>
      <w:proofErr w:type="spellEnd"/>
      <w:r w:rsidRPr="006644B0">
        <w:rPr>
          <w:rFonts w:cstheme="minorHAnsi"/>
          <w:sz w:val="22"/>
          <w:szCs w:val="22"/>
        </w:rPr>
        <w:t xml:space="preserve"> vyjadrovania sa pred publikom, limitácii atakov a frustrácií vznikajúcich pri nevhodný</w:t>
      </w:r>
      <w:proofErr w:type="spellStart"/>
      <w:r w:rsidRPr="006644B0">
        <w:rPr>
          <w:rFonts w:cstheme="minorHAnsi"/>
          <w:sz w:val="22"/>
          <w:szCs w:val="22"/>
          <w:lang w:val="de-DE"/>
        </w:rPr>
        <w:t>ch</w:t>
      </w:r>
      <w:proofErr w:type="spellEnd"/>
      <w:r w:rsidRPr="006644B0">
        <w:rPr>
          <w:rFonts w:cstheme="minorHAnsi"/>
          <w:sz w:val="22"/>
          <w:szCs w:val="22"/>
          <w:lang w:val="de-DE"/>
        </w:rPr>
        <w:t xml:space="preserve"> </w:t>
      </w:r>
      <w:proofErr w:type="spellStart"/>
      <w:r w:rsidRPr="006644B0">
        <w:rPr>
          <w:rFonts w:cstheme="minorHAnsi"/>
          <w:sz w:val="22"/>
          <w:szCs w:val="22"/>
          <w:lang w:val="de-DE"/>
        </w:rPr>
        <w:t>sp</w:t>
      </w:r>
      <w:r w:rsidRPr="006644B0">
        <w:rPr>
          <w:rFonts w:cstheme="minorHAnsi"/>
          <w:sz w:val="22"/>
          <w:szCs w:val="22"/>
        </w:rPr>
        <w:t>ôsoboch</w:t>
      </w:r>
      <w:proofErr w:type="spellEnd"/>
      <w:r w:rsidRPr="006644B0">
        <w:rPr>
          <w:rFonts w:cstheme="minorHAnsi"/>
          <w:sz w:val="22"/>
          <w:szCs w:val="22"/>
        </w:rPr>
        <w:t xml:space="preserve"> komunikácie. </w:t>
      </w:r>
    </w:p>
    <w:p w14:paraId="2FCFF964" w14:textId="77777777" w:rsidR="00165D43" w:rsidRDefault="006644B0" w:rsidP="0044241C">
      <w:pPr>
        <w:spacing w:after="0" w:line="276" w:lineRule="auto"/>
        <w:jc w:val="both"/>
        <w:rPr>
          <w:rFonts w:cstheme="minorHAnsi"/>
          <w:b/>
          <w:bCs/>
          <w:sz w:val="22"/>
          <w:szCs w:val="22"/>
        </w:rPr>
      </w:pPr>
      <w:r w:rsidRPr="006644B0">
        <w:rPr>
          <w:rFonts w:cstheme="minorHAnsi"/>
          <w:b/>
          <w:bCs/>
          <w:sz w:val="22"/>
          <w:szCs w:val="22"/>
        </w:rPr>
        <w:t>Podpora sebavedomia</w:t>
      </w:r>
    </w:p>
    <w:p w14:paraId="0B0BB71C" w14:textId="3F030DBF" w:rsidR="0044241C" w:rsidRDefault="006644B0" w:rsidP="0044241C">
      <w:pPr>
        <w:spacing w:after="0" w:line="276" w:lineRule="auto"/>
        <w:jc w:val="both"/>
        <w:rPr>
          <w:rFonts w:cstheme="minorHAnsi"/>
          <w:sz w:val="22"/>
          <w:szCs w:val="22"/>
        </w:rPr>
      </w:pPr>
      <w:r w:rsidRPr="006644B0">
        <w:rPr>
          <w:rFonts w:cstheme="minorHAnsi"/>
          <w:sz w:val="22"/>
          <w:szCs w:val="22"/>
          <w:lang w:val="es-ES_tradnl"/>
        </w:rPr>
        <w:t>Cie</w:t>
      </w:r>
      <w:proofErr w:type="spellStart"/>
      <w:r w:rsidRPr="006644B0">
        <w:rPr>
          <w:rFonts w:cstheme="minorHAnsi"/>
          <w:sz w:val="22"/>
          <w:szCs w:val="22"/>
        </w:rPr>
        <w:t>ľom</w:t>
      </w:r>
      <w:proofErr w:type="spellEnd"/>
      <w:r w:rsidRPr="006644B0">
        <w:rPr>
          <w:rFonts w:cstheme="minorHAnsi"/>
          <w:sz w:val="22"/>
          <w:szCs w:val="22"/>
        </w:rPr>
        <w:t xml:space="preserve"> tohto programu je podporiť deti v ich uvedomovaní si </w:t>
      </w:r>
      <w:r w:rsidR="00F83F3E">
        <w:rPr>
          <w:rFonts w:cstheme="minorHAnsi"/>
          <w:sz w:val="22"/>
          <w:szCs w:val="22"/>
        </w:rPr>
        <w:t xml:space="preserve">vlastnej </w:t>
      </w:r>
      <w:r w:rsidRPr="006644B0">
        <w:rPr>
          <w:rFonts w:cstheme="minorHAnsi"/>
          <w:sz w:val="22"/>
          <w:szCs w:val="22"/>
        </w:rPr>
        <w:t>hodnoty</w:t>
      </w:r>
      <w:r w:rsidR="00C41FEC">
        <w:rPr>
          <w:rFonts w:cstheme="minorHAnsi"/>
          <w:sz w:val="22"/>
          <w:szCs w:val="22"/>
        </w:rPr>
        <w:t xml:space="preserve"> a talentu</w:t>
      </w:r>
      <w:r w:rsidR="00F83F3E">
        <w:rPr>
          <w:rFonts w:cstheme="minorHAnsi"/>
          <w:sz w:val="22"/>
          <w:szCs w:val="22"/>
        </w:rPr>
        <w:t>.</w:t>
      </w:r>
      <w:r w:rsidRPr="006644B0">
        <w:rPr>
          <w:rFonts w:cstheme="minorHAnsi"/>
          <w:sz w:val="22"/>
          <w:szCs w:val="22"/>
        </w:rPr>
        <w:t xml:space="preserve"> P</w:t>
      </w:r>
      <w:r w:rsidR="00F83F3E">
        <w:rPr>
          <w:rFonts w:cstheme="minorHAnsi"/>
          <w:sz w:val="22"/>
          <w:szCs w:val="22"/>
        </w:rPr>
        <w:t>rostredníctvom hudobných aktivít p</w:t>
      </w:r>
      <w:r w:rsidRPr="006644B0">
        <w:rPr>
          <w:rFonts w:cstheme="minorHAnsi"/>
          <w:sz w:val="22"/>
          <w:szCs w:val="22"/>
        </w:rPr>
        <w:t>odporiť zdrav</w:t>
      </w:r>
      <w:r w:rsidRPr="006644B0">
        <w:rPr>
          <w:rFonts w:cstheme="minorHAnsi"/>
          <w:sz w:val="22"/>
          <w:szCs w:val="22"/>
          <w:lang w:val="fr-FR"/>
        </w:rPr>
        <w:t xml:space="preserve">é </w:t>
      </w:r>
      <w:r w:rsidRPr="006644B0">
        <w:rPr>
          <w:rFonts w:cstheme="minorHAnsi"/>
          <w:sz w:val="22"/>
          <w:szCs w:val="22"/>
        </w:rPr>
        <w:t xml:space="preserve">sebavedomie </w:t>
      </w:r>
      <w:r w:rsidR="00F83F3E">
        <w:rPr>
          <w:rFonts w:cstheme="minorHAnsi"/>
          <w:sz w:val="22"/>
          <w:szCs w:val="22"/>
        </w:rPr>
        <w:t xml:space="preserve">detí </w:t>
      </w:r>
      <w:r w:rsidRPr="006644B0">
        <w:rPr>
          <w:rFonts w:cstheme="minorHAnsi"/>
          <w:sz w:val="22"/>
          <w:szCs w:val="22"/>
        </w:rPr>
        <w:t>a</w:t>
      </w:r>
      <w:r w:rsidR="00F83F3E">
        <w:rPr>
          <w:rFonts w:cstheme="minorHAnsi"/>
          <w:sz w:val="22"/>
          <w:szCs w:val="22"/>
        </w:rPr>
        <w:t xml:space="preserve"> ich </w:t>
      </w:r>
      <w:r w:rsidRPr="006644B0">
        <w:rPr>
          <w:rFonts w:cstheme="minorHAnsi"/>
          <w:sz w:val="22"/>
          <w:szCs w:val="22"/>
        </w:rPr>
        <w:t>komunikác</w:t>
      </w:r>
      <w:r w:rsidRPr="006644B0">
        <w:rPr>
          <w:rFonts w:cstheme="minorHAnsi"/>
          <w:color w:val="auto"/>
          <w:sz w:val="22"/>
          <w:szCs w:val="22"/>
        </w:rPr>
        <w:t xml:space="preserve">iu, </w:t>
      </w:r>
      <w:r w:rsidR="00F83F3E">
        <w:rPr>
          <w:rFonts w:cstheme="minorHAnsi"/>
          <w:color w:val="auto"/>
          <w:sz w:val="22"/>
          <w:szCs w:val="22"/>
        </w:rPr>
        <w:t xml:space="preserve">ktorá sa však spája nevyhnutne s rešpektom a slušnosťou. </w:t>
      </w:r>
      <w:r w:rsidRPr="006644B0">
        <w:rPr>
          <w:rFonts w:cstheme="minorHAnsi"/>
          <w:color w:val="auto"/>
          <w:sz w:val="22"/>
          <w:szCs w:val="22"/>
        </w:rPr>
        <w:t>Zároveň deti viesť k poznaniu, že hoci sú súčasťou rôznych komunít, nemusia mať bezprostredne rovnakú oso</w:t>
      </w:r>
      <w:r w:rsidRPr="006644B0">
        <w:rPr>
          <w:rFonts w:cstheme="minorHAnsi"/>
          <w:sz w:val="22"/>
          <w:szCs w:val="22"/>
        </w:rPr>
        <w:t>bnosť a výzor ako ostatní v ich okolí.</w:t>
      </w:r>
      <w:bookmarkEnd w:id="15"/>
    </w:p>
    <w:p w14:paraId="73332D5A" w14:textId="77777777" w:rsidR="0044241C" w:rsidRPr="0044241C" w:rsidRDefault="0044241C" w:rsidP="0044241C">
      <w:pPr>
        <w:spacing w:after="0" w:line="276" w:lineRule="auto"/>
        <w:jc w:val="both"/>
        <w:rPr>
          <w:rFonts w:cstheme="minorHAnsi"/>
          <w:sz w:val="22"/>
          <w:szCs w:val="22"/>
        </w:rPr>
      </w:pPr>
    </w:p>
    <w:p w14:paraId="115712B5" w14:textId="3E4C2A9E" w:rsidR="0044241C" w:rsidRDefault="006644B0" w:rsidP="00442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cstheme="min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644B0">
        <w:rPr>
          <w:rFonts w:cstheme="min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Každý z nás je unikát</w:t>
      </w:r>
    </w:p>
    <w:p w14:paraId="61A898C7" w14:textId="77777777" w:rsidR="0044241C" w:rsidRDefault="00C41FEC" w:rsidP="00442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Theme="minorEastAsia"/>
          <w:color w:val="auto"/>
          <w:sz w:val="22"/>
          <w:szCs w:val="22"/>
        </w:rPr>
      </w:pPr>
      <w:r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Preventívny </w:t>
      </w:r>
      <w:proofErr w:type="spellStart"/>
      <w:r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muzikoterapeutický</w:t>
      </w:r>
      <w:proofErr w:type="spellEnd"/>
      <w:r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program zameraný</w:t>
      </w:r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 podporu a prijatie inakosti ako obohacujúceho prvku kolektívu. </w:t>
      </w:r>
      <w:r w:rsidR="00F83F3E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Hudobnými aktivitami viesť deti</w:t>
      </w:r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 tolerancii, solidarite, vnímaniu pozitív a </w:t>
      </w:r>
      <w:proofErr w:type="spellStart"/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vzájomn</w:t>
      </w:r>
      <w:proofErr w:type="spellEnd"/>
      <w:r w:rsidR="006644B0" w:rsidRPr="006644B0">
        <w:rPr>
          <w:rFonts w:cstheme="minorHAnsi"/>
          <w:sz w:val="22"/>
          <w:szCs w:val="22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mu rešpektu. Byť prijatý a prijímať vzťahy. Vytvárať </w:t>
      </w:r>
      <w:proofErr w:type="spellStart"/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atmosf</w:t>
      </w:r>
      <w:proofErr w:type="spellEnd"/>
      <w:r w:rsidR="006644B0" w:rsidRPr="006644B0">
        <w:rPr>
          <w:rFonts w:cstheme="minorHAnsi"/>
          <w:sz w:val="22"/>
          <w:szCs w:val="22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proofErr w:type="spellStart"/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ru</w:t>
      </w:r>
      <w:proofErr w:type="spellEnd"/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pomáhania, spolupráce, podpory a </w:t>
      </w:r>
      <w:proofErr w:type="spellStart"/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rovnocenn</w:t>
      </w:r>
      <w:proofErr w:type="spellEnd"/>
      <w:r w:rsidR="006644B0" w:rsidRPr="006644B0">
        <w:rPr>
          <w:rFonts w:cstheme="minorHAnsi"/>
          <w:sz w:val="22"/>
          <w:szCs w:val="22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ho partnerstva v </w:t>
      </w:r>
      <w:proofErr w:type="spellStart"/>
      <w:r w:rsidR="006644B0" w:rsidRPr="006644B0">
        <w:rPr>
          <w:rFonts w:cstheme="minorHAnsi"/>
          <w:sz w:val="22"/>
          <w:szCs w:val="22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soci</w:t>
      </w:r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álnej</w:t>
      </w:r>
      <w:proofErr w:type="spellEnd"/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skupine, triede. Náplň stretnut</w:t>
      </w:r>
      <w:r w:rsidR="00F83F3E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možno vnímať aj ako prevenciu prejavov </w:t>
      </w:r>
      <w:proofErr w:type="spellStart"/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psychopatologického</w:t>
      </w:r>
      <w:proofErr w:type="spellEnd"/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správania, resp. narušených v</w:t>
      </w:r>
      <w:r w:rsidR="00F83F3E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</w:t>
      </w:r>
      <w:r w:rsidR="006644B0" w:rsidRPr="006644B0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ťahov v kolektíve rovnocenných jedincov</w:t>
      </w:r>
      <w:r w:rsidR="00F83F3E">
        <w:rPr>
          <w:rFonts w:cstheme="min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2F7D4CD0" w14:textId="77777777" w:rsidR="0044241C" w:rsidRDefault="0044241C" w:rsidP="00442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Theme="minorEastAsia"/>
          <w:color w:val="auto"/>
          <w:sz w:val="22"/>
          <w:szCs w:val="22"/>
        </w:rPr>
      </w:pPr>
    </w:p>
    <w:p w14:paraId="1F8C1EE1" w14:textId="0C86EEA1" w:rsidR="0044241C" w:rsidRPr="0044241C" w:rsidRDefault="00FB72E7" w:rsidP="00442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Theme="minorEastAsia"/>
          <w:color w:val="auto"/>
          <w:sz w:val="22"/>
          <w:szCs w:val="22"/>
        </w:rPr>
      </w:pPr>
      <w:r w:rsidRPr="006644B0">
        <w:rPr>
          <w:rFonts w:cstheme="minorHAnsi"/>
          <w:b/>
          <w:bCs/>
          <w:sz w:val="22"/>
          <w:szCs w:val="22"/>
        </w:rPr>
        <w:t>Ako na-hlas?</w:t>
      </w:r>
      <w:r w:rsidR="006644B0">
        <w:rPr>
          <w:rFonts w:cstheme="minorHAnsi"/>
          <w:b/>
          <w:bCs/>
          <w:sz w:val="22"/>
          <w:szCs w:val="22"/>
        </w:rPr>
        <w:t xml:space="preserve"> </w:t>
      </w:r>
      <w:r w:rsidRPr="006644B0">
        <w:rPr>
          <w:rFonts w:cstheme="minorHAnsi"/>
          <w:sz w:val="22"/>
          <w:szCs w:val="22"/>
        </w:rPr>
        <w:t>S ľahkosťou, autoritou, prirodzene.</w:t>
      </w:r>
    </w:p>
    <w:p w14:paraId="6BCC7345" w14:textId="111C8E2E" w:rsidR="00C41FEC" w:rsidRPr="0044241C" w:rsidRDefault="00FB72E7" w:rsidP="00442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Theme="minorEastAsia"/>
          <w:color w:val="auto"/>
          <w:sz w:val="22"/>
          <w:szCs w:val="22"/>
        </w:rPr>
      </w:pPr>
      <w:r w:rsidRPr="006644B0">
        <w:rPr>
          <w:rFonts w:cstheme="minorHAnsi"/>
          <w:sz w:val="22"/>
          <w:szCs w:val="22"/>
        </w:rPr>
        <w:t xml:space="preserve">Kurz pre pedagógov s jednoduchými technikami práce s hlasom a telom. </w:t>
      </w:r>
    </w:p>
    <w:p w14:paraId="002A9D2E" w14:textId="77777777" w:rsidR="00135361" w:rsidRPr="006644B0" w:rsidRDefault="00135361" w:rsidP="006644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sz w:val="22"/>
          <w:szCs w:val="22"/>
        </w:rPr>
      </w:pPr>
    </w:p>
    <w:p w14:paraId="52DB2EF4" w14:textId="1D32AEF1" w:rsidR="0090021C" w:rsidRPr="006644B0" w:rsidRDefault="00145C6A" w:rsidP="00C41F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cstheme="minorHAnsi"/>
          <w:sz w:val="22"/>
          <w:szCs w:val="22"/>
        </w:rPr>
      </w:pPr>
      <w:r w:rsidRPr="006644B0">
        <w:rPr>
          <w:rFonts w:cstheme="minorHAnsi"/>
          <w:sz w:val="22"/>
          <w:szCs w:val="22"/>
        </w:rPr>
        <w:t>V rovine komunikácie a</w:t>
      </w:r>
      <w:r w:rsidR="00C41FEC">
        <w:rPr>
          <w:rFonts w:cstheme="minorHAnsi"/>
          <w:sz w:val="22"/>
          <w:szCs w:val="22"/>
        </w:rPr>
        <w:t> </w:t>
      </w:r>
      <w:r w:rsidRPr="006644B0">
        <w:rPr>
          <w:rFonts w:cstheme="minorHAnsi"/>
          <w:sz w:val="22"/>
          <w:szCs w:val="22"/>
        </w:rPr>
        <w:t>prezentácie</w:t>
      </w:r>
      <w:r w:rsidR="00C41FEC">
        <w:rPr>
          <w:rFonts w:cstheme="minorHAnsi"/>
          <w:sz w:val="22"/>
          <w:szCs w:val="22"/>
        </w:rPr>
        <w:t xml:space="preserve"> sme začali pracovať na internetovej komunikačnej platforme – webovej stránke n.o. </w:t>
      </w:r>
    </w:p>
    <w:p w14:paraId="425A1798" w14:textId="77777777" w:rsidR="0044241C" w:rsidRDefault="0044241C" w:rsidP="0044241C">
      <w:pPr>
        <w:spacing w:after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</w:rPr>
      </w:pPr>
    </w:p>
    <w:p w14:paraId="50D34681" w14:textId="79F6623D" w:rsidR="00D80DD8" w:rsidRPr="00C41FEC" w:rsidRDefault="00C41FEC" w:rsidP="0044241C">
      <w:pPr>
        <w:spacing w:after="0"/>
        <w:rPr>
          <w:color w:val="auto"/>
          <w:sz w:val="22"/>
          <w:szCs w:val="22"/>
        </w:rPr>
      </w:pPr>
      <w:r w:rsidRPr="00C41FEC">
        <w:rPr>
          <w:color w:val="auto"/>
          <w:sz w:val="22"/>
          <w:szCs w:val="22"/>
        </w:rPr>
        <w:t>Jana Klúčiková</w:t>
      </w:r>
      <w:r w:rsidR="003B624C" w:rsidRPr="00C41FEC">
        <w:rPr>
          <w:color w:val="auto"/>
          <w:sz w:val="22"/>
          <w:szCs w:val="22"/>
        </w:rPr>
        <w:br/>
      </w:r>
      <w:r w:rsidRPr="00C41FEC">
        <w:rPr>
          <w:color w:val="auto"/>
          <w:sz w:val="22"/>
          <w:szCs w:val="22"/>
        </w:rPr>
        <w:t xml:space="preserve">riaditeľka </w:t>
      </w:r>
      <w:sdt>
        <w:sdtPr>
          <w:rPr>
            <w:color w:val="auto"/>
            <w:sz w:val="22"/>
            <w:szCs w:val="22"/>
          </w:rPr>
          <w:alias w:val="Kliknutím na šípku vyberte dátum"/>
          <w:tag w:val="Kliknutím na šípku vyberte dátum"/>
          <w:id w:val="-405455016"/>
          <w:placeholder>
            <w:docPart w:val="D7BBBC4B5A394C0ABAABC5244658001D"/>
          </w:placeholder>
          <w:date w:fullDate="2021-04-22T00:00:00Z">
            <w:dateFormat w:val="d. MMMM yyyy"/>
            <w:lid w:val="sk-SK"/>
            <w:storeMappedDataAs w:val="dateTime"/>
            <w:calendar w:val="gregorian"/>
          </w:date>
        </w:sdtPr>
        <w:sdtContent>
          <w:r w:rsidRPr="00C41FEC">
            <w:rPr>
              <w:color w:val="auto"/>
              <w:sz w:val="22"/>
              <w:szCs w:val="22"/>
            </w:rPr>
            <w:t>22. apríla 2021</w:t>
          </w:r>
        </w:sdtContent>
      </w:sdt>
    </w:p>
    <w:p w14:paraId="544492BC" w14:textId="77777777" w:rsidR="00D80DD8" w:rsidRDefault="003B624C">
      <w:pPr>
        <w:pStyle w:val="hlavika1"/>
      </w:pPr>
      <w:bookmarkStart w:id="16" w:name="_Toc321140623"/>
      <w:bookmarkStart w:id="17" w:name="_Toc70000585"/>
      <w:r>
        <w:lastRenderedPageBreak/>
        <w:t>Finančný súhrn</w:t>
      </w:r>
      <w:bookmarkEnd w:id="16"/>
      <w:bookmarkEnd w:id="17"/>
    </w:p>
    <w:sdt>
      <w:sdtPr>
        <w:id w:val="-1966651039"/>
        <w:placeholder>
          <w:docPart w:val="AD21618F8E444674BA961B4DFC8A6DCA"/>
        </w:placeholder>
        <w:temporary/>
        <w:showingPlcHdr/>
        <w15:appearance w15:val="hidden"/>
        <w:text/>
      </w:sdtPr>
      <w:sdtContent>
        <w:p w14:paraId="65BE2843" w14:textId="77777777" w:rsidR="00D80DD8" w:rsidRDefault="003B624C">
          <w:r>
            <w:t xml:space="preserve">V tejto sekcii môžete poskytnúť krátke súhrnné informácie o financiách a zvýrazniť dôležité body. </w:t>
          </w:r>
        </w:p>
        <w:p w14:paraId="4B1B76BE" w14:textId="77777777" w:rsidR="00D80DD8" w:rsidRDefault="003B624C">
          <w:r>
            <w:t xml:space="preserve">Tento priestor sa výborne hodí aj na grafy s kľúčovými finančnými informáciami. Na pridanie grafu kliknite na karte Vložiť na položku Graf. Graf sa automaticky prispôsobí vzhľadu zvyšku správy.  </w:t>
          </w:r>
        </w:p>
        <w:p w14:paraId="77A74025" w14:textId="77777777" w:rsidR="00D80DD8" w:rsidRDefault="003B624C">
          <w:r>
            <w:t>Potrebujete pomoc pri výbere typu grafu? Žiadny problém.</w:t>
          </w:r>
        </w:p>
        <w:p w14:paraId="6654C593" w14:textId="77777777" w:rsidR="00D80DD8" w:rsidRDefault="003B624C">
          <w:pPr>
            <w:pStyle w:val="Zoznamsodrkami1"/>
          </w:pPr>
          <w:r>
            <w:t xml:space="preserve">Hodnoty v rámci rôznych kategórií, napríklad na porovnanie výnosov rozličných obchodných jednotiek, zobrazte v stĺpcovom či pruhovom grafe. </w:t>
          </w:r>
        </w:p>
        <w:p w14:paraId="5D2C753D" w14:textId="77777777" w:rsidR="00D80DD8" w:rsidRDefault="003B624C">
          <w:pPr>
            <w:pStyle w:val="Zoznamsodrkami1"/>
          </w:pPr>
          <w:r>
            <w:t>Hodnoty týkajúce sa určitého obdobia, napríklad trendy výnosov či ziskov, zobrazte v čiarovom grafe.</w:t>
          </w:r>
        </w:p>
        <w:p w14:paraId="0D9A8107" w14:textId="77777777" w:rsidR="00D80DD8" w:rsidRDefault="003B624C">
          <w:pPr>
            <w:pStyle w:val="Zoznamsodrkami1"/>
            <w:spacing w:after="180"/>
          </w:pPr>
          <w:r>
            <w:t xml:space="preserve">Na porovnanie dvoch množín súvisiacich hodnôt, ako napríklad porovnanie platov vedúcich pracovníkov v súvislosti s počtom odpracovaných rokov v rámci spoločnosti, použite bodový graf. </w:t>
          </w:r>
        </w:p>
        <w:p w14:paraId="7B54912D" w14:textId="77777777" w:rsidR="00D80DD8" w:rsidRDefault="003B624C">
          <w:r>
            <w:t>Na prispôsobenie vzhľadu grafu stačí kliknúť do grafu a vybrať si spomedzi ikon zobrazených vpravo, ktoré slúžia na všetko od štýlu a rozloženia po správu údajov.</w:t>
          </w:r>
        </w:p>
      </w:sdtContent>
    </w:sdt>
    <w:p w14:paraId="0B3C62FE" w14:textId="7C456D67" w:rsidR="009472C3" w:rsidRDefault="003B624C" w:rsidP="00795D2D">
      <w:pPr>
        <w:pStyle w:val="hlavika1"/>
      </w:pPr>
      <w:bookmarkStart w:id="18" w:name="_Toc321140624"/>
      <w:bookmarkStart w:id="19" w:name="_Toc70000586"/>
      <w:r>
        <w:lastRenderedPageBreak/>
        <w:t>Finančné výkazy</w:t>
      </w:r>
      <w:bookmarkEnd w:id="18"/>
      <w:bookmarkEnd w:id="19"/>
    </w:p>
    <w:p w14:paraId="0E82F8AA" w14:textId="72C34D70" w:rsidR="00795D2D" w:rsidRDefault="00795D2D" w:rsidP="00795D2D">
      <w:pPr>
        <w:pStyle w:val="hlavika2"/>
      </w:pPr>
      <w:bookmarkStart w:id="20" w:name="_Toc70000587"/>
      <w:r>
        <w:t>Účtovná závierka</w:t>
      </w:r>
      <w:bookmarkEnd w:id="20"/>
    </w:p>
    <w:p w14:paraId="3C5A6D2C" w14:textId="29B6027A" w:rsidR="00795D2D" w:rsidRPr="00795D2D" w:rsidRDefault="009472C3" w:rsidP="00442728">
      <w:r w:rsidRPr="009472C3">
        <w:rPr>
          <w:noProof/>
        </w:rPr>
        <w:drawing>
          <wp:inline distT="0" distB="0" distL="0" distR="0" wp14:anchorId="4F968365" wp14:editId="5948B842">
            <wp:extent cx="4519453" cy="6435587"/>
            <wp:effectExtent l="0" t="0" r="0" b="381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453" cy="643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3810B" w14:textId="6279A0C9" w:rsidR="00795D2D" w:rsidRDefault="00795D2D">
      <w:pPr>
        <w:rPr>
          <w:rFonts w:asciiTheme="majorHAnsi" w:eastAsiaTheme="majorEastAsia" w:hAnsiTheme="majorHAnsi" w:cstheme="majorBidi"/>
          <w:b/>
          <w:bCs/>
          <w:color w:val="000000" w:themeColor="text1"/>
          <w:sz w:val="28"/>
        </w:rPr>
      </w:pPr>
      <w:r>
        <w:br w:type="page"/>
      </w:r>
    </w:p>
    <w:p w14:paraId="7B7F2DD9" w14:textId="3BA8AA35" w:rsidR="009472C3" w:rsidRDefault="003B624C" w:rsidP="009472C3">
      <w:pPr>
        <w:pStyle w:val="hlavika2"/>
        <w:ind w:left="142"/>
      </w:pPr>
      <w:bookmarkStart w:id="21" w:name="_Toc70000588"/>
      <w:r>
        <w:lastRenderedPageBreak/>
        <w:t>Výkaz o</w:t>
      </w:r>
      <w:r w:rsidR="009472C3">
        <w:t> príjmoch a výdavkoch</w:t>
      </w:r>
      <w:bookmarkEnd w:id="21"/>
    </w:p>
    <w:p w14:paraId="66981457" w14:textId="0D7518AE" w:rsidR="009472C3" w:rsidRDefault="00795D2D" w:rsidP="00442728">
      <w:pPr>
        <w:ind w:left="-1560"/>
      </w:pPr>
      <w:r w:rsidRPr="00795D2D">
        <w:rPr>
          <w:noProof/>
        </w:rPr>
        <w:drawing>
          <wp:inline distT="0" distB="0" distL="0" distR="0" wp14:anchorId="48A792B6" wp14:editId="6057AC87">
            <wp:extent cx="5223014" cy="6859606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947" cy="687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428CF" w14:textId="2A37E34F" w:rsidR="00795D2D" w:rsidRPr="00795D2D" w:rsidRDefault="00795D2D" w:rsidP="00795D2D">
      <w:pPr>
        <w:ind w:left="-709" w:hanging="851"/>
      </w:pPr>
      <w:r w:rsidRPr="00795D2D">
        <w:rPr>
          <w:noProof/>
        </w:rPr>
        <w:lastRenderedPageBreak/>
        <w:drawing>
          <wp:inline distT="0" distB="0" distL="0" distR="0" wp14:anchorId="262A1E53" wp14:editId="2E83ED6E">
            <wp:extent cx="5437329" cy="7331171"/>
            <wp:effectExtent l="0" t="0" r="0" b="317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333" cy="733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514CD" w14:textId="019F014B" w:rsidR="00D80DD8" w:rsidRDefault="003B624C" w:rsidP="00795D2D">
      <w:pPr>
        <w:pStyle w:val="hlavika2"/>
      </w:pPr>
      <w:bookmarkStart w:id="22" w:name="_Toc70000589"/>
      <w:r>
        <w:lastRenderedPageBreak/>
        <w:t>Výkaz o</w:t>
      </w:r>
      <w:r w:rsidR="00795D2D">
        <w:t> </w:t>
      </w:r>
      <w:r>
        <w:t>majetku</w:t>
      </w:r>
      <w:r w:rsidR="00795D2D">
        <w:t xml:space="preserve"> a záväzkoch</w:t>
      </w:r>
      <w:bookmarkEnd w:id="22"/>
    </w:p>
    <w:p w14:paraId="4FE4BEEC" w14:textId="77777777" w:rsidR="00795D2D" w:rsidRPr="00795D2D" w:rsidRDefault="00795D2D" w:rsidP="00795D2D"/>
    <w:p w14:paraId="2B03DD8C" w14:textId="602F4985" w:rsidR="00D80DD8" w:rsidRDefault="00795D2D" w:rsidP="00795D2D">
      <w:pPr>
        <w:ind w:left="-1560"/>
      </w:pPr>
      <w:r w:rsidRPr="00795D2D">
        <w:rPr>
          <w:noProof/>
        </w:rPr>
        <w:drawing>
          <wp:inline distT="0" distB="0" distL="0" distR="0" wp14:anchorId="1E37EF6C" wp14:editId="0E64E777">
            <wp:extent cx="5213074" cy="6877940"/>
            <wp:effectExtent l="0" t="0" r="6985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40" cy="688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46835" w14:textId="2ACA0708" w:rsidR="00795D2D" w:rsidRDefault="00795D2D" w:rsidP="00795D2D">
      <w:pPr>
        <w:ind w:left="-1560"/>
      </w:pPr>
      <w:r w:rsidRPr="00795D2D">
        <w:rPr>
          <w:noProof/>
        </w:rPr>
        <w:lastRenderedPageBreak/>
        <w:drawing>
          <wp:inline distT="0" distB="0" distL="0" distR="0" wp14:anchorId="03F3ED4B" wp14:editId="741AA97C">
            <wp:extent cx="5630228" cy="7271009"/>
            <wp:effectExtent l="0" t="0" r="8890" b="635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872" cy="72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AA4F8" w14:textId="21307DF2" w:rsidR="00D80DD8" w:rsidRDefault="003B624C">
      <w:pPr>
        <w:pStyle w:val="hlavika2"/>
      </w:pPr>
      <w:bookmarkStart w:id="23" w:name="_Toc70000590"/>
      <w:r>
        <w:lastRenderedPageBreak/>
        <w:t>Výkaz o peňažnom toku</w:t>
      </w:r>
      <w:bookmarkEnd w:id="23"/>
    </w:p>
    <w:p w14:paraId="7AF7ABB6" w14:textId="77777777" w:rsidR="00D80DD8" w:rsidRDefault="003B624C">
      <w:pPr>
        <w:pStyle w:val="Zoznamsodrkami1"/>
      </w:pPr>
      <w:r>
        <w:t>Prevádzka</w:t>
      </w:r>
    </w:p>
    <w:p w14:paraId="0A835B5C" w14:textId="77777777" w:rsidR="00D80DD8" w:rsidRDefault="003B624C">
      <w:pPr>
        <w:pStyle w:val="Zoznamsodrkami1"/>
      </w:pPr>
      <w:r>
        <w:t>Investovanie</w:t>
      </w:r>
    </w:p>
    <w:p w14:paraId="6C547DCF" w14:textId="77777777" w:rsidR="00D80DD8" w:rsidRDefault="003B624C">
      <w:pPr>
        <w:pStyle w:val="Zoznamsodrkami1"/>
      </w:pPr>
      <w:r>
        <w:t>Financovanie</w:t>
      </w:r>
    </w:p>
    <w:p w14:paraId="006B608B" w14:textId="77777777" w:rsidR="00D80DD8" w:rsidRDefault="003B624C">
      <w:pPr>
        <w:pStyle w:val="hlavika1"/>
      </w:pPr>
      <w:bookmarkStart w:id="24" w:name="_Toc321140625"/>
      <w:bookmarkStart w:id="25" w:name="_Toc70000591"/>
      <w:r>
        <w:rPr>
          <w:noProof/>
        </w:rPr>
        <w:lastRenderedPageBreak/>
        <w:drawing>
          <wp:anchor distT="0" distB="0" distL="182880" distR="182880" simplePos="0" relativeHeight="251672576" behindDoc="0" locked="0" layoutInCell="1" allowOverlap="1" wp14:anchorId="66A08B50" wp14:editId="155643A3">
            <wp:simplePos x="0" y="0"/>
            <wp:positionH relativeFrom="page">
              <wp:posOffset>457200</wp:posOffset>
            </wp:positionH>
            <wp:positionV relativeFrom="margin">
              <wp:posOffset>288290</wp:posOffset>
            </wp:positionV>
            <wp:extent cx="1234440" cy="7334250"/>
            <wp:effectExtent l="0" t="0" r="22860" b="19050"/>
            <wp:wrapSquare wrapText="bothSides"/>
            <wp:docPr id="13" name="Diagram 13" descr="Bočný panel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Poznámky k finančným výkazom</w:t>
      </w:r>
      <w:bookmarkEnd w:id="24"/>
      <w:bookmarkEnd w:id="25"/>
    </w:p>
    <w:p w14:paraId="2E8D9DA0" w14:textId="77777777" w:rsidR="00D80DD8" w:rsidRDefault="003B624C">
      <w:pPr>
        <w:pStyle w:val="hlavika1"/>
      </w:pPr>
      <w:bookmarkStart w:id="26" w:name="_Toc321140626"/>
      <w:bookmarkStart w:id="27" w:name="_Toc70000592"/>
      <w:r>
        <w:lastRenderedPageBreak/>
        <w:t>Správa nezávislého audítora</w:t>
      </w:r>
      <w:bookmarkEnd w:id="26"/>
      <w:bookmarkEnd w:id="27"/>
    </w:p>
    <w:p w14:paraId="09E4CA76" w14:textId="77777777" w:rsidR="00D80DD8" w:rsidRDefault="003B624C">
      <w:pPr>
        <w:pStyle w:val="slovanzoznam21"/>
      </w:pPr>
      <w:r>
        <w:t>Stanovisko bez výhrad</w:t>
      </w:r>
    </w:p>
    <w:p w14:paraId="2937C159" w14:textId="77777777" w:rsidR="00D80DD8" w:rsidRDefault="003B624C">
      <w:pPr>
        <w:pStyle w:val="slovanzoznam21"/>
      </w:pPr>
      <w:r>
        <w:t>Stanovisko s výhradami</w:t>
      </w:r>
    </w:p>
    <w:p w14:paraId="5B013AD0" w14:textId="77777777" w:rsidR="00D80DD8" w:rsidRDefault="003B624C">
      <w:pPr>
        <w:pStyle w:val="slovanzoznam21"/>
      </w:pPr>
      <w:r>
        <w:t>Zamietavé stanovisko</w:t>
      </w:r>
    </w:p>
    <w:p w14:paraId="593A2257" w14:textId="77777777" w:rsidR="00D80DD8" w:rsidRDefault="003B624C">
      <w:pPr>
        <w:pStyle w:val="slovanzoznam21"/>
      </w:pPr>
      <w:r>
        <w:t>Odmietavé stanovisko</w:t>
      </w:r>
    </w:p>
    <w:p w14:paraId="26444936" w14:textId="77777777" w:rsidR="00D80DD8" w:rsidRDefault="003B624C">
      <w:pPr>
        <w:pStyle w:val="slovanzoznam21"/>
      </w:pPr>
      <w:r>
        <w:t>Správa audítora o interných kontrolách verejných spoločností</w:t>
      </w:r>
    </w:p>
    <w:p w14:paraId="24B95BC9" w14:textId="77777777" w:rsidR="00D80DD8" w:rsidRDefault="003B624C">
      <w:pPr>
        <w:pStyle w:val="slovanzoznam21"/>
      </w:pPr>
      <w:r>
        <w:t>Prosperujúci podnik</w:t>
      </w:r>
    </w:p>
    <w:p w14:paraId="48E19597" w14:textId="3F444379" w:rsidR="00D80DD8" w:rsidRDefault="00530C63">
      <w:r>
        <w:t xml:space="preserve"> </w:t>
      </w:r>
    </w:p>
    <w:p w14:paraId="113499F9" w14:textId="7819D61D" w:rsidR="00D80DD8" w:rsidRDefault="003B624C">
      <w:pPr>
        <w:pStyle w:val="hlavika1"/>
        <w:pageBreakBefore w:val="0"/>
      </w:pPr>
      <w:bookmarkStart w:id="28" w:name="_Toc321140628"/>
      <w:bookmarkStart w:id="29" w:name="_Toc70000593"/>
      <w:r>
        <w:t>Informácie o</w:t>
      </w:r>
      <w:r w:rsidR="0050683E">
        <w:t> neziskovej organizácii</w:t>
      </w:r>
      <w:bookmarkEnd w:id="28"/>
      <w:bookmarkEnd w:id="29"/>
    </w:p>
    <w:p w14:paraId="5D459F10" w14:textId="77777777" w:rsidR="0075354A" w:rsidRDefault="0075354A">
      <w:pPr>
        <w:pStyle w:val="Texttabuky"/>
        <w:rPr>
          <w:rStyle w:val="Siln1"/>
        </w:rPr>
        <w:sectPr w:rsidR="0075354A" w:rsidSect="00712E74">
          <w:headerReference w:type="default" r:id="rId26"/>
          <w:pgSz w:w="11907" w:h="16839" w:code="9"/>
          <w:pgMar w:top="1148" w:right="700" w:bottom="2296" w:left="3011" w:header="1148" w:footer="709" w:gutter="0"/>
          <w:pgNumType w:start="1"/>
          <w:cols w:space="720"/>
          <w:docGrid w:linePitch="360"/>
        </w:sectPr>
      </w:pPr>
    </w:p>
    <w:sdt>
      <w:sdtPr>
        <w:rPr>
          <w:rStyle w:val="Siln1"/>
        </w:rPr>
        <w:alias w:val="Spoločnosť"/>
        <w:tag w:val=""/>
        <w:id w:val="1877888041"/>
        <w:placeholder>
          <w:docPart w:val="8B0F5C9B8BE14BC08FAB85F154CAB8D2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p w14:paraId="5A2ACDD8" w14:textId="77777777" w:rsidR="0075354A" w:rsidRDefault="0075354A" w:rsidP="0075354A">
          <w:pPr>
            <w:pStyle w:val="Texttabuky"/>
            <w:ind w:right="-134"/>
            <w:rPr>
              <w:rStyle w:val="Siln1"/>
            </w:rPr>
            <w:sectPr w:rsidR="0075354A" w:rsidSect="0075354A">
              <w:type w:val="continuous"/>
              <w:pgSz w:w="11907" w:h="16839" w:code="9"/>
              <w:pgMar w:top="1148" w:right="700" w:bottom="2296" w:left="3011" w:header="1148" w:footer="709" w:gutter="0"/>
              <w:pgNumType w:start="1"/>
              <w:cols w:num="2" w:space="242"/>
              <w:docGrid w:linePitch="360"/>
            </w:sectPr>
          </w:pPr>
        </w:p>
        <w:p w14:paraId="2A03B050" w14:textId="1BD1C978" w:rsidR="00D80DD8" w:rsidRDefault="00937760" w:rsidP="0075354A">
          <w:pPr>
            <w:pStyle w:val="Texttabuky"/>
            <w:ind w:right="-134"/>
            <w:rPr>
              <w:rStyle w:val="Siln1"/>
            </w:rPr>
          </w:pPr>
          <w:r>
            <w:rPr>
              <w:rStyle w:val="Siln1"/>
            </w:rPr>
            <w:t>Centrum Amadeus n.o.</w:t>
          </w:r>
        </w:p>
      </w:sdtContent>
    </w:sdt>
    <w:p w14:paraId="6A8FB225" w14:textId="14842F67" w:rsidR="00D80DD8" w:rsidRDefault="00862DB1" w:rsidP="0075354A">
      <w:pPr>
        <w:pStyle w:val="Texttabuky"/>
        <w:ind w:right="-134"/>
      </w:pPr>
      <w:sdt>
        <w:sdtPr>
          <w:alias w:val="Ulica"/>
          <w:tag w:val="Ulica"/>
          <w:id w:val="84583310"/>
          <w:placeholder>
            <w:docPart w:val="BC7BC90F61C3434F90477810A0F51758"/>
          </w:placeholder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Content>
          <w:proofErr w:type="spellStart"/>
          <w:r w:rsidR="00937760">
            <w:t>Bažantnicová</w:t>
          </w:r>
          <w:proofErr w:type="spellEnd"/>
          <w:r w:rsidR="00937760">
            <w:t xml:space="preserve"> 5/635</w:t>
          </w:r>
          <w:r w:rsidR="00937760">
            <w:br/>
            <w:t>851 10 Bratislava</w:t>
          </w:r>
        </w:sdtContent>
      </w:sdt>
    </w:p>
    <w:p w14:paraId="3DB8AF88" w14:textId="20DE5A42" w:rsidR="00D80DD8" w:rsidRDefault="003B624C" w:rsidP="0075354A">
      <w:pPr>
        <w:pStyle w:val="Texttabuky"/>
        <w:ind w:right="-134"/>
        <w:rPr>
          <w:rStyle w:val="Siln1"/>
        </w:rPr>
      </w:pPr>
      <w:r>
        <w:rPr>
          <w:rStyle w:val="Siln1"/>
        </w:rPr>
        <w:t>Tel.</w:t>
      </w:r>
      <w:r>
        <w:t xml:space="preserve"> </w:t>
      </w:r>
      <w:sdt>
        <w:sdtPr>
          <w:alias w:val="Telefón"/>
          <w:tag w:val="Telefón"/>
          <w:id w:val="-635560798"/>
          <w:placeholder>
            <w:docPart w:val="B31863AF3B0E46E08A47018A66275D4D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937760">
            <w:t>+421 910 588 200</w:t>
          </w:r>
        </w:sdtContent>
      </w:sdt>
    </w:p>
    <w:p w14:paraId="0D394CAD" w14:textId="2061BB23" w:rsidR="0075354A" w:rsidRDefault="0075354A" w:rsidP="0075354A">
      <w:pPr>
        <w:pStyle w:val="Texttabuky"/>
        <w:ind w:right="-134"/>
        <w:rPr>
          <w:rStyle w:val="Siln1"/>
        </w:rPr>
      </w:pPr>
      <w:r>
        <w:rPr>
          <w:rStyle w:val="Siln1"/>
        </w:rPr>
        <w:t xml:space="preserve">Email: </w:t>
      </w:r>
      <w:r w:rsidRPr="0075354A">
        <w:rPr>
          <w:rStyle w:val="Siln1"/>
          <w:b w:val="0"/>
          <w:bCs w:val="0"/>
        </w:rPr>
        <w:t>info@centrumamadeus.sk</w:t>
      </w:r>
    </w:p>
    <w:sdt>
      <w:sdtPr>
        <w:alias w:val="Webová lokalita"/>
        <w:tag w:val=""/>
        <w:id w:val="-692000117"/>
        <w:placeholder>
          <w:docPart w:val="048A06047FEE45FAB0115E2876BDADB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p w14:paraId="7132CDF1" w14:textId="629364DD" w:rsidR="00D80DD8" w:rsidRPr="0075354A" w:rsidRDefault="0075354A" w:rsidP="0075354A">
          <w:pPr>
            <w:pStyle w:val="Texttabuky"/>
            <w:ind w:right="-134"/>
          </w:pPr>
          <w:r w:rsidRPr="0075354A">
            <w:t>www.centrumamadeus.sk</w:t>
          </w:r>
        </w:p>
      </w:sdtContent>
    </w:sdt>
    <w:p w14:paraId="2EEE544E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</w:rPr>
      </w:pPr>
    </w:p>
    <w:p w14:paraId="1D39F957" w14:textId="41D8A2E7" w:rsidR="0075354A" w:rsidRP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</w:rPr>
      </w:pPr>
      <w:r w:rsidRPr="0075354A">
        <w:rPr>
          <w:b/>
          <w:bCs/>
        </w:rPr>
        <w:t xml:space="preserve">Bankové spojenie: </w:t>
      </w:r>
    </w:p>
    <w:p w14:paraId="3A2F67C0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t>SK50 1100 0000 0029 4109 3148</w:t>
      </w:r>
    </w:p>
    <w:p w14:paraId="605F2AE6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rPr>
          <w:b/>
          <w:bCs/>
        </w:rPr>
        <w:t>IČO:</w:t>
      </w:r>
      <w:r w:rsidRPr="0075354A">
        <w:t xml:space="preserve"> 53376421</w:t>
      </w:r>
    </w:p>
    <w:p w14:paraId="0F1AE29D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rPr>
          <w:b/>
          <w:bCs/>
        </w:rPr>
        <w:t>DIČ:</w:t>
      </w:r>
      <w:r w:rsidRPr="0075354A">
        <w:t xml:space="preserve"> 2121360593</w:t>
      </w:r>
    </w:p>
    <w:p w14:paraId="69CA118F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7A74CD7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rPr>
          <w:b/>
          <w:bCs/>
        </w:rPr>
        <w:t>Dátum registrácie:</w:t>
      </w:r>
      <w:r w:rsidRPr="0075354A">
        <w:t xml:space="preserve"> </w:t>
      </w:r>
      <w:r w:rsidRPr="0075354A">
        <w:t>16. 10. 2020</w:t>
      </w:r>
    </w:p>
    <w:p w14:paraId="0AEB192F" w14:textId="77777777" w:rsid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rPr>
          <w:b/>
          <w:bCs/>
        </w:rPr>
        <w:t xml:space="preserve">Zakladatelia: </w:t>
      </w:r>
      <w:r w:rsidRPr="0075354A">
        <w:t xml:space="preserve">Mgr. Jana Klúčiková a Erika </w:t>
      </w:r>
      <w:proofErr w:type="spellStart"/>
      <w:r w:rsidRPr="0075354A">
        <w:t>Brštiaková</w:t>
      </w:r>
      <w:proofErr w:type="spellEnd"/>
    </w:p>
    <w:p w14:paraId="4C2E5241" w14:textId="7019053E" w:rsidR="0075354A" w:rsidRPr="0075354A" w:rsidRDefault="0075354A" w:rsidP="007535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75354A">
        <w:rPr>
          <w:b/>
          <w:bCs/>
        </w:rPr>
        <w:t>Štatutárny orgán:</w:t>
      </w:r>
      <w:r>
        <w:t xml:space="preserve"> </w:t>
      </w:r>
      <w:r w:rsidRPr="0075354A">
        <w:t>Mgr. Jana Klúčiková – riaditeľ</w:t>
      </w:r>
    </w:p>
    <w:p w14:paraId="14CCDE7C" w14:textId="4D3145A7" w:rsidR="0075354A" w:rsidRPr="001E54E3" w:rsidRDefault="0075354A" w:rsidP="0075354A">
      <w:pPr>
        <w:rPr>
          <w:sz w:val="22"/>
          <w:szCs w:val="22"/>
        </w:rPr>
      </w:pPr>
      <w:r w:rsidRPr="001E54E3">
        <w:rPr>
          <w:sz w:val="22"/>
          <w:szCs w:val="22"/>
        </w:rPr>
        <w:tab/>
      </w:r>
      <w:r w:rsidRPr="001E54E3">
        <w:rPr>
          <w:sz w:val="22"/>
          <w:szCs w:val="22"/>
        </w:rPr>
        <w:tab/>
      </w:r>
      <w:r w:rsidRPr="001E54E3">
        <w:rPr>
          <w:sz w:val="22"/>
          <w:szCs w:val="22"/>
        </w:rPr>
        <w:tab/>
        <w:t xml:space="preserve"> </w:t>
      </w:r>
    </w:p>
    <w:p w14:paraId="79B428B2" w14:textId="6A186F6D" w:rsidR="0075354A" w:rsidRDefault="0075354A">
      <w:pPr>
        <w:spacing w:before="720"/>
        <w:sectPr w:rsidR="0075354A" w:rsidSect="0075354A">
          <w:type w:val="continuous"/>
          <w:pgSz w:w="11907" w:h="16839" w:code="9"/>
          <w:pgMar w:top="1148" w:right="700" w:bottom="2296" w:left="3011" w:header="1148" w:footer="709" w:gutter="0"/>
          <w:pgNumType w:start="1"/>
          <w:cols w:space="242"/>
          <w:docGrid w:linePitch="360"/>
        </w:sectPr>
      </w:pPr>
    </w:p>
    <w:p w14:paraId="45139913" w14:textId="1CF2228C" w:rsidR="00D80DD8" w:rsidRDefault="0075354A">
      <w:pPr>
        <w:spacing w:before="720"/>
      </w:pPr>
      <w:r>
        <w:rPr>
          <w:noProof/>
        </w:rPr>
        <w:drawing>
          <wp:inline distT="0" distB="0" distL="0" distR="0" wp14:anchorId="10242975" wp14:editId="6169BAAF">
            <wp:extent cx="3828288" cy="783336"/>
            <wp:effectExtent l="0" t="0" r="127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28288" cy="78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0DD8" w:rsidSect="0075354A">
      <w:type w:val="continuous"/>
      <w:pgSz w:w="11907" w:h="16839" w:code="9"/>
      <w:pgMar w:top="1148" w:right="700" w:bottom="2296" w:left="3011" w:header="114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40835" w14:textId="77777777" w:rsidR="00EA2686" w:rsidRDefault="00EA2686">
      <w:pPr>
        <w:spacing w:after="0" w:line="240" w:lineRule="auto"/>
      </w:pPr>
      <w:r>
        <w:separator/>
      </w:r>
    </w:p>
    <w:p w14:paraId="036BA3A9" w14:textId="77777777" w:rsidR="00EA2686" w:rsidRDefault="00EA2686"/>
    <w:p w14:paraId="53724C08" w14:textId="77777777" w:rsidR="00EA2686" w:rsidRDefault="00EA2686"/>
  </w:endnote>
  <w:endnote w:type="continuationSeparator" w:id="0">
    <w:p w14:paraId="2091F14D" w14:textId="77777777" w:rsidR="00EA2686" w:rsidRDefault="00EA2686">
      <w:pPr>
        <w:spacing w:after="0" w:line="240" w:lineRule="auto"/>
      </w:pPr>
      <w:r>
        <w:continuationSeparator/>
      </w:r>
    </w:p>
    <w:p w14:paraId="19E2DF48" w14:textId="77777777" w:rsidR="00EA2686" w:rsidRDefault="00EA2686"/>
    <w:p w14:paraId="2F9C8B7F" w14:textId="77777777" w:rsidR="00EA2686" w:rsidRDefault="00EA26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F6348" w14:textId="6178801D" w:rsidR="00C41FEC" w:rsidRDefault="00C41FEC">
    <w:pPr>
      <w:pStyle w:val="Pta0"/>
    </w:pPr>
    <w:r>
      <w:tab/>
    </w:r>
    <w:r>
      <w:tab/>
    </w:r>
    <w:r>
      <w:rPr>
        <w:noProof/>
      </w:rPr>
      <w:drawing>
        <wp:inline distT="0" distB="0" distL="0" distR="0" wp14:anchorId="66D7B691" wp14:editId="0177A0AF">
          <wp:extent cx="871732" cy="343802"/>
          <wp:effectExtent l="0" t="0" r="5080" b="0"/>
          <wp:docPr id="471" name="Obrázok 471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ClipArt&#10;&#10;Automaticky generovaný popi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8300" cy="350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820A9" w14:textId="77777777" w:rsidR="00EA2686" w:rsidRDefault="00EA2686">
      <w:pPr>
        <w:spacing w:after="0" w:line="240" w:lineRule="auto"/>
      </w:pPr>
      <w:r>
        <w:separator/>
      </w:r>
    </w:p>
    <w:p w14:paraId="6B89AB10" w14:textId="77777777" w:rsidR="00EA2686" w:rsidRDefault="00EA2686"/>
    <w:p w14:paraId="1B748372" w14:textId="77777777" w:rsidR="00EA2686" w:rsidRDefault="00EA2686"/>
  </w:footnote>
  <w:footnote w:type="continuationSeparator" w:id="0">
    <w:p w14:paraId="30C0010E" w14:textId="77777777" w:rsidR="00EA2686" w:rsidRDefault="00EA2686">
      <w:pPr>
        <w:spacing w:after="0" w:line="240" w:lineRule="auto"/>
      </w:pPr>
      <w:r>
        <w:continuationSeparator/>
      </w:r>
    </w:p>
    <w:p w14:paraId="50F53433" w14:textId="77777777" w:rsidR="00EA2686" w:rsidRDefault="00EA2686"/>
    <w:p w14:paraId="69E0789E" w14:textId="77777777" w:rsidR="00EA2686" w:rsidRDefault="00EA26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10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e of Contents Header"/>
    </w:tblPr>
    <w:tblGrid>
      <w:gridCol w:w="2025"/>
      <w:gridCol w:w="279"/>
      <w:gridCol w:w="8203"/>
    </w:tblGrid>
    <w:tr w:rsidR="00C41FEC" w14:paraId="0486DF28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5FEDCE4F" w14:textId="77777777" w:rsidR="00C41FEC" w:rsidRDefault="00C41FEC">
          <w:pPr>
            <w:pStyle w:val="Strana"/>
          </w:pPr>
        </w:p>
      </w:tc>
      <w:tc>
        <w:tcPr>
          <w:tcW w:w="288" w:type="dxa"/>
          <w:shd w:val="clear" w:color="auto" w:fill="auto"/>
          <w:vAlign w:val="bottom"/>
        </w:tcPr>
        <w:p w14:paraId="4110918E" w14:textId="77777777" w:rsidR="00C41FEC" w:rsidRDefault="00C41FEC"/>
      </w:tc>
      <w:tc>
        <w:tcPr>
          <w:tcW w:w="8424" w:type="dxa"/>
          <w:vAlign w:val="bottom"/>
        </w:tcPr>
        <w:p w14:paraId="33ACBACB" w14:textId="77777777" w:rsidR="00C41FEC" w:rsidRDefault="00C41FEC">
          <w:pPr>
            <w:pStyle w:val="Informanhlavika"/>
          </w:pPr>
          <w:r>
            <w:t>Obsah</w:t>
          </w:r>
        </w:p>
      </w:tc>
    </w:tr>
    <w:tr w:rsidR="00C41FEC" w14:paraId="7E5CA26D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452BBA1A" w14:textId="77777777" w:rsidR="00C41FEC" w:rsidRDefault="00C41FEC">
          <w:pPr>
            <w:pStyle w:val="hlavika"/>
          </w:pPr>
        </w:p>
      </w:tc>
      <w:tc>
        <w:tcPr>
          <w:tcW w:w="288" w:type="dxa"/>
          <w:shd w:val="clear" w:color="auto" w:fill="auto"/>
        </w:tcPr>
        <w:p w14:paraId="398F569B" w14:textId="77777777" w:rsidR="00C41FEC" w:rsidRDefault="00C41FEC">
          <w:pPr>
            <w:pStyle w:val="hlavika"/>
          </w:pPr>
        </w:p>
      </w:tc>
      <w:tc>
        <w:tcPr>
          <w:tcW w:w="8424" w:type="dxa"/>
          <w:shd w:val="clear" w:color="auto" w:fill="000000" w:themeFill="text1"/>
        </w:tcPr>
        <w:p w14:paraId="4AFA4602" w14:textId="77777777" w:rsidR="00C41FEC" w:rsidRDefault="00C41FEC">
          <w:pPr>
            <w:pStyle w:val="hlavika"/>
          </w:pPr>
        </w:p>
      </w:tc>
    </w:tr>
  </w:tbl>
  <w:p w14:paraId="42D0186C" w14:textId="77777777" w:rsidR="00C41FEC" w:rsidRDefault="00C41FE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10" w:type="pct"/>
      <w:jc w:val="righ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2031"/>
      <w:gridCol w:w="281"/>
      <w:gridCol w:w="8195"/>
    </w:tblGrid>
    <w:tr w:rsidR="00C41FEC" w14:paraId="6F880E59" w14:textId="77777777">
      <w:trPr>
        <w:trHeight w:hRule="exact" w:val="720"/>
        <w:jc w:val="right"/>
      </w:trPr>
      <w:tc>
        <w:tcPr>
          <w:tcW w:w="2088" w:type="dxa"/>
          <w:vAlign w:val="bottom"/>
        </w:tcPr>
        <w:p w14:paraId="43B93FD1" w14:textId="77777777" w:rsidR="00C41FEC" w:rsidRDefault="00C41FEC">
          <w:pPr>
            <w:pStyle w:val="Strana"/>
          </w:pPr>
          <w:r>
            <w:t xml:space="preserve">S. 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>
            <w:t>06</w:t>
          </w:r>
          <w:r>
            <w:fldChar w:fldCharType="end"/>
          </w:r>
        </w:p>
      </w:tc>
      <w:tc>
        <w:tcPr>
          <w:tcW w:w="288" w:type="dxa"/>
          <w:vAlign w:val="bottom"/>
        </w:tcPr>
        <w:p w14:paraId="34D1FD3C" w14:textId="77777777" w:rsidR="00C41FEC" w:rsidRDefault="00C41FEC"/>
      </w:tc>
      <w:tc>
        <w:tcPr>
          <w:tcW w:w="8424" w:type="dxa"/>
          <w:vAlign w:val="bottom"/>
        </w:tcPr>
        <w:p w14:paraId="76ECA522" w14:textId="1BA0483F" w:rsidR="00C41FEC" w:rsidRDefault="00C41FEC" w:rsidP="00A54CDA">
          <w:pPr>
            <w:pStyle w:val="Informanhlavika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STYLEREF  "hlavička 1" </w:instrText>
          </w:r>
          <w:r w:rsidR="009472C3">
            <w:fldChar w:fldCharType="separate"/>
          </w:r>
          <w:r w:rsidR="00442728">
            <w:rPr>
              <w:noProof/>
            </w:rPr>
            <w:instrText>Poznámky k finančným výkazom</w:instrText>
          </w:r>
          <w:r>
            <w:rPr>
              <w:noProof/>
            </w:rPr>
            <w:fldChar w:fldCharType="end"/>
          </w:r>
          <w:r>
            <w:instrText>&lt;&gt; “Error*” “</w:instrText>
          </w:r>
          <w:r>
            <w:fldChar w:fldCharType="begin"/>
          </w:r>
          <w:r>
            <w:instrText xml:space="preserve"> STYLEREF  "hlavička 1" </w:instrText>
          </w:r>
          <w:r w:rsidR="009472C3">
            <w:fldChar w:fldCharType="separate"/>
          </w:r>
          <w:r w:rsidR="00442728">
            <w:rPr>
              <w:noProof/>
            </w:rPr>
            <w:instrText>Poznámky k finančným výkazom</w:instrText>
          </w:r>
          <w:r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442728">
            <w:rPr>
              <w:noProof/>
            </w:rPr>
            <w:t xml:space="preserve">Poznámky k finančným výkazom </w:t>
          </w:r>
          <w:r>
            <w:fldChar w:fldCharType="end"/>
          </w:r>
        </w:p>
      </w:tc>
    </w:tr>
    <w:tr w:rsidR="00C41FEC" w14:paraId="4CC4CF56" w14:textId="77777777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14:paraId="519B560E" w14:textId="77777777" w:rsidR="00C41FEC" w:rsidRDefault="00C41FEC">
          <w:pPr>
            <w:rPr>
              <w:sz w:val="10"/>
            </w:rPr>
          </w:pPr>
        </w:p>
      </w:tc>
      <w:tc>
        <w:tcPr>
          <w:tcW w:w="288" w:type="dxa"/>
        </w:tcPr>
        <w:p w14:paraId="4F413C50" w14:textId="77777777" w:rsidR="00C41FEC" w:rsidRDefault="00C41FEC">
          <w:pPr>
            <w:rPr>
              <w:sz w:val="10"/>
            </w:rPr>
          </w:pPr>
        </w:p>
      </w:tc>
      <w:tc>
        <w:tcPr>
          <w:tcW w:w="8424" w:type="dxa"/>
          <w:shd w:val="clear" w:color="auto" w:fill="000000" w:themeFill="text1"/>
        </w:tcPr>
        <w:p w14:paraId="14B3B21D" w14:textId="77777777" w:rsidR="00C41FEC" w:rsidRDefault="00C41FEC">
          <w:pPr>
            <w:rPr>
              <w:sz w:val="10"/>
            </w:rPr>
          </w:pPr>
        </w:p>
      </w:tc>
    </w:tr>
  </w:tbl>
  <w:p w14:paraId="3552F70D" w14:textId="77777777" w:rsidR="00C41FEC" w:rsidRDefault="00C41F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 w15:restartNumberingAfterBreak="0">
    <w:nsid w:val="03CD7786"/>
    <w:multiLevelType w:val="hybridMultilevel"/>
    <w:tmpl w:val="315E3A7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F3BF4"/>
    <w:multiLevelType w:val="hybridMultilevel"/>
    <w:tmpl w:val="F21837D8"/>
    <w:lvl w:ilvl="0" w:tplc="073E0EF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6C021C"/>
    <w:multiLevelType w:val="multilevel"/>
    <w:tmpl w:val="279880D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4A84144"/>
    <w:multiLevelType w:val="multilevel"/>
    <w:tmpl w:val="0772F92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367F6A45"/>
    <w:multiLevelType w:val="multilevel"/>
    <w:tmpl w:val="0436C7FE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6DC063A"/>
    <w:multiLevelType w:val="hybridMultilevel"/>
    <w:tmpl w:val="079406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E52E3"/>
    <w:multiLevelType w:val="hybridMultilevel"/>
    <w:tmpl w:val="3A505E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A7366"/>
    <w:multiLevelType w:val="hybridMultilevel"/>
    <w:tmpl w:val="DB62BC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D4775"/>
    <w:multiLevelType w:val="hybridMultilevel"/>
    <w:tmpl w:val="41388334"/>
    <w:lvl w:ilvl="0" w:tplc="47A8748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B2B74"/>
    <w:multiLevelType w:val="hybridMultilevel"/>
    <w:tmpl w:val="E2FA4396"/>
    <w:lvl w:ilvl="0" w:tplc="C860BA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4"/>
  </w:num>
  <w:num w:numId="8">
    <w:abstractNumId w:val="8"/>
  </w:num>
  <w:num w:numId="9">
    <w:abstractNumId w:val="10"/>
  </w:num>
  <w:num w:numId="10">
    <w:abstractNumId w:val="6"/>
  </w:num>
  <w:num w:numId="11">
    <w:abstractNumId w:val="7"/>
  </w:num>
  <w:num w:numId="12">
    <w:abstractNumId w:val="1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C9"/>
    <w:rsid w:val="000724A1"/>
    <w:rsid w:val="00107EC7"/>
    <w:rsid w:val="001228B5"/>
    <w:rsid w:val="00135361"/>
    <w:rsid w:val="00145C6A"/>
    <w:rsid w:val="00165D43"/>
    <w:rsid w:val="001E54E3"/>
    <w:rsid w:val="002578D0"/>
    <w:rsid w:val="0028358A"/>
    <w:rsid w:val="002E25CB"/>
    <w:rsid w:val="002F2F24"/>
    <w:rsid w:val="00396CC4"/>
    <w:rsid w:val="003B624C"/>
    <w:rsid w:val="003C01F8"/>
    <w:rsid w:val="0044241C"/>
    <w:rsid w:val="00442728"/>
    <w:rsid w:val="00470916"/>
    <w:rsid w:val="00480D20"/>
    <w:rsid w:val="0049341A"/>
    <w:rsid w:val="004A6E42"/>
    <w:rsid w:val="004F0DC2"/>
    <w:rsid w:val="0050683E"/>
    <w:rsid w:val="00520AF9"/>
    <w:rsid w:val="00530C63"/>
    <w:rsid w:val="005619EF"/>
    <w:rsid w:val="005F78EC"/>
    <w:rsid w:val="006644B0"/>
    <w:rsid w:val="006774DE"/>
    <w:rsid w:val="00690C26"/>
    <w:rsid w:val="00712E74"/>
    <w:rsid w:val="0075354A"/>
    <w:rsid w:val="00795D2D"/>
    <w:rsid w:val="00862DB1"/>
    <w:rsid w:val="00895176"/>
    <w:rsid w:val="008A0532"/>
    <w:rsid w:val="0090021C"/>
    <w:rsid w:val="00916894"/>
    <w:rsid w:val="00937760"/>
    <w:rsid w:val="009472C3"/>
    <w:rsid w:val="00960822"/>
    <w:rsid w:val="00991498"/>
    <w:rsid w:val="00A54CDA"/>
    <w:rsid w:val="00AA4070"/>
    <w:rsid w:val="00AF33D8"/>
    <w:rsid w:val="00AF37C9"/>
    <w:rsid w:val="00B34BFC"/>
    <w:rsid w:val="00C2503B"/>
    <w:rsid w:val="00C41FEC"/>
    <w:rsid w:val="00C43F82"/>
    <w:rsid w:val="00C7459F"/>
    <w:rsid w:val="00CD75B1"/>
    <w:rsid w:val="00CF4304"/>
    <w:rsid w:val="00D47657"/>
    <w:rsid w:val="00D80DD8"/>
    <w:rsid w:val="00DB3E3A"/>
    <w:rsid w:val="00DB4D7C"/>
    <w:rsid w:val="00E5357D"/>
    <w:rsid w:val="00E978D4"/>
    <w:rsid w:val="00EA10A4"/>
    <w:rsid w:val="00EA2686"/>
    <w:rsid w:val="00EA2794"/>
    <w:rsid w:val="00F83F3E"/>
    <w:rsid w:val="00FB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0B539E"/>
  <w15:docId w15:val="{3824BE62-C2DF-4801-8157-4F451B91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sk-SK" w:eastAsia="sk-SK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4C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3"/>
    <w:unhideWhenUsed/>
    <w:qFormat/>
    <w:rsid w:val="00135361"/>
    <w:pPr>
      <w:keepNext/>
      <w:keepLines/>
      <w:spacing w:after="480" w:line="216" w:lineRule="auto"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36"/>
      <w:szCs w:val="36"/>
      <w:lang w:eastAsia="ja-JP"/>
    </w:rPr>
  </w:style>
  <w:style w:type="paragraph" w:styleId="Nadpis3">
    <w:name w:val="heading 3"/>
    <w:basedOn w:val="Normlny"/>
    <w:next w:val="Normlny"/>
    <w:link w:val="Nadpis3Char"/>
    <w:uiPriority w:val="1"/>
    <w:unhideWhenUsed/>
    <w:qFormat/>
    <w:rsid w:val="006774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F1D09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pta">
    <w:name w:val="päta"/>
    <w:basedOn w:val="Normlny"/>
    <w:link w:val="Znakpty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pty">
    <w:name w:val="Znak päty"/>
    <w:basedOn w:val="Predvolenpsmoodseku"/>
    <w:link w:val="pta"/>
    <w:uiPriority w:val="99"/>
    <w:rPr>
      <w:color w:val="EF4623" w:themeColor="accent1"/>
    </w:rPr>
  </w:style>
  <w:style w:type="paragraph" w:customStyle="1" w:styleId="Podtitul1">
    <w:name w:val="Podtitul1"/>
    <w:basedOn w:val="Normlny"/>
    <w:next w:val="Normlny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y"/>
    <w:uiPriority w:val="99"/>
    <w:pPr>
      <w:spacing w:after="80" w:line="240" w:lineRule="auto"/>
      <w:jc w:val="center"/>
    </w:pPr>
  </w:style>
  <w:style w:type="paragraph" w:customStyle="1" w:styleId="hlavika">
    <w:name w:val="hlavička"/>
    <w:basedOn w:val="Normlny"/>
    <w:link w:val="Znakhlaviky"/>
    <w:uiPriority w:val="99"/>
    <w:qFormat/>
    <w:pPr>
      <w:spacing w:after="38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Pr>
      <w:color w:val="404040" w:themeColor="text1" w:themeTint="BF"/>
      <w:sz w:val="20"/>
    </w:rPr>
  </w:style>
  <w:style w:type="table" w:customStyle="1" w:styleId="Mriekatabuky1">
    <w:name w:val="Mriežka tabuľky1"/>
    <w:basedOn w:val="Normlnatabu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hlavika">
    <w:name w:val="Informačná hlavička"/>
    <w:basedOn w:val="Normlny"/>
    <w:uiPriority w:val="2"/>
    <w:qFormat/>
    <w:pPr>
      <w:spacing w:after="60" w:line="240" w:lineRule="auto"/>
      <w:ind w:left="29" w:right="29"/>
      <w:jc w:val="right"/>
    </w:pPr>
    <w:rPr>
      <w:b/>
      <w:bCs/>
      <w:color w:val="EF4623" w:themeColor="accent1"/>
      <w:sz w:val="36"/>
    </w:rPr>
  </w:style>
  <w:style w:type="paragraph" w:customStyle="1" w:styleId="Strana">
    <w:name w:val="Strana"/>
    <w:basedOn w:val="Normlny"/>
    <w:next w:val="Normlny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Nzov1">
    <w:name w:val="Názov1"/>
    <w:basedOn w:val="Normlny"/>
    <w:next w:val="Normlny"/>
    <w:link w:val="Znaknzv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nzvu">
    <w:name w:val="Znak názvu"/>
    <w:basedOn w:val="Predvolenpsmoodseku"/>
    <w:link w:val="Nzov1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Textzstupnhosymbolu1">
    <w:name w:val="Text zástupného symbolu1"/>
    <w:basedOn w:val="Predvolenpsmoodseku"/>
    <w:uiPriority w:val="99"/>
    <w:semiHidden/>
    <w:rPr>
      <w:color w:val="808080"/>
    </w:r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ý1"/>
    <w:basedOn w:val="Predvolenpsmoodseku"/>
    <w:uiPriority w:val="10"/>
    <w:qFormat/>
    <w:rPr>
      <w:b/>
      <w:bCs/>
    </w:rPr>
  </w:style>
  <w:style w:type="character" w:customStyle="1" w:styleId="Znakpodtitulu">
    <w:name w:val="Znak podtitulu"/>
    <w:basedOn w:val="Predvolenpsmoodseku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Abstrakt">
    <w:name w:val="Abstrakt"/>
    <w:basedOn w:val="Normlny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riadkovania1">
    <w:name w:val="Bez riadkovania1"/>
    <w:link w:val="Znakbezriadkovania"/>
    <w:uiPriority w:val="1"/>
    <w:unhideWhenUsed/>
    <w:qFormat/>
    <w:pPr>
      <w:spacing w:after="0" w:line="240" w:lineRule="auto"/>
    </w:pPr>
  </w:style>
  <w:style w:type="character" w:customStyle="1" w:styleId="Hypertextovprepojenie1">
    <w:name w:val="Hypertextové prepojenie1"/>
    <w:basedOn w:val="Predvolenpsmoodseku"/>
    <w:uiPriority w:val="99"/>
    <w:unhideWhenUsed/>
    <w:rPr>
      <w:color w:val="5F5F5F" w:themeColor="hyperlink"/>
      <w:u w:val="single"/>
    </w:rPr>
  </w:style>
  <w:style w:type="paragraph" w:customStyle="1" w:styleId="obsah1">
    <w:name w:val="obsah 1"/>
    <w:basedOn w:val="Normlny"/>
    <w:next w:val="Normlny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hlaviky1">
    <w:name w:val="Znak hlavičky 1"/>
    <w:basedOn w:val="Predvolenpsmoodseku"/>
    <w:link w:val="hlavika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Hlavikaobsahu1">
    <w:name w:val="Hlavička obsahu1"/>
    <w:basedOn w:val="hlavika1"/>
    <w:next w:val="Normlny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hlaviky2">
    <w:name w:val="Znak hlavičky 2"/>
    <w:basedOn w:val="Predvolenpsmoodseku"/>
    <w:link w:val="hlavika2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cia1">
    <w:name w:val="Citácia1"/>
    <w:basedOn w:val="Normlny"/>
    <w:next w:val="Normlny"/>
    <w:link w:val="Znakcitcie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cie">
    <w:name w:val="Znak citácie"/>
    <w:basedOn w:val="Predvolenpsmoodseku"/>
    <w:link w:val="Citcia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y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Predvolenpsmoodseku"/>
    <w:link w:val="Podpis1"/>
    <w:uiPriority w:val="9"/>
    <w:rPr>
      <w:color w:val="595959" w:themeColor="text1" w:themeTint="A6"/>
      <w:kern w:val="20"/>
    </w:rPr>
  </w:style>
  <w:style w:type="character" w:customStyle="1" w:styleId="Znakbezriadkovania">
    <w:name w:val="Znak bez riadkovania"/>
    <w:basedOn w:val="Predvolenpsmoodseku"/>
    <w:link w:val="Bezriadkovania1"/>
    <w:uiPriority w:val="1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zoznam1">
    <w:name w:val="Číslovaný zoznam1"/>
    <w:basedOn w:val="Normlny"/>
    <w:uiPriority w:val="1"/>
    <w:unhideWhenUsed/>
    <w:qFormat/>
    <w:pPr>
      <w:numPr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21">
    <w:name w:val="Číslovaný zoznam 21"/>
    <w:basedOn w:val="Normlny"/>
    <w:uiPriority w:val="1"/>
    <w:unhideWhenUsed/>
    <w:qFormat/>
    <w:pPr>
      <w:numPr>
        <w:ilvl w:val="1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31">
    <w:name w:val="Číslovaný zoznam 31"/>
    <w:basedOn w:val="Normlny"/>
    <w:uiPriority w:val="18"/>
    <w:unhideWhenUsed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41">
    <w:name w:val="Číslovaný zoznam 41"/>
    <w:basedOn w:val="Normlny"/>
    <w:uiPriority w:val="18"/>
    <w:unhideWhenUsed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zoznam51">
    <w:name w:val="Číslovaný zoznam 51"/>
    <w:basedOn w:val="Normlny"/>
    <w:uiPriority w:val="18"/>
    <w:unhideWhenUsed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ka">
    <w:name w:val="Finančná tabuľka"/>
    <w:basedOn w:val="Normlnatabu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Pr>
      <w:b/>
      <w:bCs/>
    </w:rPr>
  </w:style>
  <w:style w:type="table" w:customStyle="1" w:styleId="Svetlpodfarbenie1">
    <w:name w:val="Svetlé podfarbenie1"/>
    <w:basedOn w:val="Normlnatabu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ypDecimaltextutabuky">
    <w:name w:val="Typ Decimal textu tabuľky"/>
    <w:basedOn w:val="Normlny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ky">
    <w:name w:val="Text tabuľky"/>
    <w:basedOn w:val="Normlny"/>
    <w:uiPriority w:val="1"/>
    <w:qFormat/>
    <w:pPr>
      <w:spacing w:before="60" w:after="60" w:line="240" w:lineRule="auto"/>
    </w:pPr>
  </w:style>
  <w:style w:type="paragraph" w:customStyle="1" w:styleId="Organizcia">
    <w:name w:val="Organizácia"/>
    <w:basedOn w:val="Normlny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DC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A54CDA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A54CD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A54CD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0">
    <w:name w:val="toc 1"/>
    <w:basedOn w:val="Normlny"/>
    <w:next w:val="Normlny"/>
    <w:autoRedefine/>
    <w:uiPriority w:val="39"/>
    <w:unhideWhenUsed/>
    <w:rsid w:val="00A54CDA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A54CDA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A54CDA"/>
    <w:rPr>
      <w:color w:val="5F5F5F" w:themeColor="hyperlink"/>
      <w:u w:val="single"/>
    </w:rPr>
  </w:style>
  <w:style w:type="paragraph" w:styleId="Hlavika0">
    <w:name w:val="header"/>
    <w:basedOn w:val="Normlny"/>
    <w:link w:val="Hlavik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A54CDA"/>
  </w:style>
  <w:style w:type="paragraph" w:styleId="Pta0">
    <w:name w:val="footer"/>
    <w:basedOn w:val="Normlny"/>
    <w:link w:val="PtaChar"/>
    <w:uiPriority w:val="99"/>
    <w:unhideWhenUsed/>
    <w:qFormat/>
    <w:rsid w:val="00A5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A54CDA"/>
  </w:style>
  <w:style w:type="paragraph" w:styleId="Odsekzoznamu">
    <w:name w:val="List Paragraph"/>
    <w:basedOn w:val="Normlny"/>
    <w:qFormat/>
    <w:rsid w:val="0049341A"/>
    <w:pPr>
      <w:spacing w:after="160" w:line="259" w:lineRule="auto"/>
      <w:ind w:left="720"/>
      <w:contextualSpacing/>
    </w:pPr>
    <w:rPr>
      <w:color w:val="auto"/>
      <w:sz w:val="22"/>
      <w:szCs w:val="22"/>
      <w:lang w:eastAsia="en-US"/>
    </w:rPr>
  </w:style>
  <w:style w:type="character" w:styleId="Odkaznakomentr0">
    <w:name w:val="annotation reference"/>
    <w:basedOn w:val="Predvolenpsmoodseku"/>
    <w:uiPriority w:val="99"/>
    <w:semiHidden/>
    <w:unhideWhenUsed/>
    <w:rsid w:val="0049341A"/>
    <w:rPr>
      <w:sz w:val="16"/>
      <w:szCs w:val="16"/>
    </w:rPr>
  </w:style>
  <w:style w:type="paragraph" w:styleId="Textkomentra0">
    <w:name w:val="annotation text"/>
    <w:basedOn w:val="Normlny"/>
    <w:link w:val="TextkomentraChar"/>
    <w:uiPriority w:val="99"/>
    <w:semiHidden/>
    <w:unhideWhenUsed/>
    <w:rsid w:val="0049341A"/>
    <w:pPr>
      <w:spacing w:after="160" w:line="240" w:lineRule="auto"/>
    </w:pPr>
    <w:rPr>
      <w:color w:val="auto"/>
      <w:lang w:eastAsia="en-US"/>
    </w:rPr>
  </w:style>
  <w:style w:type="character" w:customStyle="1" w:styleId="TextkomentraChar">
    <w:name w:val="Text komentára Char"/>
    <w:basedOn w:val="Predvolenpsmoodseku"/>
    <w:link w:val="Textkomentra0"/>
    <w:uiPriority w:val="99"/>
    <w:semiHidden/>
    <w:rsid w:val="0049341A"/>
    <w:rPr>
      <w:color w:val="auto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70916"/>
    <w:rPr>
      <w:color w:val="605E5C"/>
      <w:shd w:val="clear" w:color="auto" w:fill="E1DFDD"/>
    </w:rPr>
  </w:style>
  <w:style w:type="paragraph" w:styleId="Obsah3">
    <w:name w:val="toc 3"/>
    <w:basedOn w:val="Normlny"/>
    <w:next w:val="Normlny"/>
    <w:autoRedefine/>
    <w:uiPriority w:val="39"/>
    <w:unhideWhenUsed/>
    <w:rsid w:val="00E978D4"/>
    <w:pPr>
      <w:spacing w:after="100" w:line="259" w:lineRule="auto"/>
      <w:ind w:left="440"/>
    </w:pPr>
    <w:rPr>
      <w:rFonts w:eastAsiaTheme="minorEastAsia" w:cs="Times New Roman"/>
      <w:color w:val="auto"/>
      <w:sz w:val="22"/>
      <w:szCs w:val="22"/>
    </w:rPr>
  </w:style>
  <w:style w:type="paragraph" w:styleId="Normlnywebov">
    <w:name w:val="Normal (Web)"/>
    <w:basedOn w:val="Normlny"/>
    <w:uiPriority w:val="99"/>
    <w:unhideWhenUsed/>
    <w:rsid w:val="0025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396CC4"/>
    <w:pPr>
      <w:spacing w:after="0" w:line="240" w:lineRule="auto"/>
    </w:pPr>
    <w:rPr>
      <w:rFonts w:eastAsiaTheme="minorEastAsia"/>
      <w:color w:val="auto"/>
      <w:sz w:val="22"/>
      <w:szCs w:val="22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396CC4"/>
    <w:rPr>
      <w:rFonts w:eastAsiaTheme="minorEastAsia"/>
      <w:color w:val="auto"/>
      <w:sz w:val="22"/>
      <w:szCs w:val="22"/>
    </w:rPr>
  </w:style>
  <w:style w:type="character" w:styleId="Vrazn">
    <w:name w:val="Strong"/>
    <w:basedOn w:val="Predvolenpsmoodseku"/>
    <w:uiPriority w:val="22"/>
    <w:qFormat/>
    <w:rsid w:val="00135361"/>
    <w:rPr>
      <w:b/>
      <w:bCs/>
    </w:rPr>
  </w:style>
  <w:style w:type="paragraph" w:customStyle="1" w:styleId="TeloA">
    <w:name w:val="Telo A"/>
    <w:rsid w:val="001353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adpis2Char">
    <w:name w:val="Nadpis 2 Char"/>
    <w:basedOn w:val="Predvolenpsmoodseku"/>
    <w:link w:val="Nadpis2"/>
    <w:uiPriority w:val="3"/>
    <w:rsid w:val="00135361"/>
    <w:rPr>
      <w:rFonts w:asciiTheme="majorHAnsi" w:eastAsiaTheme="majorEastAsia" w:hAnsiTheme="majorHAnsi" w:cstheme="majorBidi"/>
      <w:b/>
      <w:bCs/>
      <w:color w:val="FFFFFF" w:themeColor="background1"/>
      <w:sz w:val="36"/>
      <w:szCs w:val="36"/>
      <w:lang w:eastAsia="ja-JP"/>
    </w:rPr>
  </w:style>
  <w:style w:type="paragraph" w:customStyle="1" w:styleId="gmail-msolistparagraph">
    <w:name w:val="gmail-msolistparagraph"/>
    <w:basedOn w:val="Normlny"/>
    <w:rsid w:val="00FB72E7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szCs w:val="22"/>
    </w:rPr>
  </w:style>
  <w:style w:type="character" w:customStyle="1" w:styleId="Nadpis3Char">
    <w:name w:val="Nadpis 3 Char"/>
    <w:basedOn w:val="Predvolenpsmoodseku"/>
    <w:link w:val="Nadpis3"/>
    <w:uiPriority w:val="1"/>
    <w:rsid w:val="006774DE"/>
    <w:rPr>
      <w:rFonts w:asciiTheme="majorHAnsi" w:eastAsiaTheme="majorEastAsia" w:hAnsiTheme="majorHAnsi" w:cstheme="majorBidi"/>
      <w:color w:val="7F1D09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image" Target="media/image5.emf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diagramData" Target="diagrams/data1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image" Target="media/image4.emf"/><Relationship Id="rId25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diagramColors" Target="diagrams/colors1.xml"/><Relationship Id="rId5" Type="http://schemas.openxmlformats.org/officeDocument/2006/relationships/customXml" Target="../customXml/item5.xml"/><Relationship Id="rId15" Type="http://schemas.openxmlformats.org/officeDocument/2006/relationships/hyperlink" Target="mailto:brstiakova@centrumamadeus.sk" TargetMode="External"/><Relationship Id="rId23" Type="http://schemas.openxmlformats.org/officeDocument/2006/relationships/diagramQuickStyle" Target="diagrams/quickStyle1.xm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6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diagramLayout" Target="diagrams/layout1.xml"/><Relationship Id="rId27" Type="http://schemas.openxmlformats.org/officeDocument/2006/relationships/image" Target="media/image8.jp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&#352;abl&#243;ny\V&#253;ro&#269;n&#225;%20spr&#225;va%20(&#269;erveno-&#269;ierny%20n&#225;vrh)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CF204F-A4AE-4C27-A499-A84CC462CB14}" type="doc">
      <dgm:prSet loTypeId="NewsLayout3_4/15/2011 5:17:28 PM#1" loCatId="list" qsTypeId="urn:microsoft.com/office/officeart/2005/8/quickstyle/simple1" qsCatId="simple" csTypeId="urn:microsoft.com/office/officeart/2005/8/colors/accent0_3" csCatId="mainScheme" phldr="1"/>
      <dgm:spPr/>
    </dgm:pt>
    <dgm:pt modelId="{676DE0A4-046E-4C76-A131-D2C54B5B49EE}">
      <dgm:prSet phldrT="[Sem zadajte popis]"/>
      <dgm:spPr/>
      <dgm:t>
        <a:bodyPr/>
        <a:lstStyle/>
        <a:p>
          <a:r>
            <a:rPr lang="en-US"/>
            <a:t>Sem zadajte popis.</a:t>
          </a:r>
          <a:br>
            <a:rPr lang="en-US"/>
          </a:br>
          <a:br>
            <a:rPr lang="en-US"/>
          </a:br>
          <a:r>
            <a:t>Ak chcete obrázok nahradiť vlastným, vyberte ho a stlačte kláves Delete. Zobrazí sa zástupný symbol, na ktorý môžete kliknúť a vybrať svoj obrázok.</a:t>
          </a:r>
        </a:p>
      </dgm:t>
      <dgm:extLst>
        <a:ext uri="{E40237B7-FDA0-4F09-8148-C483321AD2D9}">
          <dgm14:cNvPr xmlns:dgm14="http://schemas.microsoft.com/office/drawing/2010/diagram" id="0" name="" descr="Podnikateľ"/>
        </a:ext>
      </dgm:extLst>
    </dgm:pt>
    <dgm:pt modelId="{B8645396-0E9C-461A-A4EE-C11738A34FC0}" type="parTrans" cxnId="{5D02098C-2ECC-47C0-8660-70B6EFC53A9D}">
      <dgm:prSet/>
      <dgm:spPr/>
      <dgm:t>
        <a:bodyPr/>
        <a:lstStyle/>
        <a:p>
          <a:endParaRPr lang="en-US"/>
        </a:p>
      </dgm:t>
    </dgm:pt>
    <dgm:pt modelId="{5EC7E623-C3B4-42D5-8123-C2E9DBD3C94C}" type="sibTrans" cxnId="{5D02098C-2ECC-47C0-8660-70B6EFC53A9D}">
      <dgm:prSet/>
      <dgm:spPr/>
      <dgm:t>
        <a:bodyPr/>
        <a:lstStyle/>
        <a:p>
          <a:endParaRPr lang="en-US"/>
        </a:p>
      </dgm:t>
    </dgm:pt>
    <dgm:pt modelId="{ED07D604-A1FA-45C2-83E8-46304F4E23CF}" type="pres">
      <dgm:prSet presAssocID="{A1CF204F-A4AE-4C27-A499-A84CC462CB14}" presName="Name0" presStyleCnt="0"/>
      <dgm:spPr/>
    </dgm:pt>
    <dgm:pt modelId="{60DFF8CA-6103-4981-914D-3C38802974B5}" type="pres">
      <dgm:prSet presAssocID="{A1CF204F-A4AE-4C27-A499-A84CC462CB14}" presName="rect1" presStyleLbl="node0" presStyleIdx="0" presStyleCnt="1" custScaleX="100000" custScaleY="116674" custLinFactNeighborY="20405"/>
      <dgm:spPr/>
    </dgm:pt>
    <dgm:pt modelId="{555CF3B6-8260-41B2-8A09-5EFEF9CB6167}" type="pres">
      <dgm:prSet presAssocID="{676DE0A4-046E-4C76-A131-D2C54B5B49EE}" presName="rect2" presStyleLbl="fgImgPlace1" presStyleIdx="0" presStyleCnt="1" custScaleX="100000" custScaleY="117101" custLinFactNeighborY="-5994"/>
      <dgm:spPr/>
    </dgm:pt>
  </dgm:ptLst>
  <dgm:cxnLst>
    <dgm:cxn modelId="{F0AA097D-7F42-4A21-B88E-017264919622}" type="presOf" srcId="{A1CF204F-A4AE-4C27-A499-A84CC462CB14}" destId="{ED07D604-A1FA-45C2-83E8-46304F4E23CF}" srcOrd="0" destOrd="0" presId="NewsLayout3_4/15/2011 5:17:28 PM#1"/>
    <dgm:cxn modelId="{CF85487D-72F3-4CEA-A5C0-54757DF0C5EE}" type="presOf" srcId="{676DE0A4-046E-4C76-A131-D2C54B5B49EE}" destId="{60DFF8CA-6103-4981-914D-3C38802974B5}" srcOrd="0" destOrd="0" presId="NewsLayout3_4/15/2011 5:17:28 PM#1"/>
    <dgm:cxn modelId="{5D02098C-2ECC-47C0-8660-70B6EFC53A9D}" srcId="{A1CF204F-A4AE-4C27-A499-A84CC462CB14}" destId="{676DE0A4-046E-4C76-A131-D2C54B5B49EE}" srcOrd="0" destOrd="0" parTransId="{B8645396-0E9C-461A-A4EE-C11738A34FC0}" sibTransId="{5EC7E623-C3B4-42D5-8123-C2E9DBD3C94C}"/>
    <dgm:cxn modelId="{DA32462D-46F1-42C4-9209-7E0DF7801A4A}" type="presParOf" srcId="{ED07D604-A1FA-45C2-83E8-46304F4E23CF}" destId="{60DFF8CA-6103-4981-914D-3C38802974B5}" srcOrd="0" destOrd="0" presId="NewsLayout3_4/15/2011 5:17:28 PM#1"/>
    <dgm:cxn modelId="{BFFA7A59-DDEA-43BE-98C0-EF5FB28E5CFB}" type="presParOf" srcId="{ED07D604-A1FA-45C2-83E8-46304F4E23CF}" destId="{555CF3B6-8260-41B2-8A09-5EFEF9CB6167}" srcOrd="1" destOrd="0" presId="NewsLayout3_4/15/2011 5:17:28 PM#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DFF8CA-6103-4981-914D-3C38802974B5}">
      <dsp:nvSpPr>
        <dsp:cNvPr id="0" name=""/>
        <dsp:cNvSpPr/>
      </dsp:nvSpPr>
      <dsp:spPr>
        <a:xfrm>
          <a:off x="0" y="5854550"/>
          <a:ext cx="1234440" cy="1479699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0" tIns="114300" rIns="114300" bIns="11430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Sem zadajte popis.</a:t>
          </a:r>
          <a:br>
            <a:rPr lang="en-US" sz="900" kern="1200"/>
          </a:br>
          <a:br>
            <a:rPr lang="en-US" sz="900" kern="1200"/>
          </a:br>
          <a:r>
            <a:rPr sz="900" kern="1200"/>
            <a:t>Ak chcete obrázok nahradiť vlastným, vyberte ho a stlačte kláves Delete. Zobrazí sa zástupný symbol, na ktorý môžete kliknúť a vybrať svoj obrázok.</a:t>
          </a:r>
        </a:p>
      </dsp:txBody>
      <dsp:txXfrm>
        <a:off x="0" y="5854550"/>
        <a:ext cx="1234440" cy="1479699"/>
      </dsp:txXfrm>
    </dsp:sp>
    <dsp:sp modelId="{555CF3B6-8260-41B2-8A09-5EFEF9CB6167}">
      <dsp:nvSpPr>
        <dsp:cNvPr id="0" name=""/>
        <dsp:cNvSpPr/>
      </dsp:nvSpPr>
      <dsp:spPr>
        <a:xfrm>
          <a:off x="0" y="0"/>
          <a:ext cx="1234440" cy="5782166"/>
        </a:xfrm>
        <a:prstGeom prst="rect">
          <a:avLst/>
        </a:prstGeom>
        <a:solidFill>
          <a:schemeClr val="dk2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NewsLayout3_4/15/2011 5:17:28 PM#1">
  <dgm:title val="Bočný panel s fotografiou"/>
  <dgm:desc val="Zmenšiť obrázok nad popisom"/>
  <dgm:catLst>
    <dgm:cat type="list" pri="5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alg type="composite">
      <dgm:param type="ar" val="0.1936"/>
    </dgm:alg>
    <dgm:shape xmlns:r="http://schemas.openxmlformats.org/officeDocument/2006/relationships" r:blip="">
      <dgm:adjLst/>
    </dgm:shape>
    <dgm:constrLst>
      <dgm:constr type="primFontSz" for="des" ptType="node" op="equ" val="9"/>
      <dgm:constr type="l" for="ch" forName="rect1" refType="w" fact="0"/>
      <dgm:constr type="t" for="ch" forName="rect1" refType="h" fact="0.8011"/>
      <dgm:constr type="w" for="ch" forName="rect1" refType="w"/>
      <dgm:constr type="h" for="ch" forName="rect1" refType="h" fact="0.1989"/>
      <dgm:constr type="l" for="ch" forName="rect2" refType="w" fact="0"/>
      <dgm:constr type="t" for="ch" forName="rect2" refType="h" fact="0"/>
      <dgm:constr type="w" for="ch" forName="rect2" refType="w"/>
      <dgm:constr type="h" for="ch" forName="rect2" refType="h" fact="0.7744"/>
    </dgm:constrLst>
    <dgm:layoutNode name="rect1" styleLbl="node0">
      <dgm:alg type="tx">
        <dgm:param type="parTxLTRAlign" val="l"/>
        <dgm:param type="txAnchorVert" val="t"/>
      </dgm:alg>
      <dgm:shape xmlns:r="http://schemas.openxmlformats.org/officeDocument/2006/relationships" type="rect" r:blip="">
        <dgm:adjLst/>
      </dgm:shape>
      <dgm:presOf axis="ch self" ptType="node node" st="1 1" cnt="1 0"/>
      <dgm:constrLst>
        <dgm:constr type="lMarg" refType="primFontSz"/>
        <dgm:constr type="rMarg" refType="primFontSz"/>
        <dgm:constr type="tMarg" refType="primFontSz"/>
        <dgm:constr type="bMarg" refType="primFontSz"/>
      </dgm:constrLst>
      <dgm:ruleLst>
        <dgm:rule type="primFontSz" val="9" fact="NaN" max="NaN"/>
      </dgm:ruleLst>
    </dgm:layoutNode>
    <dgm:forEach name="Name1" axis="ch self" ptType="node node" st="1 1" cnt="1 1">
      <dgm:layoutNode name="rect2" styleLbl="fgImgPlace1">
        <dgm:alg type="sp"/>
        <dgm:shape xmlns:r="http://schemas.openxmlformats.org/officeDocument/2006/relationships" type="rect" r:blip="" blipPhldr="1">
          <dgm:adjLst/>
        </dgm:shape>
        <dgm:presOf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BBBC4B5A394C0ABAABC52446580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9311B5-202E-43D0-9D33-42A8CAD74538}"/>
      </w:docPartPr>
      <w:docPartBody>
        <w:p w:rsidR="00E7768D" w:rsidRDefault="00E7768D">
          <w:pPr>
            <w:pStyle w:val="D7BBBC4B5A394C0ABAABC5244658001D"/>
          </w:pPr>
          <w:r>
            <w:t>[Dátum]</w:t>
          </w:r>
        </w:p>
      </w:docPartBody>
    </w:docPart>
    <w:docPart>
      <w:docPartPr>
        <w:name w:val="AD21618F8E444674BA961B4DFC8A6D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CF7AC0-7792-451B-B528-D726F96CCC81}"/>
      </w:docPartPr>
      <w:docPartBody>
        <w:p w:rsidR="00E7768D" w:rsidRDefault="00E7768D">
          <w:r>
            <w:t xml:space="preserve">V tejto sekcii môžete poskytnúť krátke súhrnné informácie o financiách a zvýrazniť dôležité body. </w:t>
          </w:r>
        </w:p>
        <w:p w:rsidR="00E7768D" w:rsidRDefault="00E7768D">
          <w:r>
            <w:t xml:space="preserve">Tento priestor sa výborne hodí aj na grafy s kľúčovými finančnými informáciami. Na pridanie grafu kliknite na karte Vložiť na položku Graf. Graf sa automaticky prispôsobí vzhľadu zvyšku správy.  </w:t>
          </w:r>
        </w:p>
        <w:p w:rsidR="00E7768D" w:rsidRDefault="00E7768D">
          <w:r>
            <w:t>Potrebujete pomoc pri výbere typu grafu? Žiadny problém.</w:t>
          </w:r>
        </w:p>
        <w:p w:rsidR="00E7768D" w:rsidRDefault="00E7768D">
          <w:pPr>
            <w:pStyle w:val="Zoznamsodrkami1"/>
          </w:pPr>
          <w:r>
            <w:t xml:space="preserve">Hodnoty v rámci rôznych kategórií, napríklad na porovnanie výnosov rozličných obchodných jednotiek, zobrazte v stĺpcovom či pruhovom grafe. </w:t>
          </w:r>
        </w:p>
        <w:p w:rsidR="00E7768D" w:rsidRDefault="00E7768D">
          <w:pPr>
            <w:pStyle w:val="Zoznamsodrkami1"/>
          </w:pPr>
          <w:r>
            <w:t>Hodnoty týkajúce sa určitého obdobia, napríklad trendy výnosov či ziskov, zobrazte v čiarovom grafe.</w:t>
          </w:r>
        </w:p>
        <w:p w:rsidR="00E7768D" w:rsidRDefault="00E7768D">
          <w:pPr>
            <w:pStyle w:val="Zoznamsodrkami1"/>
            <w:spacing w:after="180"/>
          </w:pPr>
          <w:r>
            <w:t xml:space="preserve">Na porovnanie dvoch množín súvisiacich hodnôt, ako napríklad porovnanie platov vedúcich pracovníkov v súvislosti s počtom odpracovaných rokov v rámci spoločnosti, použite bodový graf. </w:t>
          </w:r>
        </w:p>
        <w:p w:rsidR="00E7768D" w:rsidRDefault="00E7768D">
          <w:pPr>
            <w:pStyle w:val="AD21618F8E444674BA961B4DFC8A6DCA"/>
          </w:pPr>
          <w:r>
            <w:t>Na prispôsobenie vzhľadu grafu stačí kliknúť do grafu a vybrať si spomedzi ikon zobrazených vpravo, ktoré slúžia na všetko od štýlu a rozloženia po správu údajov.</w:t>
          </w:r>
        </w:p>
      </w:docPartBody>
    </w:docPart>
    <w:docPart>
      <w:docPartPr>
        <w:name w:val="B31863AF3B0E46E08A47018A66275D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6BDB0-5746-4BC0-BA30-527E74BDB20C}"/>
      </w:docPartPr>
      <w:docPartBody>
        <w:p w:rsidR="00E7768D" w:rsidRDefault="00E7768D">
          <w:pPr>
            <w:pStyle w:val="B31863AF3B0E46E08A47018A66275D4D"/>
          </w:pPr>
          <w:r>
            <w:t>[Telefón]</w:t>
          </w:r>
        </w:p>
      </w:docPartBody>
    </w:docPart>
    <w:docPart>
      <w:docPartPr>
        <w:name w:val="8B0F5C9B8BE14BC08FAB85F154CAB8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85F054-B157-4EDB-A05E-7ADA555B186E}"/>
      </w:docPartPr>
      <w:docPartBody>
        <w:p w:rsidR="00E7768D" w:rsidRDefault="00E7768D">
          <w:pPr>
            <w:pStyle w:val="8B0F5C9B8BE14BC08FAB85F154CAB8D2"/>
          </w:pPr>
          <w:r>
            <w:rPr>
              <w:rStyle w:val="Siln1"/>
            </w:rPr>
            <w:t>[Spoločnosť]</w:t>
          </w:r>
        </w:p>
      </w:docPartBody>
    </w:docPart>
    <w:docPart>
      <w:docPartPr>
        <w:name w:val="BC7BC90F61C3434F90477810A0F517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4FA3FF-1219-4A88-8E8A-C84BC0AD1FF0}"/>
      </w:docPartPr>
      <w:docPartBody>
        <w:p w:rsidR="00E7768D" w:rsidRDefault="00E7768D">
          <w:pPr>
            <w:pStyle w:val="BC7BC90F61C3434F90477810A0F51758"/>
          </w:pPr>
          <w:r>
            <w:t>[Adresa ulice, mesto, štát, PSČ]</w:t>
          </w:r>
        </w:p>
      </w:docPartBody>
    </w:docPart>
    <w:docPart>
      <w:docPartPr>
        <w:name w:val="048A06047FEE45FAB0115E2876BDAD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9B9CDC-6D3B-4B60-9B7B-77130FF1DE8E}"/>
      </w:docPartPr>
      <w:docPartBody>
        <w:p w:rsidR="00E7768D" w:rsidRDefault="00E7768D">
          <w:pPr>
            <w:pStyle w:val="048A06047FEE45FAB0115E2876BDADB9"/>
          </w:pPr>
          <w:r>
            <w:t>[Webová lokalita]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6EB78"/>
    <w:lvl w:ilvl="0">
      <w:start w:val="1"/>
      <w:numFmt w:val="bullet"/>
      <w:pStyle w:val="Zoznamsodrkami1"/>
      <w:lvlText w:val="•"/>
      <w:lvlJc w:val="left"/>
      <w:pPr>
        <w:ind w:left="576" w:hanging="288"/>
      </w:pPr>
      <w:rPr>
        <w:rFonts w:ascii="Cambria" w:hAnsi="Cambria" w:hint="default"/>
        <w:color w:val="4472C4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8D"/>
    <w:rsid w:val="000E5E84"/>
    <w:rsid w:val="00695BCB"/>
    <w:rsid w:val="00E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6D8A3F94AC94A6B94FD9981E5AA0A78">
    <w:name w:val="E6D8A3F94AC94A6B94FD9981E5AA0A78"/>
    <w:rsid w:val="000E5E84"/>
  </w:style>
  <w:style w:type="paragraph" w:customStyle="1" w:styleId="FA978E47EEEA4AF08D021625A6484E26">
    <w:name w:val="FA978E47EEEA4AF08D021625A6484E26"/>
  </w:style>
  <w:style w:type="paragraph" w:customStyle="1" w:styleId="92CE5CF03BF742B8A89D09086E872200">
    <w:name w:val="92CE5CF03BF742B8A89D09086E872200"/>
  </w:style>
  <w:style w:type="paragraph" w:customStyle="1" w:styleId="69231F48454C4DCD9186CDBD8B1B026C">
    <w:name w:val="69231F48454C4DCD9186CDBD8B1B026C"/>
  </w:style>
  <w:style w:type="paragraph" w:customStyle="1" w:styleId="F88FFEF1BA5D441EA9A3F625734BA524">
    <w:name w:val="F88FFEF1BA5D441EA9A3F625734BA524"/>
  </w:style>
  <w:style w:type="paragraph" w:customStyle="1" w:styleId="CE92910E96AC42BE82F50A0E60219D2A">
    <w:name w:val="CE92910E96AC42BE82F50A0E60219D2A"/>
  </w:style>
  <w:style w:type="paragraph" w:customStyle="1" w:styleId="D7BBBC4B5A394C0ABAABC5244658001D">
    <w:name w:val="D7BBBC4B5A394C0ABAABC5244658001D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AD21618F8E444674BA961B4DFC8A6DCA">
    <w:name w:val="AD21618F8E444674BA961B4DFC8A6DCA"/>
  </w:style>
  <w:style w:type="paragraph" w:customStyle="1" w:styleId="5EF72E3318C341ED9CE795E4B586AD2B">
    <w:name w:val="5EF72E3318C341ED9CE795E4B586AD2B"/>
  </w:style>
  <w:style w:type="paragraph" w:customStyle="1" w:styleId="9DBB45C327DD418998A4EA9EE90BB26D">
    <w:name w:val="9DBB45C327DD418998A4EA9EE90BB26D"/>
  </w:style>
  <w:style w:type="paragraph" w:customStyle="1" w:styleId="B55C8856B0AC45A1AA29887FA2E702F5">
    <w:name w:val="B55C8856B0AC45A1AA29887FA2E702F5"/>
  </w:style>
  <w:style w:type="paragraph" w:customStyle="1" w:styleId="C253F40029B640C7AF48E636D8B80AEF">
    <w:name w:val="C253F40029B640C7AF48E636D8B80AEF"/>
  </w:style>
  <w:style w:type="paragraph" w:customStyle="1" w:styleId="77E0693679F34F40B8368C4818F11C50">
    <w:name w:val="77E0693679F34F40B8368C4818F11C50"/>
  </w:style>
  <w:style w:type="paragraph" w:customStyle="1" w:styleId="42EAE2DF47114F49BBE43FD1820D72BC">
    <w:name w:val="42EAE2DF47114F49BBE43FD1820D72BC"/>
  </w:style>
  <w:style w:type="paragraph" w:customStyle="1" w:styleId="F30D5741482049C097BE86368D6AF32E">
    <w:name w:val="F30D5741482049C097BE86368D6AF32E"/>
  </w:style>
  <w:style w:type="character" w:customStyle="1" w:styleId="Siln1">
    <w:name w:val="Silný1"/>
    <w:basedOn w:val="Predvolenpsmoodseku"/>
    <w:uiPriority w:val="10"/>
    <w:qFormat/>
    <w:rPr>
      <w:b/>
      <w:bCs/>
    </w:rPr>
  </w:style>
  <w:style w:type="paragraph" w:customStyle="1" w:styleId="C846E890D82A4B43A660C55794B0FE37">
    <w:name w:val="C846E890D82A4B43A660C55794B0FE37"/>
  </w:style>
  <w:style w:type="paragraph" w:customStyle="1" w:styleId="D8FB97AEFAA241EAB204ECA4A72070BC">
    <w:name w:val="D8FB97AEFAA241EAB204ECA4A72070BC"/>
  </w:style>
  <w:style w:type="paragraph" w:customStyle="1" w:styleId="B31863AF3B0E46E08A47018A66275D4D">
    <w:name w:val="B31863AF3B0E46E08A47018A66275D4D"/>
  </w:style>
  <w:style w:type="paragraph" w:customStyle="1" w:styleId="65D8C193A2C5427FBBE81761E7058664">
    <w:name w:val="65D8C193A2C5427FBBE81761E7058664"/>
  </w:style>
  <w:style w:type="paragraph" w:customStyle="1" w:styleId="0ABC03C58CF940E09EC478528648290B">
    <w:name w:val="0ABC03C58CF940E09EC478528648290B"/>
  </w:style>
  <w:style w:type="paragraph" w:customStyle="1" w:styleId="8B0F5C9B8BE14BC08FAB85F154CAB8D2">
    <w:name w:val="8B0F5C9B8BE14BC08FAB85F154CAB8D2"/>
  </w:style>
  <w:style w:type="paragraph" w:customStyle="1" w:styleId="BC7BC90F61C3434F90477810A0F51758">
    <w:name w:val="BC7BC90F61C3434F90477810A0F51758"/>
  </w:style>
  <w:style w:type="paragraph" w:customStyle="1" w:styleId="048A06047FEE45FAB0115E2876BDADB9">
    <w:name w:val="048A06047FEE45FAB0115E2876BDADB9"/>
  </w:style>
  <w:style w:type="paragraph" w:customStyle="1" w:styleId="C65DC511BBAE476FB16E7FD03F376FDF">
    <w:name w:val="C65DC511BBAE476FB16E7FD03F376FDF"/>
  </w:style>
  <w:style w:type="paragraph" w:customStyle="1" w:styleId="09A136E36E0B4DF0A515D1DB82C120F4">
    <w:name w:val="09A136E36E0B4DF0A515D1DB82C120F4"/>
  </w:style>
  <w:style w:type="paragraph" w:customStyle="1" w:styleId="2315727E7A384570AF2E252C2D249031">
    <w:name w:val="2315727E7A384570AF2E252C2D249031"/>
  </w:style>
  <w:style w:type="paragraph" w:customStyle="1" w:styleId="B3FA5C97290C46FCB8A3C1C559A4A0FD">
    <w:name w:val="B3FA5C97290C46FCB8A3C1C559A4A0FD"/>
    <w:rsid w:val="000E5E84"/>
  </w:style>
  <w:style w:type="paragraph" w:customStyle="1" w:styleId="C11AA52CF5DF4C079307F4D95A54DD45">
    <w:name w:val="C11AA52CF5DF4C079307F4D95A54DD45"/>
    <w:rsid w:val="000E5E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</PublishDate>
  <Abstract>Prvé špecializované centrum cielenej muzikoterapie na Slovensku</Abstract>
  <CompanyAddress>Bažantnicová 5/635
851 10 Bratislava</CompanyAddress>
  <CompanyPhone>+421 910 588 200</CompanyPhone>
  <CompanyFax/>
  <CompanyEmail>info@centrumamadeus.sk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F592A26CC253A04896FB5117130F8A6604005A7378CDD03C594BAF4542E14611C016" ma:contentTypeVersion="54" ma:contentTypeDescription="Create a new document." ma:contentTypeScope="" ma:versionID="f29c659c509c70bfb09162a2003ec36d">
  <xsd:schema xmlns:xsd="http://www.w3.org/2001/XMLSchema" xmlns:xs="http://www.w3.org/2001/XMLSchema" xmlns:p="http://schemas.microsoft.com/office/2006/metadata/properties" xmlns:ns2="d13e46e7-f94b-46b2-94f9-4ba6b7e1b128" targetNamespace="http://schemas.microsoft.com/office/2006/metadata/properties" ma:root="true" ma:fieldsID="71601e1ef3fc365c3bc813d627e83c64" ns2:_="">
    <xsd:import namespace="d13e46e7-f94b-46b2-94f9-4ba6b7e1b128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e46e7-f94b-46b2-94f9-4ba6b7e1b128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59f934c8-400c-46a8-a479-210485f56d8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BC5EBFD8-CFC9-4DBC-8631-510EE5FBA5A0}" ma:internalName="CSXSubmissionMarket" ma:readOnly="false" ma:showField="MarketName" ma:web="d13e46e7-f94b-46b2-94f9-4ba6b7e1b128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1b32848e-0d60-4e65-a7dd-d44f1718529f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CF2AE907-B9A1-4BF3-8C43-AF084B84BAEA}" ma:internalName="InProjectListLookup" ma:readOnly="true" ma:showField="InProjectLis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c1860a86-89b4-4729-9089-4736342393fa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CF2AE907-B9A1-4BF3-8C43-AF084B84BAEA}" ma:internalName="LastCompleteVersionLookup" ma:readOnly="true" ma:showField="LastComplete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CF2AE907-B9A1-4BF3-8C43-AF084B84BAEA}" ma:internalName="LastPreviewErrorLookup" ma:readOnly="true" ma:showField="LastPreviewError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CF2AE907-B9A1-4BF3-8C43-AF084B84BAEA}" ma:internalName="LastPreviewResultLookup" ma:readOnly="true" ma:showField="LastPreviewResul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CF2AE907-B9A1-4BF3-8C43-AF084B84BAEA}" ma:internalName="LastPreviewAttemptDateLookup" ma:readOnly="true" ma:showField="LastPreviewAttemptDat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CF2AE907-B9A1-4BF3-8C43-AF084B84BAEA}" ma:internalName="LastPreviewedByLookup" ma:readOnly="true" ma:showField="LastPreviewedBy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CF2AE907-B9A1-4BF3-8C43-AF084B84BAEA}" ma:internalName="LastPreviewTimeLookup" ma:readOnly="true" ma:showField="LastPreviewTi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CF2AE907-B9A1-4BF3-8C43-AF084B84BAEA}" ma:internalName="LastPreviewVersionLookup" ma:readOnly="true" ma:showField="LastPreview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CF2AE907-B9A1-4BF3-8C43-AF084B84BAEA}" ma:internalName="LastPublishErrorLookup" ma:readOnly="true" ma:showField="LastPublishError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CF2AE907-B9A1-4BF3-8C43-AF084B84BAEA}" ma:internalName="LastPublishResultLookup" ma:readOnly="true" ma:showField="LastPublishResult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CF2AE907-B9A1-4BF3-8C43-AF084B84BAEA}" ma:internalName="LastPublishAttemptDateLookup" ma:readOnly="true" ma:showField="LastPublishAttemptDat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CF2AE907-B9A1-4BF3-8C43-AF084B84BAEA}" ma:internalName="LastPublishedByLookup" ma:readOnly="true" ma:showField="LastPublishedBy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CF2AE907-B9A1-4BF3-8C43-AF084B84BAEA}" ma:internalName="LastPublishTimeLookup" ma:readOnly="true" ma:showField="LastPublishTi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CF2AE907-B9A1-4BF3-8C43-AF084B84BAEA}" ma:internalName="LastPublishVersionLookup" ma:readOnly="true" ma:showField="LastPublishVersion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41D62DC-9631-4F47-8033-819BA2BB4850}" ma:internalName="LocLastLocAttemptVersionLookup" ma:readOnly="false" ma:showField="LastLocAttemptVersion" ma:web="d13e46e7-f94b-46b2-94f9-4ba6b7e1b128">
      <xsd:simpleType>
        <xsd:restriction base="dms:Lookup"/>
      </xsd:simpleType>
    </xsd:element>
    <xsd:element name="LocLastLocAttemptVersionTypeLookup" ma:index="71" nillable="true" ma:displayName="Loc Last Loc Attempt Version Type" ma:default="" ma:list="{741D62DC-9631-4F47-8033-819BA2BB4850}" ma:internalName="LocLastLocAttemptVersionTypeLookup" ma:readOnly="true" ma:showField="LastLocAttemptVersionType" ma:web="d13e46e7-f94b-46b2-94f9-4ba6b7e1b128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41D62DC-9631-4F47-8033-819BA2BB4850}" ma:internalName="LocNewPublishedVersionLookup" ma:readOnly="true" ma:showField="NewPublishedVersion" ma:web="d13e46e7-f94b-46b2-94f9-4ba6b7e1b128">
      <xsd:simpleType>
        <xsd:restriction base="dms:Lookup"/>
      </xsd:simpleType>
    </xsd:element>
    <xsd:element name="LocOverallHandbackStatusLookup" ma:index="75" nillable="true" ma:displayName="Loc Overall Handback Status" ma:default="" ma:list="{741D62DC-9631-4F47-8033-819BA2BB4850}" ma:internalName="LocOverallHandbackStatusLookup" ma:readOnly="true" ma:showField="OverallHandbackStatus" ma:web="d13e46e7-f94b-46b2-94f9-4ba6b7e1b128">
      <xsd:simpleType>
        <xsd:restriction base="dms:Lookup"/>
      </xsd:simpleType>
    </xsd:element>
    <xsd:element name="LocOverallLocStatusLookup" ma:index="76" nillable="true" ma:displayName="Loc Overall Localize Status" ma:default="" ma:list="{741D62DC-9631-4F47-8033-819BA2BB4850}" ma:internalName="LocOverallLocStatusLookup" ma:readOnly="true" ma:showField="OverallLocStatus" ma:web="d13e46e7-f94b-46b2-94f9-4ba6b7e1b128">
      <xsd:simpleType>
        <xsd:restriction base="dms:Lookup"/>
      </xsd:simpleType>
    </xsd:element>
    <xsd:element name="LocOverallPreviewStatusLookup" ma:index="77" nillable="true" ma:displayName="Loc Overall Preview Status" ma:default="" ma:list="{741D62DC-9631-4F47-8033-819BA2BB4850}" ma:internalName="LocOverallPreviewStatusLookup" ma:readOnly="true" ma:showField="OverallPreviewStatus" ma:web="d13e46e7-f94b-46b2-94f9-4ba6b7e1b128">
      <xsd:simpleType>
        <xsd:restriction base="dms:Lookup"/>
      </xsd:simpleType>
    </xsd:element>
    <xsd:element name="LocOverallPublishStatusLookup" ma:index="78" nillable="true" ma:displayName="Loc Overall Publish Status" ma:default="" ma:list="{741D62DC-9631-4F47-8033-819BA2BB4850}" ma:internalName="LocOverallPublishStatusLookup" ma:readOnly="true" ma:showField="OverallPublishStatus" ma:web="d13e46e7-f94b-46b2-94f9-4ba6b7e1b128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41D62DC-9631-4F47-8033-819BA2BB4850}" ma:internalName="LocProcessedForHandoffsLookup" ma:readOnly="true" ma:showField="ProcessedForHandoffs" ma:web="d13e46e7-f94b-46b2-94f9-4ba6b7e1b128">
      <xsd:simpleType>
        <xsd:restriction base="dms:Lookup"/>
      </xsd:simpleType>
    </xsd:element>
    <xsd:element name="LocProcessedForMarketsLookup" ma:index="81" nillable="true" ma:displayName="Loc Processed For Markets" ma:default="" ma:list="{741D62DC-9631-4F47-8033-819BA2BB4850}" ma:internalName="LocProcessedForMarketsLookup" ma:readOnly="true" ma:showField="ProcessedForMarkets" ma:web="d13e46e7-f94b-46b2-94f9-4ba6b7e1b128">
      <xsd:simpleType>
        <xsd:restriction base="dms:Lookup"/>
      </xsd:simpleType>
    </xsd:element>
    <xsd:element name="LocPublishedDependentAssetsLookup" ma:index="82" nillable="true" ma:displayName="Loc Published Dependent Assets" ma:default="" ma:list="{741D62DC-9631-4F47-8033-819BA2BB4850}" ma:internalName="LocPublishedDependentAssetsLookup" ma:readOnly="true" ma:showField="PublishedDependentAssets" ma:web="d13e46e7-f94b-46b2-94f9-4ba6b7e1b128">
      <xsd:simpleType>
        <xsd:restriction base="dms:Lookup"/>
      </xsd:simpleType>
    </xsd:element>
    <xsd:element name="LocPublishedLinkedAssetsLookup" ma:index="83" nillable="true" ma:displayName="Loc Published Linked Assets" ma:default="" ma:list="{741D62DC-9631-4F47-8033-819BA2BB4850}" ma:internalName="LocPublishedLinkedAssetsLookup" ma:readOnly="true" ma:showField="PublishedLinkedAssets" ma:web="d13e46e7-f94b-46b2-94f9-4ba6b7e1b128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1b9ab47f-7cc6-43d0-bbe8-0dd31a329f13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BC5EBFD8-CFC9-4DBC-8631-510EE5FBA5A0}" ma:internalName="Markets" ma:readOnly="false" ma:showField="MarketName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CF2AE907-B9A1-4BF3-8C43-AF084B84BAEA}" ma:internalName="NumOfRatingsLookup" ma:readOnly="true" ma:showField="NumOfRatings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CF2AE907-B9A1-4BF3-8C43-AF084B84BAEA}" ma:internalName="PublishStatusLookup" ma:readOnly="false" ma:showField="PublishStatus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ba0a15a8-45ee-49d1-b935-05d4fd24efc2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81b514f4-0f77-422d-969e-945bae49e2af}" ma:internalName="TaxCatchAll" ma:showField="CatchAllData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81b514f4-0f77-422d-969e-945bae49e2af}" ma:internalName="TaxCatchAllLabel" ma:readOnly="true" ma:showField="CatchAllDataLabel" ma:web="d13e46e7-f94b-46b2-94f9-4ba6b7e1b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d13e46e7-f94b-46b2-94f9-4ba6b7e1b128">english</DirectSourceMarket>
    <ThumbnailAssetId xmlns="d13e46e7-f94b-46b2-94f9-4ba6b7e1b128" xsi:nil="true"/>
    <AssetType xmlns="d13e46e7-f94b-46b2-94f9-4ba6b7e1b128">TP</AssetType>
    <Milestone xmlns="d13e46e7-f94b-46b2-94f9-4ba6b7e1b128" xsi:nil="true"/>
    <OriginAsset xmlns="d13e46e7-f94b-46b2-94f9-4ba6b7e1b128" xsi:nil="true"/>
    <TPComponent xmlns="d13e46e7-f94b-46b2-94f9-4ba6b7e1b128" xsi:nil="true"/>
    <AssetId xmlns="d13e46e7-f94b-46b2-94f9-4ba6b7e1b128">TP102835062</AssetId>
    <TPFriendlyName xmlns="d13e46e7-f94b-46b2-94f9-4ba6b7e1b128" xsi:nil="true"/>
    <SourceTitle xmlns="d13e46e7-f94b-46b2-94f9-4ba6b7e1b128" xsi:nil="true"/>
    <TPApplication xmlns="d13e46e7-f94b-46b2-94f9-4ba6b7e1b128" xsi:nil="true"/>
    <TPLaunchHelpLink xmlns="d13e46e7-f94b-46b2-94f9-4ba6b7e1b128" xsi:nil="true"/>
    <OpenTemplate xmlns="d13e46e7-f94b-46b2-94f9-4ba6b7e1b128">true</OpenTemplate>
    <CrawlForDependencies xmlns="d13e46e7-f94b-46b2-94f9-4ba6b7e1b128">false</CrawlForDependencies>
    <ParentAssetId xmlns="d13e46e7-f94b-46b2-94f9-4ba6b7e1b128" xsi:nil="true"/>
    <TrustLevel xmlns="d13e46e7-f94b-46b2-94f9-4ba6b7e1b128">1 Microsoft Managed Content</TrustLevel>
    <PublishStatusLookup xmlns="d13e46e7-f94b-46b2-94f9-4ba6b7e1b128">
      <Value>212866</Value>
      <Value>212867</Value>
    </PublishStatusLookup>
    <LocLastLocAttemptVersionLookup xmlns="d13e46e7-f94b-46b2-94f9-4ba6b7e1b128">97037</LocLastLocAttemptVersionLookup>
    <TemplateTemplateType xmlns="d13e46e7-f94b-46b2-94f9-4ba6b7e1b128">Word Document Template</TemplateTemplateType>
    <IsSearchable xmlns="d13e46e7-f94b-46b2-94f9-4ba6b7e1b128">true</IsSearchable>
    <TPNamespace xmlns="d13e46e7-f94b-46b2-94f9-4ba6b7e1b128" xsi:nil="true"/>
    <Markets xmlns="d13e46e7-f94b-46b2-94f9-4ba6b7e1b128"/>
    <OriginalSourceMarket xmlns="d13e46e7-f94b-46b2-94f9-4ba6b7e1b128">english</OriginalSourceMarket>
    <APDescription xmlns="d13e46e7-f94b-46b2-94f9-4ba6b7e1b128">Use this annual report template to create a report for your business. It includes simple instuctional text to assist you in building a good report. Matches the Red and Black design set.
</APDescription>
    <TPInstallLocation xmlns="d13e46e7-f94b-46b2-94f9-4ba6b7e1b128" xsi:nil="true"/>
    <TPAppVersion xmlns="d13e46e7-f94b-46b2-94f9-4ba6b7e1b128" xsi:nil="true"/>
    <TPCommandLine xmlns="d13e46e7-f94b-46b2-94f9-4ba6b7e1b128" xsi:nil="true"/>
    <APAuthor xmlns="d13e46e7-f94b-46b2-94f9-4ba6b7e1b128">
      <UserInfo>
        <DisplayName/>
        <AccountId>1073741823</AccountId>
        <AccountType/>
      </UserInfo>
    </APAuthor>
    <EditorialStatus xmlns="d13e46e7-f94b-46b2-94f9-4ba6b7e1b128">Complete</EditorialStatus>
    <PublishTargets xmlns="d13e46e7-f94b-46b2-94f9-4ba6b7e1b128">OfficeOnlineVNext,OfflineBuild</PublishTargets>
    <TPLaunchHelpLinkType xmlns="d13e46e7-f94b-46b2-94f9-4ba6b7e1b128">Template</TPLaunchHelpLinkType>
    <OriginalRelease xmlns="d13e46e7-f94b-46b2-94f9-4ba6b7e1b128">15</OriginalRelease>
    <FriendlyTitle xmlns="d13e46e7-f94b-46b2-94f9-4ba6b7e1b128" xsi:nil="true"/>
    <TPClientViewer xmlns="d13e46e7-f94b-46b2-94f9-4ba6b7e1b128" xsi:nil="true"/>
    <CSXHash xmlns="d13e46e7-f94b-46b2-94f9-4ba6b7e1b128" xsi:nil="true"/>
    <IsDeleted xmlns="d13e46e7-f94b-46b2-94f9-4ba6b7e1b128">false</IsDeleted>
    <ShowIn xmlns="d13e46e7-f94b-46b2-94f9-4ba6b7e1b128">Show everywhere</ShowIn>
    <UANotes xmlns="d13e46e7-f94b-46b2-94f9-4ba6b7e1b128" xsi:nil="true"/>
    <TemplateStatus xmlns="d13e46e7-f94b-46b2-94f9-4ba6b7e1b128">Complete</TemplateStatus>
    <Downloads xmlns="d13e46e7-f94b-46b2-94f9-4ba6b7e1b128">0</Downloads>
    <TPExecutable xmlns="d13e46e7-f94b-46b2-94f9-4ba6b7e1b128" xsi:nil="true"/>
    <SubmitterId xmlns="d13e46e7-f94b-46b2-94f9-4ba6b7e1b128" xsi:nil="true"/>
    <MachineTranslated xmlns="d13e46e7-f94b-46b2-94f9-4ba6b7e1b128">false</MachineTranslated>
    <ContentItem xmlns="d13e46e7-f94b-46b2-94f9-4ba6b7e1b128" xsi:nil="true"/>
    <ArtSampleDocs xmlns="d13e46e7-f94b-46b2-94f9-4ba6b7e1b128" xsi:nil="true"/>
    <MarketSpecific xmlns="d13e46e7-f94b-46b2-94f9-4ba6b7e1b128">false</MarketSpecific>
    <LocManualTestRequired xmlns="d13e46e7-f94b-46b2-94f9-4ba6b7e1b128">false</LocManualTestRequired>
    <LocRecommendedHandoff xmlns="d13e46e7-f94b-46b2-94f9-4ba6b7e1b128" xsi:nil="true"/>
    <LocalizationTagsTaxHTField0 xmlns="d13e46e7-f94b-46b2-94f9-4ba6b7e1b128">
      <Terms xmlns="http://schemas.microsoft.com/office/infopath/2007/PartnerControls"/>
    </LocalizationTagsTaxHTField0>
    <ScenarioTagsTaxHTField0 xmlns="d13e46e7-f94b-46b2-94f9-4ba6b7e1b128">
      <Terms xmlns="http://schemas.microsoft.com/office/infopath/2007/PartnerControls"/>
    </ScenarioTagsTaxHTField0>
    <CSXUpdate xmlns="d13e46e7-f94b-46b2-94f9-4ba6b7e1b128">false</CSXUpdate>
    <UACurrentWords xmlns="d13e46e7-f94b-46b2-94f9-4ba6b7e1b128" xsi:nil="true"/>
    <CampaignTagsTaxHTField0 xmlns="d13e46e7-f94b-46b2-94f9-4ba6b7e1b128">
      <Terms xmlns="http://schemas.microsoft.com/office/infopath/2007/PartnerControls"/>
    </CampaignTagsTaxHTField0>
    <Manager xmlns="d13e46e7-f94b-46b2-94f9-4ba6b7e1b128" xsi:nil="true"/>
    <NumericId xmlns="d13e46e7-f94b-46b2-94f9-4ba6b7e1b128" xsi:nil="true"/>
    <AcquiredFrom xmlns="d13e46e7-f94b-46b2-94f9-4ba6b7e1b128">Internal MS</AcquiredFrom>
    <ApprovalLog xmlns="d13e46e7-f94b-46b2-94f9-4ba6b7e1b128" xsi:nil="true"/>
    <ApprovalStatus xmlns="d13e46e7-f94b-46b2-94f9-4ba6b7e1b128">InProgress</ApprovalStatus>
    <EditorialTags xmlns="d13e46e7-f94b-46b2-94f9-4ba6b7e1b128" xsi:nil="true"/>
    <InternalTagsTaxHTField0 xmlns="d13e46e7-f94b-46b2-94f9-4ba6b7e1b128">
      <Terms xmlns="http://schemas.microsoft.com/office/infopath/2007/PartnerControls"/>
    </InternalTagsTaxHTField0>
    <LastHandOff xmlns="d13e46e7-f94b-46b2-94f9-4ba6b7e1b128" xsi:nil="true"/>
    <LastModifiedDateTime xmlns="d13e46e7-f94b-46b2-94f9-4ba6b7e1b128" xsi:nil="true"/>
    <AssetExpire xmlns="d13e46e7-f94b-46b2-94f9-4ba6b7e1b128">2029-01-01T00:00:00+00:00</AssetExpire>
    <IntlLangReviewDate xmlns="d13e46e7-f94b-46b2-94f9-4ba6b7e1b128" xsi:nil="true"/>
    <IntlLangReview xmlns="d13e46e7-f94b-46b2-94f9-4ba6b7e1b128">false</IntlLangReview>
    <OOCacheId xmlns="d13e46e7-f94b-46b2-94f9-4ba6b7e1b128" xsi:nil="true"/>
    <PolicheckWords xmlns="d13e46e7-f94b-46b2-94f9-4ba6b7e1b128" xsi:nil="true"/>
    <HandoffToMSDN xmlns="d13e46e7-f94b-46b2-94f9-4ba6b7e1b128" xsi:nil="true"/>
    <UALocComments xmlns="d13e46e7-f94b-46b2-94f9-4ba6b7e1b128" xsi:nil="true"/>
    <AssetStart xmlns="d13e46e7-f94b-46b2-94f9-4ba6b7e1b128">2012-10-24T08:57:28+00:00</AssetStart>
    <LocMarketGroupTiers2 xmlns="d13e46e7-f94b-46b2-94f9-4ba6b7e1b128" xsi:nil="true"/>
    <BusinessGroup xmlns="d13e46e7-f94b-46b2-94f9-4ba6b7e1b128" xsi:nil="true"/>
    <TimesCloned xmlns="d13e46e7-f94b-46b2-94f9-4ba6b7e1b128" xsi:nil="true"/>
    <VoteCount xmlns="d13e46e7-f94b-46b2-94f9-4ba6b7e1b128" xsi:nil="true"/>
    <ClipArtFilename xmlns="d13e46e7-f94b-46b2-94f9-4ba6b7e1b128" xsi:nil="true"/>
    <IntlLocPriority xmlns="d13e46e7-f94b-46b2-94f9-4ba6b7e1b128" xsi:nil="true"/>
    <UAProjectedTotalWords xmlns="d13e46e7-f94b-46b2-94f9-4ba6b7e1b128" xsi:nil="true"/>
    <TaxCatchAll xmlns="d13e46e7-f94b-46b2-94f9-4ba6b7e1b128"/>
    <DSATActionTaken xmlns="d13e46e7-f94b-46b2-94f9-4ba6b7e1b128" xsi:nil="true"/>
    <PrimaryImageGen xmlns="d13e46e7-f94b-46b2-94f9-4ba6b7e1b128">false</PrimaryImageGen>
    <CSXSubmissionMarket xmlns="d13e46e7-f94b-46b2-94f9-4ba6b7e1b128" xsi:nil="true"/>
    <UALocRecommendation xmlns="d13e46e7-f94b-46b2-94f9-4ba6b7e1b128">Localize</UALocRecommendation>
    <BlockPublish xmlns="d13e46e7-f94b-46b2-94f9-4ba6b7e1b128">false</BlockPublish>
    <LocComments xmlns="d13e46e7-f94b-46b2-94f9-4ba6b7e1b128" xsi:nil="true"/>
    <Providers xmlns="d13e46e7-f94b-46b2-94f9-4ba6b7e1b128" xsi:nil="true"/>
    <RecommendationsModifier xmlns="d13e46e7-f94b-46b2-94f9-4ba6b7e1b128" xsi:nil="true"/>
    <FeatureTagsTaxHTField0 xmlns="d13e46e7-f94b-46b2-94f9-4ba6b7e1b128">
      <Terms xmlns="http://schemas.microsoft.com/office/infopath/2007/PartnerControls"/>
    </FeatureTagsTaxHTField0>
    <IntlLangReviewer xmlns="d13e46e7-f94b-46b2-94f9-4ba6b7e1b128" xsi:nil="true"/>
    <Provider xmlns="d13e46e7-f94b-46b2-94f9-4ba6b7e1b128" xsi:nil="true"/>
    <CSXSubmissionDate xmlns="d13e46e7-f94b-46b2-94f9-4ba6b7e1b128" xsi:nil="true"/>
    <APEditor xmlns="d13e46e7-f94b-46b2-94f9-4ba6b7e1b128">
      <UserInfo>
        <DisplayName/>
        <AccountId xsi:nil="true"/>
        <AccountType/>
      </UserInfo>
    </APEditor>
    <OutputCachingOn xmlns="d13e46e7-f94b-46b2-94f9-4ba6b7e1b128">false</OutputCachingOn>
    <PlannedPubDate xmlns="d13e46e7-f94b-46b2-94f9-4ba6b7e1b128" xsi:nil="true"/>
    <BugNumber xmlns="d13e46e7-f94b-46b2-94f9-4ba6b7e1b128" xsi:nil="true"/>
    <LegacyData xmlns="d13e46e7-f94b-46b2-94f9-4ba6b7e1b12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341A27-3B61-41F5-BDBE-628E34FBE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5FB49-0AFD-4C6B-84EB-B4F2780044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692E5D-F676-4733-9F06-8ACA9B085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e46e7-f94b-46b2-94f9-4ba6b7e1b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06079F-8E9F-46BA-BF6D-B3D9B8A55AD7}">
  <ds:schemaRefs>
    <ds:schemaRef ds:uri="http://schemas.microsoft.com/office/2006/metadata/properties"/>
    <ds:schemaRef ds:uri="http://schemas.microsoft.com/office/infopath/2007/PartnerControls"/>
    <ds:schemaRef ds:uri="d13e46e7-f94b-46b2-94f9-4ba6b7e1b1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 (červeno-čierny návrh)</Template>
  <TotalTime>3030</TotalTime>
  <Pages>16</Pages>
  <Words>1966</Words>
  <Characters>11208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</vt:lpstr>
      <vt:lpstr/>
    </vt:vector>
  </TitlesOfParts>
  <Company>Centrum Amadeus n.o.</Company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>FR 2020</dc:subject>
  <dc:creator>www.centrumamadeus.sk</dc:creator>
  <cp:keywords/>
  <dc:description/>
  <cp:lastModifiedBy>Jana Klucikova</cp:lastModifiedBy>
  <cp:revision>11</cp:revision>
  <dcterms:created xsi:type="dcterms:W3CDTF">2021-04-09T16:01:00Z</dcterms:created>
  <dcterms:modified xsi:type="dcterms:W3CDTF">2021-04-22T14:16:00Z</dcterms:modified>
  <cp:contentStatus>www.centrumamadeus.sk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0x010100F592A26CC253A04896FB5117130F8A6604005A7378CDD03C594BAF4542E14611C016</vt:lpwstr>
  </property>
</Properties>
</file>