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92"/>
        <w:gridCol w:w="328"/>
        <w:gridCol w:w="232"/>
        <w:gridCol w:w="270"/>
        <w:gridCol w:w="237"/>
        <w:gridCol w:w="243"/>
        <w:gridCol w:w="239"/>
        <w:gridCol w:w="246"/>
        <w:gridCol w:w="273"/>
        <w:gridCol w:w="275"/>
        <w:gridCol w:w="244"/>
        <w:gridCol w:w="240"/>
        <w:gridCol w:w="257"/>
        <w:gridCol w:w="227"/>
        <w:gridCol w:w="291"/>
        <w:gridCol w:w="226"/>
        <w:gridCol w:w="211"/>
        <w:gridCol w:w="24"/>
        <w:gridCol w:w="235"/>
        <w:gridCol w:w="342"/>
        <w:gridCol w:w="209"/>
        <w:gridCol w:w="273"/>
        <w:gridCol w:w="280"/>
        <w:gridCol w:w="216"/>
        <w:gridCol w:w="209"/>
        <w:gridCol w:w="160"/>
        <w:gridCol w:w="73"/>
        <w:gridCol w:w="189"/>
        <w:gridCol w:w="67"/>
        <w:gridCol w:w="287"/>
        <w:gridCol w:w="253"/>
        <w:gridCol w:w="257"/>
        <w:gridCol w:w="67"/>
        <w:gridCol w:w="178"/>
        <w:gridCol w:w="73"/>
        <w:gridCol w:w="175"/>
        <w:gridCol w:w="73"/>
        <w:gridCol w:w="180"/>
        <w:gridCol w:w="69"/>
        <w:gridCol w:w="166"/>
        <w:gridCol w:w="249"/>
        <w:gridCol w:w="160"/>
      </w:tblGrid>
      <w:tr w:rsidR="000669B7" w:rsidRPr="0073029B" w14:paraId="351E6050" w14:textId="77777777" w:rsidTr="00F4554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5B6EE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834" w:type="pct"/>
            <w:gridSpan w:val="42"/>
            <w:tcBorders>
              <w:top w:val="nil"/>
              <w:left w:val="nil"/>
              <w:bottom w:val="nil"/>
              <w:right w:val="nil"/>
            </w:tcBorders>
            <w:noWrap/>
          </w:tcPr>
          <w:p w14:paraId="64B955D3" w14:textId="77777777" w:rsidR="000669B7" w:rsidRPr="0073029B" w:rsidRDefault="000669B7" w:rsidP="001C3F51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Príloha č. 3a k opatreniu č. </w:t>
            </w:r>
            <w:r w:rsidR="001C3F51">
              <w:rPr>
                <w:rFonts w:ascii="Arial Narrow" w:hAnsi="Arial Narrow"/>
                <w:sz w:val="22"/>
                <w:szCs w:val="22"/>
                <w:lang w:eastAsia="sk-SK"/>
              </w:rPr>
              <w:t>MF/23378/2014-74</w:t>
            </w:r>
          </w:p>
        </w:tc>
      </w:tr>
      <w:tr w:rsidR="000669B7" w:rsidRPr="0073029B" w14:paraId="60C47ADA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69619CA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4E099F25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6CA9ED8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4FB823FD" w14:textId="77777777" w:rsidTr="00787135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2B1F4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5C335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2AB28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0FACA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60353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E5C2E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72728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A08CB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25443DD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058C1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DC3B8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E4767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BA1BDE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6FFE8E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2964AB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ABD513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E21CD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79978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59471E43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496EF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339DB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36BCC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F5718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10B08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50907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C22CB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3B723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3D9A08E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POZNÁMKY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54DDC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CD64A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9A2A9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E609BE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B48C2F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16CF28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BA0C24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497E6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82F03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0A8D44BA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60E2D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EACDD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E7570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02313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14:paraId="2A26A8A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820E5D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11D198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46A30E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E20ED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60258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3EEF7DF8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92576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2F0CD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0C5D7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6A4B0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14:paraId="06CD89F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63184B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4BD5A1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F35F6A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4342E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6A454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083568DA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C0652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F4EBF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0C82E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067F2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49E87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6723F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DCCB8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789E0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5293C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FB5BE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02AD3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BC55E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382B8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27E9AA43" w14:textId="172EF73E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zostavenej k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instrText xml:space="preserve"> MERGEFIELD aDEF_DTDO </w:instrTex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t>31. 12. 2019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end"/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35A13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774CE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9CEB03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94ABD1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14:paraId="4345F5E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14:paraId="6DF755D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4A4F86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7DAD62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15628E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16BE92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73DB6E4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44228B1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3E970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1CFC80AA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041D6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E7F63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DC9B7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4583D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DEC35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F9A9E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F85BC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E514F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6137F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AC030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FCDB5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7864F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C70E7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0582828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D6880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2E431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0D0F0F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AB9409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14:paraId="4FEFF3A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14:paraId="4362AE0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BBBE98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2FB0B2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3E8B87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1F924B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7E01590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14C0C9A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0474A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72E4E8E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E0CA9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C975C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B8021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364D4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3EA95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F2D8E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76EFC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DA70E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2B0BD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72057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49198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64FB5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0B851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FD6B3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070F1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DAFE0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v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6451667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1D55F2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11AFB57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8"/>
            <w:tcBorders>
              <w:top w:val="nil"/>
              <w:left w:val="nil"/>
              <w:bottom w:val="nil"/>
            </w:tcBorders>
            <w:noWrap/>
          </w:tcPr>
          <w:p w14:paraId="1CD1FB8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2"/>
            <w:noWrap/>
          </w:tcPr>
          <w:p w14:paraId="3EAAA38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right w:val="single" w:sz="6" w:space="0" w:color="auto"/>
            </w:tcBorders>
            <w:noWrap/>
          </w:tcPr>
          <w:p w14:paraId="33509B8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66B854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903" w:type="pct"/>
            <w:gridSpan w:val="11"/>
            <w:tcBorders>
              <w:left w:val="single" w:sz="6" w:space="0" w:color="auto"/>
            </w:tcBorders>
          </w:tcPr>
          <w:p w14:paraId="55E5AD1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celých eurách *)</w:t>
            </w:r>
          </w:p>
        </w:tc>
      </w:tr>
      <w:tr w:rsidR="000669B7" w:rsidRPr="0073029B" w14:paraId="76BB766D" w14:textId="77777777" w:rsidTr="0078713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7688797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14:paraId="6CA7FEC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14:paraId="03E5F59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280B0E2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4B2AAA6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3ED8597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0CEDADA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152AF38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14:paraId="2BCE179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1C6B5AD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5D87B36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39FB62F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7C0FAB8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0034ADD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7FFEE44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46" w:type="pct"/>
            <w:gridSpan w:val="4"/>
            <w:tcBorders>
              <w:left w:val="nil"/>
              <w:right w:val="nil"/>
            </w:tcBorders>
            <w:noWrap/>
          </w:tcPr>
          <w:p w14:paraId="7089693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6295516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538" w:type="pct"/>
            <w:gridSpan w:val="4"/>
            <w:tcBorders>
              <w:left w:val="nil"/>
              <w:right w:val="nil"/>
            </w:tcBorders>
            <w:noWrap/>
          </w:tcPr>
          <w:p w14:paraId="15606C6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27" w:type="pct"/>
            <w:gridSpan w:val="5"/>
            <w:tcBorders>
              <w:left w:val="nil"/>
              <w:right w:val="nil"/>
            </w:tcBorders>
            <w:noWrap/>
          </w:tcPr>
          <w:p w14:paraId="2F2A932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5" w:type="pct"/>
            <w:gridSpan w:val="5"/>
            <w:tcBorders>
              <w:left w:val="nil"/>
              <w:right w:val="nil"/>
            </w:tcBorders>
            <w:noWrap/>
          </w:tcPr>
          <w:p w14:paraId="0F5C888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14:paraId="6BED72F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1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0F6026C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7A03E287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left w:val="nil"/>
              <w:bottom w:val="nil"/>
              <w:right w:val="nil"/>
            </w:tcBorders>
            <w:noWrap/>
          </w:tcPr>
          <w:p w14:paraId="10BB3C45" w14:textId="77777777" w:rsidR="000669B7" w:rsidRPr="0073029B" w:rsidRDefault="000669B7" w:rsidP="00F4554D">
            <w:pPr>
              <w:ind w:left="-44" w:hanging="27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5D661FB" wp14:editId="6C79BF8F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146050</wp:posOffset>
                      </wp:positionV>
                      <wp:extent cx="482600" cy="238125"/>
                      <wp:effectExtent l="12065" t="12700" r="10160" b="6350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DF4DE4" w14:textId="2F2AC942" w:rsidR="00D71752" w:rsidRDefault="003210A1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aDMDO  \* MERGEFORMAT </w:instrText>
                                  </w:r>
                                  <w:r>
                                    <w:fldChar w:fldCharType="separate"/>
                                  </w:r>
                                  <w:r w:rsidR="00A23E82" w:rsidRPr="00A23E8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12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D661F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50.45pt;margin-top:11.5pt;width:38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">
                      <v:textbox>
                        <w:txbxContent>
                          <w:p w14:paraId="01DF4DE4" w14:textId="2F2AC942" w:rsidR="00D71752" w:rsidRDefault="003210A1" w:rsidP="000669B7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A23E82" w:rsidRPr="00A23E82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15B6D367" wp14:editId="21D8D30A">
                      <wp:simplePos x="0" y="0"/>
                      <wp:positionH relativeFrom="column">
                        <wp:posOffset>5269865</wp:posOffset>
                      </wp:positionH>
                      <wp:positionV relativeFrom="paragraph">
                        <wp:posOffset>146050</wp:posOffset>
                      </wp:positionV>
                      <wp:extent cx="492760" cy="238125"/>
                      <wp:effectExtent l="12065" t="12700" r="9525" b="6350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DE0CEB" w14:textId="3EDD8307" w:rsidR="00D71752" w:rsidRDefault="003210A1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aDRDO  \* MERGEFORMAT </w:instrText>
                                  </w:r>
                                  <w:r>
                                    <w:fldChar w:fldCharType="separate"/>
                                  </w:r>
                                  <w:r w:rsidR="00A23E82" w:rsidRPr="00A23E8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2019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B6D367" id="_x0000_s1027" type="#_x0000_t202" style="position:absolute;left:0;text-align:left;margin-left:414.95pt;margin-top:11.5pt;width:38.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">
                      <v:textbox>
                        <w:txbxContent>
                          <w:p w14:paraId="35DE0CEB" w14:textId="3EDD8307" w:rsidR="00D71752" w:rsidRDefault="003210A1" w:rsidP="000669B7">
                            <w:r>
                              <w:fldChar w:fldCharType="begin"/>
                            </w:r>
                            <w:r>
                              <w:instrText xml:space="preserve"> MERGEFIELD  aDRDO  \* MERGEFORMAT </w:instrText>
                            </w:r>
                            <w:r>
                              <w:fldChar w:fldCharType="separate"/>
                            </w:r>
                            <w:r w:rsidR="00A23E82" w:rsidRPr="00A23E82">
                              <w:rPr>
                                <w:rFonts w:ascii="Arial" w:hAnsi="Arial" w:cs="Arial"/>
                                <w:noProof/>
                              </w:rPr>
                              <w:t>2019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624D817" wp14:editId="1E829956">
                      <wp:simplePos x="0" y="0"/>
                      <wp:positionH relativeFrom="column">
                        <wp:posOffset>3508375</wp:posOffset>
                      </wp:positionH>
                      <wp:positionV relativeFrom="paragraph">
                        <wp:posOffset>146050</wp:posOffset>
                      </wp:positionV>
                      <wp:extent cx="504190" cy="238125"/>
                      <wp:effectExtent l="12700" t="12700" r="6985" b="6350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19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1F4F7B" w14:textId="6B8B3795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23E82" w:rsidRPr="007161A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2019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24D817" id="_x0000_s1028" type="#_x0000_t202" style="position:absolute;left:0;text-align:left;margin-left:276.25pt;margin-top:11.5pt;width:39.7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">
                      <v:textbox>
                        <w:txbxContent>
                          <w:p w14:paraId="4B1F4F7B" w14:textId="6B8B3795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23E82" w:rsidRPr="007161A9">
                              <w:rPr>
                                <w:rFonts w:ascii="Arial" w:hAnsi="Arial" w:cs="Arial"/>
                                <w:noProof/>
                              </w:rPr>
                              <w:t>2019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3414DD0" wp14:editId="4B52E8AC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146050</wp:posOffset>
                      </wp:positionV>
                      <wp:extent cx="482600" cy="238125"/>
                      <wp:effectExtent l="5715" t="12700" r="6985" b="6350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C598FA" w14:textId="6CA14931" w:rsidR="00D71752" w:rsidRDefault="003210A1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aDMOD  \* MERGEFORMAT </w:instrText>
                                  </w:r>
                                  <w:r>
                                    <w:fldChar w:fldCharType="separate"/>
                                  </w:r>
                                  <w:r w:rsidR="00A23E82" w:rsidRPr="00A23E8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414DD0" id="_x0000_s1029" type="#_x0000_t202" style="position:absolute;left:0;text-align:left;margin-left:223.2pt;margin-top:11.5pt;width:38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">
                      <v:textbox>
                        <w:txbxContent>
                          <w:p w14:paraId="23C598FA" w14:textId="6CA14931" w:rsidR="00D71752" w:rsidRDefault="003210A1" w:rsidP="000669B7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A23E82" w:rsidRPr="00A23E82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                         m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r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m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r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</w:p>
        </w:tc>
      </w:tr>
      <w:tr w:rsidR="000669B7" w:rsidRPr="0073029B" w14:paraId="0BE6916D" w14:textId="77777777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14:paraId="02164F7B" w14:textId="77777777"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Za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</w:p>
          <w:p w14:paraId="2CF3CDAB" w14:textId="32D5A8A3" w:rsidR="000669B7" w:rsidRPr="007F12E0" w:rsidRDefault="000669B7" w:rsidP="007A6FE5">
            <w:pPr>
              <w:pStyle w:val="ICO"/>
              <w:rPr>
                <w:color w:val="FFFFFF" w:themeColor="background1"/>
              </w:rPr>
            </w:pPr>
            <w:r w:rsidRPr="007F12E0">
              <w:rPr>
                <w:color w:val="FFFFFF" w:themeColor="background1"/>
              </w:rPr>
              <w:t> </w:t>
            </w:r>
            <w:r w:rsidR="007A6FE5" w:rsidRPr="007F12E0">
              <w:rPr>
                <w:color w:val="FFFFFF" w:themeColor="background1"/>
              </w:rPr>
              <w:fldChar w:fldCharType="begin"/>
            </w:r>
            <w:r w:rsidR="007A6FE5" w:rsidRPr="007F12E0">
              <w:rPr>
                <w:color w:val="FFFFFF" w:themeColor="background1"/>
              </w:rPr>
              <w:instrText xml:space="preserve"> MERGEFIELD  aSUB_ICO  \* MERGEFORMAT </w:instrText>
            </w:r>
            <w:r w:rsidR="007A6FE5" w:rsidRPr="007F12E0">
              <w:rPr>
                <w:color w:val="FFFFFF" w:themeColor="background1"/>
              </w:rPr>
              <w:fldChar w:fldCharType="separate"/>
            </w:r>
            <w:r w:rsidR="00A23E82" w:rsidRPr="007161A9">
              <w:rPr>
                <w:color w:val="FFFFFF" w:themeColor="background1"/>
              </w:rPr>
              <w:t>36190551</w:t>
            </w:r>
            <w:r w:rsidR="007A6FE5" w:rsidRPr="007F12E0">
              <w:rPr>
                <w:color w:val="FFFFFF" w:themeColor="background1"/>
              </w:rPr>
              <w:fldChar w:fldCharType="end"/>
            </w:r>
          </w:p>
          <w:p w14:paraId="2025E481" w14:textId="1D1D5DD8" w:rsidR="000669B7" w:rsidRDefault="007A6FE5" w:rsidP="007A6FE5">
            <w:pPr>
              <w:pStyle w:val="DIC"/>
            </w:pPr>
            <w:r w:rsidRPr="007F12E0">
              <w:rPr>
                <w:color w:val="FFFFFF" w:themeColor="background1"/>
              </w:rPr>
              <w:fldChar w:fldCharType="begin"/>
            </w:r>
            <w:r w:rsidRPr="007F12E0">
              <w:rPr>
                <w:color w:val="FFFFFF" w:themeColor="background1"/>
              </w:rPr>
              <w:instrText xml:space="preserve"> MERGEFIELD  aSUB_DIC  \* MERGEFORMAT </w:instrText>
            </w:r>
            <w:r w:rsidRPr="007F12E0">
              <w:rPr>
                <w:color w:val="FFFFFF" w:themeColor="background1"/>
              </w:rPr>
              <w:fldChar w:fldCharType="separate"/>
            </w:r>
            <w:r w:rsidR="00A23E82" w:rsidRPr="007161A9">
              <w:rPr>
                <w:color w:val="FFFFFF" w:themeColor="background1"/>
              </w:rPr>
              <w:t>2021451377</w:t>
            </w:r>
            <w:r w:rsidRPr="007F12E0">
              <w:rPr>
                <w:color w:val="FFFFFF" w:themeColor="background1"/>
              </w:rPr>
              <w:fldChar w:fldCharType="end"/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6B4EC98" wp14:editId="25E56274">
                      <wp:simplePos x="0" y="0"/>
                      <wp:positionH relativeFrom="column">
                        <wp:posOffset>3529965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5715" t="8255" r="6985" b="1079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E40F8A" w14:textId="16B712D1" w:rsidR="00D71752" w:rsidRDefault="003210A1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aDRODo  \* MERGEFORMAT </w:instrText>
                                  </w:r>
                                  <w:r>
                                    <w:fldChar w:fldCharType="separate"/>
                                  </w:r>
                                  <w:r w:rsidR="00A23E82" w:rsidRPr="00A23E8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2018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B4EC98" id="_x0000_s1030" type="#_x0000_t202" style="position:absolute;margin-left:277.95pt;margin-top:6.65pt;width:38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">
                      <v:textbox>
                        <w:txbxContent>
                          <w:p w14:paraId="4DE40F8A" w14:textId="16B712D1" w:rsidR="00D71752" w:rsidRDefault="003210A1" w:rsidP="000669B7">
                            <w:r>
                              <w:fldChar w:fldCharType="begin"/>
                            </w:r>
                            <w:r>
                              <w:instrText xml:space="preserve"> MERGEFIELD  aDRODo  \* MERGEFORMAT </w:instrText>
                            </w:r>
                            <w:r>
                              <w:fldChar w:fldCharType="separate"/>
                            </w:r>
                            <w:r w:rsidR="00A23E82" w:rsidRPr="00A23E82">
                              <w:rPr>
                                <w:rFonts w:ascii="Arial" w:hAnsi="Arial" w:cs="Arial"/>
                                <w:noProof/>
                              </w:rPr>
                              <w:t>2018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BFED0CF" wp14:editId="299D78C8">
                      <wp:simplePos x="0" y="0"/>
                      <wp:positionH relativeFrom="column">
                        <wp:posOffset>5269865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12065" t="8255" r="10160" b="1079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B7E6AE" w14:textId="5CB425FF" w:rsidR="00D71752" w:rsidRDefault="003210A1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aDRDOo  \* MERGEFORMAT </w:instrText>
                                  </w:r>
                                  <w:r>
                                    <w:fldChar w:fldCharType="separate"/>
                                  </w:r>
                                  <w:r w:rsidR="00A23E82" w:rsidRPr="00A23E8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2018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FED0CF" id="_x0000_s1031" type="#_x0000_t202" style="position:absolute;margin-left:414.95pt;margin-top:6.65pt;width:38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">
                      <v:textbox>
                        <w:txbxContent>
                          <w:p w14:paraId="29B7E6AE" w14:textId="5CB425FF" w:rsidR="00D71752" w:rsidRDefault="003210A1" w:rsidP="000669B7">
                            <w:r>
                              <w:fldChar w:fldCharType="begin"/>
                            </w:r>
                            <w:r>
                              <w:instrText xml:space="preserve"> MERGEFIELD  aDRDOo  \* MERGEFORMAT </w:instrText>
                            </w:r>
                            <w:r>
                              <w:fldChar w:fldCharType="separate"/>
                            </w:r>
                            <w:r w:rsidR="00A23E82" w:rsidRPr="00A23E82">
                              <w:rPr>
                                <w:rFonts w:ascii="Arial" w:hAnsi="Arial" w:cs="Arial"/>
                                <w:noProof/>
                              </w:rPr>
                              <w:t>2018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92F5392" wp14:editId="47A5C362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12065" t="8255" r="10160" b="1079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843F8D" w14:textId="58EEDB39" w:rsidR="00D71752" w:rsidRDefault="003210A1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aDMDO  \* MERGEFORMAT </w:instrText>
                                  </w:r>
                                  <w:r>
                                    <w:fldChar w:fldCharType="separate"/>
                                  </w:r>
                                  <w:r w:rsidR="00A23E82" w:rsidRPr="00A23E8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12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2F5392" id="_x0000_s1032" type="#_x0000_t202" style="position:absolute;margin-left:350.45pt;margin-top:6.65pt;width:38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MIkKgIAAFc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">
                      <v:textbox>
                        <w:txbxContent>
                          <w:p w14:paraId="5E843F8D" w14:textId="58EEDB39" w:rsidR="00D71752" w:rsidRDefault="003210A1" w:rsidP="000669B7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A23E82" w:rsidRPr="00A23E82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D455B0C" wp14:editId="28C2AA09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5715" t="8255" r="6985" b="1079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8057CB" w14:textId="6597C926" w:rsidR="00D71752" w:rsidRDefault="003210A1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aDMOD  \* MERGEFORMAT </w:instrText>
                                  </w:r>
                                  <w:r>
                                    <w:fldChar w:fldCharType="separate"/>
                                  </w:r>
                                  <w:r w:rsidR="00A23E82" w:rsidRPr="00A23E8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455B0C" id="_x0000_s1033" type="#_x0000_t202" style="position:absolute;margin-left:223.2pt;margin-top:6.65pt;width:38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g40KgIAAFc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">
                      <v:textbox>
                        <w:txbxContent>
                          <w:p w14:paraId="5B8057CB" w14:textId="6597C926" w:rsidR="00D71752" w:rsidRDefault="003210A1" w:rsidP="000669B7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A23E82" w:rsidRPr="00A23E82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BBE900" w14:textId="77777777" w:rsidR="000669B7" w:rsidRPr="0073029B" w:rsidRDefault="000669B7" w:rsidP="00F4554D">
            <w:pPr>
              <w:tabs>
                <w:tab w:val="left" w:pos="6600"/>
                <w:tab w:val="left" w:pos="666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Bezprostredne predchádzajúce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</w:r>
          </w:p>
        </w:tc>
      </w:tr>
      <w:tr w:rsidR="000669B7" w:rsidRPr="0073029B" w14:paraId="03127392" w14:textId="77777777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14:paraId="2765AFB5" w14:textId="77777777"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42290019" w14:textId="77777777" w:rsidTr="00787135">
        <w:trPr>
          <w:trHeight w:val="57"/>
          <w:jc w:val="center"/>
        </w:trPr>
        <w:tc>
          <w:tcPr>
            <w:tcW w:w="202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75E8601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BB00B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182D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A3B9E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5204F4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8E27A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10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14:paraId="7F93980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976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5C3CB33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B3268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D91C8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01D4A32F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14:paraId="39F5A5B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4F01EA78" wp14:editId="178CD736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13335</wp:posOffset>
                      </wp:positionV>
                      <wp:extent cx="1583690" cy="228600"/>
                      <wp:effectExtent l="5080" t="13335" r="11430" b="571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369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99DAD5" w14:textId="77C8A034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aSUB_DTPLATOD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23E82" w:rsidRPr="007161A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1. 1. 1900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01EA78" id="_x0000_s1034" type="#_x0000_t202" style="position:absolute;margin-left:5.65pt;margin-top:1.05pt;width:124.7pt;height:18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">
                      <v:textbox>
                        <w:txbxContent>
                          <w:p w14:paraId="6899DAD5" w14:textId="77C8A034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aSUB_DTPLATOD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23E82" w:rsidRPr="007161A9">
                              <w:rPr>
                                <w:rFonts w:ascii="Arial" w:hAnsi="Arial" w:cs="Arial"/>
                                <w:noProof/>
                              </w:rPr>
                              <w:t>1. 1. 1900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1" w:type="pct"/>
            <w:tcBorders>
              <w:top w:val="nil"/>
              <w:left w:val="nil"/>
              <w:right w:val="nil"/>
            </w:tcBorders>
            <w:noWrap/>
          </w:tcPr>
          <w:p w14:paraId="1FE3F14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right w:val="nil"/>
            </w:tcBorders>
            <w:noWrap/>
          </w:tcPr>
          <w:p w14:paraId="06AC957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14:paraId="25EF2AE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14:paraId="634CF7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1ABE887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1A8711B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4ABF0E9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14:paraId="1EA0904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10CBB53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71F37BA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DCC2B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26ADB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E3FB8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35825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D75AE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C7AC2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123681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14:paraId="565E49F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28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7A47BD3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D324A2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D52D6E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0AA8D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9FB389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5B5AFA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6213EA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46CD54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3F958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5862D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79EB13FB" w14:textId="77777777" w:rsidTr="00787135">
        <w:trPr>
          <w:trHeight w:val="57"/>
          <w:jc w:val="center"/>
        </w:trPr>
        <w:tc>
          <w:tcPr>
            <w:tcW w:w="166" w:type="pct"/>
            <w:noWrap/>
          </w:tcPr>
          <w:p w14:paraId="5584E3B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14:paraId="6620D2A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14:paraId="143F169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noWrap/>
          </w:tcPr>
          <w:p w14:paraId="5353176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14:paraId="35B5446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14:paraId="060ECF0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noWrap/>
          </w:tcPr>
          <w:p w14:paraId="012A348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14:paraId="4B2E4D8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noWrap/>
          </w:tcPr>
          <w:p w14:paraId="4A61F5A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noWrap/>
          </w:tcPr>
          <w:p w14:paraId="2B19443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right w:val="nil"/>
            </w:tcBorders>
            <w:noWrap/>
          </w:tcPr>
          <w:p w14:paraId="035B795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4B5D7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4C998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AADC5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D29DB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FA29B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200C8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14:paraId="458E75C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05495D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A935B1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14:paraId="3219AE4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E3F095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55657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69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2E22FF9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FB430E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C3E63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642BA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AACC6FA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6A897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742912E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C7960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14:paraId="11D3E15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08797D9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37D2A97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14:paraId="27BB53B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mimoriadna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887F43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FCBA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90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5D25777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1645B4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0DBCB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0D3B6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7843E177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14:paraId="015A4D4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005331D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14:paraId="12AC2D4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14:paraId="72509FF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14:paraId="1A14AAA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E3BB3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4" w:space="0" w:color="auto"/>
            </w:tcBorders>
            <w:noWrap/>
          </w:tcPr>
          <w:p w14:paraId="2C92BC3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  priebežná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</w:tcBorders>
            <w:noWrap/>
          </w:tcPr>
          <w:p w14:paraId="144B9ED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14:paraId="341A5B0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tcBorders>
              <w:top w:val="nil"/>
              <w:right w:val="nil"/>
            </w:tcBorders>
            <w:noWrap/>
          </w:tcPr>
          <w:p w14:paraId="7223E89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69F1E7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016139E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14:paraId="09F788B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0BB92D69" w14:textId="77777777" w:rsidTr="00787135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14:paraId="5F2D7E8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noWrap/>
          </w:tcPr>
          <w:p w14:paraId="6F5C505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noWrap/>
          </w:tcPr>
          <w:p w14:paraId="438416F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3D72D70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14:paraId="79B00FB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14:paraId="7256E59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noWrap/>
          </w:tcPr>
          <w:p w14:paraId="0AB1FE0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gridSpan w:val="3"/>
            <w:noWrap/>
          </w:tcPr>
          <w:p w14:paraId="696A893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14:paraId="371DD6F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noWrap/>
          </w:tcPr>
          <w:p w14:paraId="0ECBD9F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3D754FE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noWrap/>
          </w:tcPr>
          <w:p w14:paraId="5886A70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14:paraId="40C2C98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452C8440" w14:textId="77777777" w:rsidTr="00787135">
        <w:trPr>
          <w:trHeight w:val="57"/>
          <w:jc w:val="center"/>
        </w:trPr>
        <w:tc>
          <w:tcPr>
            <w:tcW w:w="327" w:type="pct"/>
            <w:gridSpan w:val="2"/>
            <w:tcBorders>
              <w:left w:val="nil"/>
              <w:right w:val="nil"/>
            </w:tcBorders>
            <w:noWrap/>
          </w:tcPr>
          <w:p w14:paraId="5A0FDCE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1128EF63" wp14:editId="6A74685A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141605</wp:posOffset>
                      </wp:positionV>
                      <wp:extent cx="1226820" cy="238125"/>
                      <wp:effectExtent l="13970" t="8255" r="6985" b="1079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BEC9B2" w14:textId="38FBF2F6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23E82" w:rsidRPr="007161A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36190551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28EF63" id="_x0000_s1035" type="#_x0000_t202" style="position:absolute;margin-left:-1.9pt;margin-top:11.15pt;width:96.6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">
                      <v:textbox>
                        <w:txbxContent>
                          <w:p w14:paraId="7FBEC9B2" w14:textId="38FBF2F6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23E82" w:rsidRPr="007161A9">
                              <w:rPr>
                                <w:rFonts w:ascii="Arial" w:hAnsi="Arial" w:cs="Arial"/>
                                <w:noProof/>
                              </w:rPr>
                              <w:t>36190551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181" w:type="pct"/>
            <w:tcBorders>
              <w:left w:val="nil"/>
              <w:right w:val="nil"/>
            </w:tcBorders>
            <w:noWrap/>
          </w:tcPr>
          <w:p w14:paraId="2D9B4A6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right w:val="nil"/>
            </w:tcBorders>
            <w:noWrap/>
          </w:tcPr>
          <w:p w14:paraId="39818D1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right w:val="nil"/>
            </w:tcBorders>
            <w:noWrap/>
          </w:tcPr>
          <w:p w14:paraId="3A0E45A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right w:val="nil"/>
            </w:tcBorders>
            <w:noWrap/>
          </w:tcPr>
          <w:p w14:paraId="50930E8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14:paraId="34A047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14:paraId="03F139A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14:paraId="583CC19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right w:val="nil"/>
            </w:tcBorders>
            <w:noWrap/>
          </w:tcPr>
          <w:p w14:paraId="2DDC5BA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0ED4382A" wp14:editId="7E7B5335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141605</wp:posOffset>
                      </wp:positionV>
                      <wp:extent cx="1270635" cy="247015"/>
                      <wp:effectExtent l="13335" t="8255" r="11430" b="1143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3ECD26" w14:textId="2DD0CF4C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23E82" w:rsidRPr="007161A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2021451377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ED4382A" id="_x0000_s1036" type="#_x0000_t202" style="position:absolute;margin-left:.3pt;margin-top:11.15pt;width:100.05pt;height:19.45pt;z-index:2516398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">
                      <v:textbox style="mso-fit-shape-to-text:t">
                        <w:txbxContent>
                          <w:p w14:paraId="7C3ECD26" w14:textId="2DD0CF4C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23E82" w:rsidRPr="007161A9">
                              <w:rPr>
                                <w:rFonts w:ascii="Arial" w:hAnsi="Arial" w:cs="Arial"/>
                                <w:noProof/>
                              </w:rPr>
                              <w:t>2021451377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14:paraId="79B4272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14:paraId="0F4EB9B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noWrap/>
          </w:tcPr>
          <w:p w14:paraId="5A37844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noWrap/>
          </w:tcPr>
          <w:p w14:paraId="1EDBBAF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right w:val="nil"/>
            </w:tcBorders>
            <w:noWrap/>
          </w:tcPr>
          <w:p w14:paraId="6E9F8D2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right w:val="nil"/>
            </w:tcBorders>
            <w:noWrap/>
          </w:tcPr>
          <w:p w14:paraId="79F64C8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right w:val="nil"/>
            </w:tcBorders>
            <w:noWrap/>
          </w:tcPr>
          <w:p w14:paraId="78E2EEE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right w:val="nil"/>
            </w:tcBorders>
            <w:noWrap/>
          </w:tcPr>
          <w:p w14:paraId="34F4B4C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right w:val="nil"/>
            </w:tcBorders>
            <w:noWrap/>
          </w:tcPr>
          <w:p w14:paraId="2AC7A5B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482DF1A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07" w:type="pct"/>
            <w:gridSpan w:val="8"/>
            <w:tcBorders>
              <w:left w:val="nil"/>
              <w:right w:val="nil"/>
            </w:tcBorders>
            <w:noWrap/>
          </w:tcPr>
          <w:p w14:paraId="259CF4D4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 xml:space="preserve">Kód SK NACE </w:t>
            </w:r>
          </w:p>
        </w:tc>
        <w:tc>
          <w:tcPr>
            <w:tcW w:w="157" w:type="pct"/>
            <w:tcBorders>
              <w:left w:val="nil"/>
              <w:right w:val="nil"/>
            </w:tcBorders>
            <w:noWrap/>
          </w:tcPr>
          <w:p w14:paraId="11693C5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0D3C887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664CBD5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908603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160CF6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A00F0E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126323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14:paraId="41607A1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14:paraId="2D377FB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20EDD6C0" w14:textId="77777777" w:rsidTr="00787135">
        <w:trPr>
          <w:trHeight w:val="57"/>
          <w:jc w:val="center"/>
        </w:trPr>
        <w:tc>
          <w:tcPr>
            <w:tcW w:w="166" w:type="pct"/>
            <w:noWrap/>
          </w:tcPr>
          <w:p w14:paraId="57DA582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14:paraId="6E73AB6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14:paraId="668357D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noWrap/>
          </w:tcPr>
          <w:p w14:paraId="57CDF9F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14:paraId="13FB8CA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14:paraId="344F387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14:paraId="5E36BCC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14:paraId="74F4B59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</w:tcBorders>
            <w:noWrap/>
          </w:tcPr>
          <w:p w14:paraId="6AE774D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noWrap/>
          </w:tcPr>
          <w:p w14:paraId="4C7B2AC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noWrap/>
          </w:tcPr>
          <w:p w14:paraId="2C26300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14:paraId="500D347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14:paraId="25A199D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noWrap/>
          </w:tcPr>
          <w:p w14:paraId="4398595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noWrap/>
          </w:tcPr>
          <w:p w14:paraId="46A88FA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9" w:type="pct"/>
            <w:noWrap/>
          </w:tcPr>
          <w:p w14:paraId="4B9C288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" w:type="pct"/>
            <w:noWrap/>
          </w:tcPr>
          <w:p w14:paraId="40CC811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noWrap/>
          </w:tcPr>
          <w:p w14:paraId="008211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noWrap/>
          </w:tcPr>
          <w:p w14:paraId="18F3834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noWrap/>
          </w:tcPr>
          <w:p w14:paraId="510025A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</w:tcBorders>
            <w:noWrap/>
          </w:tcPr>
          <w:p w14:paraId="0DB0EAA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5C34220C" wp14:editId="570B01B2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0</wp:posOffset>
                      </wp:positionV>
                      <wp:extent cx="455295" cy="238125"/>
                      <wp:effectExtent l="6350" t="9525" r="5080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2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2871DB" w14:textId="1C914EAD" w:rsidR="00D71752" w:rsidRDefault="003210A1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aSUB_SKNACE12  \* MERGEFORMAT </w:instrText>
                                  </w:r>
                                  <w:r>
                                    <w:fldChar w:fldCharType="separate"/>
                                  </w:r>
                                  <w:r w:rsidR="00A23E82" w:rsidRPr="00A23E8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68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34220C" id="_x0000_s1037" type="#_x0000_t202" style="position:absolute;margin-left:4.25pt;margin-top:0;width:35.85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">
                      <v:textbox>
                        <w:txbxContent>
                          <w:p w14:paraId="132871DB" w14:textId="1C914EAD" w:rsidR="00D71752" w:rsidRDefault="003210A1" w:rsidP="000669B7">
                            <w:r>
                              <w:fldChar w:fldCharType="begin"/>
                            </w:r>
                            <w:r>
                              <w:instrText xml:space="preserve"> MERGEFIELD  aSUB_SKNACE12  \* MERGEFORMAT </w:instrText>
                            </w:r>
                            <w:r>
                              <w:fldChar w:fldCharType="separate"/>
                            </w:r>
                            <w:r w:rsidR="00A23E82" w:rsidRPr="00A23E82">
                              <w:rPr>
                                <w:rFonts w:ascii="Arial" w:hAnsi="Arial" w:cs="Arial"/>
                                <w:noProof/>
                              </w:rPr>
                              <w:t>68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0" w:type="pct"/>
            <w:noWrap/>
          </w:tcPr>
          <w:p w14:paraId="57277B6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noWrap/>
          </w:tcPr>
          <w:p w14:paraId="20B73EF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noWrap/>
          </w:tcPr>
          <w:p w14:paraId="30F699C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noWrap/>
          </w:tcPr>
          <w:p w14:paraId="7F76A5F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5C4CF39C" wp14:editId="0F2AA1BC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635</wp:posOffset>
                      </wp:positionV>
                      <wp:extent cx="409575" cy="238125"/>
                      <wp:effectExtent l="12065" t="10160" r="6985" b="8890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C24695" w14:textId="3DDFCBD5" w:rsidR="00D71752" w:rsidRDefault="003210A1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aSUB_SKNACE34  \* MERGEFORMAT </w:instrText>
                                  </w:r>
                                  <w:r>
                                    <w:fldChar w:fldCharType="separate"/>
                                  </w:r>
                                  <w:r w:rsidR="00A23E82" w:rsidRPr="00A23E8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32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4CF39C" id="_x0000_s1038" type="#_x0000_t202" style="position:absolute;margin-left:-3.55pt;margin-top:.05pt;width:32.2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">
                      <v:textbox>
                        <w:txbxContent>
                          <w:p w14:paraId="72C24695" w14:textId="3DDFCBD5" w:rsidR="00D71752" w:rsidRDefault="003210A1" w:rsidP="000669B7">
                            <w:r>
                              <w:fldChar w:fldCharType="begin"/>
                            </w:r>
                            <w:r>
                              <w:instrText xml:space="preserve"> MERGEFIELD  aSUB_SKNACE34  \* MERGEFORMAT </w:instrText>
                            </w:r>
                            <w:r>
                              <w:fldChar w:fldCharType="separate"/>
                            </w:r>
                            <w:r w:rsidR="00A23E82" w:rsidRPr="00A23E82">
                              <w:rPr>
                                <w:rFonts w:ascii="Arial" w:hAnsi="Arial" w:cs="Arial"/>
                                <w:noProof/>
                              </w:rPr>
                              <w:t>32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noWrap/>
          </w:tcPr>
          <w:p w14:paraId="05CA98F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noWrap/>
          </w:tcPr>
          <w:p w14:paraId="485A8B6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14:paraId="54A2C23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18B58A6" wp14:editId="09D4D0B8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0</wp:posOffset>
                      </wp:positionV>
                      <wp:extent cx="409575" cy="238125"/>
                      <wp:effectExtent l="10160" t="9525" r="889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FCE448" w14:textId="45092E9C" w:rsidR="00D71752" w:rsidRDefault="003210A1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aSUB_SKNACE5  \* MERGEFORMAT </w:instrText>
                                  </w:r>
                                  <w:r>
                                    <w:fldChar w:fldCharType="separate"/>
                                  </w:r>
                                  <w:r w:rsidR="00A23E82" w:rsidRPr="00A23E8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0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8B58A6" id="_x0000_s1039" type="#_x0000_t202" style="position:absolute;margin-left:-.7pt;margin-top:0;width:32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">
                      <v:textbox>
                        <w:txbxContent>
                          <w:p w14:paraId="77FCE448" w14:textId="45092E9C" w:rsidR="00D71752" w:rsidRDefault="003210A1" w:rsidP="000669B7">
                            <w:r>
                              <w:fldChar w:fldCharType="begin"/>
                            </w:r>
                            <w:r>
                              <w:instrText xml:space="preserve"> MERGEFIELD  aSUB_SKNACE5  \* MERGEFORMAT </w:instrText>
                            </w:r>
                            <w:r>
                              <w:fldChar w:fldCharType="separate"/>
                            </w:r>
                            <w:r w:rsidR="00A23E82" w:rsidRPr="00A23E82">
                              <w:rPr>
                                <w:rFonts w:ascii="Arial" w:hAnsi="Arial" w:cs="Arial"/>
                                <w:noProof/>
                              </w:rPr>
                              <w:t>0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00882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673018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50F547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8284CB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D131EF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98669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A5704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D1F69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0AB2D4E1" w14:textId="77777777" w:rsidTr="00787135">
        <w:trPr>
          <w:trHeight w:val="57"/>
          <w:jc w:val="center"/>
        </w:trPr>
        <w:tc>
          <w:tcPr>
            <w:tcW w:w="287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5F5439B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3D36597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1361C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9BF66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497E3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7C4D9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BA520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CE8E5A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DBE0F3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5B17B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A878D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E30383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AE8FEE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787BFD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DD8098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F2592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52462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59B64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1ACF5139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099D84B9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4457D26C" wp14:editId="7830602F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62865</wp:posOffset>
                      </wp:positionV>
                      <wp:extent cx="5846445" cy="238125"/>
                      <wp:effectExtent l="13970" t="5715" r="6985" b="1333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64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6AC619" w14:textId="60ABC632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23E82" w:rsidRPr="007161A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SPRAVOBYT, s.r.o. Košice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57D26C" id="_x0000_s1040" type="#_x0000_t202" style="position:absolute;margin-left:-1.9pt;margin-top:4.95pt;width:460.3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">
                      <v:textbox>
                        <w:txbxContent>
                          <w:p w14:paraId="7D6AC619" w14:textId="60ABC632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23E82" w:rsidRPr="007161A9">
                              <w:rPr>
                                <w:rFonts w:ascii="Arial" w:hAnsi="Arial" w:cs="Arial"/>
                                <w:noProof/>
                              </w:rPr>
                              <w:t>SPRAVOBYT, s.r.o. Košice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AF95D88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4B8630A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760649D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Sídlo účtovnej jednotky</w:t>
            </w:r>
          </w:p>
          <w:p w14:paraId="6A4CAE8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2E6DAF0" wp14:editId="1D6A30BC">
                      <wp:simplePos x="0" y="0"/>
                      <wp:positionH relativeFrom="column">
                        <wp:posOffset>4871720</wp:posOffset>
                      </wp:positionH>
                      <wp:positionV relativeFrom="paragraph">
                        <wp:posOffset>135890</wp:posOffset>
                      </wp:positionV>
                      <wp:extent cx="950595" cy="238125"/>
                      <wp:effectExtent l="13970" t="12065" r="6985" b="698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05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59BD89" w14:textId="79BA0F00" w:rsidR="00D71752" w:rsidRDefault="003210A1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fldChar w:fldCharType="separate"/>
                                  </w:r>
                                  <w:r w:rsidR="00A23E82" w:rsidRPr="00A23E8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4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E6DAF0" id="_x0000_s1041" type="#_x0000_t202" style="position:absolute;margin-left:383.6pt;margin-top:10.7pt;width:74.8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">
                      <v:textbox>
                        <w:txbxContent>
                          <w:p w14:paraId="7359BD89" w14:textId="79BA0F00" w:rsidR="00D71752" w:rsidRDefault="003210A1" w:rsidP="000669B7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fldChar w:fldCharType="separate"/>
                            </w:r>
                            <w:r w:rsidR="00A23E82" w:rsidRPr="00A23E82">
                              <w:rPr>
                                <w:rFonts w:ascii="Arial" w:hAnsi="Arial" w:cs="Arial"/>
                                <w:noProof/>
                              </w:rPr>
                              <w:t>4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DDC6668" wp14:editId="5B51498B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135890</wp:posOffset>
                      </wp:positionV>
                      <wp:extent cx="4474845" cy="238125"/>
                      <wp:effectExtent l="13970" t="12065" r="6985" b="6985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6E2683" w14:textId="2CD9ABCB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23E82" w:rsidRPr="007161A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Pražská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DC6668" id="_x0000_s1042" type="#_x0000_t202" style="position:absolute;margin-left:-1.9pt;margin-top:10.7pt;width:352.3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">
                      <v:textbox>
                        <w:txbxContent>
                          <w:p w14:paraId="466E2683" w14:textId="2CD9ABCB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23E82" w:rsidRPr="007161A9">
                              <w:rPr>
                                <w:rFonts w:ascii="Arial" w:hAnsi="Arial" w:cs="Arial"/>
                                <w:noProof/>
                              </w:rPr>
                              <w:t>Pražská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669B7" w:rsidRPr="0073029B" w14:paraId="102A72A4" w14:textId="77777777" w:rsidTr="00787135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1E6BC0B1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26CBF6A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79C15E6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A4F35B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CC6C0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59D58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61C60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F7E66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4E8C5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6A51F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D7A72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03574D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DD1245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6CFB1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E8C1F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2663E8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779AF6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24B3E5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BA3585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81A99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53324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BDEC9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5CEBFF4A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477CB4E0" w14:textId="77777777"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87F4850" wp14:editId="260617B4">
                      <wp:simplePos x="0" y="0"/>
                      <wp:positionH relativeFrom="column">
                        <wp:posOffset>1202690</wp:posOffset>
                      </wp:positionH>
                      <wp:positionV relativeFrom="paragraph">
                        <wp:posOffset>8890</wp:posOffset>
                      </wp:positionV>
                      <wp:extent cx="4619625" cy="238125"/>
                      <wp:effectExtent l="12065" t="8890" r="6985" b="1016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460EB2" w14:textId="424CF521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23E82" w:rsidRPr="007161A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Košice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7F4850" id="_x0000_s1043" type="#_x0000_t202" style="position:absolute;margin-left:94.7pt;margin-top:.7pt;width:363.7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">
                      <v:textbox>
                        <w:txbxContent>
                          <w:p w14:paraId="3E460EB2" w14:textId="424CF521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23E82" w:rsidRPr="007161A9">
                              <w:rPr>
                                <w:rFonts w:ascii="Arial" w:hAnsi="Arial" w:cs="Arial"/>
                                <w:noProof/>
                              </w:rPr>
                              <w:t>Košice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2C82AC8" wp14:editId="641E250D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8890</wp:posOffset>
                      </wp:positionV>
                      <wp:extent cx="1131570" cy="238125"/>
                      <wp:effectExtent l="13970" t="8890" r="6985" b="1016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6E9EBF" w14:textId="0C41C5DD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23E82" w:rsidRPr="007161A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04011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C82AC8" id="_x0000_s1044" type="#_x0000_t202" style="position:absolute;margin-left:-1.9pt;margin-top:.7pt;width:89.1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YnXKwIAAFg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">
                      <v:textbox>
                        <w:txbxContent>
                          <w:p w14:paraId="676E9EBF" w14:textId="0C41C5DD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23E82" w:rsidRPr="007161A9">
                              <w:rPr>
                                <w:rFonts w:ascii="Arial" w:hAnsi="Arial" w:cs="Arial"/>
                                <w:noProof/>
                              </w:rPr>
                              <w:t>04011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633D12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732864F2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64AD9B3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0669B7" w:rsidRPr="0073029B" w14:paraId="62C57E44" w14:textId="77777777" w:rsidTr="00787135">
        <w:trPr>
          <w:trHeight w:val="57"/>
          <w:jc w:val="center"/>
        </w:trPr>
        <w:tc>
          <w:tcPr>
            <w:tcW w:w="105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6FB57B31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380613A" wp14:editId="1F1ED16D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5715</wp:posOffset>
                      </wp:positionV>
                      <wp:extent cx="2436495" cy="238125"/>
                      <wp:effectExtent l="13970" t="5715" r="6985" b="13335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CA0124" w14:textId="3BA3D00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23E82" w:rsidRPr="007161A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055 - 643 09 17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80613A" id="_x0000_s1045" type="#_x0000_t202" style="position:absolute;margin-left:-1.9pt;margin-top:.45pt;width:191.8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">
                      <v:textbox>
                        <w:txbxContent>
                          <w:p w14:paraId="66CA0124" w14:textId="3BA3D00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23E82" w:rsidRPr="007161A9">
                              <w:rPr>
                                <w:rFonts w:ascii="Arial" w:hAnsi="Arial" w:cs="Arial"/>
                                <w:noProof/>
                              </w:rPr>
                              <w:t>055 - 643 09 17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043FA9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6AF0589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82FFA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978E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50167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7AA1D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9F309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18AE6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E7AE8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1FB29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C55170A" wp14:editId="6761CFAB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5715</wp:posOffset>
                      </wp:positionV>
                      <wp:extent cx="3350895" cy="238125"/>
                      <wp:effectExtent l="8255" t="5715" r="12700" b="1333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508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BD911E" w14:textId="722A0E6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55170A" id="_x0000_s1046" type="#_x0000_t202" style="position:absolute;margin-left:7.4pt;margin-top:.45pt;width:263.8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">
                      <v:textbox>
                        <w:txbxContent>
                          <w:p w14:paraId="3FBD911E" w14:textId="722A0E6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12DEC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F9AB2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8279A6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5A89D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6656E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20509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C113B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1F13C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4766A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3A03E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4B5DDE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00F17A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0C0E2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86F05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6BFFA9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DFD9F1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5CE0C1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B22E8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AF29D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E5C7B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2ACB4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E8CF34B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89F34F" w14:textId="77777777"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E68C8D6" wp14:editId="04ED7AEF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-10160</wp:posOffset>
                      </wp:positionV>
                      <wp:extent cx="5846445" cy="238125"/>
                      <wp:effectExtent l="13970" t="8890" r="6985" b="1016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64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700C18" w14:textId="5783F488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23E82" w:rsidRPr="007161A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spravobyt@spravobyt.sk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68C8D6" id="_x0000_s1047" type="#_x0000_t202" style="position:absolute;margin-left:-1.9pt;margin-top:-.8pt;width:460.3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">
                      <v:textbox>
                        <w:txbxContent>
                          <w:p w14:paraId="30700C18" w14:textId="5783F488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23E82" w:rsidRPr="007161A9">
                              <w:rPr>
                                <w:rFonts w:ascii="Arial" w:hAnsi="Arial" w:cs="Arial"/>
                                <w:noProof/>
                              </w:rPr>
                              <w:t>spravobyt@spravobyt.sk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047FA2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54D64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AD446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25D86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EB5E4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8C9D7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829A2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5FB60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D74D24" w14:textId="77777777"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  <w:p w14:paraId="37B717D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1ABB6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93EA2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8BD46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6070A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CD719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8C2C1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842D9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D605B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2A74EF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8C7C9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94B58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04BB8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9A3E5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579BA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FC1BA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BEC84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6159B5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5F4385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2200C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849B5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E4882F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ED6260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87EFAD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A6A11C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39BD8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2834D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7FE55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0B2E5ADF" w14:textId="77777777" w:rsidTr="00787135">
        <w:trPr>
          <w:trHeight w:val="850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305E7E2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Zostavené dňa:</w:t>
            </w:r>
          </w:p>
        </w:tc>
        <w:tc>
          <w:tcPr>
            <w:tcW w:w="123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41A8C6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15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988933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784C2B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669B7" w:rsidRPr="0073029B" w14:paraId="29C4196A" w14:textId="77777777" w:rsidTr="00787135">
        <w:trPr>
          <w:trHeight w:val="848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0C60CA9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Schválené dňa:</w:t>
            </w:r>
          </w:p>
        </w:tc>
        <w:tc>
          <w:tcPr>
            <w:tcW w:w="123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48074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15" w:type="pct"/>
            <w:gridSpan w:val="1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4CDAA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6D362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</w:tbl>
    <w:p w14:paraId="630FD2C5" w14:textId="77777777" w:rsidR="000669B7" w:rsidRPr="0073029B" w:rsidRDefault="000669B7" w:rsidP="000669B7">
      <w:pPr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2591D75A" wp14:editId="66FF57D5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1DC9C" w14:textId="77777777" w:rsidR="00D71752" w:rsidRPr="007C40F2" w:rsidRDefault="00D71752" w:rsidP="000669B7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91D75A" id="Text Box 6" o:spid="_x0000_s1048" type="#_x0000_t202" style="position:absolute;left:0;text-align:left;margin-left:68.2pt;margin-top:.1pt;width:11.9pt;height:11.9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">
                <v:textbox inset="0,0,1.5mm">
                  <w:txbxContent>
                    <w:p w14:paraId="1541DC9C" w14:textId="77777777" w:rsidR="00D71752" w:rsidRPr="007C40F2" w:rsidRDefault="00D71752" w:rsidP="000669B7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73029B">
        <w:rPr>
          <w:rFonts w:ascii="Arial Narrow" w:hAnsi="Arial Narrow"/>
          <w:sz w:val="22"/>
          <w:szCs w:val="22"/>
        </w:rPr>
        <w:t xml:space="preserve">*) Vyznačuje sa    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7115B28B" w14:textId="77777777" w:rsidR="000669B7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14:paraId="686F7CAC" w14:textId="77777777" w:rsidR="007E4E98" w:rsidRDefault="007E4E98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14:paraId="180ECE32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  <w:r w:rsidRPr="0073029B">
        <w:rPr>
          <w:rFonts w:ascii="Arial Narrow" w:hAnsi="Arial Narrow"/>
          <w:sz w:val="28"/>
          <w:szCs w:val="28"/>
        </w:rPr>
        <w:lastRenderedPageBreak/>
        <w:t>A. Informácie o účtovnej jednotke</w:t>
      </w:r>
    </w:p>
    <w:p w14:paraId="0B09035F" w14:textId="1BCC998C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p01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73D3179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43E0CE0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Pr="0073029B">
        <w:rPr>
          <w:rFonts w:ascii="Arial Narrow" w:hAnsi="Arial Narrow"/>
          <w:sz w:val="22"/>
          <w:szCs w:val="22"/>
        </w:rPr>
        <w:t>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0669B7" w:rsidRPr="0073029B" w14:paraId="567F3E88" w14:textId="77777777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80A63F" w14:textId="77777777" w:rsidR="000669B7" w:rsidRPr="0073029B" w:rsidRDefault="000669B7" w:rsidP="00F4554D">
            <w:pPr>
              <w:pStyle w:val="TopHeader"/>
            </w:pPr>
            <w:r w:rsidRPr="0073029B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76938E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D07922A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0A766F54" w14:textId="77777777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8EC92F" w14:textId="77777777" w:rsidR="000669B7" w:rsidRPr="00D45B56" w:rsidRDefault="000669B7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45B56">
              <w:rPr>
                <w:rFonts w:ascii="Arial Narrow" w:hAnsi="Arial Narrow"/>
                <w:bCs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2C911D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76BEA2B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81690DF" w14:textId="77777777" w:rsidTr="00F4554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7C99B05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2F0E2C9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4DD10E1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CC8B667" w14:textId="77777777" w:rsidTr="00F4554D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C0B94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90420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294164E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B0A6802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6944DF5A" w14:textId="132B5FF6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p02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12397C9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26DF1E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EE69346" w14:textId="77777777"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C. Informácie o konsolidovanom celku</w:t>
      </w:r>
    </w:p>
    <w:p w14:paraId="3EACA22C" w14:textId="77777777"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14:paraId="7FD63F3B" w14:textId="020D1A84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p06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5944C50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E485F10" w14:textId="77777777"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E. Informácie o použitých účtovných zásadách a účtovných metódach</w:t>
      </w:r>
    </w:p>
    <w:p w14:paraId="7973AC65" w14:textId="77777777"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14:paraId="65A998BF" w14:textId="4BBEEBA1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p07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3655D38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5A1548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933F756" w14:textId="77777777"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F. Informácie o údajoch vykázaných na strane aktív súvahy</w:t>
      </w:r>
    </w:p>
    <w:p w14:paraId="09A47E9B" w14:textId="77777777"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14:paraId="0699A40E" w14:textId="766269BC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p08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4F3752D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8723DA7" w14:textId="77777777"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="005572BC">
        <w:rPr>
          <w:rFonts w:ascii="Arial Narrow" w:hAnsi="Arial Narrow"/>
          <w:sz w:val="22"/>
          <w:szCs w:val="22"/>
        </w:rPr>
        <w:t xml:space="preserve"> </w:t>
      </w:r>
      <w:r w:rsidR="005572BC" w:rsidRPr="0073029B">
        <w:rPr>
          <w:rFonts w:ascii="Arial Narrow" w:hAnsi="Arial Narrow"/>
          <w:sz w:val="22"/>
          <w:szCs w:val="22"/>
        </w:rPr>
        <w:t>prílohy č. 3</w:t>
      </w:r>
      <w:r w:rsidR="000669B7" w:rsidRPr="0073029B">
        <w:rPr>
          <w:rFonts w:ascii="Arial Narrow" w:hAnsi="Arial Narrow"/>
          <w:sz w:val="22"/>
          <w:szCs w:val="22"/>
        </w:rPr>
        <w:t> časti F. písm. a) o dlhodobom nehmotnom majetku</w:t>
      </w:r>
    </w:p>
    <w:p w14:paraId="71B3FBF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0669B7" w:rsidRPr="0073029B" w14:paraId="4F53264F" w14:textId="77777777" w:rsidTr="00F4554D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D5494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6A1FC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14:paraId="656A905C" w14:textId="77777777" w:rsidTr="00F4554D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F183E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F3C7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A0915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512E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E2B5E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A440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08ED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4C73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A6AA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3D320C9D" w14:textId="77777777" w:rsidTr="00F4554D">
        <w:trPr>
          <w:trHeight w:val="80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3117D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6BE3E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12DE2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E036D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A5697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CBE86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9E854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6D311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022AD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14:paraId="500657F8" w14:textId="77777777" w:rsidTr="00F4554D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1AB7B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36E2E50A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9AE4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04DFC" w14:textId="1CD8331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C951D" w14:textId="57DDCAE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147D6" w14:textId="4B44C5D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DAF76" w14:textId="127A4BE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13016" w14:textId="19E7DA8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E9D54" w14:textId="766C36E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6511E" w14:textId="26BD699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52CF2E" w14:textId="185D9F8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D808E88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9757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D39D8" w14:textId="7FADB6F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0C97E" w14:textId="1ECB02F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a02005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EBF31" w14:textId="76B7140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7B2B" w14:textId="2CE2356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6D538" w14:textId="47E10E1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EB2D0" w14:textId="1616C29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EBDF1" w14:textId="78B6A58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97B00" w14:textId="4F12E0D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48C2F65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8E7F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72860" w14:textId="08A9EB7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4AF35" w14:textId="0E00B39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27745" w14:textId="140CD18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66503" w14:textId="3359018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E00DA" w14:textId="570BB50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38017" w14:textId="5842E8D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5C47B" w14:textId="2B86C06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F5928" w14:textId="6128761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C705D00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303B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17A8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5CBE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D493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EC89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1AA6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4480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D11D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2F79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56294AE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CB55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5E3FC" w14:textId="19C9FEF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80D6B" w14:textId="6517EE4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797A9" w14:textId="03C8100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22DC6" w14:textId="5321A06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2D6AE" w14:textId="0B8FDC9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28B35" w14:textId="658BD2A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33A5C" w14:textId="17C6432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82A78D" w14:textId="7147234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B02C8CD" w14:textId="77777777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EA37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14:paraId="1FA88514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E4AF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E0419" w14:textId="08BB28A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01949" w14:textId="45A93A5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6D612" w14:textId="2B2A8D8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F2E22" w14:textId="7BA275E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98DAB" w14:textId="4D8AA6B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C9F4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65B0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FE4C7" w14:textId="6CDFB5F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7CD1130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6217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F8E5A" w14:textId="001550A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4F9A6" w14:textId="66A3F6B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A1ECF" w14:textId="2767B85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CCC4E" w14:textId="7846B13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6B5C3" w14:textId="4BE0596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7C31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5487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9CCA8" w14:textId="4323C80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1F517BA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9353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AF2C4" w14:textId="0B2DB4A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0321B" w14:textId="5CA881F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EF4AC" w14:textId="1CE88B0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D5389" w14:textId="0587570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A7B92" w14:textId="3452DB5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370D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D026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14371" w14:textId="700BB22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E2887FB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9BED9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Stav na konci 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6D4D0" w14:textId="4C5D11D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lastRenderedPageBreak/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EEBF4" w14:textId="3EDB012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ED8EA" w14:textId="61F3C85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46ACA" w14:textId="1F35C17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1A2CB" w14:textId="087C526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F36A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0E75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777DF9" w14:textId="3A40963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E9ADA0F" w14:textId="77777777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58FC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7C2F8C7C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C2D7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91B07" w14:textId="0513423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EAB7F" w14:textId="041756D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5D358" w14:textId="2590265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9B741" w14:textId="0EF37E5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7FBBF" w14:textId="16ED14C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1C4FF" w14:textId="0E65B87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F5928" w14:textId="3C47E8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C2A4D" w14:textId="5D4DA23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0297618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D59F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089AF" w14:textId="381B888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EC037" w14:textId="38A1842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0B5F3" w14:textId="4848442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11F6B" w14:textId="51693AE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F142D" w14:textId="3C7E087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5E70D" w14:textId="48D3B10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DBC5B" w14:textId="66404E8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FD8B5" w14:textId="58C3BF9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EBF068D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41E2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4C6A9" w14:textId="41C0944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5FFBD" w14:textId="1BE2630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0ADEE" w14:textId="09039E6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D6D1D" w14:textId="16D42ED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FA95B" w14:textId="30B2308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0EE43" w14:textId="538B29C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150E4" w14:textId="5100932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8F86C" w14:textId="414578D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89ABBE1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6B155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F2A00" w14:textId="42033F8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B0D57" w14:textId="2B192EB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BA1CE" w14:textId="4478658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B19E1" w14:textId="5F887EE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C8F81" w14:textId="58A51AA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9F545" w14:textId="602D614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334C1" w14:textId="4864300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6B9E0A" w14:textId="101F3AB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1C45D21" w14:textId="77777777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65CD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14:paraId="5169BFCC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5773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BEDC6" w14:textId="526FCDC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D9F84" w14:textId="1577304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D7BF2" w14:textId="5938A5E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8C975" w14:textId="6FE0D0B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55F7A" w14:textId="327F242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C9A38" w14:textId="7CA3EF0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53A74" w14:textId="6F1080A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01B08" w14:textId="4754FE5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C50CA0B" w14:textId="77777777" w:rsidTr="00F4554D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EFD04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6CF9E" w14:textId="2652AA5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7E2B2" w14:textId="05DAE88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0C212" w14:textId="260D834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20C99" w14:textId="098546D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A1E2E" w14:textId="6FA7564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480F5" w14:textId="7F7EDF1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42454" w14:textId="0784781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25E85" w14:textId="7BD30B3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6263D00A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2A30EF21" w14:textId="5EC21EE0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p09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32529EE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6A6DC8F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1"/>
        <w:gridCol w:w="706"/>
        <w:gridCol w:w="879"/>
        <w:gridCol w:w="901"/>
        <w:gridCol w:w="10"/>
        <w:gridCol w:w="14"/>
        <w:gridCol w:w="842"/>
        <w:gridCol w:w="9"/>
        <w:gridCol w:w="16"/>
        <w:gridCol w:w="690"/>
        <w:gridCol w:w="1127"/>
        <w:gridCol w:w="1112"/>
      </w:tblGrid>
      <w:tr w:rsidR="000669B7" w:rsidRPr="0073029B" w14:paraId="1ED01D26" w14:textId="77777777" w:rsidTr="00F4554D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682F3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E845F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14:paraId="48236BE8" w14:textId="77777777" w:rsidTr="00F4554D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AF22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298B1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A4DB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46D8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BB8EA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5D04C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8DD55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3D116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0ED1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68EAAE7B" w14:textId="77777777" w:rsidTr="00F4554D">
        <w:trPr>
          <w:trHeight w:val="80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EF8F1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51C0E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61F2F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B315D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5AD69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E6485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71754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AD694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ABC67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14:paraId="1250850A" w14:textId="77777777" w:rsidTr="00F4554D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34954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4ED53F2B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C90D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DA1DC" w14:textId="45F024F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s01001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74445" w14:textId="3BB41AF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2F29F" w14:textId="4981AC7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27249" w14:textId="6DFD29C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74106" w14:textId="7B238DD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6493D" w14:textId="44D40E8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47CA2" w14:textId="3E165A6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E13A9" w14:textId="3192D9E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9CBC3F8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5295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0BF56" w14:textId="22C1167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904F5" w14:textId="598A5B1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0061E" w14:textId="460307D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781F1" w14:textId="6759A6A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0DA9C" w14:textId="0F01D36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F6744" w14:textId="2956984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97851" w14:textId="393F74E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98262" w14:textId="3CD04F3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8052143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9B6D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752D6" w14:textId="0466EA5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1863B" w14:textId="4256633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7388A" w14:textId="5B0F33E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0B4F6" w14:textId="1583852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B3ADD" w14:textId="112D772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E0B40" w14:textId="70EE24D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25D5A" w14:textId="710B04F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4545B" w14:textId="0EEE3BC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9D1103C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A115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8C06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9078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1B78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AA3D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B405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1663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BF10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A5C3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C466E86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68AE9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F3DDB" w14:textId="621F504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4FAB0" w14:textId="1578897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1FCCA" w14:textId="18CE2B7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BBCD5" w14:textId="2A18C2A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7FD24" w14:textId="7FF49D5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705AD" w14:textId="625739F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18F25" w14:textId="05145E0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1D5B5A" w14:textId="467146B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1490D79" w14:textId="77777777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AFAE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14:paraId="4EC32EAF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6975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91A9C" w14:textId="745F98C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E997A" w14:textId="59CC7C6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2D01D" w14:textId="5D5098E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6A681" w14:textId="35C8934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E5EA8" w14:textId="4E3683F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22AE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57C0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4A9CE" w14:textId="60FE92E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C159A43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2CA2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277E4" w14:textId="4950819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E1602" w14:textId="72BEA41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F1CB3" w14:textId="3D66B83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CCDED" w14:textId="5601C76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4E134" w14:textId="313A70D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0552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F2A5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17DA11" w14:textId="4CACEE5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72EDEA9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BDF4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044BD" w14:textId="589902F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9B9C3" w14:textId="1F54E53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84309" w14:textId="452B78C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077E7" w14:textId="2DD5D53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4A545" w14:textId="3049C04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5256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9ACE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9E4E4" w14:textId="77FA345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91B2A69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20DF7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90163" w14:textId="1896D10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71F2A" w14:textId="6FE7EA5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34CD3" w14:textId="3D97513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707D5" w14:textId="3E561C8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42D4E" w14:textId="0DE82CD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AC24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C1FC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EC8E47" w14:textId="77F2405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D142FB3" w14:textId="77777777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36D84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70C9AC5B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6D54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19469" w14:textId="1CCB204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744C7" w14:textId="68F86F4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66ED1" w14:textId="3177CD6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630AE" w14:textId="677F317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63449" w14:textId="020076B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0D3C0" w14:textId="2DAEDF6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830B7" w14:textId="4674B2E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1864A" w14:textId="7870206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C5846D5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6195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7093B" w14:textId="0EEA882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9E21D" w14:textId="536F2F4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46FE5" w14:textId="651DB14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5533F" w14:textId="386C451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7746C" w14:textId="69F2E3A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A3997" w14:textId="14ECAD4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00DFA" w14:textId="3F26010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50B89" w14:textId="3EE2C75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242AFE2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23ED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15FFA" w14:textId="13A9320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BB131" w14:textId="23EA221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9878E" w14:textId="0083E4B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23BDC" w14:textId="6DA43D3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F48B5" w14:textId="1FD59F5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4FCCD" w14:textId="75C7D42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33563" w14:textId="4CA3937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140CF9" w14:textId="28B665A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490135E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623BA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76B9C" w14:textId="5108C68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7EF66" w14:textId="6131BE9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810F1" w14:textId="61B8EBA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ED52D" w14:textId="4272C1E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50134" w14:textId="1F0CA39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C0A45" w14:textId="3A474F5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2E5DC" w14:textId="5C07F71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D91F3B" w14:textId="7271574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4986E33" w14:textId="77777777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3DD9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14:paraId="58E1D0D6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888E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8A863" w14:textId="3FCE52F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0A6B9" w14:textId="32697D3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8C8FF" w14:textId="2BF99CD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3A48C" w14:textId="415357C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C5465" w14:textId="6EC05F9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E6FC0" w14:textId="046FB80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1D00D" w14:textId="278341E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73825" w14:textId="425E250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845795D" w14:textId="77777777" w:rsidTr="00F4554D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15831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Stav na konci 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247DE" w14:textId="1F2E5DD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lastRenderedPageBreak/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BF2EE" w14:textId="77D7C3E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361C9" w14:textId="3770F4E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B473E" w14:textId="4248C2B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8EC96" w14:textId="4038A06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9393F" w14:textId="15EAF42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5D804" w14:textId="70BC328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ECD8C9" w14:textId="6404698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7C4DBAF3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</w:p>
    <w:p w14:paraId="4D09F822" w14:textId="614DFC85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p10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128113E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CE67AA8" w14:textId="77777777" w:rsidR="000669B7" w:rsidRPr="0073029B" w:rsidRDefault="00D71752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17"/>
        <w:gridCol w:w="2925"/>
      </w:tblGrid>
      <w:tr w:rsidR="000669B7" w:rsidRPr="0073029B" w14:paraId="7B17958A" w14:textId="77777777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FC8022" w14:textId="77777777" w:rsidR="000669B7" w:rsidRPr="0073029B" w:rsidRDefault="000669B7" w:rsidP="00F4554D">
            <w:pPr>
              <w:pStyle w:val="TopHeader"/>
            </w:pPr>
            <w:r w:rsidRPr="0073029B"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1CC70FD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46C4A9AB" w14:textId="77777777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D0C41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FFBB64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1ADE3C2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07074CC4" w14:textId="07DD67F1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p11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3E18B30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498EA60" w14:textId="77777777"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</w:t>
      </w:r>
      <w:r w:rsidR="000669B7" w:rsidRPr="0073029B">
        <w:rPr>
          <w:rFonts w:ascii="Arial Narrow" w:hAnsi="Arial Narrow"/>
          <w:sz w:val="22"/>
          <w:szCs w:val="22"/>
        </w:rPr>
        <w:t>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a) o dlhodobom hmotnom majetku</w:t>
      </w:r>
      <w:r w:rsidR="000669B7" w:rsidRPr="0073029B">
        <w:rPr>
          <w:rFonts w:ascii="Arial Narrow" w:hAnsi="Arial Narrow"/>
          <w:sz w:val="22"/>
          <w:szCs w:val="22"/>
        </w:rPr>
        <w:tab/>
      </w:r>
    </w:p>
    <w:p w14:paraId="0964437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0669B7" w:rsidRPr="0073029B" w14:paraId="6ABE29F2" w14:textId="77777777" w:rsidTr="00F4554D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7BDC0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8B3F4A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669B7" w:rsidRPr="0073029B" w14:paraId="0AD5DCAC" w14:textId="77777777" w:rsidTr="00F4554D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5C235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C4DF8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021D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F599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7C2AC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1EDF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3A04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8CBC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ED1D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5B7B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58F62DE9" w14:textId="77777777" w:rsidTr="00F4554D">
        <w:trPr>
          <w:trHeight w:val="155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7F694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5DA5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C66C3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2325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C18AC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581B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7DC3F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D2971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B437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572A1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14:paraId="404196A1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4C2C0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43C6CDC2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3C7E0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B765C" w14:textId="0AE9D5E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87A85" w14:textId="303AC06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104A7" w14:textId="72C250E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a01058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56645.45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C4753" w14:textId="05BEE8E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8E7AA" w14:textId="17BEE73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C142F" w14:textId="12B0837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F4E74" w14:textId="60E7641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189E3" w14:textId="7E2C07D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3A9D2" w14:textId="748517B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56645.45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7AC1BF0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0579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D9DC4" w14:textId="14BD94B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A347B" w14:textId="2493B25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C2913" w14:textId="21FCA3A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20881.00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0A84D" w14:textId="2DF969F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5691D" w14:textId="6945D68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E60E4" w14:textId="08F73B3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7DF20" w14:textId="636BDCE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20881.00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78F5E" w14:textId="3097632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23BA3A" w14:textId="12115A4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41762.00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8735AE6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88A0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2E43D" w14:textId="3D3B54F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AC184" w14:textId="7C10AEC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EB81F" w14:textId="3472C50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22237.79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A6EEE" w14:textId="2306FA5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E68FE" w14:textId="16C93A0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EAB85" w14:textId="45C6959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6DF97" w14:textId="2F2F502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20881.00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C6844" w14:textId="79677CF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8CC53" w14:textId="6083880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43118.79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95949C3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3261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8EFA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E0B5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6F61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C454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B463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131A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B8C3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E258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314F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6E714AC3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6F907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6CC4C" w14:textId="33A6549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864FC" w14:textId="0412955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70E89" w14:textId="7FD7388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55288.66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56255" w14:textId="5F65EEE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A1212" w14:textId="770CEF5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4296A" w14:textId="4847F77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57811" w14:textId="2817661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BCC42" w14:textId="3682459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806FF" w14:textId="6C48BD4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55288.66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C0082E2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4E0AC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14:paraId="23736BB9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9E4F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2329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BE104" w14:textId="4A6D1DD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40A3B" w14:textId="62812B0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23500.45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9409D" w14:textId="79D1D5C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0B64F" w14:textId="5B4B638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E9E10" w14:textId="122FA33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2897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1079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D8991" w14:textId="117A637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23500.45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7040BBC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86F3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ECCF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93C73" w14:textId="32D604A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0EE22" w14:textId="46BC1DF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C4678" w14:textId="41C3395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86BAB" w14:textId="314C070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7658D" w14:textId="2458FCB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F915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681A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8D5F0" w14:textId="55142C3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6A744D3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32A4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AA15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B7611" w14:textId="2D19ABA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D5B9F" w14:textId="39D3484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22237.79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09689" w14:textId="00C71E8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BF351" w14:textId="21BC684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23354" w14:textId="1F3981C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8139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4DEF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AE31B" w14:textId="4CFC56C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22237.79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B9BDC73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8071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54FF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A1A70" w14:textId="4B6F27A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514C0" w14:textId="4E9B660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1262.66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9F054" w14:textId="735BE25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5938A" w14:textId="4D573D8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A0AD8" w14:textId="71D7AF2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EE81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AC29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763C8" w14:textId="324062A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1262.66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3402AEE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51E1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647EBD14" w14:textId="77777777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BA66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AC0BC" w14:textId="555B675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0E2E8" w14:textId="40C222C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DCCCD" w14:textId="3085B0D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6AB3E" w14:textId="73B8B24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42A09" w14:textId="1AB7E32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D842B" w14:textId="3E567BD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44ADA" w14:textId="3BC03E0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84FF5" w14:textId="17B1E4C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03DC6" w14:textId="61B42EE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E1FD06C" w14:textId="77777777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8948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737AB" w14:textId="238819C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F642E" w14:textId="27248AC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2F002" w14:textId="3F48E5B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E5884" w14:textId="3421D07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686FD" w14:textId="2CB7084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552E2" w14:textId="2D19688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959B4" w14:textId="6B9A35F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331AC" w14:textId="436C683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560D0" w14:textId="6F18141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BAA2E6E" w14:textId="77777777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B964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1E45C" w14:textId="53248DF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275D7" w14:textId="1A4BE85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F7979" w14:textId="7461F24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3CB90" w14:textId="25AD0B8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4F40E" w14:textId="7146EE2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3A563" w14:textId="1F1753B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CA647" w14:textId="718A2C9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3A711" w14:textId="74D4309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D16A3" w14:textId="0F1AEE4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E5FFB69" w14:textId="77777777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3E2D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12FE2" w14:textId="2BAF2A7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6E7A4" w14:textId="056DFC9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13FD7" w14:textId="0B61BBC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AFCF7" w14:textId="4757331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74BBF" w14:textId="2304A9F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1CB2E" w14:textId="46CE6BD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C9A07" w14:textId="5C141B0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DAAC0" w14:textId="5833AA1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C680A" w14:textId="09AD4B8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A92096C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3CB25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Zostatková hodnota </w:t>
            </w:r>
          </w:p>
        </w:tc>
      </w:tr>
      <w:tr w:rsidR="000669B7" w:rsidRPr="0073029B" w14:paraId="769369CC" w14:textId="77777777" w:rsidTr="00F4554D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043F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BF209" w14:textId="468FCF6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1098D" w14:textId="0A3627E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84E99" w14:textId="30922DF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33145.00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C1E66" w14:textId="4B9822A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6E83A" w14:textId="1D0FD8B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7C33F" w14:textId="0D362F8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A4159" w14:textId="4680E35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9B7AB" w14:textId="5C120D7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7E7C7" w14:textId="418D894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33145.00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B7470CB" w14:textId="77777777" w:rsidTr="00F4554D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4EB34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010CB" w14:textId="6397F75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11476" w14:textId="286C7F1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ACF1B" w14:textId="3B14500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54026.00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80949" w14:textId="4CA06BA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9247C" w14:textId="2C987C9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9A9A1" w14:textId="3DB23C0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D2D47" w14:textId="7CD6617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EC194" w14:textId="6A99FD1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51ADE" w14:textId="09D4B6E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54026.00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2D17F3CA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</w:p>
    <w:p w14:paraId="0AF05045" w14:textId="16BA5F63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p12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4044304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2FCB2A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3"/>
        <w:gridCol w:w="821"/>
        <w:gridCol w:w="14"/>
        <w:gridCol w:w="28"/>
        <w:gridCol w:w="697"/>
        <w:gridCol w:w="14"/>
        <w:gridCol w:w="14"/>
        <w:gridCol w:w="1045"/>
        <w:gridCol w:w="14"/>
        <w:gridCol w:w="9"/>
        <w:gridCol w:w="33"/>
        <w:gridCol w:w="836"/>
        <w:gridCol w:w="14"/>
        <w:gridCol w:w="14"/>
        <w:gridCol w:w="849"/>
        <w:gridCol w:w="14"/>
        <w:gridCol w:w="14"/>
        <w:gridCol w:w="28"/>
        <w:gridCol w:w="738"/>
        <w:gridCol w:w="28"/>
        <w:gridCol w:w="627"/>
        <w:gridCol w:w="28"/>
        <w:gridCol w:w="1031"/>
        <w:gridCol w:w="669"/>
      </w:tblGrid>
      <w:tr w:rsidR="000669B7" w:rsidRPr="0073029B" w14:paraId="1FAFE030" w14:textId="77777777" w:rsidTr="00F4554D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5EF74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D42331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669B7" w:rsidRPr="0073029B" w14:paraId="1FBA647C" w14:textId="77777777" w:rsidTr="00F4554D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3866A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C61C7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F8D6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05F6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F94BC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D359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5E887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66BE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85CCD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F303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7DD2BC54" w14:textId="77777777" w:rsidTr="00F4554D">
        <w:trPr>
          <w:trHeight w:val="155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DB81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C62C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E597D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F44D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099E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1C72B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94A1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D3BD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E546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F868A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14:paraId="64720DB9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8FEC8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3CF056BB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556C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E478A" w14:textId="078E47D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B44A8" w14:textId="6948A04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5E4D5" w14:textId="00B87B0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88655" w14:textId="77F4F4A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66B9A" w14:textId="4BB3EAA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AF58B" w14:textId="3444F54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AC669" w14:textId="5884B0B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AA014" w14:textId="21CDCA5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C1BB9" w14:textId="7F42CEC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8CFE4B2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C2B8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FEECD" w14:textId="0D48189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9375E" w14:textId="6B895FD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DE598" w14:textId="54C8C8F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DC6E5" w14:textId="7B55F10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40E64" w14:textId="056D9D6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8EBF1" w14:textId="452C5BA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05FAE" w14:textId="311ABC9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37BF7" w14:textId="6531BE0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77FD5" w14:textId="7E1B54E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F825D89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5641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DC7FC" w14:textId="41FEB15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DCB2B" w14:textId="3A8B02C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7E212" w14:textId="3F4DD6B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8C83F" w14:textId="3EC4ED7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6EE74" w14:textId="18512E2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6C29D" w14:textId="22BB906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4DF25" w14:textId="7FED699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16DAD" w14:textId="731A9A3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95A84" w14:textId="3F32CAD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69838FC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B139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BFC0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130E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EC26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495C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2BB2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2820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470C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8A83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A18D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6258F0E3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CF1AE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8C7D8" w14:textId="78110AF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789D4" w14:textId="17513DB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F541F" w14:textId="0EF3E85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AF563" w14:textId="58EA33D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4C5C8" w14:textId="4076A2A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47C5F" w14:textId="5ACC8A5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425E0" w14:textId="6FC2612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DC24A" w14:textId="1C862C4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D36866" w14:textId="401E89C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2EF02CC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1E1A9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14:paraId="1BDF93AD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B343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DD46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956E5" w14:textId="46F9E64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757DF" w14:textId="41CDF94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2E731" w14:textId="5AA2AA6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C3332" w14:textId="03BA31D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4CA54" w14:textId="1BC3F08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s01071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29EB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037D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AE6A8" w14:textId="2D0D02C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8D26279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102C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374B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158CA" w14:textId="0A2E858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7FBB9" w14:textId="040E786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0C6D8" w14:textId="1B863F9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91B37" w14:textId="48A0C5E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60983" w14:textId="64023EC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7BC3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D14D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6AF5C" w14:textId="33AB884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C193D95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86DC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889D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CE46E" w14:textId="715C298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43C61" w14:textId="7C60299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D4F25" w14:textId="7A0408F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22CA9" w14:textId="522E23F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830BB" w14:textId="426C2E9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2278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3960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03E0C" w14:textId="59EFE71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B642A9C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5C544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9BE6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B0987" w14:textId="5B6B411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96725" w14:textId="40E9B2B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6CDE3" w14:textId="651E7B6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52FF7" w14:textId="712CF05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E00E7" w14:textId="2CFB60E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5869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9458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DDB48C" w14:textId="51684D7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63874F8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3950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525C7D0D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C48F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87476" w14:textId="172F421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8C44F" w14:textId="592D3F3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FE4B0" w14:textId="2D77E74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5138C" w14:textId="592B15C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BB301" w14:textId="38734B8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F22B3" w14:textId="29DB6A4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31840" w14:textId="3870C45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62650" w14:textId="737909C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8CDD1" w14:textId="7C30241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035FA37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36496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B7BB7" w14:textId="356BCAD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60041" w14:textId="2DDF652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4C995" w14:textId="3CA14A4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6184A" w14:textId="327DB12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ED3CE" w14:textId="20F0715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068AA" w14:textId="638ABE8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C3201" w14:textId="4144B2C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70796" w14:textId="2CAB696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ADA50" w14:textId="2CC6E4E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2172881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CF0F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402D4" w14:textId="2C524BD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D381C" w14:textId="5BD65C3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E73BE" w14:textId="64B5FDE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B3D9B" w14:textId="652F744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72746" w14:textId="6874305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A523D" w14:textId="479942B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1D5A2" w14:textId="525B0E0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DA223" w14:textId="3DA930C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1DCF9" w14:textId="47017CE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DC9B437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79B3D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5ADFB" w14:textId="14C7BCD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02C5B" w14:textId="66153D0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28569" w14:textId="07C39B5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4EBA1" w14:textId="2B8E80D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05B33" w14:textId="326EE46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799F4" w14:textId="6341E52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A0B19" w14:textId="4C1BCE3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86F76" w14:textId="7490112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28D03E" w14:textId="6963FB3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931FF1D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365B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14:paraId="2D3ACF12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4C90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04AE2" w14:textId="7A508BE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5B55E" w14:textId="49F47BD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B94F7" w14:textId="7E0E420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E9BF2" w14:textId="040CBA5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1996A" w14:textId="41B9A11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72CC7" w14:textId="5E9D33A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DD41E" w14:textId="7C361C9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F4643" w14:textId="3BDFBF8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73721" w14:textId="3EF3C59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1D7A476" w14:textId="77777777" w:rsidTr="00F4554D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26B67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2AD4D" w14:textId="3EF07DD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F340B" w14:textId="4986C69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C785E" w14:textId="27D8DA7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276FA" w14:textId="5AA60A1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B43F0" w14:textId="51D3964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A3669" w14:textId="12DCA9E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64D76" w14:textId="67D3740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6703F" w14:textId="70BD61D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FD0C90" w14:textId="07C14C5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28CD2CE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240017D" w14:textId="4383C162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p13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4C86105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E2EDEEF" w14:textId="77777777" w:rsidR="000669B7" w:rsidRPr="0073029B" w:rsidRDefault="00751F5F" w:rsidP="000669B7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5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>. Informácie k </w:t>
      </w:r>
      <w:r w:rsidRPr="0073029B">
        <w:rPr>
          <w:rFonts w:ascii="Arial Narrow" w:hAnsi="Arial Narrow"/>
          <w:b/>
          <w:bCs/>
          <w:sz w:val="22"/>
          <w:szCs w:val="22"/>
        </w:rPr>
        <w:t>príloh</w:t>
      </w:r>
      <w:r>
        <w:rPr>
          <w:rFonts w:ascii="Arial Narrow" w:hAnsi="Arial Narrow"/>
          <w:b/>
          <w:bCs/>
          <w:sz w:val="22"/>
          <w:szCs w:val="22"/>
        </w:rPr>
        <w:t>e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č. 3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 xml:space="preserve">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1"/>
        <w:gridCol w:w="3241"/>
      </w:tblGrid>
      <w:tr w:rsidR="000669B7" w:rsidRPr="0073029B" w14:paraId="4EB9076F" w14:textId="77777777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2B492B" w14:textId="77777777" w:rsidR="000669B7" w:rsidRPr="0073029B" w:rsidRDefault="000669B7" w:rsidP="00F4554D">
            <w:pPr>
              <w:pStyle w:val="TopHeader"/>
            </w:pPr>
            <w:r w:rsidRPr="0073029B"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2A2E85D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3BE4F826" w14:textId="77777777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5F0A6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1E425E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A10A823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4C0F3ADA" w14:textId="309E932F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p14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7F51ABD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B3B21FC" w14:textId="77777777" w:rsidR="000669B7" w:rsidRPr="0073029B" w:rsidRDefault="00751F5F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Pr="0073029B">
        <w:rPr>
          <w:rFonts w:ascii="Arial Narrow" w:hAnsi="Arial Narrow"/>
          <w:sz w:val="22"/>
          <w:szCs w:val="22"/>
        </w:rPr>
        <w:t>príloh</w:t>
      </w:r>
      <w:r>
        <w:rPr>
          <w:rFonts w:ascii="Arial Narrow" w:hAnsi="Arial Narrow"/>
          <w:sz w:val="22"/>
          <w:szCs w:val="22"/>
        </w:rPr>
        <w:t>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j) o  dlhodobom finančnom majetku</w:t>
      </w:r>
    </w:p>
    <w:p w14:paraId="2693C58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0669B7" w:rsidRPr="0073029B" w14:paraId="25407638" w14:textId="77777777" w:rsidTr="00F4554D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0E4F39" w14:textId="77777777"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1FC7F" w14:textId="77777777" w:rsidR="000669B7" w:rsidRPr="0073029B" w:rsidRDefault="000669B7" w:rsidP="00F4554D">
            <w:pPr>
              <w:pStyle w:val="TopHeader"/>
            </w:pPr>
            <w:r w:rsidRPr="0073029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14:paraId="3DA4E611" w14:textId="77777777" w:rsidTr="00F4554D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41344" w14:textId="77777777"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63F822" w14:textId="77777777"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3327CA" w14:textId="77777777"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8A3889" w14:textId="77777777" w:rsidR="000669B7" w:rsidRPr="0073029B" w:rsidRDefault="000669B7" w:rsidP="00F4554D">
            <w:pPr>
              <w:pStyle w:val="TopHeader"/>
            </w:pPr>
            <w:r w:rsidRPr="0073029B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7DCE7" w14:textId="77777777"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kons.</w:t>
            </w:r>
            <w:r w:rsidRPr="0073029B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24A95" w14:textId="77777777"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84069B" w14:textId="77777777"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FE2A66" w14:textId="77777777" w:rsidR="000669B7" w:rsidRPr="0073029B" w:rsidRDefault="000669B7" w:rsidP="00F4554D">
            <w:pPr>
              <w:pStyle w:val="TopHeader"/>
            </w:pPr>
            <w:r w:rsidRPr="0073029B">
              <w:t xml:space="preserve">Obsta-rávaný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D467A" w14:textId="77777777" w:rsidR="000669B7" w:rsidRPr="0073029B" w:rsidRDefault="000669B7" w:rsidP="00F4554D">
            <w:pPr>
              <w:pStyle w:val="TopHeader"/>
            </w:pPr>
            <w:r w:rsidRPr="0073029B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56B5F" w14:textId="77777777"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14:paraId="45A22FC4" w14:textId="77777777" w:rsidTr="00F4554D">
        <w:trPr>
          <w:trHeight w:val="195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AF53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3F7CF3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A97B46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EB162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DBB5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81AD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BADE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C8A4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20D70D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E6D5B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14:paraId="3555B128" w14:textId="77777777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F3AF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1C3F6BB2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A119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1A153" w14:textId="66D53FB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a01100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6D453" w14:textId="43141A7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C7901" w14:textId="6882320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AD0CA" w14:textId="0264206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89C6B" w14:textId="24EBC80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56FD8" w14:textId="706EC79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06313" w14:textId="505ED8D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5A3D3" w14:textId="210E1A1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A99E9" w14:textId="098DA33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7A1B840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33C7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29E68" w14:textId="61DC19E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3D013" w14:textId="7A8CDC7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25002" w14:textId="5612327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40DCF" w14:textId="712F90A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270B4" w14:textId="6B029CB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A6D34" w14:textId="6EBDA66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C2620" w14:textId="5524AE0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F8957" w14:textId="5CFBCC8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4C837" w14:textId="2475CA8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7B4ADA8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65A0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86BCC" w14:textId="3415AF7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C6639" w14:textId="7F40DAA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A6EE0" w14:textId="086E046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C5CDE" w14:textId="5AAEB5D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39428" w14:textId="792D618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77E66" w14:textId="13C5C31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8EDEB" w14:textId="745C1F5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C0234" w14:textId="0F9BC05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7D3059" w14:textId="618942A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4C8AF4B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6F27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01F9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98B0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644F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440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C6BA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AEA1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2667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0D5D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87C6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1141A6E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F9951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A03DF" w14:textId="23EF446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384C4" w14:textId="6D4BCF0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90555" w14:textId="5B1531F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E5535" w14:textId="5B40E08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7CF76" w14:textId="56E2A06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EA96D" w14:textId="28F93CF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67FFC" w14:textId="6811C5C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8A1AA" w14:textId="143F2B8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EDCAA" w14:textId="0F82F6A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0875CC3" w14:textId="77777777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46E267" w14:textId="77777777" w:rsidR="000669B7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  <w:p w14:paraId="5968476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E17C7D0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E565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3F44307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3F051" w14:textId="33285929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717E9" w14:textId="79DE7D62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D203D" w14:textId="2C415254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A686E" w14:textId="7E2E3C26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4F424" w14:textId="59BF7166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6DB0D" w14:textId="455EBACC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E509F" w14:textId="716BCE31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7C7DF" w14:textId="680792A9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B5CE5" w14:textId="67099519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0FD32B9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9427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7A925" w14:textId="4517BFF9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0C914" w14:textId="04011060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EFFE6" w14:textId="7D61BD91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BE927" w14:textId="7E5653E8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C6BC3" w14:textId="030E52F1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EF592" w14:textId="292262DF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FEB29" w14:textId="26635730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D46F5" w14:textId="6288A51F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7EE48" w14:textId="61EE57C2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57C3DE9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FB2B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798E1" w14:textId="576DB6DB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0C262" w14:textId="3823BFE2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E10DB" w14:textId="55DD69E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96094" w14:textId="598C6854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AB807" w14:textId="6FDF688C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2A91A" w14:textId="56BACF75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E2C00" w14:textId="62E42A73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AE8DF" w14:textId="3CC5EF75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489EF" w14:textId="0E55B13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2159012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FF44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C13F3" w14:textId="60B618B2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63348" w14:textId="276FB003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A4179" w14:textId="64CBC361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EA382" w14:textId="1220DE2E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3A970" w14:textId="61A15709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80727" w14:textId="6017615F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7385D" w14:textId="6C2DBFDC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A0F6A" w14:textId="4F6EC626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E4839" w14:textId="5176CB1F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8E4B3A8" w14:textId="77777777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4C27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14:paraId="7FD05D35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D13D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14:paraId="3E7FEB5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42B37" w14:textId="5AFC642C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AC92E" w14:textId="7BDFC69E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4A846" w14:textId="5126E24D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878F8" w14:textId="2B93F245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59F89" w14:textId="6A88B9ED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5EB49" w14:textId="298724E4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04948" w14:textId="53AB81DF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82002" w14:textId="6301CC99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09FD5" w14:textId="43CC1B59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D451110" w14:textId="77777777" w:rsidTr="00F4554D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4A83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76B9B" w14:textId="03318204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7D062" w14:textId="035D6CBA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2067B" w14:textId="0A876533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F9671" w14:textId="06321916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B4D43" w14:textId="4FB1817B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FBF81" w14:textId="3E0D72C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2B299" w14:textId="268F349B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A5F6F" w14:textId="3752EF46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C2CF3" w14:textId="32855F72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4DAC61C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9304717" w14:textId="69761758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p15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7C242CD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2D9657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0669B7" w:rsidRPr="0073029B" w14:paraId="1839E80D" w14:textId="77777777" w:rsidTr="00F4554D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16379C" w14:textId="77777777"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02A0D" w14:textId="77777777" w:rsidR="000669B7" w:rsidRPr="0073029B" w:rsidRDefault="000669B7" w:rsidP="00F4554D">
            <w:pPr>
              <w:pStyle w:val="TopHeader"/>
            </w:pPr>
            <w:r w:rsidRPr="0073029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14:paraId="60BADF3E" w14:textId="77777777" w:rsidTr="00F4554D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87FE76" w14:textId="77777777"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9B022" w14:textId="77777777"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6FC31" w14:textId="77777777"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A5C224" w14:textId="77777777" w:rsidR="000669B7" w:rsidRPr="0073029B" w:rsidRDefault="000669B7" w:rsidP="00F4554D">
            <w:pPr>
              <w:pStyle w:val="TopHeader"/>
            </w:pPr>
            <w:r w:rsidRPr="0073029B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5867F" w14:textId="77777777"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kons.</w:t>
            </w:r>
            <w:r w:rsidRPr="0073029B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55814" w14:textId="77777777"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0DBF8" w14:textId="77777777"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2397BB" w14:textId="77777777" w:rsidR="000669B7" w:rsidRPr="0073029B" w:rsidRDefault="000669B7" w:rsidP="00F4554D">
            <w:pPr>
              <w:pStyle w:val="TopHeader"/>
            </w:pPr>
            <w:r w:rsidRPr="0073029B">
              <w:t xml:space="preserve">Obsta-rávaný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0A439" w14:textId="77777777" w:rsidR="000669B7" w:rsidRPr="0073029B" w:rsidRDefault="000669B7" w:rsidP="00F4554D">
            <w:pPr>
              <w:pStyle w:val="TopHeader"/>
            </w:pPr>
            <w:r w:rsidRPr="0073029B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8D687" w14:textId="77777777"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14:paraId="6A5F3175" w14:textId="77777777" w:rsidTr="00F4554D">
        <w:trPr>
          <w:trHeight w:val="83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3446E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53A48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099B9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3F6D6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411B93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BBA3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35B00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B6B716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AA7A6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1E8848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14:paraId="561AEC4A" w14:textId="77777777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F946B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4274B1B7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7BED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1A796" w14:textId="1C515B60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6D8AA" w14:textId="7241D595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2F448" w14:textId="0C14BD5A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2582E" w14:textId="29CE24D6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DB75F" w14:textId="2CBAC2A3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0AF79" w14:textId="438DD3AD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88774" w14:textId="483F10A1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14676" w14:textId="4C0126B0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58BDC3" w14:textId="2C2299AD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F003B31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29C1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AD354" w14:textId="4006860A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A2777" w14:textId="374902D8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8D3EC" w14:textId="58E123DD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700D1" w14:textId="03537291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723FA" w14:textId="42BCAA4D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BDD54" w14:textId="5C985DE1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69922" w14:textId="35E8F0D8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DA158" w14:textId="6C96F368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36756" w14:textId="14DDFA5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B92ED7D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B7E5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A007B" w14:textId="1C7B201B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14FB8" w14:textId="3B40B5F2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C01F1" w14:textId="53B9D603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32197" w14:textId="44589A3B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C69AE" w14:textId="32F150A2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F3185" w14:textId="23809541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B9827" w14:textId="223B8FAC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8EC08" w14:textId="3140A9AE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3BCE7" w14:textId="3402C03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23DF14E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DD31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8DF5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DFF4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7107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ED47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96DA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1C2F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1694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FAF3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0B6B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2E8C361A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F15F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AED17" w14:textId="596D92D9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659F5" w14:textId="354C45C8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5D43B" w14:textId="7B4783E6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BDF88" w14:textId="2EAE2345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B473D" w14:textId="6851B6ED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8B90A" w14:textId="5FA18A33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F9237" w14:textId="7F0D50B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94329" w14:textId="009349A2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E26D69" w14:textId="5750DC71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6BAC859" w14:textId="77777777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045EE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7F467A9C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4C9C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7ADDFA7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F586A" w14:textId="0658BFB0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FAD9B" w14:textId="37B1546D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3D7A5" w14:textId="07695FA6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4A198" w14:textId="5B132750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82E17" w14:textId="5E0BC05B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D1B73" w14:textId="5FB96D20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2BE40" w14:textId="792FE3E3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9954A" w14:textId="27B5D89D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0EB0F" w14:textId="3C4770CF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A37795B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A9C8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473A9" w14:textId="75F16890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5FB33" w14:textId="711B66A6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2C771" w14:textId="5A5589C0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A13D1" w14:textId="36941011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703A1" w14:textId="01861629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314FF" w14:textId="27A22474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96EDA" w14:textId="20F459BC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E7079" w14:textId="77C1AC3D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D8C2E" w14:textId="27882802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1AD24C7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77E2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0C104" w14:textId="6E4776F4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99EAE" w14:textId="5E250160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94616" w14:textId="47B26DE4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A1C6" w14:textId="18A1BA99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4CBFF" w14:textId="518D065C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2CFC6" w14:textId="4396D741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9CC7A" w14:textId="0B1FDFFB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62D39" w14:textId="1A3FA1D9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1D9CB" w14:textId="0E6EAECF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AD0A02E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68AC9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16BC6" w14:textId="61148B6E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08C1B" w14:textId="6150F0A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BC759" w14:textId="1696B4E4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B4527" w14:textId="7043074E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895E6" w14:textId="308969B2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B8342" w14:textId="0E17CC09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72145" w14:textId="098B39AD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40093" w14:textId="2FBCE928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36DD32" w14:textId="5DB81562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23926DE" w14:textId="77777777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9DD67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14:paraId="4162D773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4B66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14:paraId="1525E67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6F5F6" w14:textId="40564FCF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6C7F1" w14:textId="342CB04E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13FC5" w14:textId="68CFA460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82C88" w14:textId="0FBBECC8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10737" w14:textId="25445BC5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EB076" w14:textId="5F239D24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44C6D" w14:textId="201E92B4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4B5DB" w14:textId="4361888E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17E9B" w14:textId="767C4351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9ADFD72" w14:textId="77777777" w:rsidTr="00F4554D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03A2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2FEA6" w14:textId="60432A3B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FE70A" w14:textId="7A4441E2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F6870" w14:textId="1E19E08D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669A1" w14:textId="2F99751B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F1045" w14:textId="34C59A3A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FE52F" w14:textId="237667F3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805CD" w14:textId="06EF1249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37F7C" w14:textId="4C39DCDD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FE952E" w14:textId="0F2E2CF3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02E0E273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</w:p>
    <w:p w14:paraId="085BF5B3" w14:textId="1B81D8FF"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p16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4AED960B" w14:textId="77777777" w:rsidR="00387060" w:rsidRPr="0073029B" w:rsidRDefault="00387060" w:rsidP="000669B7">
      <w:pPr>
        <w:rPr>
          <w:rFonts w:ascii="Arial Narrow" w:hAnsi="Arial Narrow"/>
          <w:sz w:val="22"/>
          <w:szCs w:val="22"/>
        </w:rPr>
      </w:pPr>
    </w:p>
    <w:p w14:paraId="17A1EF71" w14:textId="77777777" w:rsidR="000669B7" w:rsidRPr="0073029B" w:rsidRDefault="005572BC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7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m) o dlhodobom finančnom majetku </w:t>
      </w:r>
    </w:p>
    <w:tbl>
      <w:tblPr>
        <w:tblW w:w="498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49"/>
        <w:gridCol w:w="3164"/>
      </w:tblGrid>
      <w:tr w:rsidR="000669B7" w:rsidRPr="0073029B" w14:paraId="2708481E" w14:textId="77777777" w:rsidTr="00387060">
        <w:trPr>
          <w:trHeight w:val="149"/>
          <w:jc w:val="center"/>
        </w:trPr>
        <w:tc>
          <w:tcPr>
            <w:tcW w:w="59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6B893C" w14:textId="77777777"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7C8BB4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66F7A361" w14:textId="77777777" w:rsidTr="00387060">
        <w:trPr>
          <w:trHeight w:val="219"/>
          <w:jc w:val="center"/>
        </w:trPr>
        <w:tc>
          <w:tcPr>
            <w:tcW w:w="5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3649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5D4F5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5439B20" w14:textId="5F6E67CE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p17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4DA3012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16F150D" w14:textId="77777777"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8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5"/>
        <w:gridCol w:w="1241"/>
        <w:gridCol w:w="1479"/>
        <w:gridCol w:w="1479"/>
        <w:gridCol w:w="1479"/>
        <w:gridCol w:w="1479"/>
      </w:tblGrid>
      <w:tr w:rsidR="000669B7" w:rsidRPr="0073029B" w14:paraId="6547FDB6" w14:textId="77777777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8740D5" w14:textId="77777777" w:rsidR="000669B7" w:rsidRPr="0073029B" w:rsidRDefault="000669B7" w:rsidP="00F4554D">
            <w:pPr>
              <w:pStyle w:val="TopHeader"/>
            </w:pPr>
            <w:r w:rsidRPr="0073029B">
              <w:t xml:space="preserve">Obchodné meno </w:t>
            </w:r>
            <w:r w:rsidRPr="0073029B">
              <w:lastRenderedPageBreak/>
              <w:t>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CEEC31" w14:textId="77777777" w:rsidR="000669B7" w:rsidRPr="0073029B" w:rsidRDefault="000669B7" w:rsidP="00F4554D">
            <w:pPr>
              <w:pStyle w:val="TopHeader"/>
            </w:pPr>
            <w:r w:rsidRPr="0073029B">
              <w:lastRenderedPageBreak/>
              <w:t xml:space="preserve">Bežné účtovné obdobie </w:t>
            </w:r>
          </w:p>
        </w:tc>
      </w:tr>
      <w:tr w:rsidR="000669B7" w:rsidRPr="0073029B" w14:paraId="584A0B87" w14:textId="77777777" w:rsidTr="00F4554D">
        <w:trPr>
          <w:trHeight w:val="1394"/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DD127A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1A8040" w14:textId="77777777" w:rsidR="000669B7" w:rsidRPr="0073029B" w:rsidRDefault="000669B7" w:rsidP="00F4554D">
            <w:pPr>
              <w:pStyle w:val="TopHeader"/>
            </w:pPr>
            <w:r w:rsidRPr="0073029B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B6FE5A" w14:textId="77777777" w:rsidR="000669B7" w:rsidRPr="0073029B" w:rsidRDefault="000669B7" w:rsidP="00F4554D">
            <w:pPr>
              <w:pStyle w:val="TopHeader"/>
            </w:pPr>
            <w:r w:rsidRPr="0073029B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489A22" w14:textId="77777777" w:rsidR="000669B7" w:rsidRPr="0073029B" w:rsidRDefault="000669B7" w:rsidP="00F4554D">
            <w:pPr>
              <w:pStyle w:val="TopHeader"/>
            </w:pPr>
            <w:r w:rsidRPr="0073029B">
              <w:t>Hodnota</w:t>
            </w:r>
            <w:r w:rsidRPr="0073029B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E0994" w14:textId="77777777" w:rsidR="000669B7" w:rsidRPr="0073029B" w:rsidRDefault="000669B7" w:rsidP="00F4554D">
            <w:pPr>
              <w:pStyle w:val="TopHeader"/>
            </w:pPr>
            <w:r w:rsidRPr="0073029B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D25D17" w14:textId="77777777" w:rsidR="000669B7" w:rsidRPr="0073029B" w:rsidRDefault="000669B7" w:rsidP="00F4554D">
            <w:pPr>
              <w:pStyle w:val="TopHeader"/>
            </w:pPr>
            <w:r w:rsidRPr="0073029B">
              <w:t>Účtovná hodnota DFM</w:t>
            </w:r>
          </w:p>
        </w:tc>
      </w:tr>
      <w:tr w:rsidR="000669B7" w:rsidRPr="0073029B" w14:paraId="3CA8356D" w14:textId="77777777" w:rsidTr="00F4554D">
        <w:trPr>
          <w:trHeight w:hRule="exact" w:val="227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9218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7BF3D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04B6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8A33E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6955D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CCE63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25C454C4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167CF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Dcérske účtovné jednotky</w:t>
            </w:r>
          </w:p>
        </w:tc>
      </w:tr>
      <w:tr w:rsidR="000669B7" w:rsidRPr="0073029B" w14:paraId="1C82CA6A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F4988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8D3FA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ECFA8D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F8CD20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861A6B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5467EF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2FFAACC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609C0CD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5DA46C4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7DA4B5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C890BE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09A080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032414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39728DC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454811B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78DBF41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92FFE0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13247E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0FD93E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B1FF21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FCE8882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790744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26E9639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29E968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902CBB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B4DBDD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078A7E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F61AD24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57CE9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9DA89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B5956A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D5D847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7AF3CD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8BEEB9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B992B15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3C266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Účtovné jednotky s podstatným vplyvom</w:t>
            </w:r>
          </w:p>
        </w:tc>
      </w:tr>
      <w:tr w:rsidR="000669B7" w:rsidRPr="0073029B" w14:paraId="53612D91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16A84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42C25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A25C0D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563FE6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82295E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1DD570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19309E5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521DF52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6252E56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138AE5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685F3D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BE9231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9F470A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7C62D50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20EF4B6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172C13D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10126A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433789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5A699C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366BF5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880397E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38C53A5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015B109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D99330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9482F4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14B571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258820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0474C9C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2A6B4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62F1E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6E682E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438D84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3CDAEA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4B2F40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9915384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52E7BF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Ostatné realizovateľné CP a podiely  </w:t>
            </w:r>
          </w:p>
        </w:tc>
      </w:tr>
      <w:tr w:rsidR="000669B7" w:rsidRPr="0073029B" w14:paraId="45268A2F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3DD39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EAD2C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0A5A38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D7EDCC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6E80E9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F838F8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8F93A39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728FF9D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1871E72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4BEC3A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563AAE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B9FB78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950B9E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A418624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1C3B6BF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2EAA5CC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8B5AA3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C4FBFB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A7BCBF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A4CAAC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E08F9D6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5EC3DCB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1AF7E0F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27EB80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265C86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5C58FD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72C6AC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02FF7E0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653A4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7A27E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85904B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A176EE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00635C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94A3DC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FB467E0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44F694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Obstarávaný DFM na účely vykonania vplyvu v inej ÚJ</w:t>
            </w:r>
          </w:p>
        </w:tc>
      </w:tr>
      <w:tr w:rsidR="000669B7" w:rsidRPr="0073029B" w14:paraId="7EFC74CF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01BF7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19F4F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3D79A4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147250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164926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A52365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43275CF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361A200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234BD66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2F6D252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09372D0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24C8041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2850F0C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68C237B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DE6CC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FFDB5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138DA82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3C782E4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6993C19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6476A45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2E3574D" w14:textId="77777777" w:rsidTr="00F4554D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39F928" w14:textId="77777777" w:rsidR="000669B7" w:rsidRPr="0073029B" w:rsidRDefault="00A00889" w:rsidP="00A0088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DFM </w:t>
            </w:r>
            <w:r w:rsidR="000669B7"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18345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9CF26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B47F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D5605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DEDD7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69917D7" w14:textId="77777777" w:rsidR="000669B7" w:rsidRPr="0073029B" w:rsidRDefault="000669B7" w:rsidP="000669B7">
      <w:pPr>
        <w:pStyle w:val="Nzov"/>
        <w:rPr>
          <w:rFonts w:ascii="Arial Narrow" w:hAnsi="Arial Narrow"/>
          <w:sz w:val="22"/>
          <w:szCs w:val="22"/>
        </w:rPr>
      </w:pPr>
    </w:p>
    <w:p w14:paraId="0A34581E" w14:textId="29913A61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p18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1525358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F83C347" w14:textId="77777777"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9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>
        <w:rPr>
          <w:rFonts w:ascii="Arial Narrow" w:hAnsi="Arial Narrow"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sz w:val="22"/>
          <w:szCs w:val="22"/>
        </w:rPr>
        <w:t xml:space="preserve">k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0669B7" w:rsidRPr="0073029B" w14:paraId="69FD9A20" w14:textId="77777777" w:rsidTr="00F4554D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753F6" w14:textId="77777777" w:rsidR="000669B7" w:rsidRPr="0073029B" w:rsidRDefault="000669B7" w:rsidP="00F4554D">
            <w:pPr>
              <w:pStyle w:val="TopHeader"/>
            </w:pPr>
            <w:r w:rsidRPr="0073029B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8CBDB1" w14:textId="77777777" w:rsidR="000669B7" w:rsidRPr="0073029B" w:rsidRDefault="000669B7" w:rsidP="00F4554D">
            <w:pPr>
              <w:pStyle w:val="TopHeader"/>
            </w:pPr>
            <w:r w:rsidRPr="0073029B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55E10E" w14:textId="77777777" w:rsidR="000669B7" w:rsidRPr="0073029B" w:rsidRDefault="000669B7" w:rsidP="00F4554D">
            <w:pPr>
              <w:pStyle w:val="TopHeader"/>
            </w:pPr>
            <w:r w:rsidRPr="0073029B">
              <w:t>Stav na</w:t>
            </w:r>
            <w:r w:rsidRPr="0073029B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A7A0F1" w14:textId="77777777"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602A3" w14:textId="77777777"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FECD3" w14:textId="77777777" w:rsidR="000669B7" w:rsidRPr="0073029B" w:rsidRDefault="000669B7" w:rsidP="00F4554D">
            <w:pPr>
              <w:pStyle w:val="TopHeader"/>
            </w:pPr>
            <w:r w:rsidRPr="0073029B">
              <w:t xml:space="preserve">Vyradenie dlhového CP </w:t>
            </w:r>
            <w:r w:rsidRPr="0073029B">
              <w:br/>
              <w:t xml:space="preserve">z účtovníctva </w:t>
            </w:r>
          </w:p>
          <w:p w14:paraId="1F9D2AAE" w14:textId="77777777" w:rsidR="000669B7" w:rsidRPr="0073029B" w:rsidRDefault="000669B7" w:rsidP="00F4554D">
            <w:pPr>
              <w:pStyle w:val="TopHeader"/>
            </w:pPr>
            <w:r w:rsidRPr="0073029B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7B0862" w14:textId="77777777"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konci účtovného obdobia</w:t>
            </w:r>
          </w:p>
        </w:tc>
      </w:tr>
      <w:tr w:rsidR="000669B7" w:rsidRPr="0073029B" w14:paraId="509A3A8F" w14:textId="77777777" w:rsidTr="00F4554D">
        <w:trPr>
          <w:trHeight w:hRule="exact" w:val="227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EA7A6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265F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4EACB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43D4B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48F8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405F8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A5A43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</w:tr>
      <w:tr w:rsidR="000669B7" w:rsidRPr="0073029B" w14:paraId="46E22FEE" w14:textId="77777777" w:rsidTr="00F4554D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C5529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E787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078F8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DB928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4FF23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C9FC1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C9983C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765E476" w14:textId="77777777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6E559A4B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D317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FBD1B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69FF5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34A1A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EA7F5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9E13AF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2FDAE54" w14:textId="77777777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3AFA4C13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</w:t>
            </w:r>
            <w:r w:rsidRPr="0073029B">
              <w:rPr>
                <w:rFonts w:ascii="Arial Narrow" w:hAnsi="Arial Narrow"/>
                <w:sz w:val="22"/>
                <w:szCs w:val="22"/>
              </w:rPr>
              <w:t>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53A2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42443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FE620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C0D8D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0AF58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A383A3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E5F656F" w14:textId="77777777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49159A2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6DBD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C7BDB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8559A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8D502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05BF4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84A29E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AE5F8AC" w14:textId="77777777" w:rsidTr="00F4554D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C32B98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C18A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A5525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15929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66950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2FFB9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3F937FE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03819975" w14:textId="77777777"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14:paraId="1DE8CF1C" w14:textId="43796E55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p19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075E221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14E99AF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4"/>
        <w:gridCol w:w="1430"/>
        <w:gridCol w:w="1119"/>
        <w:gridCol w:w="1091"/>
        <w:gridCol w:w="1398"/>
        <w:gridCol w:w="1280"/>
      </w:tblGrid>
      <w:tr w:rsidR="000669B7" w:rsidRPr="0073029B" w14:paraId="2BB51E17" w14:textId="77777777" w:rsidTr="00F4554D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A936E" w14:textId="77777777" w:rsidR="000669B7" w:rsidRPr="0073029B" w:rsidRDefault="000669B7" w:rsidP="00F4554D">
            <w:pPr>
              <w:pStyle w:val="TopHeader"/>
            </w:pPr>
            <w:r w:rsidRPr="0073029B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6E064" w14:textId="77777777"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B38DD" w14:textId="77777777"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C15CA3" w14:textId="77777777"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0BB7B3" w14:textId="77777777" w:rsidR="000669B7" w:rsidRPr="0073029B" w:rsidRDefault="000669B7" w:rsidP="00F4554D">
            <w:pPr>
              <w:pStyle w:val="TopHeader"/>
            </w:pPr>
            <w:r w:rsidRPr="0073029B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9329BD" w14:textId="77777777"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 konci účtovného obdobia</w:t>
            </w:r>
          </w:p>
        </w:tc>
      </w:tr>
      <w:tr w:rsidR="000669B7" w:rsidRPr="0073029B" w14:paraId="528057BA" w14:textId="77777777" w:rsidTr="00F4554D">
        <w:trPr>
          <w:trHeight w:hRule="exact" w:val="227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50177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A0480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7352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F6E30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F310C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D7D7D8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4CBF0EDC" w14:textId="77777777" w:rsidTr="00F4554D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B267E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48703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3104E3E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14:paraId="23A75E7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66DF133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14:paraId="16F193C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906BC93" w14:textId="77777777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58A9F865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0BAB18C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DE34FB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5475A76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0A4BDD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0B12BDC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5246B42" w14:textId="77777777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427D5255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5CCC552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5EC986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00A0A22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D7A9FF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5457BE1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AFFD619" w14:textId="77777777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21339E8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5455EC9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F637D7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26D0C85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2A2C5E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298E813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FAA67ED" w14:textId="77777777" w:rsidTr="00F4554D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C562F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73389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D4EA09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14:paraId="7C72BED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910ABD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14:paraId="6F9DB15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17619D7B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16E33BDF" w14:textId="248A9D94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p20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267C98B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4FBF2B0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o) o opravných položkách k zásobám</w:t>
      </w:r>
    </w:p>
    <w:p w14:paraId="2099F89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5"/>
        <w:gridCol w:w="1147"/>
        <w:gridCol w:w="1064"/>
        <w:gridCol w:w="1642"/>
        <w:gridCol w:w="1712"/>
        <w:gridCol w:w="1172"/>
      </w:tblGrid>
      <w:tr w:rsidR="000669B7" w:rsidRPr="0073029B" w14:paraId="4A73F1B1" w14:textId="77777777" w:rsidTr="00F4554D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E3A575" w14:textId="77777777"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14F4E19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3327023B" w14:textId="77777777" w:rsidTr="00F4554D">
        <w:trPr>
          <w:jc w:val="center"/>
        </w:trPr>
        <w:tc>
          <w:tcPr>
            <w:tcW w:w="233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0C009F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0AE20" w14:textId="77777777" w:rsidR="000669B7" w:rsidRPr="0073029B" w:rsidRDefault="000669B7" w:rsidP="00F4554D">
            <w:pPr>
              <w:pStyle w:val="TopHeader"/>
            </w:pPr>
            <w:r w:rsidRPr="0073029B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4DDB6" w14:textId="77777777" w:rsidR="000669B7" w:rsidRPr="0073029B" w:rsidRDefault="000669B7" w:rsidP="00F4554D">
            <w:pPr>
              <w:pStyle w:val="TopHeader"/>
            </w:pPr>
          </w:p>
          <w:p w14:paraId="76DA7205" w14:textId="77777777" w:rsidR="000669B7" w:rsidRPr="0073029B" w:rsidRDefault="000669B7" w:rsidP="00F4554D">
            <w:pPr>
              <w:pStyle w:val="TopHeader"/>
            </w:pPr>
            <w:r w:rsidRPr="0073029B">
              <w:t>Tvorba </w:t>
            </w:r>
          </w:p>
          <w:p w14:paraId="35552107" w14:textId="77777777"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  <w:p w14:paraId="1DE0E316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7478CA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4AC742" w14:textId="77777777"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CAFBB5" w14:textId="77777777"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14:paraId="2CF47F9F" w14:textId="77777777" w:rsidTr="00F4554D">
        <w:trPr>
          <w:trHeight w:hRule="exact" w:val="277"/>
          <w:jc w:val="center"/>
        </w:trPr>
        <w:tc>
          <w:tcPr>
            <w:tcW w:w="23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8D631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FDC33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F5ED3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5BDBE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CC38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65803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5E5F91AC" w14:textId="77777777" w:rsidTr="00F4554D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D0AEB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CC3012" w14:textId="4C8C38F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14:paraId="1E5D1136" w14:textId="74C32AEF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14:paraId="736A0308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14:paraId="45032F8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14:paraId="264273C2" w14:textId="3B1D8994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2C0D736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1364562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14:paraId="0B4A6B9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410D5924" w14:textId="74C5C155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38218E26" w14:textId="1BC1FD49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7A5719FF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7A8D55CD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1B219794" w14:textId="253EC115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39BA5B1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6B0D39A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75690857" w14:textId="402F69FB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5971E19F" w14:textId="1A4B3D5C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00E97FE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18DBC2E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41D06ABD" w14:textId="624203E5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01F452D" w14:textId="77777777" w:rsidTr="00F4554D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530755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120570" w14:textId="4A32A6F9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11675F13" w14:textId="3A801DAD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14:paraId="45B7170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14:paraId="1BFB00B9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14:paraId="07576DE3" w14:textId="5538B5C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F5F233F" w14:textId="77777777" w:rsidTr="00F4554D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AADB38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CD1643" w14:textId="6332B754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14:paraId="0ADBE87A" w14:textId="0FE9BF09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14:paraId="3172458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14:paraId="07E1D7CF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14:paraId="7E20E787" w14:textId="7321B5CB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3F9CD15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0FD815C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6FC96B95" w14:textId="14D96B75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1D31149D" w14:textId="6F13B879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7EF08AA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6D03E44F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495A9B04" w14:textId="5A1B81A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FF9F15F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113D764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7DF00903" w14:textId="56319D7B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7C96BC43" w14:textId="5190833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3DC14010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39C38B0B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1DB9E7AF" w14:textId="1A8E376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94D397C" w14:textId="77777777" w:rsidTr="00F4554D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ADD0A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2B9720" w14:textId="65462DB8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14:paraId="10518064" w14:textId="3B72A6BF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14:paraId="21B74709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14:paraId="0F2CDB6C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14:paraId="46EA65B9" w14:textId="79176A12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12A3044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2E783B7" w14:textId="36A55214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p21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56B4C33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FB3117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1"/>
        <w:gridCol w:w="2961"/>
      </w:tblGrid>
      <w:tr w:rsidR="000669B7" w:rsidRPr="0073029B" w14:paraId="2FA7181B" w14:textId="77777777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B1EA4E" w14:textId="77777777" w:rsidR="000669B7" w:rsidRPr="0073029B" w:rsidRDefault="000669B7" w:rsidP="00F4554D">
            <w:pPr>
              <w:pStyle w:val="TopHeader"/>
            </w:pPr>
            <w:r w:rsidRPr="0073029B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B7697B7" w14:textId="77777777" w:rsidR="000669B7" w:rsidRPr="0073029B" w:rsidRDefault="000669B7" w:rsidP="00F4554D">
            <w:pPr>
              <w:pStyle w:val="TopHeader"/>
            </w:pPr>
            <w:r w:rsidRPr="0073029B">
              <w:t>Hodnota</w:t>
            </w:r>
          </w:p>
        </w:tc>
      </w:tr>
      <w:tr w:rsidR="000669B7" w:rsidRPr="0073029B" w14:paraId="0F646944" w14:textId="77777777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54885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005FB5" w14:textId="49386812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2D99642" w14:textId="77777777" w:rsidTr="00F4554D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27064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27E06D" w14:textId="2C2150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10662198" w14:textId="77777777" w:rsidR="000669B7" w:rsidRPr="00F4554D" w:rsidRDefault="000669B7" w:rsidP="000669B7">
      <w:pPr>
        <w:pStyle w:val="Nzov"/>
        <w:jc w:val="both"/>
        <w:rPr>
          <w:rFonts w:ascii="Arial Narrow" w:hAnsi="Arial Narrow"/>
          <w:b w:val="0"/>
          <w:sz w:val="22"/>
          <w:szCs w:val="22"/>
        </w:rPr>
      </w:pPr>
    </w:p>
    <w:p w14:paraId="39237FDD" w14:textId="6FA39B83" w:rsidR="000669B7" w:rsidRPr="00F4554D" w:rsidRDefault="000669B7" w:rsidP="000669B7">
      <w:pPr>
        <w:rPr>
          <w:rFonts w:ascii="Arial Narrow" w:hAnsi="Arial Narrow"/>
          <w:sz w:val="22"/>
          <w:szCs w:val="22"/>
        </w:rPr>
      </w:pPr>
      <w:r w:rsidRPr="00F4554D">
        <w:rPr>
          <w:rFonts w:ascii="Arial Narrow" w:hAnsi="Arial Narrow"/>
          <w:sz w:val="22"/>
          <w:szCs w:val="22"/>
        </w:rPr>
        <w:fldChar w:fldCharType="begin"/>
      </w:r>
      <w:r w:rsidRPr="00F4554D">
        <w:rPr>
          <w:rFonts w:ascii="Arial Narrow" w:hAnsi="Arial Narrow"/>
          <w:sz w:val="22"/>
          <w:szCs w:val="22"/>
        </w:rPr>
        <w:instrText xml:space="preserve"> MERGEFIELD p22 </w:instrText>
      </w:r>
      <w:r w:rsidRPr="00F4554D">
        <w:rPr>
          <w:rFonts w:ascii="Arial Narrow" w:hAnsi="Arial Narrow"/>
          <w:sz w:val="22"/>
          <w:szCs w:val="22"/>
        </w:rPr>
        <w:fldChar w:fldCharType="end"/>
      </w:r>
    </w:p>
    <w:p w14:paraId="21ED0B3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DD507B7" w14:textId="77777777"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p) o zásobách, na </w:t>
      </w:r>
      <w:r w:rsidR="001F68D9">
        <w:rPr>
          <w:rFonts w:ascii="Arial Narrow" w:hAnsi="Arial Narrow"/>
          <w:sz w:val="22"/>
          <w:szCs w:val="22"/>
        </w:rPr>
        <w:t>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8"/>
      </w:tblGrid>
      <w:tr w:rsidR="000669B7" w:rsidRPr="0073029B" w14:paraId="2F9EF999" w14:textId="77777777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5C82E" w14:textId="77777777"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2D583D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54C71355" w14:textId="77777777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A297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758DA0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43D91DF" w14:textId="77777777" w:rsidR="000669B7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79120AB9" w14:textId="77777777" w:rsidR="00223C24" w:rsidRPr="0073029B" w:rsidRDefault="00223C24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44325F02" w14:textId="7291EB2B" w:rsidR="000669B7" w:rsidRPr="0028560E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28560E">
        <w:rPr>
          <w:rFonts w:ascii="Arial Narrow" w:hAnsi="Arial Narrow"/>
          <w:b w:val="0"/>
          <w:sz w:val="22"/>
          <w:szCs w:val="22"/>
        </w:rPr>
        <w:fldChar w:fldCharType="begin"/>
      </w:r>
      <w:r w:rsidRPr="0028560E">
        <w:rPr>
          <w:rFonts w:ascii="Arial Narrow" w:hAnsi="Arial Narrow"/>
          <w:b w:val="0"/>
          <w:sz w:val="22"/>
          <w:szCs w:val="22"/>
        </w:rPr>
        <w:instrText xml:space="preserve"> MERGEFIELD p23 </w:instrText>
      </w:r>
      <w:r w:rsidRPr="0028560E">
        <w:rPr>
          <w:rFonts w:ascii="Arial Narrow" w:hAnsi="Arial Narrow"/>
          <w:b w:val="0"/>
          <w:sz w:val="22"/>
          <w:szCs w:val="22"/>
        </w:rPr>
        <w:fldChar w:fldCharType="end"/>
      </w:r>
    </w:p>
    <w:p w14:paraId="5B7396A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C6891EF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q) o zákazkovej výrobe a o zákazkovej výstavbe nehnuteľnosti určenej na predaj</w:t>
      </w:r>
    </w:p>
    <w:p w14:paraId="52B3804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0669B7" w:rsidRPr="0073029B" w14:paraId="3073740C" w14:textId="77777777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4CE06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49F3F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20F9B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1890B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14:paraId="39F09B1C" w14:textId="77777777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37CE7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F8B0D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A489B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42E24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14:paraId="12370DBA" w14:textId="77777777" w:rsidTr="00F4554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7B53D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C4B602D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2B583BA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88B4731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8F8B6DE" w14:textId="77777777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651653D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249B2C95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700A22EC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4FEAACEC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6D6B26D" w14:textId="77777777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8C5A6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7445A2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A01E35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B3C698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587C72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4F00EEA" w14:textId="62F7D71E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p24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7879087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647895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0669B7" w:rsidRPr="0073029B" w14:paraId="473DC25B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B9D1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6BC8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B1E7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14:paraId="205B0F21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55FD3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DF1C5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4FF44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14:paraId="055325D1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06015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1246413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C2011AE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96BE33E" w14:textId="77777777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61DE821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14:paraId="30318AEB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14:paraId="77AB15AF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60D76BF" w14:textId="77777777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F9A75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95FBD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EB404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FBC72E3" w14:textId="77777777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17BD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9BE8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1E1FF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B903E7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7BA1AF4" w14:textId="59047589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p25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59A8B88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8BB6A6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0669B7" w:rsidRPr="0073029B" w14:paraId="6973361E" w14:textId="77777777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EEECE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440A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1FB0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6F3C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14:paraId="1F8DA9D7" w14:textId="77777777" w:rsidTr="00F4554D">
        <w:trPr>
          <w:trHeight w:val="98"/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EFFD6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D956D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E4A08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EF975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14:paraId="49131D46" w14:textId="77777777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B970A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Výnosy zo zákazkovej výstavby </w:t>
            </w: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 xml:space="preserve">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237E74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5B6DC10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3254D4C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3982F28" w14:textId="77777777" w:rsidTr="00F4554D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14:paraId="7D56D6E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14:paraId="077F4FE9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14:paraId="3A295804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5F225809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F7E8ADF" w14:textId="77777777" w:rsidTr="00F4554D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55DBD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E067F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00DE1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55327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4A28653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3A07E2F0" w14:textId="1B1DE83B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p26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5B99E14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9648E07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0669B7" w:rsidRPr="0073029B" w14:paraId="7547B4A5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97A9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0906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FA27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14:paraId="7207D32E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EA17D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A1CE0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6AA9F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14:paraId="67E2140D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13D731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75EC7D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FFE3FCA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3E5480E" w14:textId="77777777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6728379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0CE9D29C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01415EFA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0522F81" w14:textId="77777777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0A138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739B4009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25F482F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98B5576" w14:textId="77777777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F52A8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6E3006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3536FE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15A69A1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</w:p>
    <w:p w14:paraId="1493368F" w14:textId="6562E2A4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p27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6EA0C31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86963EF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r)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6"/>
        <w:gridCol w:w="1259"/>
        <w:gridCol w:w="1119"/>
        <w:gridCol w:w="1678"/>
        <w:gridCol w:w="1817"/>
        <w:gridCol w:w="1283"/>
      </w:tblGrid>
      <w:tr w:rsidR="000669B7" w:rsidRPr="0073029B" w14:paraId="2DC514CF" w14:textId="77777777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2B972C" w14:textId="77777777" w:rsidR="000669B7" w:rsidRPr="0073029B" w:rsidRDefault="000669B7" w:rsidP="00F4554D">
            <w:pPr>
              <w:pStyle w:val="TopHeader"/>
            </w:pPr>
            <w:r w:rsidRPr="0073029B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9535A8A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02F85949" w14:textId="77777777" w:rsidTr="00F4554D">
        <w:trPr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BC1745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5BC9C" w14:textId="77777777" w:rsidR="000669B7" w:rsidRPr="0073029B" w:rsidRDefault="000669B7" w:rsidP="00F4554D">
            <w:pPr>
              <w:pStyle w:val="TopHeader"/>
            </w:pPr>
            <w:r w:rsidRPr="0073029B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180F7" w14:textId="77777777"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  <w:p w14:paraId="14AD6AD6" w14:textId="77777777"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844D2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50527" w14:textId="77777777"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C39357" w14:textId="77777777"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14:paraId="5B52EE48" w14:textId="77777777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5EF8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3F09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7248DD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61F358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15E98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56CF13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2D3649B5" w14:textId="77777777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C2CF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7A55C96" w14:textId="7C862CBA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DDDF6E" w14:textId="70C3A542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D1390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85B8FA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163D30" w14:textId="50A0D2BD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E2030B8" w14:textId="77777777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6B6747B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a </w:t>
            </w:r>
            <w:r w:rsidR="00F8061C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9F5059" w14:textId="4D3010F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2ADA52FB" w14:textId="7AD89C22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4AE2959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874FDB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3B365323" w14:textId="543AEAD5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B58E12B" w14:textId="77777777" w:rsidTr="00F4554D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3F9D5D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8E6304" w14:textId="41EC46EC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6B796139" w14:textId="561377EA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A93C09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14F541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14:paraId="5B58DE66" w14:textId="1A6C0A89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7131507" w14:textId="77777777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32C6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98C2A8A" w14:textId="38C0F1AA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48BAEA" w14:textId="74BB65E3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37611F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95D25C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B3C82C" w14:textId="05AC8245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40E2DA3" w14:textId="77777777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21A8D9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B7218B" w14:textId="08DDE56F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4F8E87BE" w14:textId="55741EE1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9FA7158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7DB1756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7B1AF3F6" w14:textId="0866E3B5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1CAF714" w14:textId="77777777" w:rsidTr="00F4554D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F9971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251A48" w14:textId="26E17985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126DEAFD" w14:textId="3F01C3FB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DCB38B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6E0A7D9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14:paraId="63940D31" w14:textId="4C1F8386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227591C9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1366857E" w14:textId="1F364D1C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p28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5F1BF27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E3181D7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B85E76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B85E76" w:rsidRPr="00B85E76">
        <w:rPr>
          <w:rFonts w:ascii="Arial Narrow" w:hAnsi="Arial Narrow"/>
          <w:sz w:val="22"/>
          <w:szCs w:val="22"/>
        </w:rPr>
        <w:t xml:space="preserve"> </w:t>
      </w:r>
      <w:r w:rsidR="00B85E76">
        <w:rPr>
          <w:rFonts w:ascii="Arial Narrow" w:hAnsi="Arial Narrow"/>
          <w:sz w:val="22"/>
          <w:szCs w:val="22"/>
        </w:rPr>
        <w:t>prílohe</w:t>
      </w:r>
      <w:r w:rsidR="00B85E76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s) o </w:t>
      </w:r>
      <w:r w:rsidR="00B85E76">
        <w:rPr>
          <w:rFonts w:ascii="Arial Narrow" w:hAnsi="Arial Narrow"/>
          <w:sz w:val="22"/>
          <w:szCs w:val="22"/>
        </w:rPr>
        <w:t>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7"/>
        <w:gridCol w:w="1985"/>
        <w:gridCol w:w="1985"/>
        <w:gridCol w:w="1995"/>
      </w:tblGrid>
      <w:tr w:rsidR="000669B7" w:rsidRPr="0073029B" w14:paraId="1E16DDAD" w14:textId="77777777" w:rsidTr="005C0183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F014D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F1CBE6" w14:textId="77777777" w:rsidR="000669B7" w:rsidRPr="0073029B" w:rsidRDefault="000669B7" w:rsidP="00F4554D">
            <w:pPr>
              <w:pStyle w:val="TopHeader"/>
            </w:pPr>
            <w:r w:rsidRPr="0073029B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82A19" w14:textId="77777777" w:rsidR="000669B7" w:rsidRPr="0073029B" w:rsidRDefault="000669B7" w:rsidP="00F4554D">
            <w:pPr>
              <w:pStyle w:val="TopHeader"/>
            </w:pPr>
            <w:r w:rsidRPr="0073029B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E3B801" w14:textId="77777777" w:rsidR="000669B7" w:rsidRPr="0073029B" w:rsidRDefault="000669B7" w:rsidP="00F4554D">
            <w:pPr>
              <w:pStyle w:val="TopHeader"/>
            </w:pPr>
            <w:r w:rsidRPr="0073029B">
              <w:t>Pohľadávky spolu</w:t>
            </w:r>
          </w:p>
        </w:tc>
      </w:tr>
      <w:tr w:rsidR="000669B7" w:rsidRPr="0073029B" w14:paraId="28563519" w14:textId="77777777" w:rsidTr="005C0183">
        <w:trPr>
          <w:trHeight w:hRule="exact" w:val="227"/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2EB1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2E3B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6F39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5AE6D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14:paraId="4141F3CC" w14:textId="77777777" w:rsidTr="005C018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14:paraId="0E3FD10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</w:t>
            </w:r>
          </w:p>
        </w:tc>
      </w:tr>
      <w:tr w:rsidR="000669B7" w:rsidRPr="0073029B" w14:paraId="0215BDEB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32AA2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B79515" w14:textId="7F881059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a04225b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31DF0F76" w14:textId="0C869C89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5560EA9F" w14:textId="1C2159D8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a04225bc \* MERGEFORMAT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FCD8623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17237FEB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47EF1FE8" w14:textId="0080FAE2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3BA7E757" w14:textId="02F05D86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3362C933" w14:textId="6028DEE1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D0F96C4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3A9FDA0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217C65B6" w14:textId="349CDEDB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3C56B3CF" w14:textId="44E6AC0C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653CEAFB" w14:textId="03AB539D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a04227bc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385799F" w14:textId="77777777" w:rsidTr="005C0183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A17D983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spoločníkom, </w:t>
            </w:r>
            <w:r w:rsidR="00F8061C">
              <w:rPr>
                <w:rFonts w:ascii="Arial Narrow" w:hAnsi="Arial Narrow"/>
                <w:sz w:val="22"/>
                <w:szCs w:val="22"/>
              </w:rPr>
              <w:t>č</w:t>
            </w:r>
            <w:r w:rsidRPr="0073029B">
              <w:rPr>
                <w:rFonts w:ascii="Arial Narrow" w:hAnsi="Arial Narrow"/>
                <w:sz w:val="22"/>
                <w:szCs w:val="22"/>
              </w:rPr>
              <w:t>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003741" w14:textId="752484E3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33548916" w14:textId="3775705A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4D1BEDFA" w14:textId="2D4273AB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a04228bc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CF76151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2978E8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436247" w14:textId="6F79F6DF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a04229b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231E0F3E" w14:textId="0FACAC5A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a04229c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533B8202" w14:textId="7E35F9AD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a04229bc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0DD341F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5D2B0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498EA0" w14:textId="3196FF8D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a04230b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7EF18875" w14:textId="790CF65A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a04230c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130CE5EB" w14:textId="0C617363" w:rsidR="000669B7" w:rsidRPr="00F571F6" w:rsidRDefault="002E14BB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a04230bc </w:instrTex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4603A3FA" w14:textId="77777777" w:rsidTr="005C018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257B9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</w:t>
            </w:r>
          </w:p>
        </w:tc>
      </w:tr>
      <w:tr w:rsidR="000669B7" w:rsidRPr="0073029B" w14:paraId="1C6FA57A" w14:textId="77777777" w:rsidTr="005C0183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B6905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CCA111" w14:textId="15654C22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a04231b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574BD0E2" w14:textId="4C005024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a04231c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1299416D" w14:textId="4B020FA5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a04231bc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2DBE983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022BF99D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C13A9AA" w14:textId="0D26A000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4960D05A" w14:textId="3AD2A5AA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2225E556" w14:textId="470E7AC4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a04232bc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CB6D928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699A153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572BC108" w14:textId="5D86D149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44992DA4" w14:textId="6DAB3AEB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4378CF55" w14:textId="24D05F2E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a04233bc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411AB26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5DB58ED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1936FBD2" w14:textId="29E9C2D2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6D6775F6" w14:textId="09A75548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352553EE" w14:textId="25FC244A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a04234bc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6135138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4DFBAE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12118C" w14:textId="76F4A266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2E381BB3" w14:textId="1B173528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398B74F9" w14:textId="7B76CC4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a04235bc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5F772B8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E1FA63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394448" w14:textId="149852AA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12FD5AFF" w14:textId="66E6DBB3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1C989E23" w14:textId="49A83288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7D328E3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20F8B3B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001265A5" w14:textId="7CABD315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a04237b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5CD22456" w14:textId="7CB7F394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04C8D655" w14:textId="57C31F78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a04237bc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99C7EF3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D4542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ADEF4D" w14:textId="4997E863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a04238b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21C25C94" w14:textId="03587F59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a04238c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38665A21" w14:textId="1B178AB0" w:rsidR="000669B7" w:rsidRPr="00F571F6" w:rsidRDefault="002E14BB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a04238bc </w:instrTex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13BF1DC0" w14:textId="77777777"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14:paraId="25E510B0" w14:textId="6280A98A" w:rsidR="000669B7" w:rsidRDefault="000669B7" w:rsidP="000669B7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p29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5FBE03C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7A3F350" w14:textId="77777777"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5C0183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5C0183" w:rsidRPr="005C0183">
        <w:rPr>
          <w:rFonts w:ascii="Arial Narrow" w:hAnsi="Arial Narrow"/>
          <w:sz w:val="22"/>
          <w:szCs w:val="22"/>
        </w:rPr>
        <w:t xml:space="preserve"> </w:t>
      </w:r>
      <w:r w:rsidR="005C0183">
        <w:rPr>
          <w:rFonts w:ascii="Arial Narrow" w:hAnsi="Arial Narrow"/>
          <w:sz w:val="22"/>
          <w:szCs w:val="22"/>
        </w:rPr>
        <w:t>prílohe</w:t>
      </w:r>
      <w:r w:rsidR="005C0183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t) a u) o pohľadávkach zabezpečených záložným právom a</w:t>
      </w:r>
      <w:r w:rsidR="005C0183">
        <w:rPr>
          <w:rFonts w:ascii="Arial Narrow" w:hAnsi="Arial Narrow"/>
          <w:sz w:val="22"/>
          <w:szCs w:val="22"/>
        </w:rPr>
        <w:t>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4"/>
        <w:gridCol w:w="2656"/>
        <w:gridCol w:w="2262"/>
      </w:tblGrid>
      <w:tr w:rsidR="000669B7" w:rsidRPr="0073029B" w14:paraId="72860DA4" w14:textId="77777777" w:rsidTr="00894FE1">
        <w:trPr>
          <w:jc w:val="center"/>
        </w:trPr>
        <w:tc>
          <w:tcPr>
            <w:tcW w:w="42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BA0DDF" w14:textId="77777777" w:rsidR="000669B7" w:rsidRPr="0073029B" w:rsidRDefault="000669B7" w:rsidP="00F4554D">
            <w:pPr>
              <w:pStyle w:val="TopHeader"/>
            </w:pPr>
            <w:r w:rsidRPr="0073029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7B2D445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3B82D688" w14:textId="77777777" w:rsidTr="00894FE1">
        <w:trPr>
          <w:jc w:val="center"/>
        </w:trPr>
        <w:tc>
          <w:tcPr>
            <w:tcW w:w="42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1BC63DB9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3AA07A" w14:textId="77777777" w:rsidR="000669B7" w:rsidRPr="0073029B" w:rsidRDefault="000669B7" w:rsidP="00F4554D">
            <w:pPr>
              <w:pStyle w:val="TopHeader"/>
            </w:pPr>
            <w:r w:rsidRPr="0073029B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72B19A0" w14:textId="77777777" w:rsidR="000669B7" w:rsidRPr="0073029B" w:rsidRDefault="000669B7" w:rsidP="00F4554D">
            <w:pPr>
              <w:pStyle w:val="TopHeader"/>
            </w:pPr>
            <w:r w:rsidRPr="0073029B">
              <w:t>Hodnota pohľadávky</w:t>
            </w:r>
          </w:p>
        </w:tc>
      </w:tr>
      <w:tr w:rsidR="000669B7" w:rsidRPr="0073029B" w14:paraId="45C0EC94" w14:textId="77777777" w:rsidTr="00894FE1">
        <w:trPr>
          <w:jc w:val="center"/>
        </w:trPr>
        <w:tc>
          <w:tcPr>
            <w:tcW w:w="420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6CFD3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13B10B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1FCAE8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D89DDA6" w14:textId="77777777" w:rsidTr="00894FE1">
        <w:trPr>
          <w:jc w:val="center"/>
        </w:trPr>
        <w:tc>
          <w:tcPr>
            <w:tcW w:w="420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40BAB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46D25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B01579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D090012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1D54996B" w14:textId="7CF4F942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p31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518E606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E155B02" w14:textId="77777777" w:rsidR="000669B7" w:rsidRPr="0073029B" w:rsidRDefault="006923C5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17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w) o krátkodobom finančnom majetku </w:t>
      </w:r>
    </w:p>
    <w:p w14:paraId="745144C6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5"/>
        <w:gridCol w:w="2625"/>
        <w:gridCol w:w="2302"/>
      </w:tblGrid>
      <w:tr w:rsidR="000669B7" w:rsidRPr="0073029B" w14:paraId="05A272C0" w14:textId="77777777" w:rsidTr="00F4554D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C85318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28A09A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DA6088B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5DDE08A2" w14:textId="77777777" w:rsidTr="00F4554D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18D05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FD9A56" w14:textId="3A3C8576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127102.33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4A168AF7" w14:textId="337FC209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1AB7E8B" w14:textId="77777777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29FE2610" w14:textId="77777777" w:rsidR="000669B7" w:rsidRPr="0073029B" w:rsidRDefault="000669B7" w:rsidP="00554FC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Bežné </w:t>
            </w:r>
            <w:r w:rsidR="00554FC2">
              <w:rPr>
                <w:rFonts w:ascii="Arial Narrow" w:hAnsi="Arial Narrow"/>
                <w:sz w:val="22"/>
                <w:szCs w:val="22"/>
              </w:rPr>
              <w:t>účty v banke alebo v pobočke zahraničnej 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16070D48" w14:textId="2E72AF53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501670.67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14:paraId="279531FD" w14:textId="5B12678B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1F64CC9" w14:textId="77777777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4B2266D9" w14:textId="77777777" w:rsidR="000669B7" w:rsidRPr="0073029B" w:rsidRDefault="00554FC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01D07032" w14:textId="174B7A06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14:paraId="346CEE14" w14:textId="2AAAD526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42BBA6C" w14:textId="77777777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70EC8B7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3DB03DC3" w14:textId="3399E91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267944.62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14:paraId="2D3E255A" w14:textId="6A6191C2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B071AF8" w14:textId="77777777" w:rsidTr="00F4554D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9B9B1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98F993" w14:textId="2766B495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a04254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896717.62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7FAB55CA" w14:textId="59FED633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s04254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0AA28E37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193679AC" w14:textId="73745265" w:rsidR="000669B7" w:rsidRPr="00193BAE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begin"/>
      </w:r>
      <w:r w:rsidRPr="00193BAE">
        <w:rPr>
          <w:rFonts w:ascii="Arial Narrow" w:hAnsi="Arial Narrow"/>
          <w:b w:val="0"/>
          <w:bCs w:val="0"/>
          <w:sz w:val="22"/>
          <w:szCs w:val="22"/>
        </w:rPr>
        <w:instrText xml:space="preserve"> MERGEFIELD p32 </w:instrText>
      </w: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end"/>
      </w:r>
    </w:p>
    <w:p w14:paraId="59E67CF8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7A552CDA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1"/>
        <w:gridCol w:w="1251"/>
        <w:gridCol w:w="1020"/>
        <w:gridCol w:w="972"/>
        <w:gridCol w:w="972"/>
        <w:gridCol w:w="1686"/>
      </w:tblGrid>
      <w:tr w:rsidR="008D2421" w:rsidRPr="0073029B" w14:paraId="7D573188" w14:textId="77777777" w:rsidTr="00DE1422">
        <w:trPr>
          <w:jc w:val="center"/>
        </w:trPr>
        <w:tc>
          <w:tcPr>
            <w:tcW w:w="321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A6A394" w14:textId="77777777" w:rsidR="008D2421" w:rsidRPr="0073029B" w:rsidRDefault="008D2421" w:rsidP="00F4554D">
            <w:pPr>
              <w:pStyle w:val="TopHeader"/>
            </w:pPr>
            <w:r w:rsidRPr="0073029B">
              <w:t>Krátkodobý  finančný majetok</w:t>
            </w:r>
          </w:p>
        </w:tc>
        <w:tc>
          <w:tcPr>
            <w:tcW w:w="6024" w:type="dxa"/>
            <w:gridSpan w:val="5"/>
            <w:tcBorders>
              <w:top w:val="single" w:sz="12" w:space="0" w:color="auto"/>
            </w:tcBorders>
          </w:tcPr>
          <w:p w14:paraId="03DE2C53" w14:textId="77777777" w:rsidR="008D2421" w:rsidRPr="0073029B" w:rsidRDefault="008D2421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0202E" w:rsidRPr="0073029B" w14:paraId="1C2CAFA1" w14:textId="77777777" w:rsidTr="00DE1422">
        <w:trPr>
          <w:jc w:val="center"/>
        </w:trPr>
        <w:tc>
          <w:tcPr>
            <w:tcW w:w="321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143641" w14:textId="77777777" w:rsidR="008D2421" w:rsidRPr="0073029B" w:rsidRDefault="008D2421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721B3A" w14:textId="77777777" w:rsidR="0000202E" w:rsidRDefault="008D2421" w:rsidP="00F4554D">
            <w:pPr>
              <w:pStyle w:val="TopHeader"/>
            </w:pPr>
            <w:r w:rsidRPr="0073029B">
              <w:t>Stav </w:t>
            </w:r>
          </w:p>
          <w:p w14:paraId="0B8B6214" w14:textId="77777777" w:rsidR="008D2421" w:rsidRPr="0073029B" w:rsidRDefault="008D2421" w:rsidP="00F4554D">
            <w:pPr>
              <w:pStyle w:val="TopHeader"/>
            </w:pPr>
            <w:r w:rsidRPr="0073029B">
              <w:t>na začiatku účtovného obdobia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3E6337" w14:textId="77777777" w:rsidR="008D2421" w:rsidRPr="0073029B" w:rsidRDefault="008D2421" w:rsidP="00F4554D">
            <w:pPr>
              <w:pStyle w:val="TopHeader"/>
            </w:pPr>
            <w:r w:rsidRPr="0073029B">
              <w:t>Prírastky</w:t>
            </w:r>
          </w:p>
          <w:p w14:paraId="5D713FE5" w14:textId="77777777"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AD2B67" w14:textId="77777777" w:rsidR="008D2421" w:rsidRPr="0073029B" w:rsidRDefault="008D2421" w:rsidP="00F4554D">
            <w:pPr>
              <w:pStyle w:val="TopHeader"/>
            </w:pPr>
            <w:r w:rsidRPr="0073029B">
              <w:t>Úbytky</w:t>
            </w:r>
          </w:p>
          <w:p w14:paraId="7A66E7E1" w14:textId="77777777"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DA9E4B" w14:textId="77777777" w:rsidR="00456CA1" w:rsidRDefault="00456CA1" w:rsidP="00F4554D">
            <w:pPr>
              <w:pStyle w:val="TopHeader"/>
            </w:pPr>
          </w:p>
          <w:p w14:paraId="55F79151" w14:textId="77777777" w:rsidR="008D2421" w:rsidRPr="0073029B" w:rsidRDefault="008D2421" w:rsidP="00F4554D">
            <w:pPr>
              <w:pStyle w:val="TopHeader"/>
            </w:pPr>
            <w:r>
              <w:t>Presuny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8EA3C0" w14:textId="77777777" w:rsidR="008D2421" w:rsidRPr="0073029B" w:rsidRDefault="008D2421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0202E" w:rsidRPr="0073029B" w14:paraId="0922D819" w14:textId="77777777" w:rsidTr="00DE1422">
        <w:trPr>
          <w:trHeight w:val="74"/>
          <w:jc w:val="center"/>
        </w:trPr>
        <w:tc>
          <w:tcPr>
            <w:tcW w:w="32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A73C6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86D4A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257B30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3A8F7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A60556" w14:textId="77777777"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27ACF4" w14:textId="77777777"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00202E" w:rsidRPr="0073029B" w14:paraId="03AB5944" w14:textId="77777777" w:rsidTr="00DE1422">
        <w:trPr>
          <w:jc w:val="center"/>
        </w:trPr>
        <w:tc>
          <w:tcPr>
            <w:tcW w:w="32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C8E730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59E770" w14:textId="78A4AA7F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12" w:space="0" w:color="auto"/>
            </w:tcBorders>
            <w:vAlign w:val="center"/>
          </w:tcPr>
          <w:p w14:paraId="0A10AD13" w14:textId="7DFE5534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CCC6F45" w14:textId="5AD0FC1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09D57AD8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12" w:space="0" w:color="auto"/>
            </w:tcBorders>
            <w:vAlign w:val="center"/>
          </w:tcPr>
          <w:p w14:paraId="5DD65C9A" w14:textId="57E29A9B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0FC5D770" w14:textId="77777777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14:paraId="5F8C2698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1EB18B75" w14:textId="50E09D04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14:paraId="1C3FD31C" w14:textId="0408EA61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7929736" w14:textId="2AD43A19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14:paraId="2DBFDBBE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14:paraId="345DDBCB" w14:textId="58283FFF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155F13AF" w14:textId="77777777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3E68B40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78EC7E" w14:textId="6D575934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14:paraId="70157A3B" w14:textId="00DD6A94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2FF2F2F" w14:textId="1648D56E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14:paraId="12C1DA65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14:paraId="31E410A3" w14:textId="6A96196F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0618FE05" w14:textId="77777777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B82EB93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945FC9" w14:textId="48F3092E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14:paraId="1F2B85C0" w14:textId="7C00CDB4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3B6E785" w14:textId="4D093A73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14:paraId="7ADCD22C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14:paraId="0477E1AB" w14:textId="27FC540C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2C73FBC5" w14:textId="77777777" w:rsidTr="00DE1422">
        <w:trPr>
          <w:jc w:val="center"/>
        </w:trPr>
        <w:tc>
          <w:tcPr>
            <w:tcW w:w="321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7D5AF55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B3F51F" w14:textId="2212932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6" w:space="0" w:color="auto"/>
            </w:tcBorders>
            <w:vAlign w:val="center"/>
          </w:tcPr>
          <w:p w14:paraId="31CF644E" w14:textId="2073E4E6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C47C718" w14:textId="46D3DF54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14:paraId="68ADDDDA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6" w:space="0" w:color="auto"/>
            </w:tcBorders>
            <w:vAlign w:val="center"/>
          </w:tcPr>
          <w:p w14:paraId="7124D107" w14:textId="326E069C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2E18070C" w14:textId="77777777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14:paraId="788E82B7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0E3991A2" w14:textId="4092773A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14:paraId="51949DBC" w14:textId="54F77BEA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D7423BE" w14:textId="41AC7A5E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14:paraId="7B8BFFD2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14:paraId="44E20649" w14:textId="766E16E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71E4F976" w14:textId="77777777" w:rsidTr="00DE1422">
        <w:trPr>
          <w:jc w:val="center"/>
        </w:trPr>
        <w:tc>
          <w:tcPr>
            <w:tcW w:w="32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D319BE" w14:textId="77777777" w:rsidR="008D2421" w:rsidRPr="0073029B" w:rsidRDefault="008D2421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8F8BAE" w14:textId="63E4C03B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14:paraId="00EE5D38" w14:textId="017A23B4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37ADA00" w14:textId="0784734D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a03261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2B0A15BB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12" w:space="0" w:color="auto"/>
            </w:tcBorders>
            <w:vAlign w:val="center"/>
          </w:tcPr>
          <w:p w14:paraId="3CF0832C" w14:textId="49227BF2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784312D5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  <w:lang w:eastAsia="sk-SK"/>
        </w:rPr>
      </w:pPr>
    </w:p>
    <w:p w14:paraId="40367608" w14:textId="6F27B7A4"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fldChar w:fldCharType="begin"/>
      </w:r>
      <w:r>
        <w:rPr>
          <w:rFonts w:ascii="Arial Narrow" w:hAnsi="Arial Narrow"/>
          <w:sz w:val="22"/>
          <w:szCs w:val="22"/>
          <w:lang w:eastAsia="sk-SK"/>
        </w:rPr>
        <w:instrText xml:space="preserve"> MERGEFIELD p33 </w:instrText>
      </w:r>
      <w:r>
        <w:rPr>
          <w:rFonts w:ascii="Arial Narrow" w:hAnsi="Arial Narrow"/>
          <w:sz w:val="22"/>
          <w:szCs w:val="22"/>
          <w:lang w:eastAsia="sk-SK"/>
        </w:rPr>
        <w:fldChar w:fldCharType="end"/>
      </w:r>
    </w:p>
    <w:p w14:paraId="045AE61B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  <w:lang w:eastAsia="sk-SK"/>
        </w:rPr>
      </w:pPr>
    </w:p>
    <w:p w14:paraId="2E3A3B14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>1</w:t>
      </w:r>
      <w:r w:rsidR="006923C5">
        <w:rPr>
          <w:rFonts w:ascii="Arial Narrow" w:hAnsi="Arial Narrow"/>
          <w:sz w:val="22"/>
          <w:szCs w:val="22"/>
          <w:lang w:eastAsia="sk-SK"/>
        </w:rPr>
        <w:t>8</w:t>
      </w:r>
      <w:r w:rsidRPr="0073029B">
        <w:rPr>
          <w:rFonts w:ascii="Arial Narrow" w:hAnsi="Arial Narrow"/>
          <w:sz w:val="22"/>
          <w:szCs w:val="22"/>
          <w:lang w:eastAsia="sk-SK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1"/>
        <w:gridCol w:w="1147"/>
        <w:gridCol w:w="816"/>
        <w:gridCol w:w="1587"/>
        <w:gridCol w:w="1698"/>
        <w:gridCol w:w="1103"/>
      </w:tblGrid>
      <w:tr w:rsidR="000669B7" w:rsidRPr="0073029B" w14:paraId="0683CC4A" w14:textId="77777777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93A9F" w14:textId="77777777" w:rsidR="000669B7" w:rsidRPr="0073029B" w:rsidRDefault="000669B7" w:rsidP="00F4554D">
            <w:pPr>
              <w:pStyle w:val="TopHeader"/>
            </w:pPr>
            <w:r w:rsidRPr="0073029B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4A9CC3" w14:textId="77777777" w:rsidR="000669B7" w:rsidRPr="0073029B" w:rsidRDefault="000669B7" w:rsidP="00F4554D">
            <w:pPr>
              <w:pStyle w:val="TopHeader"/>
            </w:pPr>
            <w:r w:rsidRPr="0073029B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CA4C1" w14:textId="77777777" w:rsidR="000669B7" w:rsidRPr="0073029B" w:rsidRDefault="000669B7" w:rsidP="00F4554D">
            <w:pPr>
              <w:pStyle w:val="TopHeader"/>
            </w:pPr>
            <w:r w:rsidRPr="0073029B">
              <w:t>Tvorba OP</w:t>
            </w:r>
          </w:p>
          <w:p w14:paraId="2DF957A2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39B52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  <w:p w14:paraId="0C8A7ED8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30E715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vyradenia majetku z účtovníctva</w:t>
            </w:r>
          </w:p>
          <w:p w14:paraId="471DD676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B951CB" w14:textId="77777777" w:rsidR="000669B7" w:rsidRPr="0073029B" w:rsidRDefault="000669B7" w:rsidP="00F4554D">
            <w:pPr>
              <w:pStyle w:val="TopHeader"/>
            </w:pPr>
            <w:r w:rsidRPr="0073029B">
              <w:t>Stav  OP na konci účtovného obdobia</w:t>
            </w:r>
          </w:p>
        </w:tc>
      </w:tr>
      <w:tr w:rsidR="000669B7" w:rsidRPr="0073029B" w14:paraId="466A81FD" w14:textId="77777777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0E9C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566326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265E13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F404B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6616E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8A8DB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1E91F3E7" w14:textId="77777777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993B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D748DED" w14:textId="3E27188D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758AA5" w14:textId="50395F14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54DC1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8B696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570CC6" w14:textId="438275FE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4E4F4F5" w14:textId="77777777" w:rsidTr="00F4554D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046B4F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985B18" w14:textId="08B9C8EC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14:paraId="56EB5D84" w14:textId="56B5BF1C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14:paraId="1E6F7AD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14:paraId="35C7E3BE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14:paraId="5078C9DD" w14:textId="3198E8D6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5293069" w14:textId="77777777" w:rsidTr="00F4554D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96346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64D4EC" w14:textId="16BCB5A9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14:paraId="4E490720" w14:textId="4348F9C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14:paraId="62A3229A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14:paraId="27734ED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0DA3EF8A" w14:textId="7A621002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78331D95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5C02DD7B" w14:textId="534FBCE6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p34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74F7975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976C943" w14:textId="77777777"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1"/>
        <w:gridCol w:w="2471"/>
      </w:tblGrid>
      <w:tr w:rsidR="000669B7" w:rsidRPr="0073029B" w14:paraId="42C0A5E1" w14:textId="77777777" w:rsidTr="008965F0">
        <w:trPr>
          <w:trHeight w:val="397"/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4008F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663309" w14:textId="77777777" w:rsidR="000669B7" w:rsidRPr="0073029B" w:rsidRDefault="000669B7" w:rsidP="00F4554D">
            <w:pPr>
              <w:pStyle w:val="TopHeader"/>
            </w:pPr>
            <w:r w:rsidRPr="0073029B">
              <w:t>Hodnota za bežné účtovné obdobie</w:t>
            </w:r>
          </w:p>
        </w:tc>
      </w:tr>
      <w:tr w:rsidR="000669B7" w:rsidRPr="0073029B" w14:paraId="6FEE2779" w14:textId="77777777" w:rsidTr="008965F0">
        <w:trPr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878C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Krátkodobý  finančný majetok, na ktorý bolo zriadené záložné právo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2DAA62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E6D3DCD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5FE8AA3A" w14:textId="350EAB1B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p35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7BD75B3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FD35F9E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0669B7" w:rsidRPr="0073029B" w14:paraId="01EDAABE" w14:textId="77777777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07F602" w14:textId="77777777" w:rsidR="000669B7" w:rsidRPr="0073029B" w:rsidRDefault="000669B7" w:rsidP="00F4554D">
            <w:pPr>
              <w:pStyle w:val="TopHeader"/>
            </w:pPr>
            <w:r w:rsidRPr="0073029B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57AC0" w14:textId="77777777" w:rsidR="000669B7" w:rsidRPr="0073029B" w:rsidRDefault="000669B7" w:rsidP="00F4554D">
            <w:pPr>
              <w:pStyle w:val="TopHeader"/>
            </w:pPr>
            <w:r w:rsidRPr="0073029B">
              <w:t>Zvýšenie/ zníženie hodnoty</w:t>
            </w:r>
          </w:p>
          <w:p w14:paraId="24F2F14B" w14:textId="77777777" w:rsidR="000669B7" w:rsidRPr="0073029B" w:rsidRDefault="000669B7" w:rsidP="00F4554D">
            <w:pPr>
              <w:pStyle w:val="TopHeader"/>
            </w:pPr>
            <w:r w:rsidRPr="0073029B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F800C" w14:textId="77777777"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800FDF" w14:textId="77777777"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>na vlastné imanie</w:t>
            </w:r>
          </w:p>
        </w:tc>
      </w:tr>
      <w:tr w:rsidR="000669B7" w:rsidRPr="0073029B" w14:paraId="4A2881A2" w14:textId="77777777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BBEE8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B9762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7666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1F5C66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14:paraId="03CA2893" w14:textId="77777777" w:rsidTr="00F4554D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01EFC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57990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3967A2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14:paraId="2EDA325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5A72591" w14:textId="77777777" w:rsidTr="00F4554D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D83314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0601C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A7FF84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7A65923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F426542" w14:textId="77777777" w:rsidTr="00F4554D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859009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77B32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02108B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3E58C9C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942D4F9" w14:textId="77777777" w:rsidTr="00F4554D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14:paraId="6133801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0FC71BE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485287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14:paraId="636DE04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2D1D625" w14:textId="77777777" w:rsidTr="00F4554D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F1169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FD942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5294D1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5C7F830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67110AE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3DD1CDD" w14:textId="0EC705B3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p36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24A8F9F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1895A1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D52A98F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z</w:t>
      </w:r>
      <w:r w:rsidR="006923C5">
        <w:rPr>
          <w:rFonts w:ascii="Arial Narrow" w:hAnsi="Arial Narrow"/>
          <w:sz w:val="22"/>
          <w:szCs w:val="22"/>
        </w:rPr>
        <w:t>c</w:t>
      </w:r>
      <w:r w:rsidRPr="0073029B">
        <w:rPr>
          <w:rFonts w:ascii="Arial Narrow" w:hAnsi="Arial Narrow"/>
          <w:sz w:val="22"/>
          <w:szCs w:val="22"/>
        </w:rPr>
        <w:t>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669B7" w:rsidRPr="0073029B" w14:paraId="62E606B1" w14:textId="77777777" w:rsidTr="00F4554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3F8E12" w14:textId="77777777"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3A1395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0DFE69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3C6B23F7" w14:textId="77777777" w:rsidTr="00F4554D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B9A94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85F748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6C64FD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14:paraId="4E550538" w14:textId="77777777" w:rsidTr="00F4554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4F7D57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885ECE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A9C366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BA1399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E8B80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8AB32C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087A9F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14:paraId="0EEAC731" w14:textId="77777777" w:rsidTr="00F4554D">
        <w:trPr>
          <w:trHeight w:val="7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B61EE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CCF49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D008D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EF0A1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63488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E369D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61544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14:paraId="5F30B529" w14:textId="77777777" w:rsidTr="00F4554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E85A7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3AC3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2DF8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54EE6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B4C3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7056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567E1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3946C826" w14:textId="77777777" w:rsidTr="00F4554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A2E08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D685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80F9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AB131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7F6C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3FF1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AD454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5DB6B3C0" w14:textId="77777777" w:rsidTr="00F4554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79251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916BB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DDABA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0E5E7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4BA5D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253CF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A1654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451AB101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14:paraId="2C054E8D" w14:textId="0432642C"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p38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62A3533C" w14:textId="1C398BAE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p39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2EBD00B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3D20145" w14:textId="77777777" w:rsidR="000669B7" w:rsidRPr="0073029B" w:rsidRDefault="006923C5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a) tretiemu bodu o rozdelení účtovného zisku alebo o vysporiadaní účtovnej straty </w:t>
      </w:r>
    </w:p>
    <w:p w14:paraId="4A8766C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0669B7" w:rsidRPr="0073029B" w14:paraId="4E4CB749" w14:textId="77777777" w:rsidTr="00F4554D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7F5276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8B551A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14216736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205AA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42075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6BE9503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812FB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0B36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14:paraId="6B10722C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768D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2D9DE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471BCC7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9037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069AE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034FD0E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63F9D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51F0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06DA754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CD8E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7AE9F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5E39F74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B9271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1EA66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A446AEC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908A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7D842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884C866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6989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946F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3C4B742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08DA4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A9CA5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2965E9C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B753C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64D0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DB868AD" w14:textId="77777777"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</w:p>
    <w:p w14:paraId="5694A52A" w14:textId="66B065AE"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  <w:r w:rsidRPr="00FD553E">
        <w:rPr>
          <w:rFonts w:ascii="Arial Narrow" w:hAnsi="Arial Narrow"/>
          <w:sz w:val="22"/>
          <w:szCs w:val="22"/>
        </w:rPr>
        <w:fldChar w:fldCharType="begin"/>
      </w:r>
      <w:r w:rsidRPr="00FD553E">
        <w:rPr>
          <w:rFonts w:ascii="Arial Narrow" w:hAnsi="Arial Narrow"/>
          <w:sz w:val="22"/>
          <w:szCs w:val="22"/>
        </w:rPr>
        <w:instrText xml:space="preserve"> MERGEFIELD p40 </w:instrText>
      </w:r>
      <w:r w:rsidRPr="00FD553E">
        <w:rPr>
          <w:rFonts w:ascii="Arial Narrow" w:hAnsi="Arial Narrow"/>
          <w:sz w:val="22"/>
          <w:szCs w:val="22"/>
        </w:rPr>
        <w:fldChar w:fldCharType="end"/>
      </w:r>
    </w:p>
    <w:p w14:paraId="1F9120E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DA77C2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0669B7" w:rsidRPr="0073029B" w14:paraId="27C48D3F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51EBC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CE4F4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predchádzajúce účtovné obdobie</w:t>
            </w:r>
          </w:p>
        </w:tc>
      </w:tr>
      <w:tr w:rsidR="000669B7" w:rsidRPr="0073029B" w14:paraId="7CF9F961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6B68A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9B96E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1DC06D9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E1050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8AFB6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14:paraId="3CA52A89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FF77B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9F985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E4E526F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DA23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23CBC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3A40535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BD59C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2AA90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8513B60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687F8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spoločníkmi</w:t>
            </w:r>
            <w:r w:rsidR="000D57C3">
              <w:rPr>
                <w:rFonts w:ascii="Arial Narrow" w:hAnsi="Arial Narrow"/>
                <w:sz w:val="22"/>
                <w:szCs w:val="22"/>
              </w:rPr>
              <w:t>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1E7A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EF483DE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5FAAD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28DEB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39F2E8B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73CBB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C07A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95C64F1" w14:textId="77777777" w:rsidTr="00F4554D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C97B4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8AA15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8993F53" w14:textId="77777777" w:rsidR="000669B7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14:paraId="2A1F41D3" w14:textId="1839AB64" w:rsidR="000669B7" w:rsidRPr="000053B0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0053B0">
        <w:rPr>
          <w:rFonts w:ascii="Arial Narrow" w:hAnsi="Arial Narrow"/>
          <w:b w:val="0"/>
          <w:sz w:val="22"/>
          <w:szCs w:val="22"/>
        </w:rPr>
        <w:fldChar w:fldCharType="begin"/>
      </w:r>
      <w:r w:rsidRPr="000053B0">
        <w:rPr>
          <w:rFonts w:ascii="Arial Narrow" w:hAnsi="Arial Narrow"/>
          <w:b w:val="0"/>
          <w:sz w:val="22"/>
          <w:szCs w:val="22"/>
        </w:rPr>
        <w:instrText xml:space="preserve"> MERGEFIELD p41 </w:instrText>
      </w:r>
      <w:r w:rsidRPr="000053B0">
        <w:rPr>
          <w:rFonts w:ascii="Arial Narrow" w:hAnsi="Arial Narrow"/>
          <w:b w:val="0"/>
          <w:sz w:val="22"/>
          <w:szCs w:val="22"/>
        </w:rPr>
        <w:fldChar w:fldCharType="end"/>
      </w:r>
    </w:p>
    <w:p w14:paraId="0C2CFA1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48243C8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b) o rezervách</w:t>
      </w:r>
    </w:p>
    <w:p w14:paraId="046F0ED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0669B7" w:rsidRPr="0073029B" w14:paraId="5651BAE5" w14:textId="77777777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986CDA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4A382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1B9F16E4" w14:textId="77777777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7BC906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DB98E2" w14:textId="77777777"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850EAA" w14:textId="77777777"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904D33" w14:textId="77777777"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EE7544" w14:textId="77777777"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15A671" w14:textId="77777777"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14:paraId="6A7E668A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3DFA8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BFD9E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16CE0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EBBAD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6BAD1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DBFCC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14:paraId="20AA83D8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30B81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122848" w14:textId="7E8E3E05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A056A2" w14:textId="4E040EEF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283DB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D4B6E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7892F5" w14:textId="604842CF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13779F0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0A9D8" w14:textId="2EC46CD4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aTxt01401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09C08" w14:textId="7545418D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ED393" w14:textId="378AD3A6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75AD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4929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E7A1CF" w14:textId="0CA3A196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550548C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DA9B4" w14:textId="06D5D69A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aTxt01402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43D1A" w14:textId="1A2EF81A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8D8B4" w14:textId="6026B184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E251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1C9F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CA2DB" w14:textId="57D56314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E1278AC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8400C" w14:textId="29ACF655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aTxt01403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DE740" w14:textId="4335A8DE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D4263" w14:textId="3825D275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8BC6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FF58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A6A72" w14:textId="6D6BB740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2F66620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5AC2F7B" w14:textId="45BB3A44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9A66916" w14:textId="6335E9EF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1A3DF2" w14:textId="2ED70EA4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C7354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A5469E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37036E2" w14:textId="4703CC5C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E7940B8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B8B45D" w14:textId="2CFA4E97" w:rsidR="000669B7" w:rsidRPr="000B015D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instrText xml:space="preserve"> MERGEFIELD  aTxt01405 </w:instrText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EC2C5A" w14:textId="3308AB2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6E46FF" w14:textId="15FF35EA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A6775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A3DCC4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D2A10D" w14:textId="11DCBC72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CF591B3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4BA3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59CFD6" w14:textId="4A39543D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87337D" w14:textId="320B902F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CF07D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6DB81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3C78DE" w14:textId="0F31206E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9D80F6A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E34A96" w14:textId="5E39B275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aTxt01412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B105B5" w14:textId="6DE7B5E2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34A07C" w14:textId="47632376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FD839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AD5FA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3BDE9C" w14:textId="75E0622B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C6A596A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D44261" w14:textId="284CE69B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aTxt01413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035A27" w14:textId="44986041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A67EFB" w14:textId="3F26F34D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6243E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D4550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ED266" w14:textId="7317E0FF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9DA2730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F5007C" w14:textId="32FC1E19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20921A" w14:textId="31B0FBDA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91CF5A" w14:textId="43F361B1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CC9CB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A4FD5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979273" w14:textId="21797574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2C5C09B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1E1502" w14:textId="2D8E9ECF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8CCE2" w14:textId="75B8B408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8EE2B" w14:textId="77649493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5A8F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FA7D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164E46" w14:textId="5731EE54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CCE3B82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AA05E" w14:textId="21F2BF6D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aTxt01416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740D8" w14:textId="76B4A7CC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F7144" w14:textId="78DD51D4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90C8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2742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FDA16" w14:textId="04B2249B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CF67F2F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DC8EF" w14:textId="5EA15921"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26970" w14:textId="7436668A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3EE30" w14:textId="7361E0FD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594FB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15074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841F1" w14:textId="268E8F21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5AE2BB1B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A1699" w14:textId="4A43E854"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1D455" w14:textId="67D0AE90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B9852" w14:textId="4DC5DE19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F5AA8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5A2D8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4FAB4" w14:textId="543DC6D1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6DE62DCA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30F458" w14:textId="04544E36"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1A9F46" w14:textId="7B12283D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5D08F5" w14:textId="674C1E96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2D989C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44914E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87481B" w14:textId="1B286E28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14:paraId="3277937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0624561" w14:textId="78294483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p42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450C76B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A32906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0669B7" w:rsidRPr="0073029B" w14:paraId="56B090F1" w14:textId="77777777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DAEEC0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061716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76031486" w14:textId="77777777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54165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9AA359" w14:textId="77777777" w:rsidR="000669B7" w:rsidRPr="0073029B" w:rsidRDefault="000669B7" w:rsidP="00F4554D">
            <w:pPr>
              <w:pStyle w:val="TopHeader"/>
            </w:pPr>
            <w:r w:rsidRPr="0073029B">
              <w:t xml:space="preserve">Stav na začiatku účtovného </w:t>
            </w:r>
            <w:r w:rsidRPr="0073029B">
              <w:lastRenderedPageBreak/>
              <w:t>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795723" w14:textId="77777777" w:rsidR="000669B7" w:rsidRPr="0073029B" w:rsidRDefault="000669B7" w:rsidP="00F4554D">
            <w:pPr>
              <w:pStyle w:val="TopHeader"/>
            </w:pPr>
            <w:r w:rsidRPr="0073029B">
              <w:lastRenderedPageBreak/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10B054" w14:textId="77777777"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4985D2" w14:textId="77777777"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9F9425" w14:textId="77777777" w:rsidR="000669B7" w:rsidRPr="0073029B" w:rsidRDefault="000669B7" w:rsidP="00F4554D">
            <w:pPr>
              <w:pStyle w:val="TopHeader"/>
            </w:pPr>
            <w:r w:rsidRPr="0073029B">
              <w:t xml:space="preserve">Stav na konci účtovného </w:t>
            </w:r>
            <w:r w:rsidRPr="0073029B">
              <w:lastRenderedPageBreak/>
              <w:t>obdobia</w:t>
            </w:r>
          </w:p>
        </w:tc>
      </w:tr>
      <w:tr w:rsidR="000669B7" w:rsidRPr="0073029B" w14:paraId="4500C6E3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3744A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518AC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4561C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C53B0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7661A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8DCD1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14:paraId="027E43EE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AD7D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974A17" w14:textId="134B90E2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023F48" w14:textId="11378F9F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42686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ACEB1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C30AB4" w14:textId="304CC87D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994CF21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00BF34" w14:textId="78FD9929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aTxt01401s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3FB25" w14:textId="58F2D32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68F57" w14:textId="7E6D07A4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5A85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8D49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41B3A0" w14:textId="58EC68B0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7FC9F41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DADBD6" w14:textId="3CD5E602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07916" w14:textId="766CD022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1FA62" w14:textId="039947AC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F870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CDB7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3BFA42" w14:textId="3AD92183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86D089A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63BF5" w14:textId="6723DB3A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6FA73" w14:textId="569563E1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2DC73" w14:textId="4D4F65CD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01D5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26C4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A16359" w14:textId="64978B9B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AFF5F76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9EFC96C" w14:textId="69472AD9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0F0708" w14:textId="1621A445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8D8CBC" w14:textId="300203DB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75CBF1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C1AE6E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F195C86" w14:textId="360DCBD0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C3B448A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FE2974" w14:textId="18BF0741" w:rsidR="000669B7" w:rsidRPr="0073029B" w:rsidRDefault="00F9573B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MERGEFIELD aTxt01405s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891D14" w14:textId="78E41C58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2D9594" w14:textId="3863CF08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D03EC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8056DC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512D15" w14:textId="27C9CEDA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0D1C9C7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C127A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1B942E" w14:textId="72F13C1E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106002" w14:textId="429586B0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40088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9376F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4882E1" w14:textId="0B0C0FE0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E4CDC34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6C18B" w14:textId="1C152996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BBADA" w14:textId="2228DC33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C105D" w14:textId="590781CB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CB17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077A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BD4BA" w14:textId="7152907E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DEC7782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8A1AA" w14:textId="0B454421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ECA60" w14:textId="61D4253D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6B9FC" w14:textId="538A7FB9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9F52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EB5B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DA0BE" w14:textId="7084C4F2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713ADC4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191F1" w14:textId="63E17593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88A9D" w14:textId="5806A07E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A8E7E" w14:textId="61E7886E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9290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6CBC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55967" w14:textId="192FCE23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47A88F3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E2106" w14:textId="606E371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5E7CD" w14:textId="21C214FB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A90CB" w14:textId="30B17234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1961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88C4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9A2E2" w14:textId="7F97D77F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B74E04C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4ABBE" w14:textId="69160462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aTxt01416s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D6D37" w14:textId="0819BFAD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3C4F9" w14:textId="7299C561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8772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0B06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DCE61E" w14:textId="714906FA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3E47E19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CD7D74" w14:textId="4B83BA62"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2ADAB" w14:textId="408B3C45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D73EE" w14:textId="3386D0A1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54036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D2DCA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824D83" w14:textId="0C251A99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7381CF82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640F4" w14:textId="170E5789"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68923" w14:textId="5F5CE7EE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7DBE8" w14:textId="70DAEE1D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C251A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83DC5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69AE9" w14:textId="123FF95E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26D308F5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029999" w14:textId="45FB9852"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CB67A9" w14:textId="442D8B04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549981" w14:textId="2433FD39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91E545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156821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486838" w14:textId="34AD8111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14:paraId="090B65F7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155368BC" w14:textId="6C4681DD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p43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3BE5AA0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4B864B8" w14:textId="77777777"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24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0669B7" w:rsidRPr="0073029B" w14:paraId="3103F065" w14:textId="77777777" w:rsidTr="00F4554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FCDE0E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DF98A0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F0E4A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E51BAB" w:rsidRPr="0073029B" w14:paraId="17BA66A5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2A1F6A" w14:textId="77777777"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0425B7" w14:textId="77132F92" w:rsidR="00E51BAB" w:rsidRPr="00F571F6" w:rsidRDefault="00E51BAB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a04431s12  \* MERGEFORMAT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02788DD" w14:textId="77777777"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14:paraId="50D2D9ED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00920B" w14:textId="77777777"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EFA27C" w14:textId="53E7C255" w:rsidR="00E51BAB" w:rsidRPr="00F571F6" w:rsidRDefault="00E51BAB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a04431s2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395DDE" w14:textId="77777777"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14:paraId="2E0E50F6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FF2F7D" w14:textId="77777777"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CDB8CF" w14:textId="4968600B" w:rsidR="00E51BAB" w:rsidRPr="00F571F6" w:rsidRDefault="00E51BAB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a04431s1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37B458" w14:textId="77777777"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14:paraId="583A34EF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44C1A9" w14:textId="77777777"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C66E80" w14:textId="478F6F39" w:rsidR="00E51BAB" w:rsidRPr="00F571F6" w:rsidRDefault="00E51BAB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a04430s12  \* MERGEFORMAT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b/>
                <w:noProof/>
                <w:sz w:val="18"/>
                <w:szCs w:val="18"/>
              </w:rPr>
              <w:t>273227.58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589F2F3" w14:textId="77777777"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E4E95C6" w14:textId="77777777" w:rsidTr="00F4554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0D9AC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F88C7B" w14:textId="21BA9359" w:rsidR="000669B7" w:rsidRPr="00F571F6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a04430s2 </w:instrTex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bCs/>
                <w:noProof/>
                <w:sz w:val="18"/>
                <w:szCs w:val="18"/>
              </w:rPr>
              <w:t>-13525.69</w: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A3214A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1BAB" w:rsidRPr="0073029B" w14:paraId="54FEC4E5" w14:textId="77777777" w:rsidTr="00F4554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47743" w14:textId="77777777"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F0373B" w14:textId="415BD432" w:rsidR="00E51BAB" w:rsidRPr="00F571F6" w:rsidRDefault="00E51BAB" w:rsidP="00D71752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a04430s1 </w:instrTex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bCs/>
                <w:noProof/>
                <w:sz w:val="18"/>
                <w:szCs w:val="18"/>
              </w:rPr>
              <w:t>286753.27</w: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3AFDF" w14:textId="77777777" w:rsidR="00E51BAB" w:rsidRPr="0073029B" w:rsidRDefault="00E51BAB" w:rsidP="00D7175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4CD45896" w14:textId="77777777" w:rsidR="000669B7" w:rsidRPr="0073029B" w:rsidRDefault="000669B7" w:rsidP="000669B7">
      <w:pPr>
        <w:pStyle w:val="Nzov"/>
        <w:spacing w:after="120"/>
        <w:jc w:val="both"/>
        <w:rPr>
          <w:rFonts w:ascii="Arial Narrow" w:hAnsi="Arial Narrow"/>
          <w:sz w:val="22"/>
          <w:szCs w:val="22"/>
        </w:rPr>
      </w:pPr>
    </w:p>
    <w:p w14:paraId="095752B4" w14:textId="403DD71A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p44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760C7F8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8866551" w14:textId="77777777" w:rsidR="000669B7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v) a časti G. písm. f) o odloženej daňovej pohľadávke alebo o odloženom daňovom záväzku</w:t>
      </w:r>
    </w:p>
    <w:p w14:paraId="36E9C2A5" w14:textId="77777777"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0669B7" w:rsidRPr="0073029B" w14:paraId="4F9DC494" w14:textId="77777777" w:rsidTr="00F4554D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DD1533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831685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03FA15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5665C612" w14:textId="77777777" w:rsidTr="00F4554D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8B508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9C76E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A302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6DBC9EA5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C771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121329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9F0CD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30C24FC" w14:textId="77777777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1F1A8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C4966D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FA153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19B7D531" w14:textId="77777777" w:rsidTr="00F4554D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F3C11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44997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C0C7A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6A7F8BF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7A80E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2AF2DE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80BB8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BBBBA16" w14:textId="77777777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FEA02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752360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EEB5A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1D268DE" w14:textId="77777777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DE9F7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99021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F1B5A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6DFBB5D4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DABA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7FA09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130D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2FA51211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7B88F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433F3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DD94D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1427B924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2F4F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E6C5296" w14:textId="010CC733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A940CC" w14:textId="629DD98F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95A8607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F6443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A2C26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09930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86BF836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49882" w14:textId="77777777" w:rsidR="000669B7" w:rsidRPr="0073029B" w:rsidRDefault="000669B7" w:rsidP="006C636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Zaúčtovaná  ako </w:t>
            </w:r>
            <w:r w:rsidR="006C6361">
              <w:rPr>
                <w:rFonts w:ascii="Arial Narrow" w:hAnsi="Arial Narrow"/>
                <w:sz w:val="22"/>
                <w:szCs w:val="22"/>
              </w:rPr>
              <w:t>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6EB5E2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8827C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54A4D0B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DD21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115EB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6CAD8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6F91E0D4" w14:textId="77777777" w:rsidTr="00F4554D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7A6488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86F7E77" w14:textId="48BB482C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535287" w14:textId="3793D7FC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0AE12CD" w14:textId="77777777" w:rsidTr="00F4554D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B126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8AE277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2D4B4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0D802D8" w14:textId="77777777" w:rsidTr="00511BB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140FC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AEF05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46C3F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24987C98" w14:textId="77777777" w:rsidTr="00511BB9">
        <w:trPr>
          <w:trHeight w:val="345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F1C97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BCAF8D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9BD1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11BB9" w:rsidRPr="0073029B" w14:paraId="5C9ACE4B" w14:textId="77777777" w:rsidTr="00511BB9">
        <w:trPr>
          <w:trHeight w:val="34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F08726" w14:textId="77777777" w:rsidR="00511BB9" w:rsidRPr="0073029B" w:rsidRDefault="00511BB9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E7D6B90" w14:textId="77777777"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9433F9" w14:textId="77777777"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39E8F062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385AB0F9" w14:textId="311D0554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p45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0A44245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332D5F3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0669B7" w:rsidRPr="0073029B" w14:paraId="612D9B1A" w14:textId="77777777" w:rsidTr="00F4554D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46BBE6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A31A55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5F60F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234FEAB2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425D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4B6F96" w14:textId="5BF6A849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29.69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48ADC" w14:textId="2D4313C9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F87FA40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EB812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C6DB3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46DD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77A9D00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98350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36335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5C717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1ABFA11F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60BF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663CC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3678A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9E9F8D4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94DEC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3455B0" w14:textId="3CC86FB0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21364.76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C7F40A" w14:textId="05321F28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606A47B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FBA4A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E840A9" w14:textId="498358BB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16301.60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54A78" w14:textId="1042848E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008E0F7" w14:textId="77777777" w:rsidTr="00F4554D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E0AFB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C1DFB1" w14:textId="5C52D2A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5092.85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AF4578" w14:textId="3D226A34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2FAB2B7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4AE3B02" w14:textId="015019B6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p46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3B1A94F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5D1AE63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7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0669B7" w:rsidRPr="0073029B" w14:paraId="3003D22A" w14:textId="77777777" w:rsidTr="00F4554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1BB998" w14:textId="77777777" w:rsidR="000669B7" w:rsidRPr="0073029B" w:rsidRDefault="000669B7" w:rsidP="00F4554D">
            <w:pPr>
              <w:pStyle w:val="TopHeader"/>
            </w:pPr>
            <w:r w:rsidRPr="0073029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ABEDD0" w14:textId="77777777" w:rsidR="000669B7" w:rsidRPr="0073029B" w:rsidRDefault="000669B7" w:rsidP="00F4554D">
            <w:pPr>
              <w:pStyle w:val="TopHeader"/>
            </w:pPr>
            <w:r w:rsidRPr="0073029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CF061F" w14:textId="77777777" w:rsidR="000669B7" w:rsidRPr="0073029B" w:rsidRDefault="000669B7" w:rsidP="00F4554D">
            <w:pPr>
              <w:pStyle w:val="TopHeader"/>
            </w:pPr>
            <w:r w:rsidRPr="0073029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2AD0FE" w14:textId="77777777" w:rsidR="000669B7" w:rsidRPr="0073029B" w:rsidRDefault="000669B7" w:rsidP="00F4554D">
            <w:pPr>
              <w:pStyle w:val="TopHeader"/>
            </w:pPr>
            <w:r w:rsidRPr="0073029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A07251" w14:textId="77777777" w:rsidR="000669B7" w:rsidRPr="0073029B" w:rsidRDefault="000669B7" w:rsidP="00F4554D">
            <w:pPr>
              <w:pStyle w:val="TopHeader"/>
            </w:pPr>
            <w:r w:rsidRPr="0073029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4E89A9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14:paraId="3DCE753D" w14:textId="77777777" w:rsidTr="00F4554D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A270D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CF00C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5DBFF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9B23C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B76A9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812DF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5F9B416F" w14:textId="77777777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748AB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F9607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F7CAD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2C964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8F1B3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13972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4193EB67" w14:textId="77777777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2A1FF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9C62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3F4E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70BE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F4E9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B5E16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0EF3FE0E" w14:textId="77777777" w:rsidTr="00F4554D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BAAB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5FB77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0D3D7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FB1E9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D29C4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C2BDB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41660EE4" w14:textId="77777777" w:rsidR="000669B7" w:rsidRPr="0073029B" w:rsidRDefault="000669B7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</w:p>
    <w:p w14:paraId="03561653" w14:textId="78F712C9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p47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18A32B4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6C0BE7A" w14:textId="77777777" w:rsidR="000669B7" w:rsidRPr="0073029B" w:rsidRDefault="00405CD9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28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i) o bankových úveroch, pôžičkách a krátkodobých finančných výpomociach</w:t>
      </w:r>
    </w:p>
    <w:p w14:paraId="6B582D2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07"/>
        <w:gridCol w:w="771"/>
        <w:gridCol w:w="864"/>
        <w:gridCol w:w="1068"/>
        <w:gridCol w:w="1576"/>
        <w:gridCol w:w="1213"/>
        <w:gridCol w:w="1543"/>
      </w:tblGrid>
      <w:tr w:rsidR="005E5AD7" w:rsidRPr="0073029B" w14:paraId="1412BFBC" w14:textId="77777777" w:rsidTr="002578DE">
        <w:trPr>
          <w:trHeight w:val="990"/>
          <w:jc w:val="center"/>
        </w:trPr>
        <w:tc>
          <w:tcPr>
            <w:tcW w:w="20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CA15E7" w14:textId="77777777" w:rsidR="005E5AD7" w:rsidRPr="0073029B" w:rsidRDefault="005E5AD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B710D0" w14:textId="77777777" w:rsidR="005E5AD7" w:rsidRPr="0073029B" w:rsidRDefault="005E5AD7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0CE9DC" w14:textId="77777777" w:rsidR="005E5AD7" w:rsidRPr="0073029B" w:rsidRDefault="005E5AD7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14:paraId="57745EC8" w14:textId="77777777" w:rsidR="005E5AD7" w:rsidRPr="0073029B" w:rsidRDefault="005E5AD7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6511E6" w14:textId="77777777" w:rsidR="005E5AD7" w:rsidRPr="0073029B" w:rsidRDefault="005E5AD7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6C65F8" w14:textId="77777777" w:rsidR="005E5AD7" w:rsidRPr="0073029B" w:rsidRDefault="005E5AD7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90A485" w14:textId="77777777" w:rsidR="005E5AD7" w:rsidRDefault="005E5AD7" w:rsidP="00F4554D">
            <w:pPr>
              <w:pStyle w:val="TopHeader"/>
            </w:pPr>
          </w:p>
          <w:p w14:paraId="1B0482D2" w14:textId="77777777" w:rsidR="005E5AD7" w:rsidRPr="0073029B" w:rsidRDefault="005E5AD7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1B798C" w14:textId="77777777" w:rsidR="005E5AD7" w:rsidRPr="0073029B" w:rsidRDefault="005E5AD7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5E5AD7" w:rsidRPr="0073029B" w14:paraId="7A48ACC6" w14:textId="77777777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525AE7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760DF6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025921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221AC1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69612A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15642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116FF30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5E5AD7" w:rsidRPr="0073029B" w14:paraId="4E0887F5" w14:textId="77777777" w:rsidTr="002578DE">
        <w:trPr>
          <w:trHeight w:val="330"/>
          <w:jc w:val="center"/>
        </w:trPr>
        <w:tc>
          <w:tcPr>
            <w:tcW w:w="929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1192E0D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5E5AD7" w:rsidRPr="0073029B" w14:paraId="5DBF026E" w14:textId="77777777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85496AC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0252811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14:paraId="4C7ED703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14:paraId="390B68D4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noWrap/>
            <w:vAlign w:val="center"/>
          </w:tcPr>
          <w:p w14:paraId="05C16596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auto"/>
            </w:tcBorders>
          </w:tcPr>
          <w:p w14:paraId="6762D36D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12" w:space="0" w:color="auto"/>
            </w:tcBorders>
            <w:noWrap/>
            <w:vAlign w:val="center"/>
          </w:tcPr>
          <w:p w14:paraId="5555F5AE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34329B9C" w14:textId="77777777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14:paraId="03CD1739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6E009057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14:paraId="26AE4102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14:paraId="0600B6AF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14:paraId="646CF997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14:paraId="43B00187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14:paraId="5237728E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21BF504F" w14:textId="77777777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14:paraId="14888A57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552FD6D7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14:paraId="2751C887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14:paraId="0786B565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14:paraId="55E988B4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14:paraId="7B2E5740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14:paraId="3BD627BD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06C20AE0" w14:textId="77777777" w:rsidTr="002578DE">
        <w:trPr>
          <w:trHeight w:val="330"/>
          <w:jc w:val="center"/>
        </w:trPr>
        <w:tc>
          <w:tcPr>
            <w:tcW w:w="929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378A796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5E5AD7" w:rsidRPr="0073029B" w14:paraId="18379DF4" w14:textId="77777777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D27DDA2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D6E7AC6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14:paraId="7268DF7C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14:paraId="3C5284EB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noWrap/>
            <w:vAlign w:val="center"/>
          </w:tcPr>
          <w:p w14:paraId="44C2025D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auto"/>
            </w:tcBorders>
          </w:tcPr>
          <w:p w14:paraId="61E17F34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12" w:space="0" w:color="auto"/>
            </w:tcBorders>
            <w:noWrap/>
            <w:vAlign w:val="center"/>
          </w:tcPr>
          <w:p w14:paraId="22D9CA6E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76548C70" w14:textId="77777777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14:paraId="28B351C3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0254818E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14:paraId="7EFAE4A5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14:paraId="7A2299C2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14:paraId="1C719626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14:paraId="4C99EE38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14:paraId="4854BFF2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16B11E94" w14:textId="77777777" w:rsidTr="002578DE">
        <w:trPr>
          <w:trHeight w:val="345"/>
          <w:jc w:val="center"/>
        </w:trPr>
        <w:tc>
          <w:tcPr>
            <w:tcW w:w="2068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9CA99D" w14:textId="77777777" w:rsidR="005E5AD7" w:rsidRPr="0073029B" w:rsidRDefault="005E5AD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923A881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6" w:type="dxa"/>
            <w:tcBorders>
              <w:bottom w:val="single" w:sz="12" w:space="0" w:color="auto"/>
            </w:tcBorders>
            <w:noWrap/>
            <w:vAlign w:val="center"/>
          </w:tcPr>
          <w:p w14:paraId="580426BE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7" w:type="dxa"/>
            <w:tcBorders>
              <w:bottom w:val="single" w:sz="12" w:space="0" w:color="auto"/>
            </w:tcBorders>
            <w:noWrap/>
            <w:vAlign w:val="center"/>
          </w:tcPr>
          <w:p w14:paraId="324F249C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noWrap/>
            <w:vAlign w:val="center"/>
          </w:tcPr>
          <w:p w14:paraId="213C497E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</w:tcPr>
          <w:p w14:paraId="20DC31EE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bottom w:val="single" w:sz="12" w:space="0" w:color="auto"/>
            </w:tcBorders>
            <w:noWrap/>
            <w:vAlign w:val="center"/>
          </w:tcPr>
          <w:p w14:paraId="3A74320E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3EEBEED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14:paraId="191F558E" w14:textId="3998A7A6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p48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6221D8B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782C94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497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771"/>
        <w:gridCol w:w="892"/>
        <w:gridCol w:w="1056"/>
        <w:gridCol w:w="1295"/>
        <w:gridCol w:w="1157"/>
        <w:gridCol w:w="1954"/>
      </w:tblGrid>
      <w:tr w:rsidR="002D450E" w:rsidRPr="0073029B" w14:paraId="75D1CAAD" w14:textId="77777777" w:rsidTr="00330AB1">
        <w:trPr>
          <w:trHeight w:val="99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71885A" w14:textId="77777777" w:rsidR="002D450E" w:rsidRPr="0073029B" w:rsidRDefault="002D450E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88EECA" w14:textId="77777777" w:rsidR="002D450E" w:rsidRPr="0073029B" w:rsidRDefault="002D450E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3D8C3B" w14:textId="77777777" w:rsidR="002D450E" w:rsidRPr="0073029B" w:rsidRDefault="002D450E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14:paraId="7D398CE5" w14:textId="77777777" w:rsidR="002D450E" w:rsidRPr="0073029B" w:rsidRDefault="002D450E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DF28C0" w14:textId="77777777" w:rsidR="002D450E" w:rsidRPr="0073029B" w:rsidRDefault="002D450E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2B1575" w14:textId="77777777" w:rsidR="002D450E" w:rsidRPr="0073029B" w:rsidRDefault="002D450E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E2FCD2" w14:textId="77777777" w:rsidR="002D450E" w:rsidRDefault="002D450E" w:rsidP="00F4554D">
            <w:pPr>
              <w:pStyle w:val="TopHeader"/>
            </w:pPr>
          </w:p>
          <w:p w14:paraId="2D0A03E5" w14:textId="77777777" w:rsidR="002D450E" w:rsidRPr="0073029B" w:rsidRDefault="002D450E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44287A" w14:textId="77777777" w:rsidR="002D450E" w:rsidRPr="0073029B" w:rsidRDefault="002D450E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2D450E" w:rsidRPr="0073029B" w14:paraId="215C618C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594084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0CD08F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A9D82A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D69169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952DEE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0FD390" w14:textId="77777777"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133F575" w14:textId="77777777"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D450E" w:rsidRPr="0073029B" w14:paraId="3CC49798" w14:textId="77777777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016FBB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4053E6B5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CF86787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0A8808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1B58B19D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34A28856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14:paraId="5A551CD6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14:paraId="0E403688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14:paraId="5078AB63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533ED4DB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6DC67D40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72BFF5BC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4943264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302165AA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0C45F0B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72317586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6E7680F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69BD884F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2C78ADE7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2CB4305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17AE4C26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14AC148A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289CB798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1F3C044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5C7E061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0BE68FFA" w14:textId="77777777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232F9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7B4BE2E3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72E198D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E9704C0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729DFB03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31B383F3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14:paraId="4ED9BD7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14:paraId="124592C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14:paraId="121CF0BB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15BFAF14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294C1E1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682A58E6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3BA170E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3B745536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78F5BA8D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0602AD6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2FC438B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45847D19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75AC3E6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6BE2A85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71620BC4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596A5484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5F391E9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2D57BAD6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19A762C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11A5EEEC" w14:textId="77777777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6C0130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7CE9814D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5CB9A3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EE9137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1E9BA48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5402A328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14:paraId="043A1B83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</w:tcPr>
          <w:p w14:paraId="443E2C3C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14:paraId="2033C3C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50E" w:rsidRPr="0073029B" w14:paraId="6FF2B269" w14:textId="77777777" w:rsidTr="00330AB1">
        <w:trPr>
          <w:trHeight w:val="345"/>
          <w:jc w:val="center"/>
        </w:trPr>
        <w:tc>
          <w:tcPr>
            <w:tcW w:w="192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125E09" w14:textId="77777777" w:rsidR="002D450E" w:rsidRPr="0073029B" w:rsidRDefault="002D450E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CAE4AD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bottom w:val="single" w:sz="12" w:space="0" w:color="auto"/>
            </w:tcBorders>
            <w:noWrap/>
            <w:vAlign w:val="center"/>
          </w:tcPr>
          <w:p w14:paraId="557B316A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noWrap/>
            <w:vAlign w:val="center"/>
          </w:tcPr>
          <w:p w14:paraId="722398A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bottom w:val="single" w:sz="12" w:space="0" w:color="auto"/>
            </w:tcBorders>
            <w:noWrap/>
            <w:vAlign w:val="center"/>
          </w:tcPr>
          <w:p w14:paraId="5AA3529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bottom w:val="single" w:sz="12" w:space="0" w:color="auto"/>
            </w:tcBorders>
          </w:tcPr>
          <w:p w14:paraId="46A57A9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bottom w:val="single" w:sz="12" w:space="0" w:color="auto"/>
            </w:tcBorders>
            <w:noWrap/>
            <w:vAlign w:val="center"/>
          </w:tcPr>
          <w:p w14:paraId="555D1B7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4CB369B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9EB9030" w14:textId="30646FA3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p49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7D073AD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968DC77" w14:textId="77777777" w:rsidR="000669B7" w:rsidRPr="0073029B" w:rsidRDefault="00405CD9" w:rsidP="000669B7">
      <w:pPr>
        <w:pStyle w:val="Nzov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 G. písm. k) o významných položkách derivátov za bežné účtovné obdobie </w:t>
      </w:r>
    </w:p>
    <w:p w14:paraId="66DE880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0669B7" w:rsidRPr="0073029B" w14:paraId="341F8DAC" w14:textId="77777777" w:rsidTr="00F4554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215B410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A987C8" w14:textId="77777777" w:rsidR="000669B7" w:rsidRPr="0073029B" w:rsidRDefault="000669B7" w:rsidP="00F4554D">
            <w:pPr>
              <w:pStyle w:val="TopHeader"/>
            </w:pPr>
            <w:r w:rsidRPr="0073029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3CABF74" w14:textId="77777777" w:rsidR="000669B7" w:rsidRPr="0073029B" w:rsidRDefault="000669B7" w:rsidP="00F4554D">
            <w:pPr>
              <w:pStyle w:val="TopHeader"/>
            </w:pPr>
            <w:r w:rsidRPr="0073029B">
              <w:t>Dohodnutá cena  podkladového nástroja</w:t>
            </w:r>
          </w:p>
        </w:tc>
      </w:tr>
      <w:tr w:rsidR="000669B7" w:rsidRPr="0073029B" w14:paraId="4CB617FD" w14:textId="77777777" w:rsidTr="00F4554D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8AD2B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C3223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040FA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D9C06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5EE3C95" w14:textId="77777777" w:rsidTr="00F4554D">
        <w:trPr>
          <w:trHeight w:val="106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C31B1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F2A3C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812CF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A786E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14:paraId="34D6FBC9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96E79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03BE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75D98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DE650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14:paraId="23B520BC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862F0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C7E82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22FA1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E1F65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D7182A0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B582B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3BB8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F2F2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0824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8C1BC3A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D28D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5802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11D4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DC60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CBB588D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5EC8D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4B12A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168B6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ED900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7812A87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40EFC4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3B042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1C014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68B1F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C6DC1F9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493B0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99DE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ABEF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DDFE3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44B6B06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B71FF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51E42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AB7AF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9885A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A72EF59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55907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94AD9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D3DA0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5F775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2D0ED97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54E48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CFD58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40593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AB686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437A04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50CCF9B" w14:textId="181B7C03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p51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37856B4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470D02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0669B7" w:rsidRPr="0073029B" w14:paraId="765CB416" w14:textId="77777777" w:rsidTr="00F4554D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DD702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5E5114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92E94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3FB00945" w14:textId="77777777" w:rsidTr="00F4554D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75A567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57528A" w14:textId="77777777" w:rsidR="000669B7" w:rsidRPr="0073029B" w:rsidRDefault="000669B7" w:rsidP="00F4554D">
            <w:pPr>
              <w:pStyle w:val="TopHeader"/>
            </w:pPr>
            <w:r w:rsidRPr="0073029B">
              <w:t xml:space="preserve">Zmena reálnej hodnoty </w:t>
            </w:r>
            <w:r w:rsidRPr="0073029B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061DC0" w14:textId="77777777" w:rsidR="000669B7" w:rsidRPr="0073029B" w:rsidRDefault="000669B7" w:rsidP="00F4554D">
            <w:pPr>
              <w:pStyle w:val="TopHeader"/>
            </w:pPr>
            <w:r w:rsidRPr="0073029B">
              <w:t>Zmena reálnej hodnoty (+/-) s vplyvom na</w:t>
            </w:r>
          </w:p>
        </w:tc>
      </w:tr>
      <w:tr w:rsidR="000669B7" w:rsidRPr="0073029B" w14:paraId="6A7534C8" w14:textId="77777777" w:rsidTr="00F4554D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607096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CC1724" w14:textId="77777777"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08217" w14:textId="77777777"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AB872A" w14:textId="77777777"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6D5C27" w14:textId="77777777"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</w:tr>
      <w:tr w:rsidR="000669B7" w:rsidRPr="0073029B" w14:paraId="1152C58D" w14:textId="77777777" w:rsidTr="00F4554D">
        <w:trPr>
          <w:trHeight w:val="149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76DD1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0C553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2D9F4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445C8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9DA86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0669B7" w:rsidRPr="0073029B" w14:paraId="3BF98769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159F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40A0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509C9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3E04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F45E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6EFD09D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C8E7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2B52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6CD3D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6BE5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BFBE2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0D6434A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2F21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D90F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9FAB2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5B2F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F5F4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BAAF1C1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E03F54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EA645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191E5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AF138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8C126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14:paraId="633B4E5E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09482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223EF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D5423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595D2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580EC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DD2EEEF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3A4BD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C027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788CF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5B15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31DC0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9BDCF11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4F9F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7AE2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0144E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DC60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318D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F8D3B2A" w14:textId="77777777" w:rsidTr="00F4554D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BDB7E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444AD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F80FF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896C3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0972F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8237945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63F0430D" w14:textId="7171309D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p52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134934A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A757F7F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405CD9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405CD9" w:rsidRPr="00405CD9">
        <w:rPr>
          <w:rFonts w:ascii="Arial Narrow" w:hAnsi="Arial Narrow"/>
          <w:sz w:val="22"/>
          <w:szCs w:val="22"/>
        </w:rPr>
        <w:t xml:space="preserve"> </w:t>
      </w:r>
      <w:r w:rsidR="00405CD9">
        <w:rPr>
          <w:rFonts w:ascii="Arial Narrow" w:hAnsi="Arial Narrow"/>
          <w:sz w:val="22"/>
          <w:szCs w:val="22"/>
        </w:rPr>
        <w:t>prílohe</w:t>
      </w:r>
      <w:r w:rsidR="00405C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0669B7" w:rsidRPr="0073029B" w14:paraId="6D9BF742" w14:textId="77777777" w:rsidTr="00F4554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8A91803" w14:textId="77777777" w:rsidR="000669B7" w:rsidRPr="0073029B" w:rsidRDefault="000669B7" w:rsidP="00F4554D">
            <w:pPr>
              <w:pStyle w:val="TopHeader"/>
            </w:pPr>
            <w:r w:rsidRPr="0073029B">
              <w:lastRenderedPageBreak/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0ADBB8" w14:textId="77777777" w:rsidR="000669B7" w:rsidRPr="0073029B" w:rsidRDefault="000669B7" w:rsidP="00F4554D">
            <w:pPr>
              <w:pStyle w:val="TopHeader"/>
            </w:pPr>
            <w:r w:rsidRPr="0073029B">
              <w:t>Reálna hodnota</w:t>
            </w:r>
          </w:p>
        </w:tc>
      </w:tr>
      <w:tr w:rsidR="000669B7" w:rsidRPr="0073029B" w14:paraId="7B84F8AF" w14:textId="77777777" w:rsidTr="00F4554D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69A1E1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73F4CD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341ED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08027FB8" w14:textId="77777777" w:rsidTr="00F4554D">
        <w:trPr>
          <w:trHeight w:val="167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455EB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505A9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B03C3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14:paraId="5035D62A" w14:textId="77777777" w:rsidTr="00F4554D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EA6DB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80D8D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B2FC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6547F998" w14:textId="77777777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5EB6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05196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C3A5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58AC7FEB" w14:textId="77777777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3F271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2CA91C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46D6D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0D54D30E" w14:textId="77777777" w:rsidTr="00F4554D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B452B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D5B8A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9C2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40274E72" w14:textId="77777777" w:rsidTr="00F4554D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3179D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71CA21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8457C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3EF94242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7B6FA574" w14:textId="1E62F9B6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p53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052B5E4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BCCD5D5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669B7" w:rsidRPr="0073029B" w14:paraId="466FBD2F" w14:textId="77777777" w:rsidTr="00F4554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3438E0" w14:textId="77777777"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76C3D0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2E59E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2841C9DB" w14:textId="77777777" w:rsidTr="00F4554D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B9854C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3B8A8E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3F2A2D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14:paraId="03880F98" w14:textId="77777777" w:rsidTr="00F4554D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9914D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782065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7FB269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EC3951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5FA3BB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190576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F37979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14:paraId="56A54DED" w14:textId="77777777" w:rsidTr="00F4554D">
        <w:trPr>
          <w:trHeight w:val="151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CAFEA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973A1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9D12E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BBDE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E11C9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118B7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20353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14:paraId="1A0664A2" w14:textId="77777777" w:rsidTr="00F4554D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B4E9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3F53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3157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2AA7C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376A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CAE9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E2348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5221BF0A" w14:textId="77777777" w:rsidTr="00F4554D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F4DE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B7EF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2957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5D990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4795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093C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E19BC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2A1F953A" w14:textId="77777777" w:rsidTr="00F4554D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AAC0B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B1184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FC70B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7D2D7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461A4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6AECC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0AB06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18AC9223" w14:textId="77777777"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14:paraId="2F6F07CE" w14:textId="56128C90" w:rsidR="000669B7" w:rsidRDefault="000669B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  <w:r w:rsidRPr="00AB4291">
        <w:rPr>
          <w:rFonts w:ascii="Arial Narrow" w:hAnsi="Arial Narrow"/>
          <w:b w:val="0"/>
          <w:sz w:val="22"/>
          <w:szCs w:val="22"/>
        </w:rPr>
        <w:fldChar w:fldCharType="begin"/>
      </w:r>
      <w:r w:rsidRPr="00AB4291">
        <w:rPr>
          <w:rFonts w:ascii="Arial Narrow" w:hAnsi="Arial Narrow"/>
          <w:b w:val="0"/>
          <w:sz w:val="22"/>
          <w:szCs w:val="22"/>
        </w:rPr>
        <w:instrText xml:space="preserve"> MERGEFIELD p54 </w:instrText>
      </w:r>
      <w:r w:rsidRPr="00AB4291">
        <w:rPr>
          <w:rFonts w:ascii="Arial Narrow" w:hAnsi="Arial Narrow"/>
          <w:b w:val="0"/>
          <w:sz w:val="22"/>
          <w:szCs w:val="22"/>
        </w:rPr>
        <w:fldChar w:fldCharType="end"/>
      </w:r>
    </w:p>
    <w:p w14:paraId="518B416D" w14:textId="77777777" w:rsidR="000669B7" w:rsidRPr="00AB4291" w:rsidRDefault="000669B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</w:p>
    <w:p w14:paraId="6659D966" w14:textId="77777777"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b)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0669B7" w:rsidRPr="0073029B" w14:paraId="61DBAF81" w14:textId="77777777" w:rsidTr="00F4554D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F5FFFD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6A4FE6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7ECDD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96D0FA" w14:textId="77777777" w:rsidR="000669B7" w:rsidRPr="0073029B" w:rsidRDefault="000669B7" w:rsidP="00F4554D">
            <w:pPr>
              <w:pStyle w:val="TopHeader"/>
            </w:pPr>
            <w:r w:rsidRPr="0073029B">
              <w:t xml:space="preserve">Zmena stavu vnútroorganizačných zásob </w:t>
            </w:r>
          </w:p>
        </w:tc>
      </w:tr>
      <w:tr w:rsidR="000669B7" w:rsidRPr="0073029B" w14:paraId="48A2A4B7" w14:textId="77777777" w:rsidTr="00F4554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E8D9E7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FC5E4A" w14:textId="77777777"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BA21E3" w14:textId="77777777"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B2D59C" w14:textId="77777777" w:rsidR="000669B7" w:rsidRPr="0073029B" w:rsidRDefault="000669B7" w:rsidP="00F4554D">
            <w:pPr>
              <w:pStyle w:val="TopHeader"/>
            </w:pPr>
            <w:r w:rsidRPr="0073029B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B99AD7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75E36D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6A3BDB5C" w14:textId="77777777" w:rsidTr="00F4554D">
        <w:trPr>
          <w:trHeight w:val="144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5CB5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A6675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D6C71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A1E6A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1A47D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4305A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14:paraId="61B154D7" w14:textId="77777777" w:rsidTr="00F4554D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5B4B8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73029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A6CBA6D" w14:textId="597575AD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8DFA1" w14:textId="06125932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E8233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9CCFC0" w14:textId="4140CDCC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DAC48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DEB2B9A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109CF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7636A6D" w14:textId="6F03D89F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F6D39B" w14:textId="298FEA3B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20AC7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850BD4" w14:textId="152D8A1B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23792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23414A6C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1F47E6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BA1E585" w14:textId="590B11B1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F10AF" w14:textId="1B9220A0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5FDCA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176D3" w14:textId="28781FD5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5822F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DE16538" w14:textId="77777777" w:rsidTr="00F4554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D0E72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41904C" w14:textId="13511AE4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49A379" w14:textId="53E241FD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1606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AD1F05" w14:textId="57CC0C08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8BF27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16213E1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F4F2B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0FE0A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62AF4E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03557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34CA9" w14:textId="28BECF9C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D0EEB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17C0D531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A18A2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3F193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9B6712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1EA9E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9B6A5" w14:textId="5E62D6B2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0D82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26E989E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F72C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A3C63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7F7F81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F612A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3576C4" w14:textId="007D2589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A139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DD4C24F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1BC8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A0ADD7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DDFD8D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8F183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A18524" w14:textId="419151AC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7DC3F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138B86B6" w14:textId="77777777" w:rsidTr="00F4554D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2F453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E7F13C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C26164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32687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DF0EBA" w14:textId="7E388BA3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44B97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6ABBB959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14:paraId="3EC2853E" w14:textId="13635C92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p56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477E634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6B481A0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0669B7" w:rsidRPr="0073029B" w14:paraId="258FEBA7" w14:textId="77777777" w:rsidTr="00F4554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DDAC3E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25AD8E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7FCAB2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30605C83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50291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5B692" w14:textId="709AFC48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79B6A3" w14:textId="59E287D4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CD268EE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9EA7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61355" w14:textId="001F5E7C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48240.76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906DD6" w14:textId="63DFCBA0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11A7A12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10698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D0549" w14:textId="1BA77D6A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B07F8F" w14:textId="5AE0A85D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194B318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9FEB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3EC90B" w14:textId="37C80D21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374CC" w14:textId="4135F2E0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6CAF582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7524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0CF863" w14:textId="2952B455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A1DDE9" w14:textId="54CAB48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16B124A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39491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B66939" w14:textId="29C5E496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F9670" w14:textId="629F00B0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3E055CD" w14:textId="77777777" w:rsidTr="00F4554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A9854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6B2AA6" w14:textId="1CFD768E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48240.76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4FCFB5" w14:textId="61C4CEE2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30488DD6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6A7627F3" w14:textId="311C4C9B"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p58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51E793FB" w14:textId="77777777" w:rsidR="005A0A25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14:paraId="3C24E3F1" w14:textId="77777777" w:rsidR="005A0A25" w:rsidRPr="005A0A25" w:rsidRDefault="005A0A25" w:rsidP="005A0A25">
      <w:pPr>
        <w:pStyle w:val="Nzov"/>
        <w:keepNext/>
        <w:jc w:val="left"/>
        <w:outlineLvl w:val="0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Pr="0036548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časti </w:t>
      </w:r>
      <w:r>
        <w:rPr>
          <w:rFonts w:ascii="Arial Narrow" w:hAnsi="Arial Narrow"/>
          <w:sz w:val="22"/>
          <w:szCs w:val="22"/>
        </w:rPr>
        <w:t xml:space="preserve">I. </w:t>
      </w:r>
      <w:r w:rsidRPr="005A0A25">
        <w:rPr>
          <w:rFonts w:ascii="Arial Narrow" w:hAnsi="Arial Narrow"/>
          <w:sz w:val="22"/>
          <w:szCs w:val="22"/>
        </w:rPr>
        <w:t>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5A0A25" w:rsidRPr="003F477D" w14:paraId="6F2471BF" w14:textId="77777777" w:rsidTr="00BE41E3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973A2" w14:textId="77777777" w:rsidR="005A0A25" w:rsidRPr="003F477D" w:rsidRDefault="005A0A25" w:rsidP="00BE41E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5FAF3" w14:textId="77777777" w:rsidR="005A0A25" w:rsidRPr="003F477D" w:rsidRDefault="005A0A25" w:rsidP="00BE41E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901BD" w14:textId="77777777" w:rsidR="005A0A25" w:rsidRPr="003F477D" w:rsidRDefault="005A0A25" w:rsidP="00BE41E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A0A25" w:rsidRPr="003F477D" w14:paraId="3996CA1E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2C8E2B" w14:textId="77777777" w:rsidR="005A0A25" w:rsidRPr="003F477D" w:rsidRDefault="005A0A25" w:rsidP="00BE41E3">
            <w:pPr>
              <w:rPr>
                <w:b/>
                <w:szCs w:val="22"/>
              </w:rPr>
            </w:pPr>
            <w:r w:rsidRPr="005A0A25">
              <w:rPr>
                <w:rFonts w:ascii="Arial Narrow" w:hAnsi="Arial Narrow"/>
                <w:b/>
                <w:b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6E31C" w14:textId="77777777" w:rsidR="005A0A25" w:rsidRPr="003F477D" w:rsidRDefault="005A0A25" w:rsidP="00BE41E3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37AB2" w14:textId="77777777" w:rsidR="005A0A25" w:rsidRPr="003F477D" w:rsidRDefault="005A0A25" w:rsidP="00BE41E3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5A0A25" w:rsidRPr="003F477D" w14:paraId="4595702B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4B75D" w14:textId="77777777"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8B5C27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B1730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0AC26C60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CF266" w14:textId="77777777"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BDF30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E0DC1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76E17C63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44862" w14:textId="77777777"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9C992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6A414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3EDCB1CC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DDC19" w14:textId="77777777"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187EB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81E3C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7972C978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DBC52" w14:textId="77777777"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E6E21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3C7BF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A7EDC4" w14:textId="77777777" w:rsidR="005A0A25" w:rsidRPr="003F477D" w:rsidRDefault="005A0A25" w:rsidP="005A0A25">
      <w:pPr>
        <w:pStyle w:val="Nzov"/>
        <w:jc w:val="left"/>
        <w:rPr>
          <w:szCs w:val="22"/>
        </w:rPr>
      </w:pPr>
    </w:p>
    <w:p w14:paraId="1C5944B5" w14:textId="77777777" w:rsidR="000669B7" w:rsidRPr="0073029B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35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>
        <w:rPr>
          <w:rFonts w:ascii="Arial Narrow" w:hAnsi="Arial Narrow"/>
          <w:sz w:val="22"/>
          <w:szCs w:val="22"/>
        </w:rPr>
        <w:t> 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písm. a) až e)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0669B7" w:rsidRPr="0073029B" w14:paraId="684CF6FF" w14:textId="77777777" w:rsidTr="00F4554D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AD98B1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C775F9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05A9BA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09AEBD34" w14:textId="77777777" w:rsidTr="00F4554D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AC77D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E5FD3" w14:textId="2A38FC8F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F1112" w14:textId="641B31CA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B3A95B6" w14:textId="77777777" w:rsidTr="00F4554D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9D295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46CF76" w14:textId="5658C8BF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19CD7" w14:textId="241528E8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D91FA1D" w14:textId="77777777" w:rsidTr="00F4554D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8E240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093A99" w14:textId="7420355F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19C471" w14:textId="3819A40F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8CACA13" w14:textId="77777777" w:rsidTr="00F4554D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352D4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172202" w14:textId="1D1BD68C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80946B" w14:textId="43BB6A92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47309A8" w14:textId="77777777" w:rsidTr="00F4554D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B728D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A5EC09" w14:textId="04491BB4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5CF6C1" w14:textId="7D9645F0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7C48A62" w14:textId="77777777" w:rsidTr="00F4554D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4626B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47BBD4" w14:textId="341A3ED1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FD9832" w14:textId="1A17F5F1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23E82" w:rsidRPr="007161A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79FDB1BB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14:paraId="149854DD" w14:textId="35998486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p60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32FC549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544ED95" w14:textId="77777777" w:rsidR="000669B7" w:rsidRPr="0073029B" w:rsidRDefault="005A0A25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36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5A0A2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0669B7" w:rsidRPr="0073029B" w14:paraId="27186008" w14:textId="77777777" w:rsidTr="00F4554D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5B3BBB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0F3D2B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A51FE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2D1DD79B" w14:textId="77777777" w:rsidTr="00F4554D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D28D5D1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29F94A2" w14:textId="77777777"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F15DF4C" w14:textId="77777777"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5243549" w14:textId="77777777"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91D00B8" w14:textId="77777777"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8B16C75" w14:textId="77777777"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99AA7A3" w14:textId="77777777"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</w:tr>
      <w:tr w:rsidR="000669B7" w:rsidRPr="0073029B" w14:paraId="41275A7D" w14:textId="77777777" w:rsidTr="00F4554D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5226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65EC7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2D4E4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194D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911F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14152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7CC89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14:paraId="1D1E92C7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731E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1F8C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1DB4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86561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075D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64EC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997B5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0669B7" w:rsidRPr="0073029B" w14:paraId="7A40FF7E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F196A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2DBE5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EBED7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02C51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50577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38C5C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0830B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470DB9A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96750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13F83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252C3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1D3D1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BCE39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74AC1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FBC99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59B239BE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5881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1993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EBC4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CAA51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C82B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000D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4C5DA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14:paraId="1C8A139E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E18F3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FDD79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03176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67926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27542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91F45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B1800C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C62A0C2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F644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69D0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3206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E3FB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E5F5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B689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82B5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14:paraId="5FE20A46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E269D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C43DB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3F4EA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776C01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748A4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A9318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59DF8E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95CAE" w:rsidRPr="0073029B" w14:paraId="303F5D89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10867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C439E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AC2F8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64AE8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48390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830FC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DC0F2F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84388BD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F413F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F5B6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2426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C9537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4AA7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D739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7931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3BC7F2AF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E1A64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4058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4AD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F622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56DA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C605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86D5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0BE36C8E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B5E70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C23D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819C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F25D8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A192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28C6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0686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53CD41B7" w14:textId="77777777" w:rsidTr="00F4554D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C82B6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34C6A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B6117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C9EF4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ED753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B5E96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C850B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045EDD08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46521D5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73BD371" w14:textId="77777777"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Vysvetlivky:</w:t>
      </w:r>
    </w:p>
    <w:p w14:paraId="2D2B6B2C" w14:textId="77777777"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</w:p>
    <w:p w14:paraId="75BB37A5" w14:textId="77777777"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(1) </w:t>
      </w:r>
      <w:r w:rsidR="00D532A4" w:rsidRPr="00D532A4">
        <w:rPr>
          <w:rFonts w:ascii="Arial Narrow" w:hAnsi="Arial Narrow"/>
          <w:sz w:val="22"/>
          <w:szCs w:val="22"/>
        </w:rPr>
        <w:t>Daňové identifikačné číslo sa vyplňuje, ak ho má účtovná jednotka pridelené.</w:t>
      </w:r>
    </w:p>
    <w:p w14:paraId="2A52ABC8" w14:textId="77777777"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14:paraId="4094CE6E" w14:textId="77777777"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(2)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Identifikačné číslo organizácie (IČO) sa vyplňuje podľa Registra organizácií vedeného Štatistickým úradom Slovenskej republiky.</w:t>
      </w:r>
    </w:p>
    <w:p w14:paraId="27C02356" w14:textId="77777777"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</w:p>
    <w:p w14:paraId="111857C3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lastRenderedPageBreak/>
        <w:t xml:space="preserve">(3)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Kód SK NACE sa vypĺňa podľa vyhlášky Štatistického úradu Slovenskej republiky č. 306/2007 Z. z., ktorou sa vydáva Štatistická klasifikácia ekonomických činností.</w:t>
      </w:r>
    </w:p>
    <w:p w14:paraId="6DEB8C2F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14:paraId="006DD7B2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(4)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Údaje, ktorými sú číslo telefónu, číslo faxu, e-mailová adresa, podpisový záznam osoby zodpovednej za vedenie účtovníctva a podpisový záznam osoby zodpovednej za zostavenie účtovnej závierky, sú dobrovoľne vypĺňanými údajmi.</w:t>
      </w:r>
    </w:p>
    <w:p w14:paraId="10F87B71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14:paraId="27A4653C" w14:textId="77777777" w:rsidR="000669B7" w:rsidRPr="0073029B" w:rsidRDefault="000669B7" w:rsidP="000669B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(5)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V bodoch č. 2, 4 a 6 sa prvotným ocenením majetku rozumie jeho ocenenie podľa § 25 zákona.</w:t>
      </w:r>
      <w:r w:rsidRPr="0073029B">
        <w:rPr>
          <w:rFonts w:ascii="Arial Narrow" w:hAnsi="Arial Narrow"/>
          <w:sz w:val="22"/>
          <w:szCs w:val="22"/>
          <w:lang w:eastAsia="sk-SK"/>
        </w:rPr>
        <w:t xml:space="preserve"> </w:t>
      </w:r>
    </w:p>
    <w:p w14:paraId="68CC8334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14:paraId="08D24044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(6) </w:t>
      </w:r>
      <w:r w:rsidR="00D532A4" w:rsidRPr="00D532A4">
        <w:rPr>
          <w:rFonts w:ascii="Arial Narrow" w:hAnsi="Arial Narrow"/>
          <w:b w:val="0"/>
          <w:bCs w:val="0"/>
          <w:sz w:val="22"/>
          <w:szCs w:val="22"/>
        </w:rPr>
        <w:t>V bodoch č. 8, 23, 27, 28 a 29 sa obsahová náplň tabuliek a počet riadkov v nich uvádzajú podľa potrieb účtovnej jednotky.</w:t>
      </w:r>
    </w:p>
    <w:p w14:paraId="04F82EBF" w14:textId="77777777" w:rsidR="00D532A4" w:rsidRDefault="00D532A4" w:rsidP="000669B7">
      <w:pPr>
        <w:rPr>
          <w:rFonts w:ascii="Arial Narrow" w:hAnsi="Arial Narrow"/>
          <w:b/>
          <w:bCs/>
          <w:sz w:val="22"/>
          <w:szCs w:val="22"/>
        </w:rPr>
      </w:pPr>
    </w:p>
    <w:p w14:paraId="40261826" w14:textId="77777777"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Použité  skratky:</w:t>
      </w:r>
    </w:p>
    <w:p w14:paraId="10793D9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63C0D17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CP - cenný papier</w:t>
      </w:r>
    </w:p>
    <w:p w14:paraId="18CEF949" w14:textId="77777777"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>č. - číslo</w:t>
      </w:r>
    </w:p>
    <w:p w14:paraId="573E156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DFM – dlhodobý finančný majetok</w:t>
      </w:r>
    </w:p>
    <w:p w14:paraId="03C7C68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DHM – dlhodobý hmotný majetok</w:t>
      </w:r>
    </w:p>
    <w:p w14:paraId="2217955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DIČ – daňové identifikačné číslo</w:t>
      </w:r>
    </w:p>
    <w:p w14:paraId="7DC8E6D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DNM – dlhodobý nehmotný majetok</w:t>
      </w:r>
    </w:p>
    <w:p w14:paraId="1F4CEE2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DÚJ – dcérska účtovná jednotka</w:t>
      </w:r>
    </w:p>
    <w:p w14:paraId="6559D1A5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IČO – identifikačné číslo organizácie</w:t>
      </w:r>
    </w:p>
    <w:p w14:paraId="41CC819B" w14:textId="77777777" w:rsidR="00D532A4" w:rsidRDefault="00D532A4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kons. </w:t>
      </w:r>
      <w:r>
        <w:rPr>
          <w:rFonts w:ascii="Arial Narrow" w:hAnsi="Arial Narrow"/>
          <w:sz w:val="22"/>
          <w:szCs w:val="22"/>
        </w:rPr>
        <w:t>–</w:t>
      </w:r>
      <w:r w:rsidRPr="0073029B">
        <w:rPr>
          <w:rFonts w:ascii="Arial Narrow" w:hAnsi="Arial Narrow"/>
          <w:sz w:val="22"/>
          <w:szCs w:val="22"/>
        </w:rPr>
        <w:t xml:space="preserve"> konsolidovaný</w:t>
      </w:r>
    </w:p>
    <w:p w14:paraId="5D94E8E7" w14:textId="77777777"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MÚJ - </w:t>
      </w:r>
      <w:r w:rsidRPr="00D532A4">
        <w:rPr>
          <w:rFonts w:ascii="Arial Narrow" w:hAnsi="Arial Narrow"/>
          <w:sz w:val="22"/>
          <w:szCs w:val="22"/>
        </w:rPr>
        <w:t>materská účtovná jednotka</w:t>
      </w:r>
    </w:p>
    <w:p w14:paraId="34B7DEB4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OP – opravná položka</w:t>
      </w:r>
    </w:p>
    <w:p w14:paraId="0CE771BE" w14:textId="77777777"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>p. a. – per annum</w:t>
      </w:r>
    </w:p>
    <w:p w14:paraId="26032B0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PSČ – poštové smerovacie číslo</w:t>
      </w:r>
    </w:p>
    <w:p w14:paraId="6296EE21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ÚJ – účtovná jednotka</w:t>
      </w:r>
    </w:p>
    <w:p w14:paraId="533A5D7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VI – vlastné imanie</w:t>
      </w:r>
    </w:p>
    <w:p w14:paraId="0120E3F8" w14:textId="77777777" w:rsidR="00F47675" w:rsidRPr="00D532A4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ZI – základné imanie</w:t>
      </w:r>
    </w:p>
    <w:sectPr w:rsidR="00F47675" w:rsidRPr="00D532A4" w:rsidSect="00787135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8" w:right="1416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1418A" w14:textId="77777777" w:rsidR="003210A1" w:rsidRDefault="003210A1">
      <w:r>
        <w:separator/>
      </w:r>
    </w:p>
  </w:endnote>
  <w:endnote w:type="continuationSeparator" w:id="0">
    <w:p w14:paraId="2F300FCB" w14:textId="77777777" w:rsidR="003210A1" w:rsidRDefault="00321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7D3B6" w14:textId="77777777" w:rsidR="00D71752" w:rsidRDefault="00D71752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BC1F916" w14:textId="77777777" w:rsidR="00D71752" w:rsidRDefault="00D71752" w:rsidP="002509F7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A5D18" w14:textId="77777777" w:rsidR="00D71752" w:rsidRPr="00010D38" w:rsidRDefault="00D71752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C3F51">
      <w:rPr>
        <w:rStyle w:val="slostrany"/>
        <w:sz w:val="16"/>
        <w:szCs w:val="16"/>
      </w:rPr>
      <w:t>21</w:t>
    </w:r>
    <w:r w:rsidRPr="00010D38">
      <w:rPr>
        <w:rStyle w:val="slostrany"/>
        <w:sz w:val="16"/>
        <w:szCs w:val="16"/>
      </w:rPr>
      <w:fldChar w:fldCharType="end"/>
    </w:r>
  </w:p>
  <w:p w14:paraId="5AC21E2F" w14:textId="77777777" w:rsidR="00D71752" w:rsidRDefault="00D71752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DCCFE" w14:textId="77777777" w:rsidR="003210A1" w:rsidRDefault="003210A1">
      <w:r>
        <w:separator/>
      </w:r>
    </w:p>
  </w:footnote>
  <w:footnote w:type="continuationSeparator" w:id="0">
    <w:p w14:paraId="6186D692" w14:textId="77777777" w:rsidR="003210A1" w:rsidRDefault="003210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50"/>
      <w:gridCol w:w="2658"/>
      <w:gridCol w:w="3206"/>
      <w:gridCol w:w="3490"/>
    </w:tblGrid>
    <w:tr w:rsidR="00D71752" w:rsidRPr="0073029B" w14:paraId="52B1A236" w14:textId="77777777" w:rsidTr="00D71752">
      <w:trPr>
        <w:trHeight w:val="59"/>
      </w:trPr>
      <w:tc>
        <w:tcPr>
          <w:tcW w:w="416" w:type="pct"/>
          <w:noWrap/>
        </w:tcPr>
        <w:p w14:paraId="66999FF5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2E9A6CB8" w14:textId="77777777" w:rsidR="00D71752" w:rsidRPr="0073029B" w:rsidRDefault="00D71752" w:rsidP="00787135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Poznámky Úč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1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14:paraId="7549AC34" w14:textId="77777777"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26602D2B" w14:textId="4FD37854" w:rsidR="00D71752" w:rsidRPr="0073029B" w:rsidRDefault="00D71752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r w:rsidR="007A6FE5">
            <w:rPr>
              <w:noProof/>
            </w:rPr>
            <w:fldChar w:fldCharType="begin"/>
          </w:r>
          <w:r w:rsidR="007A6FE5">
            <w:rPr>
              <w:noProof/>
            </w:rPr>
            <w:instrText xml:space="preserve"> STYLEREF  ICO  \* MERGEFORMAT </w:instrText>
          </w:r>
          <w:r w:rsidR="007A6FE5">
            <w:rPr>
              <w:noProof/>
            </w:rPr>
            <w:fldChar w:fldCharType="separate"/>
          </w:r>
          <w:r w:rsidR="00A23E82">
            <w:rPr>
              <w:noProof/>
            </w:rPr>
            <w:t>36190551</w:t>
          </w:r>
          <w:r w:rsidR="007A6FE5">
            <w:rPr>
              <w:noProof/>
            </w:rPr>
            <w:fldChar w:fldCharType="end"/>
          </w:r>
        </w:p>
      </w:tc>
    </w:tr>
    <w:tr w:rsidR="00D71752" w:rsidRPr="0073029B" w14:paraId="22D5C6DF" w14:textId="77777777" w:rsidTr="00D71752">
      <w:trPr>
        <w:trHeight w:val="59"/>
      </w:trPr>
      <w:tc>
        <w:tcPr>
          <w:tcW w:w="416" w:type="pct"/>
          <w:noWrap/>
        </w:tcPr>
        <w:p w14:paraId="03A8D86C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7F8362CC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14:paraId="6E723BD2" w14:textId="77777777"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2F6DD01D" w14:textId="0CC1F1F1" w:rsidR="00D71752" w:rsidRPr="0073029B" w:rsidRDefault="000C0CBC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DI</w:t>
          </w:r>
          <w:r w:rsidR="00D71752">
            <w:rPr>
              <w:rFonts w:ascii="Arial Narrow" w:hAnsi="Arial Narrow"/>
              <w:sz w:val="22"/>
              <w:szCs w:val="22"/>
              <w:lang w:eastAsia="sk-SK"/>
            </w:rPr>
            <w:t xml:space="preserve">Č  </w:t>
          </w:r>
          <w:r w:rsidR="007A6FE5">
            <w:rPr>
              <w:noProof/>
            </w:rPr>
            <w:fldChar w:fldCharType="begin"/>
          </w:r>
          <w:r w:rsidR="007A6FE5">
            <w:rPr>
              <w:noProof/>
            </w:rPr>
            <w:instrText xml:space="preserve"> STYLEREF  DIC  \* MERGEFORMAT </w:instrText>
          </w:r>
          <w:r w:rsidR="007A6FE5">
            <w:rPr>
              <w:noProof/>
            </w:rPr>
            <w:fldChar w:fldCharType="separate"/>
          </w:r>
          <w:r w:rsidR="00A23E82">
            <w:rPr>
              <w:noProof/>
            </w:rPr>
            <w:t>2021451377</w:t>
          </w:r>
          <w:r w:rsidR="007A6FE5">
            <w:rPr>
              <w:noProof/>
            </w:rPr>
            <w:fldChar w:fldCharType="end"/>
          </w:r>
        </w:p>
      </w:tc>
    </w:tr>
  </w:tbl>
  <w:p w14:paraId="7E3B26C9" w14:textId="77777777" w:rsidR="00D71752" w:rsidRDefault="00D7175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50"/>
      <w:gridCol w:w="2658"/>
      <w:gridCol w:w="3206"/>
      <w:gridCol w:w="3490"/>
    </w:tblGrid>
    <w:tr w:rsidR="00D71752" w:rsidRPr="0073029B" w14:paraId="46B3CCAA" w14:textId="77777777" w:rsidTr="00D71752">
      <w:trPr>
        <w:trHeight w:val="59"/>
      </w:trPr>
      <w:tc>
        <w:tcPr>
          <w:tcW w:w="416" w:type="pct"/>
          <w:noWrap/>
        </w:tcPr>
        <w:p w14:paraId="5D2CBE02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18824DE9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Poznámky Úč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4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14:paraId="59F3AECC" w14:textId="77777777"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7485A910" w14:textId="66F7BA10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r w:rsidR="003210A1">
            <w:fldChar w:fldCharType="begin"/>
          </w:r>
          <w:r w:rsidR="003210A1">
            <w:instrText xml:space="preserve"> MERGEFIELD  aSUB_ICO  \* MERGEFORMAT </w:instrText>
          </w:r>
          <w:r w:rsidR="003210A1">
            <w:fldChar w:fldCharType="separate"/>
          </w:r>
          <w:r w:rsidR="00A23E82">
            <w:rPr>
              <w:noProof/>
            </w:rPr>
            <w:t>36190551</w:t>
          </w:r>
          <w:r w:rsidR="003210A1">
            <w:rPr>
              <w:noProof/>
            </w:rPr>
            <w:fldChar w:fldCharType="end"/>
          </w:r>
        </w:p>
      </w:tc>
    </w:tr>
    <w:tr w:rsidR="00D71752" w:rsidRPr="0073029B" w14:paraId="1B086F05" w14:textId="77777777" w:rsidTr="00D71752">
      <w:trPr>
        <w:trHeight w:val="59"/>
      </w:trPr>
      <w:tc>
        <w:tcPr>
          <w:tcW w:w="416" w:type="pct"/>
          <w:noWrap/>
        </w:tcPr>
        <w:p w14:paraId="7ABF675A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1BECE07B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14:paraId="696CA107" w14:textId="77777777"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076A7B4A" w14:textId="7777D259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DiČ  </w:t>
          </w:r>
          <w:r w:rsidR="003210A1">
            <w:fldChar w:fldCharType="begin"/>
          </w:r>
          <w:r w:rsidR="003210A1">
            <w:instrText xml:space="preserve"> MERGEFIELD  aSUB_DIC  \* MERGEFORMAT </w:instrText>
          </w:r>
          <w:r w:rsidR="003210A1">
            <w:fldChar w:fldCharType="separate"/>
          </w:r>
          <w:r w:rsidR="00A23E82">
            <w:rPr>
              <w:noProof/>
            </w:rPr>
            <w:t>2021451377</w:t>
          </w:r>
          <w:r w:rsidR="003210A1">
            <w:rPr>
              <w:noProof/>
            </w:rPr>
            <w:fldChar w:fldCharType="end"/>
          </w:r>
        </w:p>
      </w:tc>
    </w:tr>
  </w:tbl>
  <w:p w14:paraId="2D97E1F1" w14:textId="77777777" w:rsidR="00D71752" w:rsidRDefault="00D717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3E1DFB"/>
    <w:multiLevelType w:val="hybridMultilevel"/>
    <w:tmpl w:val="2174D922"/>
    <w:lvl w:ilvl="0" w:tplc="EEB07E20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4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8816D58"/>
    <w:multiLevelType w:val="hybridMultilevel"/>
    <w:tmpl w:val="896EA622"/>
    <w:lvl w:ilvl="0" w:tplc="432C72FC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36669D2"/>
    <w:multiLevelType w:val="hybridMultilevel"/>
    <w:tmpl w:val="5A62E192"/>
    <w:lvl w:ilvl="0" w:tplc="ED8A7606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3"/>
  </w:num>
  <w:num w:numId="5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0"/>
  </w:num>
  <w:num w:numId="9">
    <w:abstractNumId w:val="9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91"/>
    <w:docVar w:name="arg2" w:val="driver=asa10;DBF=d:\anasoft\data\spravobyt.db;DBN=spravobyt;ENG=SQL;links=tcpip{ip=192.168.1.63};uid=Slezakova;con=finus(10.15);pwd=sle"/>
    <w:docVar w:name="arg3" w:val="0"/>
    <w:docVar w:name="arg4" w:val="C:\Users\Jarka\AppData\Local\Temp\14576187.doc"/>
    <w:docVar w:name="arg5" w:val="1"/>
  </w:docVars>
  <w:rsids>
    <w:rsidRoot w:val="00A23E82"/>
    <w:rsid w:val="0000202E"/>
    <w:rsid w:val="000053B0"/>
    <w:rsid w:val="00011EDC"/>
    <w:rsid w:val="000234F7"/>
    <w:rsid w:val="0002470E"/>
    <w:rsid w:val="00030DEB"/>
    <w:rsid w:val="000422B9"/>
    <w:rsid w:val="000461D1"/>
    <w:rsid w:val="00051D36"/>
    <w:rsid w:val="000669B7"/>
    <w:rsid w:val="00070A5B"/>
    <w:rsid w:val="000722C5"/>
    <w:rsid w:val="000772A5"/>
    <w:rsid w:val="0008070F"/>
    <w:rsid w:val="00083284"/>
    <w:rsid w:val="00085147"/>
    <w:rsid w:val="000929AD"/>
    <w:rsid w:val="000954D3"/>
    <w:rsid w:val="00097E02"/>
    <w:rsid w:val="00097E73"/>
    <w:rsid w:val="000B015D"/>
    <w:rsid w:val="000B5B43"/>
    <w:rsid w:val="000B63F5"/>
    <w:rsid w:val="000B7785"/>
    <w:rsid w:val="000C0CBC"/>
    <w:rsid w:val="000C553E"/>
    <w:rsid w:val="000D57C3"/>
    <w:rsid w:val="000F0107"/>
    <w:rsid w:val="00103E1A"/>
    <w:rsid w:val="00120F10"/>
    <w:rsid w:val="0012652D"/>
    <w:rsid w:val="0013217B"/>
    <w:rsid w:val="00136610"/>
    <w:rsid w:val="0014597D"/>
    <w:rsid w:val="001465C1"/>
    <w:rsid w:val="0015103D"/>
    <w:rsid w:val="00152B1C"/>
    <w:rsid w:val="0015454F"/>
    <w:rsid w:val="00163764"/>
    <w:rsid w:val="001664BB"/>
    <w:rsid w:val="001746CD"/>
    <w:rsid w:val="001811A5"/>
    <w:rsid w:val="00193BAE"/>
    <w:rsid w:val="0019621E"/>
    <w:rsid w:val="00197241"/>
    <w:rsid w:val="00197E0F"/>
    <w:rsid w:val="001B6B5C"/>
    <w:rsid w:val="001C3F51"/>
    <w:rsid w:val="001C7A18"/>
    <w:rsid w:val="001D2AB6"/>
    <w:rsid w:val="001E33AE"/>
    <w:rsid w:val="001E538B"/>
    <w:rsid w:val="001F17B9"/>
    <w:rsid w:val="001F68D9"/>
    <w:rsid w:val="001F7461"/>
    <w:rsid w:val="00200A6E"/>
    <w:rsid w:val="002066E2"/>
    <w:rsid w:val="00207A36"/>
    <w:rsid w:val="00212499"/>
    <w:rsid w:val="00220DC1"/>
    <w:rsid w:val="00223C24"/>
    <w:rsid w:val="00224039"/>
    <w:rsid w:val="002247A4"/>
    <w:rsid w:val="00224F8F"/>
    <w:rsid w:val="00230F36"/>
    <w:rsid w:val="00240D97"/>
    <w:rsid w:val="00241F9D"/>
    <w:rsid w:val="002509F7"/>
    <w:rsid w:val="00251EEE"/>
    <w:rsid w:val="00253A0A"/>
    <w:rsid w:val="00254422"/>
    <w:rsid w:val="002578DE"/>
    <w:rsid w:val="002739DE"/>
    <w:rsid w:val="00280B22"/>
    <w:rsid w:val="0028560E"/>
    <w:rsid w:val="00292243"/>
    <w:rsid w:val="00292AC0"/>
    <w:rsid w:val="002B2255"/>
    <w:rsid w:val="002C5CE4"/>
    <w:rsid w:val="002D0906"/>
    <w:rsid w:val="002D0F3E"/>
    <w:rsid w:val="002D450E"/>
    <w:rsid w:val="002E14BB"/>
    <w:rsid w:val="002E4E32"/>
    <w:rsid w:val="002F002B"/>
    <w:rsid w:val="002F1265"/>
    <w:rsid w:val="002F24B7"/>
    <w:rsid w:val="002F733E"/>
    <w:rsid w:val="0030373C"/>
    <w:rsid w:val="0031248C"/>
    <w:rsid w:val="003210A1"/>
    <w:rsid w:val="003212F5"/>
    <w:rsid w:val="00330AB1"/>
    <w:rsid w:val="00337BB7"/>
    <w:rsid w:val="00354A2E"/>
    <w:rsid w:val="003607F8"/>
    <w:rsid w:val="00365482"/>
    <w:rsid w:val="00387060"/>
    <w:rsid w:val="0038798B"/>
    <w:rsid w:val="00391121"/>
    <w:rsid w:val="00392BB9"/>
    <w:rsid w:val="003934AB"/>
    <w:rsid w:val="003B4653"/>
    <w:rsid w:val="003E5CE2"/>
    <w:rsid w:val="003F1699"/>
    <w:rsid w:val="00403D96"/>
    <w:rsid w:val="00405CD9"/>
    <w:rsid w:val="004100DF"/>
    <w:rsid w:val="00422144"/>
    <w:rsid w:val="0042364E"/>
    <w:rsid w:val="00436EDC"/>
    <w:rsid w:val="0044062B"/>
    <w:rsid w:val="00442EE3"/>
    <w:rsid w:val="0044430B"/>
    <w:rsid w:val="00444AB0"/>
    <w:rsid w:val="00447203"/>
    <w:rsid w:val="004508BD"/>
    <w:rsid w:val="004528F6"/>
    <w:rsid w:val="00456CA1"/>
    <w:rsid w:val="0047156B"/>
    <w:rsid w:val="00473992"/>
    <w:rsid w:val="00474E35"/>
    <w:rsid w:val="004920E3"/>
    <w:rsid w:val="00495CAE"/>
    <w:rsid w:val="004969BE"/>
    <w:rsid w:val="004A7E73"/>
    <w:rsid w:val="004B16CA"/>
    <w:rsid w:val="004C1789"/>
    <w:rsid w:val="004C2826"/>
    <w:rsid w:val="004D77A8"/>
    <w:rsid w:val="004E08B1"/>
    <w:rsid w:val="004E1617"/>
    <w:rsid w:val="00511537"/>
    <w:rsid w:val="00511BB9"/>
    <w:rsid w:val="0053372C"/>
    <w:rsid w:val="0053676C"/>
    <w:rsid w:val="00546167"/>
    <w:rsid w:val="00554FC2"/>
    <w:rsid w:val="005572BC"/>
    <w:rsid w:val="005576CC"/>
    <w:rsid w:val="005723C1"/>
    <w:rsid w:val="00572A39"/>
    <w:rsid w:val="00573DF0"/>
    <w:rsid w:val="00583D8D"/>
    <w:rsid w:val="00590A9F"/>
    <w:rsid w:val="00590AC7"/>
    <w:rsid w:val="00592EA0"/>
    <w:rsid w:val="005947AF"/>
    <w:rsid w:val="00596287"/>
    <w:rsid w:val="005A0A25"/>
    <w:rsid w:val="005A2C6A"/>
    <w:rsid w:val="005A3AA4"/>
    <w:rsid w:val="005B1909"/>
    <w:rsid w:val="005C0183"/>
    <w:rsid w:val="005C6EF7"/>
    <w:rsid w:val="005D44A5"/>
    <w:rsid w:val="005E5613"/>
    <w:rsid w:val="005E5AD7"/>
    <w:rsid w:val="005F037D"/>
    <w:rsid w:val="0060758C"/>
    <w:rsid w:val="00614891"/>
    <w:rsid w:val="00631973"/>
    <w:rsid w:val="00643188"/>
    <w:rsid w:val="00660AB8"/>
    <w:rsid w:val="00663DC0"/>
    <w:rsid w:val="0066542A"/>
    <w:rsid w:val="00674100"/>
    <w:rsid w:val="006818FD"/>
    <w:rsid w:val="00683EB7"/>
    <w:rsid w:val="006851AB"/>
    <w:rsid w:val="006923C5"/>
    <w:rsid w:val="006A3399"/>
    <w:rsid w:val="006B2D46"/>
    <w:rsid w:val="006B3ABB"/>
    <w:rsid w:val="006B4786"/>
    <w:rsid w:val="006B6170"/>
    <w:rsid w:val="006C6361"/>
    <w:rsid w:val="006D3E16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1F5F"/>
    <w:rsid w:val="00752C7A"/>
    <w:rsid w:val="00755C3C"/>
    <w:rsid w:val="00760DAD"/>
    <w:rsid w:val="0076308E"/>
    <w:rsid w:val="00764ED3"/>
    <w:rsid w:val="007772AA"/>
    <w:rsid w:val="007822F9"/>
    <w:rsid w:val="00787135"/>
    <w:rsid w:val="00793C02"/>
    <w:rsid w:val="0079716F"/>
    <w:rsid w:val="007A6FE5"/>
    <w:rsid w:val="007A7376"/>
    <w:rsid w:val="007B42AA"/>
    <w:rsid w:val="007B478D"/>
    <w:rsid w:val="007B49DB"/>
    <w:rsid w:val="007C5B6C"/>
    <w:rsid w:val="007C71E0"/>
    <w:rsid w:val="007E020B"/>
    <w:rsid w:val="007E4E98"/>
    <w:rsid w:val="007F0FEA"/>
    <w:rsid w:val="007F12E0"/>
    <w:rsid w:val="007F1872"/>
    <w:rsid w:val="007F63F2"/>
    <w:rsid w:val="00801080"/>
    <w:rsid w:val="00820918"/>
    <w:rsid w:val="00825BB7"/>
    <w:rsid w:val="0083409F"/>
    <w:rsid w:val="00845909"/>
    <w:rsid w:val="0086010C"/>
    <w:rsid w:val="0087241F"/>
    <w:rsid w:val="00874C86"/>
    <w:rsid w:val="00880EE0"/>
    <w:rsid w:val="00881D09"/>
    <w:rsid w:val="00894FE1"/>
    <w:rsid w:val="008965F0"/>
    <w:rsid w:val="008A0E11"/>
    <w:rsid w:val="008B2D38"/>
    <w:rsid w:val="008B4077"/>
    <w:rsid w:val="008C1980"/>
    <w:rsid w:val="008D2421"/>
    <w:rsid w:val="008D6310"/>
    <w:rsid w:val="00901C02"/>
    <w:rsid w:val="0090277A"/>
    <w:rsid w:val="00917B6D"/>
    <w:rsid w:val="00924809"/>
    <w:rsid w:val="009265BB"/>
    <w:rsid w:val="00935402"/>
    <w:rsid w:val="009414CE"/>
    <w:rsid w:val="0094468D"/>
    <w:rsid w:val="00951CD2"/>
    <w:rsid w:val="0096055A"/>
    <w:rsid w:val="009A278B"/>
    <w:rsid w:val="009E1BB8"/>
    <w:rsid w:val="009E6601"/>
    <w:rsid w:val="009F2298"/>
    <w:rsid w:val="009F386C"/>
    <w:rsid w:val="009F61B4"/>
    <w:rsid w:val="00A00889"/>
    <w:rsid w:val="00A02DF7"/>
    <w:rsid w:val="00A052AA"/>
    <w:rsid w:val="00A0740D"/>
    <w:rsid w:val="00A23E82"/>
    <w:rsid w:val="00A44202"/>
    <w:rsid w:val="00A4559A"/>
    <w:rsid w:val="00A45CBB"/>
    <w:rsid w:val="00A548D2"/>
    <w:rsid w:val="00A61D74"/>
    <w:rsid w:val="00A65012"/>
    <w:rsid w:val="00A67AA4"/>
    <w:rsid w:val="00A80683"/>
    <w:rsid w:val="00A82CC0"/>
    <w:rsid w:val="00A97460"/>
    <w:rsid w:val="00AB4291"/>
    <w:rsid w:val="00AC1897"/>
    <w:rsid w:val="00AD5EAF"/>
    <w:rsid w:val="00AD6F86"/>
    <w:rsid w:val="00B01A26"/>
    <w:rsid w:val="00B1198E"/>
    <w:rsid w:val="00B20E3B"/>
    <w:rsid w:val="00B21A23"/>
    <w:rsid w:val="00B24C48"/>
    <w:rsid w:val="00B30D51"/>
    <w:rsid w:val="00B461FE"/>
    <w:rsid w:val="00B5159F"/>
    <w:rsid w:val="00B53D26"/>
    <w:rsid w:val="00B6597A"/>
    <w:rsid w:val="00B85E76"/>
    <w:rsid w:val="00B85F0B"/>
    <w:rsid w:val="00B9049A"/>
    <w:rsid w:val="00B943F2"/>
    <w:rsid w:val="00BB2432"/>
    <w:rsid w:val="00BB5DA2"/>
    <w:rsid w:val="00BB64C5"/>
    <w:rsid w:val="00BC1B5E"/>
    <w:rsid w:val="00BC2414"/>
    <w:rsid w:val="00BD226B"/>
    <w:rsid w:val="00BD28DC"/>
    <w:rsid w:val="00BD2A75"/>
    <w:rsid w:val="00BE4106"/>
    <w:rsid w:val="00C0036E"/>
    <w:rsid w:val="00C0216D"/>
    <w:rsid w:val="00C05815"/>
    <w:rsid w:val="00C11151"/>
    <w:rsid w:val="00C165AD"/>
    <w:rsid w:val="00C213A6"/>
    <w:rsid w:val="00C26642"/>
    <w:rsid w:val="00C32EEF"/>
    <w:rsid w:val="00C3539E"/>
    <w:rsid w:val="00C41449"/>
    <w:rsid w:val="00C419BE"/>
    <w:rsid w:val="00C43B24"/>
    <w:rsid w:val="00C52CD8"/>
    <w:rsid w:val="00C53EFA"/>
    <w:rsid w:val="00C6138D"/>
    <w:rsid w:val="00C64245"/>
    <w:rsid w:val="00C736A2"/>
    <w:rsid w:val="00C74B1A"/>
    <w:rsid w:val="00C77B5A"/>
    <w:rsid w:val="00C82075"/>
    <w:rsid w:val="00CA16E9"/>
    <w:rsid w:val="00CB5868"/>
    <w:rsid w:val="00CB6966"/>
    <w:rsid w:val="00CC0C8C"/>
    <w:rsid w:val="00CD2022"/>
    <w:rsid w:val="00CD6DB7"/>
    <w:rsid w:val="00CE23A8"/>
    <w:rsid w:val="00CE28FD"/>
    <w:rsid w:val="00CE5EE1"/>
    <w:rsid w:val="00CF690C"/>
    <w:rsid w:val="00D009DF"/>
    <w:rsid w:val="00D01172"/>
    <w:rsid w:val="00D01B9C"/>
    <w:rsid w:val="00D250F3"/>
    <w:rsid w:val="00D40CBA"/>
    <w:rsid w:val="00D42477"/>
    <w:rsid w:val="00D43DE2"/>
    <w:rsid w:val="00D45B56"/>
    <w:rsid w:val="00D46F86"/>
    <w:rsid w:val="00D47486"/>
    <w:rsid w:val="00D501B8"/>
    <w:rsid w:val="00D532A4"/>
    <w:rsid w:val="00D536C2"/>
    <w:rsid w:val="00D55236"/>
    <w:rsid w:val="00D57937"/>
    <w:rsid w:val="00D71752"/>
    <w:rsid w:val="00D83C37"/>
    <w:rsid w:val="00D84B5C"/>
    <w:rsid w:val="00D8555B"/>
    <w:rsid w:val="00DA1033"/>
    <w:rsid w:val="00DA1207"/>
    <w:rsid w:val="00DA4018"/>
    <w:rsid w:val="00DB1FF0"/>
    <w:rsid w:val="00DB4A38"/>
    <w:rsid w:val="00DC0931"/>
    <w:rsid w:val="00DC7516"/>
    <w:rsid w:val="00DE1422"/>
    <w:rsid w:val="00DE4789"/>
    <w:rsid w:val="00DE4A85"/>
    <w:rsid w:val="00DF7339"/>
    <w:rsid w:val="00E15A6B"/>
    <w:rsid w:val="00E22677"/>
    <w:rsid w:val="00E51BAB"/>
    <w:rsid w:val="00E51C26"/>
    <w:rsid w:val="00E56EB4"/>
    <w:rsid w:val="00E61EAC"/>
    <w:rsid w:val="00E62CA8"/>
    <w:rsid w:val="00E83ED5"/>
    <w:rsid w:val="00E85CCA"/>
    <w:rsid w:val="00E91A19"/>
    <w:rsid w:val="00E9202B"/>
    <w:rsid w:val="00EA31BC"/>
    <w:rsid w:val="00EA3CDD"/>
    <w:rsid w:val="00EA6F2E"/>
    <w:rsid w:val="00EC328A"/>
    <w:rsid w:val="00EC656A"/>
    <w:rsid w:val="00ED4DCA"/>
    <w:rsid w:val="00EE25B5"/>
    <w:rsid w:val="00EE423C"/>
    <w:rsid w:val="00EF4BFA"/>
    <w:rsid w:val="00EF754E"/>
    <w:rsid w:val="00F018C0"/>
    <w:rsid w:val="00F13F7C"/>
    <w:rsid w:val="00F2247B"/>
    <w:rsid w:val="00F42BB3"/>
    <w:rsid w:val="00F4554D"/>
    <w:rsid w:val="00F475A7"/>
    <w:rsid w:val="00F47675"/>
    <w:rsid w:val="00F50F2E"/>
    <w:rsid w:val="00F535E8"/>
    <w:rsid w:val="00F57F6C"/>
    <w:rsid w:val="00F62577"/>
    <w:rsid w:val="00F8061C"/>
    <w:rsid w:val="00F918DE"/>
    <w:rsid w:val="00F9573B"/>
    <w:rsid w:val="00FC4108"/>
    <w:rsid w:val="00FC4134"/>
    <w:rsid w:val="00FD16FC"/>
    <w:rsid w:val="00FD553E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081671"/>
  <w15:docId w15:val="{9A8AAD79-4A90-4525-A772-DBEA9B5D7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itleChar1">
    <w:name w:val="Title Char1"/>
    <w:basedOn w:val="Predvolenpsmoodseku"/>
    <w:uiPriority w:val="99"/>
    <w:locked/>
    <w:rsid w:val="005A0A25"/>
    <w:rPr>
      <w:rFonts w:eastAsia="Times New Roman" w:cs="Times New Roman"/>
      <w:b/>
      <w:bCs/>
      <w:kern w:val="28"/>
      <w:sz w:val="32"/>
      <w:szCs w:val="32"/>
    </w:rPr>
  </w:style>
  <w:style w:type="paragraph" w:customStyle="1" w:styleId="ICO">
    <w:name w:val="ICO"/>
    <w:basedOn w:val="Normlny"/>
    <w:link w:val="ICOChar"/>
    <w:qFormat/>
    <w:rsid w:val="007A6FE5"/>
    <w:rPr>
      <w:rFonts w:ascii="Arial Narrow" w:hAnsi="Arial Narrow"/>
      <w:noProof/>
      <w:sz w:val="22"/>
      <w:szCs w:val="22"/>
      <w:lang w:eastAsia="sk-SK"/>
    </w:rPr>
  </w:style>
  <w:style w:type="paragraph" w:customStyle="1" w:styleId="DIC">
    <w:name w:val="DIC"/>
    <w:basedOn w:val="ICO"/>
    <w:link w:val="DICChar"/>
    <w:qFormat/>
    <w:rsid w:val="007A6FE5"/>
  </w:style>
  <w:style w:type="character" w:customStyle="1" w:styleId="ICOChar">
    <w:name w:val="ICO Char"/>
    <w:basedOn w:val="Predvolenpsmoodseku"/>
    <w:link w:val="ICO"/>
    <w:rsid w:val="007A6FE5"/>
    <w:rPr>
      <w:rFonts w:ascii="Arial Narrow" w:hAnsi="Arial Narrow"/>
      <w:noProof/>
      <w:sz w:val="22"/>
      <w:szCs w:val="22"/>
    </w:rPr>
  </w:style>
  <w:style w:type="character" w:customStyle="1" w:styleId="DICChar">
    <w:name w:val="DIC Char"/>
    <w:basedOn w:val="ICOChar"/>
    <w:link w:val="DIC"/>
    <w:rsid w:val="007A6FE5"/>
    <w:rPr>
      <w:rFonts w:ascii="Arial Narrow" w:hAnsi="Arial Narrow"/>
      <w:noProof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8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podnikatelia_2014_UCPOD3_04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E2C95-E242-4354-BAC6-6A660E288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poznamky_podnikatelia_2014_UCPOD3_04</Template>
  <TotalTime>1</TotalTime>
  <Pages>23</Pages>
  <Words>7916</Words>
  <Characters>45122</Characters>
  <Application>Microsoft Office Word</Application>
  <DocSecurity>0</DocSecurity>
  <Lines>376</Lines>
  <Paragraphs>105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«najomca_nazov»</vt:lpstr>
      <vt:lpstr>«najomca_nazov»</vt:lpstr>
      <vt:lpstr>«najomca_nazov»</vt:lpstr>
    </vt:vector>
  </TitlesOfParts>
  <Company>None</Company>
  <LinksUpToDate>false</LinksUpToDate>
  <CharactersWithSpaces>52933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«najomca_nazov»</dc:title>
  <dc:creator>Jarka</dc:creator>
  <cp:lastModifiedBy>Jarka</cp:lastModifiedBy>
  <cp:revision>1</cp:revision>
  <cp:lastPrinted>2009-07-30T10:15:00Z</cp:lastPrinted>
  <dcterms:created xsi:type="dcterms:W3CDTF">2021-09-22T11:50:00Z</dcterms:created>
  <dcterms:modified xsi:type="dcterms:W3CDTF">2021-09-22T11:51:00Z</dcterms:modified>
</cp:coreProperties>
</file>