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351E6050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5B6E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64B955D3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60C47ADA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9619C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E099F25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CA9ED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FB823FD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2B1F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C33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2AB2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0FAC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035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5C2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272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08C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25443D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058C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DC3B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E476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A1BD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FFE8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964A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BD51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E21C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997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9471E4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96E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339D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36BC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F571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0B0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090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22C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3B72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D9A08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54DD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D64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9A2A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609B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48C2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6CF2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A0C2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97E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82F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A8D44B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60E2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ACD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E757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231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2A26A8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20E5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1D19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6A30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20E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025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EEF7DF8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9257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F0C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C5D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6A4B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06CD89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184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BD5A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35F6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342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6A45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83568D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C065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F4EB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0C82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067F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9E8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723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CCB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789E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5293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B5B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02AD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BC55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382B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7E9AA43" w14:textId="172EF73E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31. 12. 2019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35A1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74C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CEB0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94ABD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4345F5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DF755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4A4F8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DAD6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15628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16BE9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73DB6E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4228B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E97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CFC80A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041D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7F6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C9B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4583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EC3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9A9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85B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E514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6137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C03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FCDB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864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70E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58282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688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2E43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D0F0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AB940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4FEFF3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4362AE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BBBE9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2FB0B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E8B8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1F924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7E0159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4C0C9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474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72E4E8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0CA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975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802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364D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3EA9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2D8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76EF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A70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2B0B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7205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919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4FB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B85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FD6B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70F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AFE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45166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D55F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1AFB5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1CD1FB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3EAAA3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33509B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6B85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55E5AD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76BB766D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68879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6CA7FE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3E5F5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80B0E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B2AAA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ED859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CEDAD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52AF3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2BCE17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C6B5A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D87B3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9FB62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C0FAB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034AD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FFEE4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708969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29551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15606C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2F2A93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0F5C88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6BED72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F6026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A03E287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10BB3C45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5D661FB" wp14:editId="6C79BF8F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DF4DE4" w14:textId="2F2AC942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5D661F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01DF4DE4" w14:textId="2F2AC942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5B6D367" wp14:editId="21D8D30A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E0CEB" w14:textId="3EDD8307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B6D367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14:paraId="35DE0CEB" w14:textId="3EDD8307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624D817" wp14:editId="1E829956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1F4F7B" w14:textId="6B8B3795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24D817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14:paraId="4B1F4F7B" w14:textId="6B8B3795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3414DD0" wp14:editId="4B52E8AC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C598FA" w14:textId="6CA14931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414DD0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23C598FA" w14:textId="6CA14931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0BE6916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02164F7B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2CF3CDAB" w14:textId="32D5A8A3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A23E82" w:rsidRPr="007161A9">
              <w:rPr>
                <w:color w:val="FFFFFF" w:themeColor="background1"/>
              </w:rPr>
              <w:t>36190551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2025E481" w14:textId="1D1D5DD8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A23E82" w:rsidRPr="007161A9">
              <w:rPr>
                <w:color w:val="FFFFFF" w:themeColor="background1"/>
              </w:rPr>
              <w:t>2021451377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6B4EC98" wp14:editId="25E56274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E40F8A" w14:textId="16B712D1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4EC98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14:paraId="4DE40F8A" w14:textId="16B712D1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BFED0CF" wp14:editId="299D78C8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7E6AE" w14:textId="5CB425FF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FED0CF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14:paraId="29B7E6AE" w14:textId="5CB425FF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92F5392" wp14:editId="47A5C362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843F8D" w14:textId="58EEDB39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2F5392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5E843F8D" w14:textId="58EEDB39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D455B0C" wp14:editId="28C2AA09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057CB" w14:textId="6597C926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455B0C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5B8057CB" w14:textId="6597C926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BBE900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03127392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2765AFB5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2290019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5E860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B00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182D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A3B9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04F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E27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7F939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C3CB3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B326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D91C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1D4A32F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9F5A5B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F01EA78" wp14:editId="178CD736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99DAD5" w14:textId="77C8A034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1. 1. 1900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01EA78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14:paraId="6899DAD5" w14:textId="77C8A034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1. 1. 1900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1FE3F14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06AC95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25EF2A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634CF7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ABE88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1A8711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ABF0E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1EA090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0CBB5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1F37B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CC2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26AD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3FB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582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D75A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7AC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12368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565E49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A47BD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324A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52D6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AA8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FB38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B5AF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213E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6CD5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3F95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862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9EB13FB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584E3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6620D2A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43F16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535317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35B544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060ECF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012A34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B2E4D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4A61F5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2B1944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035B79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B5D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C99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AADC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D29D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FA29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00C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458E75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5495D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935B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3219AE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E3F09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5565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E22FF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B430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3E6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42B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AACC6F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A897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42912E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C796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1D3E1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8797D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7D2A9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27BB53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87F4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AFCB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D2577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645B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0DBC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D3B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843E177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015A4D4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05331D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12AC2D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72509F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1A14AA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E3BB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2C92B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144B9E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341A5B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7223E8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69F1E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16139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09F788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BB92D69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5F2D7E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6F5C505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438416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D72D7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79B00F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256E5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0AB1FE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696A89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371DD6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0ECBD9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D754F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5886A7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40C2C9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52C8440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5A0FDCE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128EF63" wp14:editId="6A74685A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BEC9B2" w14:textId="38FBF2F6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36190551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28EF63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7FBEC9B2" w14:textId="38FBF2F6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36190551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2D9B4A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39818D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3A0E45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50930E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4A04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03F139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83CC1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2DDC5B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ED4382A" wp14:editId="7E7B5335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3ECD26" w14:textId="2DD0CF4C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2021451377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ED4382A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7C3ECD26" w14:textId="2DD0CF4C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2021451377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79B427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0F4EB9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5A3784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1EDBBA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6E9F8D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79F64C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78E2EE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34F4B4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2AC7A5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82DF1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259CF4D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11693C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D3C88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64CBD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0860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160CF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00F0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2632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41607A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2D377F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0EDD6C0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7DA58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6E73AB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668357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57CDF9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13FB8C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44F38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5E36BC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74F4B5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6AE774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4C7B2A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2C2630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500D34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25A199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439859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46A88F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4B9C28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40CC81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008211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18F383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510025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0DB0EA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C34220C" wp14:editId="570B01B2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2871DB" w14:textId="1C914EAD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68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34220C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132871DB" w14:textId="1C914EAD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68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57277B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20B73E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30F699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7F76A5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C4CF39C" wp14:editId="0F2AA1BC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C24695" w14:textId="3DDFCBD5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4CF39C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72C24695" w14:textId="3DDFCBD5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32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05CA98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485A8B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54A2C2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18B58A6" wp14:editId="09D4D0B8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FCE448" w14:textId="45092E9C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8B58A6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77FCE448" w14:textId="45092E9C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0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088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7301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0F54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84C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131E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866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A570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1F6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AB2D4E1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F5439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D36597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136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BF6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497E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7C4D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BA52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E8E5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BE0F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5B17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878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3038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E8FE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87BF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D809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F259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246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9B6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ACF5139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99D84B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457D26C" wp14:editId="7830602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6AC619" w14:textId="60ABC632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SPRAVOBYT, s.r.o. 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7D26C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7D6AC619" w14:textId="60ABC632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SPRAVOBYT, s.r.o. 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F95D88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B8630A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60649D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6A4CAE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2E6DAF0" wp14:editId="1D6A30BC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59BD89" w14:textId="79BA0F00" w:rsidR="00D71752" w:rsidRDefault="003210A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23E82" w:rsidRPr="00A23E8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6DAF0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7359BD89" w14:textId="79BA0F00" w:rsidR="00D71752" w:rsidRDefault="003210A1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A23E82" w:rsidRPr="00A23E82">
                              <w:rPr>
                                <w:rFonts w:ascii="Arial" w:hAnsi="Arial" w:cs="Arial"/>
                                <w:noProof/>
                              </w:rPr>
                              <w:t>4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DDC6668" wp14:editId="5B5149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6E2683" w14:textId="2CD9ABCB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Pražská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DC6668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466E2683" w14:textId="2CD9ABCB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Pražská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102A72A4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1E6BC0B1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6CBF6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9C15E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4F35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CC6C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59D5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1C6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7E6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E8C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A5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7A7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3574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D124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CFB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E8C1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63E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79AF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4B3E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A358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1A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332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BDEC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CEBFF4A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77CB4E0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87F4850" wp14:editId="260617B4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460EB2" w14:textId="424CF521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7F4850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3E460EB2" w14:textId="424CF521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2C82AC8" wp14:editId="641E250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6E9EBF" w14:textId="0C41C5DD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04011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C82AC8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676E9EBF" w14:textId="0C41C5DD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04011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33D1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32864F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4AD9B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62C57E44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FB57B31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380613A" wp14:editId="1F1ED16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CA0124" w14:textId="3BA3D00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055 - 643 09 17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80613A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66CA0124" w14:textId="3BA3D00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055 - 643 09 17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43FA9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AF0589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82FF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78E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5016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7AA1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9F30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8AE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E7AE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1FB2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C55170A" wp14:editId="6761CFAB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BD911E" w14:textId="722A0E6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55170A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3FBD911E" w14:textId="722A0E6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2DE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F9AB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279A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A89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656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050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C113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1F13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4766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A03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B5DD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0F17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C0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86F0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BFFA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FD9F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CE0C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B22E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AF29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E5C7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ACB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E8CF34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9F34F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68C8D6" wp14:editId="04ED7AE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700C18" w14:textId="5783F488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23E82" w:rsidRPr="007161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spravobyt@spravobyt.sk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68C8D6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30700C18" w14:textId="5783F488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23E82" w:rsidRPr="007161A9">
                              <w:rPr>
                                <w:rFonts w:ascii="Arial" w:hAnsi="Arial" w:cs="Arial"/>
                                <w:noProof/>
                              </w:rPr>
                              <w:t>spravobyt@spravobyt.sk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47FA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54D6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D44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5D8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B5E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C9D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829A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5FB6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74D24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37B717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ABB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93EA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BD4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070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D71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C2C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842D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D605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A74E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C7C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4B5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4BB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9A3E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579B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FC1B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EC8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159B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F438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2200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49B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4882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D626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7EFA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6A1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9BD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834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FE5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B2E5ADF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05E7E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41A8C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8893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784C2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29C4196A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C60CA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480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4CDA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56D36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630FD2C5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591D75A" wp14:editId="66FF57D5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41DC9C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1D75A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1541DC9C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7115B28B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686F7CAC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180ECE32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0B09035F" w14:textId="1BCC998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3D3179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43E0CE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567F3E88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0A63F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6938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07922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A766F54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8EC92F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C911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BEA2B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1690DF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C99B0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F0E2C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DD10E1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C8B667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C0B9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9042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94164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0A680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944DF5A" w14:textId="132B5FF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2397C9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6DF1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EE69346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3EACA22C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FD63F3B" w14:textId="020D1A8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944C50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485F10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7973AC65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65A998BF" w14:textId="4BBEEBA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655D3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5A1548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33F756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09A47E9B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699A40E" w14:textId="766269B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F3752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8723DA7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71B3FBF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4F53264F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5494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A1F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56A905C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183E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F3C7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0915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512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2B5E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A440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08E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C7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6AA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3D320C9D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3117D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6BE3E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12DE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E036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A569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CBE86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E854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6D311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022A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500657F8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AB7B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36E2E50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9AE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4DFC" w14:textId="1CD8331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951D" w14:textId="57DDCA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47D6" w14:textId="4B44C5D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AF76" w14:textId="127A4BE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3016" w14:textId="19E7DA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9D54" w14:textId="766C36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511E" w14:textId="26BD69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2CF2E" w14:textId="185D9F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808E8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757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39D8" w14:textId="7FADB6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C97E" w14:textId="1ECB02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BF31" w14:textId="76B7140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7B2B" w14:textId="2CE235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D538" w14:textId="47E10E1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B2D0" w14:textId="1616C2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BDF1" w14:textId="78B6A5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97B00" w14:textId="4F12E0D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8C2F65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8E7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2860" w14:textId="08A9EB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AF35" w14:textId="0E00B3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7745" w14:textId="140CD1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6503" w14:textId="335901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00DA" w14:textId="570BB5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8017" w14:textId="5842E8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C47B" w14:textId="2B86C0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F5928" w14:textId="612876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705D0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303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7A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CB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49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C8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AA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48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11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F7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56294A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CB5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E3FC" w14:textId="19C9FE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0D6B" w14:textId="6517EE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797A9" w14:textId="03C8100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2DC6" w14:textId="5321A0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D6AE" w14:textId="0B8FDC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8B35" w14:textId="658BD2A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3A5C" w14:textId="17C6432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2A78D" w14:textId="714723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02C8CD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EA37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1FA8851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E4AF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0419" w14:textId="08BB28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1949" w14:textId="45A93A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D612" w14:textId="2B2A8D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E22" w14:textId="7BA275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8DAB" w14:textId="4D8AA6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9F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5B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FE4C7" w14:textId="6CDFB5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CD113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6217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8E5A" w14:textId="001550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F9A6" w14:textId="66A3F6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1ECF" w14:textId="2767B8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CC4E" w14:textId="7846B1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B5C3" w14:textId="4BE059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C3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48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9CCA8" w14:textId="4323C8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F517B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9353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F2C4" w14:textId="0B2DB4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321B" w14:textId="5CA881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F4AC" w14:textId="1CE88B0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5389" w14:textId="058757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7B92" w14:textId="3452DB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70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02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4371" w14:textId="700BB2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2887F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BED9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D4D0" w14:textId="4C5D11D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EBF4" w14:textId="3EDB012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D8EA" w14:textId="61F3C85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46ACA" w14:textId="1F35C17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A2CB" w14:textId="087C526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36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E7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77DF9" w14:textId="3A40963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9ADA0F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58F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C2F8C7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C2D7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1B07" w14:textId="051342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AB7F" w14:textId="041756D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D358" w14:textId="259026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B741" w14:textId="0EF37E5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FBBF" w14:textId="16ED14C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C4FF" w14:textId="0E65B87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5928" w14:textId="3C47E8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C2A4D" w14:textId="5D4DA23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29761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D59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89AF" w14:textId="381B88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C037" w14:textId="38A184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B5F3" w14:textId="4848442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1F6B" w14:textId="51693AE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142D" w14:textId="3C7E08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E70D" w14:textId="48D3B10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BC5B" w14:textId="66404E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FD8B5" w14:textId="58C3BF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BF068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41E2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C6A9" w14:textId="41C0944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FFBD" w14:textId="1BE263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ADEE" w14:textId="09039E6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6D1D" w14:textId="16D42ED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A95B" w14:textId="30B2308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EE43" w14:textId="538B29C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50E4" w14:textId="510093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F86C" w14:textId="414578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9ABBE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B155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2A00" w14:textId="42033F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0D57" w14:textId="2B192EB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A1CE" w14:textId="4478658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B19E1" w14:textId="5F887E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8F81" w14:textId="58A51A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F545" w14:textId="602D61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34C1" w14:textId="4864300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B9E0A" w14:textId="101F3A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C45D21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5C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5169BFC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5773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EDC6" w14:textId="526FCD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9F84" w14:textId="157730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7BF2" w14:textId="5938A5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C975" w14:textId="6FE0D0B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5F7A" w14:textId="327F242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9A38" w14:textId="7CA3EF0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3A74" w14:textId="6F1080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1B08" w14:textId="4754FE5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50CA0B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FD0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CF9E" w14:textId="2652AA5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7E2B2" w14:textId="05DAE8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C212" w14:textId="260D83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0C99" w14:textId="098546D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1E2E" w14:textId="6FA7564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80F5" w14:textId="7F7EDF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2454" w14:textId="0784781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5E85" w14:textId="7BD30B3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263D00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A30EF21" w14:textId="5EC21EE0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2529EE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A6DC8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1ED01D26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82F3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845F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48236BE8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AF2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98B1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A4D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46D8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8EA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D04C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DD55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D11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0ED1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8EAAE7B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EF8F1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51C0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61F2F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B315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AD69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6485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71754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AD694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ABC67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1250850A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495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ED53F2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C90D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A1DC" w14:textId="45F024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4445" w14:textId="3BB41AF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F29F" w14:textId="4981AC7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7249" w14:textId="6DFD29C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4106" w14:textId="7B238D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493D" w14:textId="44D40E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7CA2" w14:textId="3E165A6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E13A9" w14:textId="3192D9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CBC3F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529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BF56" w14:textId="22C116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04F5" w14:textId="598A5B1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061E" w14:textId="460307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81F1" w14:textId="6759A6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DA9C" w14:textId="0F01D36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6744" w14:textId="295698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7851" w14:textId="393F74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8262" w14:textId="3CD04F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05214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9B6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2D6" w14:textId="0466EA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863B" w14:textId="425663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388A" w14:textId="5B0F33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B4F6" w14:textId="1583852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3ADD" w14:textId="112D77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0B40" w14:textId="70EE24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5D5A" w14:textId="710B04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4545B" w14:textId="0EEE3BC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D1103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A115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C0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07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B7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A3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40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66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F1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A5C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466E8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8AE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3DDB" w14:textId="621F504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FAB0" w14:textId="1578897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FCCA" w14:textId="18CE2B7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BBCD5" w14:textId="2A18C2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FD24" w14:textId="7FF49D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05AD" w14:textId="625739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8F25" w14:textId="05145E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D5B5A" w14:textId="467146B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490D79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AFA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4EC32EA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6975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1A9C" w14:textId="745F98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997A" w14:textId="59CC7C6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D01D" w14:textId="5D5098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A681" w14:textId="35C893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5EA8" w14:textId="4E3683F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2A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7C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A9CE" w14:textId="60FE92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159A4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2CA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77E4" w14:textId="4950819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1602" w14:textId="72BEA41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1CB3" w14:textId="3D66B83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CDED" w14:textId="5601C76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E134" w14:textId="313A70D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55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2A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7DA11" w14:textId="4CACEE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2EDEA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DF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44BD" w14:textId="589902F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B9C3" w14:textId="1F54E53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4309" w14:textId="452B78C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77E7" w14:textId="2DD5D53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A545" w14:textId="3049C04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25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AC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9E4E4" w14:textId="77FA345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1B2A6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0DF7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0163" w14:textId="1896D10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1F2A" w14:textId="6FE7EA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4CD3" w14:textId="3D97513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07D5" w14:textId="3E561C8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2D4E" w14:textId="0DE82CD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C2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1F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C8E47" w14:textId="77F2405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142FB3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6D84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0C9AC5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6D5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9469" w14:textId="1CCB20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4C7" w14:textId="68F86F4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6ED1" w14:textId="3177CD6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30AE" w14:textId="677F31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3449" w14:textId="020076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D3C0" w14:textId="2DAEDF6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30B7" w14:textId="4674B2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864A" w14:textId="7870206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5846D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619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093B" w14:textId="0EEA882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E21D" w14:textId="536F2F4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6FE5" w14:textId="651DB1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533F" w14:textId="386C451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746C" w14:textId="69F2E3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3997" w14:textId="14ECAD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0DFA" w14:textId="3F2601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0B89" w14:textId="3EE2C7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42AFE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23E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5FFA" w14:textId="13A932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B131" w14:textId="23EA221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878E" w14:textId="0083E4B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3BDC" w14:textId="6DA43D3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48B5" w14:textId="1FD59F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FCCD" w14:textId="75C7D42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3563" w14:textId="4CA393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40CF9" w14:textId="28B665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90135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23BA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76B9C" w14:textId="5108C6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EF66" w14:textId="6131BE9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10F1" w14:textId="61B8EBA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D52D" w14:textId="4272C1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50134" w14:textId="1F0CA3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0A45" w14:textId="3A474F5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E5DC" w14:textId="5C07F7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91F3B" w14:textId="727157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986E33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3DD9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58E1D0D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88E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A863" w14:textId="3FCE52F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A6B9" w14:textId="32697D3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C8FF" w14:textId="2BF99CD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48C" w14:textId="415357C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5465" w14:textId="6EC05F9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6FC0" w14:textId="046FB80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D00D" w14:textId="278341E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73825" w14:textId="425E250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45795D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583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47DE" w14:textId="1F2E5DD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F2EE" w14:textId="77D7C3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61C9" w14:textId="3770F4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473E" w14:textId="4248C2B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EC96" w14:textId="4038A0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393F" w14:textId="15EAF42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D804" w14:textId="70BC32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CD8C9" w14:textId="640469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C4DBAF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4D09F822" w14:textId="614DFC8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28113E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E67AA8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7B17958A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C8022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CC70F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6C4A9AB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D0C4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FBB6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1ADE3C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7074CC4" w14:textId="07DD67F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E18B3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98EA60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0964437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6ABE29F2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BDC0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B3F4A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0AD5DCAC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C235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4DF8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021D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F599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C2AC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1EDF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3A04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8CB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ED1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5B7B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58F62DE9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F694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5DA5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C66C3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232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18AC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581B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DC3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2971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B437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72A1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404196A1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C2C0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3C6CDC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C7E0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765C" w14:textId="0AE9D5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7A85" w14:textId="303AC06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04A7" w14:textId="72C250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56645.45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4753" w14:textId="05BEE8E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E7AA" w14:textId="17BEE73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142F" w14:textId="12B0837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4E74" w14:textId="60E7641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89E3" w14:textId="7E2C07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3A9D2" w14:textId="748517B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56645.45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AC1BF0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057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9DC4" w14:textId="14BD94B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47B" w14:textId="2493B2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2913" w14:textId="21FCA3A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20881.00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A84D" w14:textId="2DF969F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691D" w14:textId="6945D6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60E4" w14:textId="08F73B3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DF20" w14:textId="636BDCE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20881.00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8F5E" w14:textId="3097632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BA3A" w14:textId="12115A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41762.00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735AE6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88A0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E43D" w14:textId="3D3B54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C184" w14:textId="7C10AE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B81F" w14:textId="3472C5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22237.79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6EEE" w14:textId="2306FA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68FE" w14:textId="16C93A0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AB85" w14:textId="45C6959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DF97" w14:textId="2F2F50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20881.00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6844" w14:textId="79677C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CC53" w14:textId="608388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43118.79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5949C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3261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EF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0B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F6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45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46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31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8C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2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314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714AC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F907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6CC4C" w14:textId="33A654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864FC" w14:textId="0412955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70E89" w14:textId="7FD738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55288.66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6255" w14:textId="5F65EE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1212" w14:textId="770CEF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296A" w14:textId="4847F77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7811" w14:textId="2817661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CC42" w14:textId="3682459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806FF" w14:textId="6C48BD4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55288.66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0082E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E0AC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3736BB9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9E4F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32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E104" w14:textId="4A6D1D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0A3B" w14:textId="62812B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23500.45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409D" w14:textId="79D1D5C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B64F" w14:textId="5B4B63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9E10" w14:textId="122FA3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89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07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D8991" w14:textId="117A637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23500.45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040BBC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86F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CC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3C73" w14:textId="32D604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EE22" w14:textId="46BC1DF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4678" w14:textId="41C3395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6BAB" w14:textId="314C07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658D" w14:textId="2458FCB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91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81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D5F0" w14:textId="55142C3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A744D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32A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A1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7611" w14:textId="2D19AB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5B9F" w14:textId="39D3484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22237.79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9689" w14:textId="00C71E8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F351" w14:textId="21BC68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3354" w14:textId="1F3981C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13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DE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E31B" w14:textId="4CFC56C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22237.79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9BDC73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807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4F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1A70" w14:textId="4B6F27A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14C0" w14:textId="4E9B660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1262.66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F054" w14:textId="735BE25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938A" w14:textId="4D573D8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0AD8" w14:textId="71D7AF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EE8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C2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63C8" w14:textId="324062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1262.66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402AE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51E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47EBD14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BA66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C0BC" w14:textId="555B675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E2E8" w14:textId="40C222C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CCCD" w14:textId="3085B0D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AB3E" w14:textId="73B8B24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2A09" w14:textId="1AB7E3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842B" w14:textId="3E567B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4ADA" w14:textId="3BC03E0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4FF5" w14:textId="17B1E4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03DC6" w14:textId="61B42E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1FD06C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894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37AB" w14:textId="238819C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642E" w14:textId="27248AC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F002" w14:textId="3F48E5B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5884" w14:textId="3421D0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86FD" w14:textId="2CB708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52E2" w14:textId="2D19688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59B4" w14:textId="6B9A35F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31AC" w14:textId="436C683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560D0" w14:textId="6F1814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AA2E6E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B96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E45C" w14:textId="53248DF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75D7" w14:textId="1A4BE8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979" w14:textId="7461F24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CB90" w14:textId="25AD0B8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F40E" w14:textId="7146EE2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563" w14:textId="1F1753B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A647" w14:textId="718A2C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711" w14:textId="74D4309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D16A3" w14:textId="0F1AEE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5FFB69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E2D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2FE2" w14:textId="2BAF2A7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E7A4" w14:textId="056DFC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3FD7" w14:textId="0B61BBC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FCF7" w14:textId="4757331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4BBF" w14:textId="2304A9F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CB2E" w14:textId="46CE6B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9A07" w14:textId="5C141B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AAC0" w14:textId="5833AA1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680A" w14:textId="09AD4B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92096C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CB2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Zostatková hodnota </w:t>
            </w:r>
          </w:p>
        </w:tc>
      </w:tr>
      <w:tr w:rsidR="000669B7" w:rsidRPr="0073029B" w14:paraId="769369CC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043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F209" w14:textId="468FCF6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1098D" w14:textId="0A3627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E99" w14:textId="30922D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33145.00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1E66" w14:textId="4B9822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6E83A" w14:textId="1D0FD8B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C33F" w14:textId="0D362F8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4159" w14:textId="4680E35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B7AB" w14:textId="5C120D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7E7C7" w14:textId="418D89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33145.00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7470CB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EB34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10CB" w14:textId="6397F7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1476" w14:textId="286C7F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CF1B" w14:textId="3B14500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54026.00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0949" w14:textId="4CA06B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247C" w14:textId="2C987C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A9A1" w14:textId="3DB23C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2D47" w14:textId="7CD6617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EC194" w14:textId="6A99FD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51ADE" w14:textId="09D4B6E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54026.00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D17F3C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AF05045" w14:textId="16BA5F6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04430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FCB2A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1FAFE030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5EF74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42331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1FBA647C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866A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61C7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F8D6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05F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94B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D35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E887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6B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5CCD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F303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7DD2BC54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DB81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C62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597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F44D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099E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C72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94A1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3BD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E54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F868A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64720DB9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FEC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3CF056B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556C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478A" w14:textId="078E47D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44A8" w14:textId="6948A0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E4D5" w14:textId="00B87B0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655" w14:textId="77F4F4A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6B9A" w14:textId="4BB3EAA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F58B" w14:textId="3444F5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C669" w14:textId="5884B0B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A014" w14:textId="21CDCA5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C1BB9" w14:textId="7F42CE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CFE4B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C2B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EECD" w14:textId="0D4818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375E" w14:textId="6B895FD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E598" w14:textId="54C8C8F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C6E5" w14:textId="7B55F10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0E64" w14:textId="056D9D6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EBF1" w14:textId="452C5BA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5FAE" w14:textId="311ABC9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7BF7" w14:textId="6531BE0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77FD5" w14:textId="7E1B54E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F825D8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64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C7FC" w14:textId="41FEB15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CB2B" w14:textId="3A8B02C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E212" w14:textId="3F4DD6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C83F" w14:textId="3EC4ED7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EE74" w14:textId="18512E2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C29D" w14:textId="22BB906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DF25" w14:textId="7FED69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6DAD" w14:textId="731A9A3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95A84" w14:textId="3F32CAD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9838F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B13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FC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30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C2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95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BB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82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70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A8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A18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258F0E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F1AE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C7D8" w14:textId="78110AF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89D4" w14:textId="17513DB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541F" w14:textId="0EF3E85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F563" w14:textId="58EA33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C5C8" w14:textId="4076A2A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7C5F" w14:textId="5ACC8A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25E0" w14:textId="6FC2612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C24A" w14:textId="1C862C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36866" w14:textId="401E89C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EF02CC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E1A9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1BDF93A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B343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D4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56E5" w14:textId="46F9E64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57DF" w14:textId="41CDF94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E731" w14:textId="5AA2AA6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3332" w14:textId="03BA31D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CA54" w14:textId="1BC3F0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9E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37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AE6A8" w14:textId="2D0D02C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D2627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102C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74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58CA" w14:textId="0A2E858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FBB9" w14:textId="040E786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C6D8" w14:textId="1B863F9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1B37" w14:textId="48A0C5E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0983" w14:textId="64023EC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BC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14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6AF5C" w14:textId="33AB884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193D9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86D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89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E46E" w14:textId="715C298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3C61" w14:textId="7C60299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4F25" w14:textId="7A0408F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2CA9" w14:textId="522E23F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30BB" w14:textId="426C2E9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27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96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03E0C" w14:textId="59EFE71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642A9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C54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BE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0987" w14:textId="5B6B411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6725" w14:textId="40E9B2B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CDE3" w14:textId="651E7B6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2FF7" w14:textId="712CF0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00E7" w14:textId="2CFB60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86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45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DB48C" w14:textId="51684D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3874F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3950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25C7D0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C48F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7476" w14:textId="172F421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C44F" w14:textId="592D3F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E4B0" w14:textId="2D77E74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138C" w14:textId="592B15C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301" w14:textId="38734B8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22B3" w14:textId="29DB6A4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840" w14:textId="3870C45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2650" w14:textId="737909C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8CDD1" w14:textId="7C30241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35FA37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649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7BB7" w14:textId="356BCA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0041" w14:textId="2DDF652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C995" w14:textId="3CA14A4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184A" w14:textId="327DB12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D3CE" w14:textId="20F0715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68AA" w14:textId="638ABE8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3201" w14:textId="4144B2C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0796" w14:textId="2CAB696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ADA50" w14:textId="2CC6E4E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17288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CF0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02D4" w14:textId="2C524BD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381C" w14:textId="5BD65C3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73BE" w14:textId="64B5FDE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3D9B" w14:textId="652F744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2746" w14:textId="6874305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523D" w14:textId="479942B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D5A2" w14:textId="525B0E0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A223" w14:textId="3DA930C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1DCF9" w14:textId="47017CE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C9B437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9B3D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5ADFB" w14:textId="14C7BCD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02C5B" w14:textId="66153D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8569" w14:textId="07C39B5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EBA1" w14:textId="2B8E80D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5B33" w14:textId="326EE46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99F4" w14:textId="6341E52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0B19" w14:textId="4C1BCE3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6F76" w14:textId="7490112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8D03E" w14:textId="6963FB38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31FF1D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365B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D3ACF1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4C9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4AE2" w14:textId="7A508BE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B55E" w14:textId="49F47BD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94F7" w14:textId="7E0E420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9BF2" w14:textId="040CBA5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996A" w14:textId="41B9A11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2CC7" w14:textId="5E9D33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D41E" w14:textId="7C361C9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F4643" w14:textId="3BDFBF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73721" w14:textId="3EF3C59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D7A476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6B6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AD4D" w14:textId="3EF07DD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340B" w14:textId="4986C69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785E" w14:textId="27D8DA7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76FA" w14:textId="5AA60A1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43F0" w14:textId="51D3964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3669" w14:textId="12DCA9EB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4D76" w14:textId="67D3740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703F" w14:textId="70BD61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D0C90" w14:textId="07C14C5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8CD2C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40017D" w14:textId="4383C162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C8610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2EDEEF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4EB9076F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B492B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A2E85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BE4F826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5F0A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E425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A10A82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C0F3ADA" w14:textId="309E932F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F51ABD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B3B21FC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2693C58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25407638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E4F39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1FC7F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3DA4E611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1344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3F822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327CA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A3889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7DCE7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24A95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4069B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E2A66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D467A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56B5F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45A22FC4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AF5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F7CF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97B4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B162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DBB5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81AD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BAD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8A4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0D70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6D5B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3555B128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3A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1C3F6BB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A119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A153" w14:textId="66D53FB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D453" w14:textId="43141A7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7901" w14:textId="688232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D0CA" w14:textId="0264206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9C6B" w14:textId="24EBC80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6FD8" w14:textId="706EC79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6313" w14:textId="505ED8D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A3D3" w14:textId="210E1A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99E9" w14:textId="098DA33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A1B84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33C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9E68" w14:textId="61DC19E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D013" w14:textId="7A8CDC7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5002" w14:textId="56123273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0DCF" w14:textId="712F90A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70B4" w14:textId="6B029CB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6D34" w14:textId="6EBDA66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2620" w14:textId="5524AE06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8957" w14:textId="5CFBCC8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C837" w14:textId="2475CA85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B4ADA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65A0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6BCC" w14:textId="3415AF7D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6639" w14:textId="7F40DAAC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6EE0" w14:textId="086E046A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5CDE" w14:textId="5AAEB5D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9428" w14:textId="792D61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7E66" w14:textId="13C5C31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EDEB" w14:textId="745C1F59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0234" w14:textId="0F9BC05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D3059" w14:textId="618942A4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C8AF4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6F27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1F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8B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44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4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6B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EA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66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D5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87C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1141A6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9951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03DF" w14:textId="23EF446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84C4" w14:textId="6D4BCF0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0555" w14:textId="5B1531F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5535" w14:textId="5B40E082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CF76" w14:textId="56E2A06F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A96D" w14:textId="28F93CF0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7FFC" w14:textId="6811C5C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A1AA" w14:textId="143F2B81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EDCAA" w14:textId="0F82F6AE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875CC3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E267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5968476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E17C7D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E565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F4430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F051" w14:textId="3328592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17E9" w14:textId="79DE7D6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203D" w14:textId="2C41525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686E" w14:textId="7E2E3C2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F424" w14:textId="59BF716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DB0D" w14:textId="455EBAC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509F" w14:textId="716BCE3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7DF" w14:textId="680792A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B5CE5" w14:textId="6709951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FD32B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9427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A925" w14:textId="4517BFF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C914" w14:textId="0401106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FFE6" w14:textId="7D61BD9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E927" w14:textId="7E5653E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6BC3" w14:textId="030E52F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F592" w14:textId="292262D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EB29" w14:textId="2663573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46F5" w14:textId="6288A51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7EE48" w14:textId="61EE57C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7C3DE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FB2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98E1" w14:textId="576DB6D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C262" w14:textId="3823BFE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10DB" w14:textId="55DD69E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6094" w14:textId="598C685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B807" w14:textId="6FDF688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A91A" w14:textId="56BACF7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2C00" w14:textId="62E42A7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E8DF" w14:textId="3CC5EF7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489EF" w14:textId="0E55B13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15901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FF4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13F3" w14:textId="60B618B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3348" w14:textId="276FB00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4179" w14:textId="64CBC36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A382" w14:textId="1220DE2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A970" w14:textId="61A1570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0727" w14:textId="6017615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385D" w14:textId="6C2DBFD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0F6A" w14:textId="4F6EC62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E4839" w14:textId="5176CB1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E4B3A8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4C27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7FD05D3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D13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3E7FEB5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2B37" w14:textId="5AFC642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C92E" w14:textId="7BDFC69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A846" w14:textId="5126E24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78F8" w14:textId="2B93F24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9F89" w14:textId="6A88B9E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EB49" w14:textId="298724E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4948" w14:textId="53AB81D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2002" w14:textId="6301CC9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09FD5" w14:textId="43CC1B5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451110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4A83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76B9B" w14:textId="0331820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7D062" w14:textId="035D6CB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067B" w14:textId="0A87653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9671" w14:textId="0632191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4D43" w14:textId="4FB1817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BF81" w14:textId="3E0D72C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B299" w14:textId="268F349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5F6F" w14:textId="3752EF4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C2CF3" w14:textId="32855F7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DAC61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304717" w14:textId="69761758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C242C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D965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1839E80D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6379C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02A0D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60BADF3E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7FE76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9B022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6FC31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5C224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5867F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55814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0DBF8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397BB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0A439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8D687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6A5F3175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3446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53A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99B9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3F6D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11B9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BBA3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5B0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6B71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AA7A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1E884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561AEC4A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946B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274B1B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7BED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A796" w14:textId="1C515B6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D8AA" w14:textId="7241D59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F448" w14:textId="0C14BD5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582E" w14:textId="29CE24D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B75F" w14:textId="2CBAC2A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AF79" w14:textId="438DD3A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8774" w14:textId="483F10A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4676" w14:textId="4C0126B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8BDC3" w14:textId="2C2299A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003B3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29C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D354" w14:textId="4006860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2777" w14:textId="374902D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D3EC" w14:textId="58E123D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00D1" w14:textId="0353729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23FA" w14:textId="42BCAA4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DD54" w14:textId="5C985DE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9922" w14:textId="35E8F0D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A158" w14:textId="6C96F36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36756" w14:textId="14DDFA5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92ED7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B7E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07B" w14:textId="1C7B201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4FB8" w14:textId="3B40B5F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01F1" w14:textId="53B9D60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2197" w14:textId="44589A3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69AE" w14:textId="32F150A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3185" w14:textId="2380954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9827" w14:textId="223B8FA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EC08" w14:textId="3140A9A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3BCE7" w14:textId="3402C03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3DF14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D31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DF5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FF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107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D4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6D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C2F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69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AF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0B6B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E8C361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F15F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ED17" w14:textId="596D92D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59F5" w14:textId="354C45C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D43B" w14:textId="7B4783E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DF88" w14:textId="2EAE234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473D" w14:textId="6851B6E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B90A" w14:textId="5FA18A3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9237" w14:textId="7F0D50B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4329" w14:textId="009349A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26D69" w14:textId="5750DC7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BAC859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45EE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F467A9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4C9C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ADDFA7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586A" w14:textId="0658BFB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AD9B" w14:textId="37B1546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D7A5" w14:textId="07695FA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A198" w14:textId="5B13275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2E17" w14:textId="5E0BC05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1B73" w14:textId="5FB96D2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BE40" w14:textId="792FE3E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954A" w14:textId="27B5D89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EB0F" w14:textId="3C4770C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37795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A9C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73A9" w14:textId="75F1689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FB33" w14:textId="711B66A6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C771" w14:textId="5A5589C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13D1" w14:textId="3694101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03A1" w14:textId="0186162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14FF" w14:textId="27A2247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6EDA" w14:textId="20F459B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7079" w14:textId="77C1AC3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D8C2E" w14:textId="2788280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AD24C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77E2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C104" w14:textId="6E4776F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9EAE" w14:textId="5E25016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4616" w14:textId="47B26DE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A1C6" w14:textId="18A1BA9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CBFF" w14:textId="518D065C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CFC6" w14:textId="4396D74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CC7A" w14:textId="0B1FDFF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2D39" w14:textId="1A3FA1D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1D9CB" w14:textId="0E6EAEC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D0A02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8AC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6BC6" w14:textId="61148B6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8C1B" w14:textId="6150F0A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C759" w14:textId="1696B4E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B4527" w14:textId="7043074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895E6" w14:textId="308969B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8342" w14:textId="0E17CC0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72145" w14:textId="098B39A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0093" w14:textId="2FBCE92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DD32" w14:textId="5DB8156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3926DE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DD67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4162D77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4B6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525E6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F5F6" w14:textId="40564FCF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C7F1" w14:textId="342CB04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3FC5" w14:textId="68CFA460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2C88" w14:textId="0FBBECC8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0737" w14:textId="25445BC5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B076" w14:textId="5F239D2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4C6D" w14:textId="201E92B4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5DB" w14:textId="4361888E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17E9B" w14:textId="767C4351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ADFD72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03A2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2FEA6" w14:textId="60432A3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E70A" w14:textId="7A4441E2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6870" w14:textId="1E19E08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69A1" w14:textId="2F99751B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1045" w14:textId="34C59A3A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E52F" w14:textId="237667F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05CD" w14:textId="06EF1249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7F7C" w14:textId="4C39DCDD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E952E" w14:textId="0F2E2CF3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2E0E273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085BF5B3" w14:textId="1B81D8FF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AED960B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17A1EF71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2708481E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B893C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C8BB4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6F7A361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64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5D4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5439B20" w14:textId="5F6E67C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DA3012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16F150D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6547FDB6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740D5" w14:textId="77777777"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EEC31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14:paraId="584A0B87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D127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A8040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6FE5A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89A22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0994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D25D17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3CA8356D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9218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7BF3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04B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A33E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6955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CCE63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5C454C4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167C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1C82CA6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F498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D3F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CFA8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8CD2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61A6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5467EF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FFAAC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09C0C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DA46C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7DA4B5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C890B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09A08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03241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9728D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54811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8DBF4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92FFE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13247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0FD93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B1FF2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CE888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0744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6E963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29E968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902CB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B4DBDD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078A7E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61AD2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57CE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DA8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5956A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D5D847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7AF3CD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8BEEB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992B15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3C26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53612D9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16A8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2C2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A25C0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563FE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2295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DD57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9309E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21DF5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252E5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38AE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685F3D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BE923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9F470A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7C62D5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0EF4B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72C13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0126A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433789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A699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366BF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80397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8C53A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15B10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D99330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482F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14B571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5882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474C9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2A6B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2F1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E682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438D84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3CDAEA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B2F40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915384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2E7B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45268A2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3DD3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AD2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0A5A3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7EDC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6E80E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838F8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F93A3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28FF9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871E7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4BEC3A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63AA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B9FB78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50B9E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41862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C3B6B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EAA5C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8B5AA3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C4FBF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A7BCB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4CAAC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08F9D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EC3DC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AF7E0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27EB8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65C8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5C58F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72C6AC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02FF7E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53A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A27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85904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A176E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00635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94A3DC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B467E0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4F69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7EFC74C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01BF7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9F4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D79A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47250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6492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A5236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3275C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361A200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234BD6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F6D25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09372D0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4C8041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850F0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8C237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E6CC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FFDB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138DA8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C782E4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993C1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476A45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E3574D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9F928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1834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CF2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B47F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560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DEDD7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9917D7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0A34581E" w14:textId="29913A61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52535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83C347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69FD9A20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753F6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CBDB1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5E10E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7A0F1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602A3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FECD3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1F9D2AAE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7B0862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509A3A8F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EA7A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265F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EACB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3D4B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48F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405F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5A43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46E22FEE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C552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78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78F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B92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FF2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9FC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C9983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65E476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E559A4B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31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BD1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9F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4A1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A7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E13A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FDAE54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AFA4C13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3A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244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E62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0D8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AF5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A383A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5F656F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9159A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DB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7BD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559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D50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5BF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84A29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E5F8AC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C32B9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18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552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592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695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FFB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F937F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3819975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1DE8CF1C" w14:textId="43796E55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75E22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14E99A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2BB51E17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A936E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6E064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B38DD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15CA3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BB7B3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9329BD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528057BA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0177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0480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7352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6E3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310C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7D7D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CBF0EDC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B267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870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104E3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3A75E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6DF133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16F193C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06BC93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8A9F86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BAB18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E34FB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475A76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0A4BDD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B12BDC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5246B42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27D525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CCC55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EC986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0A0A22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D7A9F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457BE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FFD619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1339E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455EC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F637D7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26D0C8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2A2C5E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298E813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AA67ED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C562F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338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D4EA0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C72BE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10AB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6F9DB1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7619D7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6E33BDF" w14:textId="248A9D9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67C98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FBF2B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2099F89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4A73F1B1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E3A575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4F4E1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327023B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0C009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0AE20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4DDB6" w14:textId="77777777" w:rsidR="000669B7" w:rsidRPr="0073029B" w:rsidRDefault="000669B7" w:rsidP="00F4554D">
            <w:pPr>
              <w:pStyle w:val="TopHeader"/>
            </w:pPr>
          </w:p>
          <w:p w14:paraId="76DA7205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35552107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1DE0E31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478C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AC742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AFBB5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2CF47F9F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D631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FDC3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F5ED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5BDB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CC38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5803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E5F91AC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0AE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C3012" w14:textId="4C8C38F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1E5D1136" w14:textId="74C32AE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736A03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45032F8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264273C2" w14:textId="3B1D8994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C0D736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36456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B4A6B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10D5924" w14:textId="74C5C15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38218E26" w14:textId="1BC1FD4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A5719F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7A8D55C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B219794" w14:textId="253EC11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9BA5B1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B0D39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5690857" w14:textId="402F69F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971E19F" w14:textId="1A4B3D5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0E97FE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8DBC2E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1D06ABD" w14:textId="624203E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1F452D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53075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20570" w14:textId="4A32A6F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11675F13" w14:textId="3A801DA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45B7170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1BFB00B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07576DE3" w14:textId="5538B5C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5F233F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ADB3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D1643" w14:textId="6332B75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ADBE87A" w14:textId="0FE9BF0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3172458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07E1D7C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7E20E787" w14:textId="7321B5C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F9CD15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FD815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FC96B95" w14:textId="14D96B7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1D31149D" w14:textId="6F13B87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EF08AA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6D03E44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495A9B04" w14:textId="5A1B81A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F9F15F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13D76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DF00903" w14:textId="56319D7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7C96BC43" w14:textId="5190833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DC1401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39C38B0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DB9E7AF" w14:textId="1A8E376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4D397C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ADD0A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B9720" w14:textId="65462DB8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0518064" w14:textId="3B72A6BF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21B7470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F2CDB6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46EA65B9" w14:textId="79176A1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12A3044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E783B7" w14:textId="36A5521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6B4C3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FB3117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2FA7181B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1EA4E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7697B7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0F646944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5488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05FB5" w14:textId="4938681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D99642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2706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7E06D" w14:textId="2C2150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0662198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39237FDD" w14:textId="6FA39B83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21ED0B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D507B7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2F9EF999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5C82E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D583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4C71355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A29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58DA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43D91DF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9120AB9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4325F02" w14:textId="7291EB2B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5B7396A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6891E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52B380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3073740C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CE0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9F3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0F9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890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39F09B1C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37CE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F8B0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A489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2E24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2370DBA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7B53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4B602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B583B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8B473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8F8B6DE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651653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49B2C9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00A22E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FEAACE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D6B26D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8C5A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7445A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A01E3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B3C69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587C7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F00EEA" w14:textId="62F7D71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87908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64789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473DC25B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B9D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6BC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B1E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205B0F21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55FD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DF1C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4FF4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055325D1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6015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24641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2011A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96BE33E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1DE82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0318AE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7AB15A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0D76BF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9A7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95FB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B40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BC72E3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7B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9BE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E1F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903E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7BA1AF4" w14:textId="5904758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9A8B8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BB6A6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6973361E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EEC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440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1FB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6F3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1F8DA9D7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FFD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D956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4A0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EF97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9131D46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970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237E7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B6DC1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254D4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982F28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7D56D6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077F4FE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3A29580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F22580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7E8ADF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5DB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067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00DE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532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4A2865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A07E2F0" w14:textId="1B1DE83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B99E14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648E0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7547B4A5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7A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090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FA2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7207D32E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EA17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1CE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6AA9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7E2140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3D73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5EC7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FE3FC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E5480E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72837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CE9D29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01415EF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522F81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A13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39B400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25F482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98B5576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52A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6E300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3536F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5A69A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1493368F" w14:textId="6562E2A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EA0C3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86963EF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2DC514CF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B972C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535A8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02F85949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BC174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5BC9C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180F7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14AD6AD6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844D2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50527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C39357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5B52EE48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5EF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3F09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248D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1F35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15E9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56CF1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D3649B5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C2C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A55C96" w14:textId="7C862CB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DDF6E" w14:textId="70C3A54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1390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85B8F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63D30" w14:textId="50A0D2BD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2030B8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6B6747B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9F5059" w14:textId="4D3010F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ADA52FB" w14:textId="7AD89C2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AE295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74FDB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3B365323" w14:textId="543AEAD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58E12B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3F9D5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8E6304" w14:textId="41EC46E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B796139" w14:textId="561377EA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93C09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4F541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B58DE66" w14:textId="1A6C0A8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131507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2C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C2A8A" w14:textId="38C0F1A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8BAEA" w14:textId="74BB65E3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7611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5D25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B3C82C" w14:textId="05AC824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0E2DA3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1A8D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B7218B" w14:textId="08DDE56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F8E87BE" w14:textId="55741EE1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FA715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DB175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B1AF3F6" w14:textId="0866E3B5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CAF714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F9971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51A48" w14:textId="26E17985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26DEAFD" w14:textId="3F01C3FB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CB38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E0A7D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63940D31" w14:textId="4C1F838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27591C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366857E" w14:textId="1F364D1C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F1BF27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3181D7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1E16DDAD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F014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1CBE6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82A19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E3B801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28563519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2EB1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E3B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6F39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AE6D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4141F3CC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0E3FD10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0215BDEB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32AA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79515" w14:textId="7F88105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1DF0F76" w14:textId="0C869C8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560EA9F" w14:textId="1C2159D8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CD8623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237FEB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7EF1FE8" w14:textId="0080FAE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BA7E757" w14:textId="02F05D8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362C933" w14:textId="6028DEE1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0F96C4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A9FDA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17C65B6" w14:textId="349CDED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C56B3CF" w14:textId="44E6AC0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53CEAFB" w14:textId="03AB539D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85799F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17D983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03741" w14:textId="752484E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3548916" w14:textId="3775705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D1BEDFA" w14:textId="2D4273AB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F76151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2978E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36247" w14:textId="6F79F6D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31E0F3E" w14:textId="0FACAC5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33B8202" w14:textId="7E35F9AD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DD341F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5D2B0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98EA0" w14:textId="3196FF8D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F18875" w14:textId="790CF65A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0CE5EB" w14:textId="0C617363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4603A3FA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57B9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1C6FA57A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B690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CA111" w14:textId="15654C2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74BD0E2" w14:textId="4C00502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299416D" w14:textId="4B020FA5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DBE983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22BF99D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13A9AA" w14:textId="0D26A00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960D05A" w14:textId="3AD2A5A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225E556" w14:textId="470E7AC4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B6D928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99A15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72BC108" w14:textId="5D86D14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4992DA4" w14:textId="6DAB3AE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378CF55" w14:textId="24D05F2E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11AB26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DB58E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936FBD2" w14:textId="29E9C2D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D6775F6" w14:textId="09A7554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52553EE" w14:textId="25FC244A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13513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4DFBA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12118C" w14:textId="76F4A26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E381BB3" w14:textId="1B17352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98B74F9" w14:textId="7B76CC4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F772B8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1FA6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394448" w14:textId="149852A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2FD5AFF" w14:textId="66E6DBB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C989E23" w14:textId="49A83288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D328E3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0F8B3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01265A5" w14:textId="7CABD31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CD22456" w14:textId="7CB7F39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4C8D655" w14:textId="57C31F78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9C7EF3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4542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DEF4D" w14:textId="4997E863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1C25C94" w14:textId="03587F59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8665A21" w14:textId="1B178AB0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13BF1DC0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25E510B0" w14:textId="6280A98A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FBE03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7A3F350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72860DA4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BA0DDF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B2D44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B82D688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C63DB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AA07A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2B19A0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45C0EC94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6CFD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13B10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FCAE8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89DDA6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0BA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6D2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01579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09001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D54996B" w14:textId="7CF4F942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18E606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155B02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745144C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05A272C0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8531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8A09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A6088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DDE08A2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8D0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D9A56" w14:textId="3A3C857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127102.33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A168AF7" w14:textId="337FC20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AB7E8B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9FE2610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6070D48" w14:textId="2E72AF5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501670.67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79531FD" w14:textId="5B12678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F64CC9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B2266D9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1D07032" w14:textId="174B7A0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346CEE14" w14:textId="2AAAD52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2BBA6C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0EC8B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DB03DC3" w14:textId="3399E91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267944.62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D3E255A" w14:textId="6A6191C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071AF8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9B9B1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F993" w14:textId="2766B495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896717.62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7FAB55CA" w14:textId="59FED633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AA28E37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93679AC" w14:textId="73745265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59E67CF8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A552CDA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7D573188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6A394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03DE2C53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1C2CAFA1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143641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1B3A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0B8B6214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E6337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5D713FE5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2B67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7A66E7E1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DA9E4B" w14:textId="77777777" w:rsidR="00456CA1" w:rsidRDefault="00456CA1" w:rsidP="00F4554D">
            <w:pPr>
              <w:pStyle w:val="TopHeader"/>
            </w:pPr>
          </w:p>
          <w:p w14:paraId="55F79151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8EA3C0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0922D819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73C6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86D4A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57B30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3A8F7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A60556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27ACF4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03AB5944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8E730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9E770" w14:textId="78A4AA7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0A10AD13" w14:textId="7DFE553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CC6F45" w14:textId="5AD0FC1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09D57AD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5DD65C9A" w14:textId="57E29A9B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FC5D770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5F8C269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EB18B75" w14:textId="50E09D0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1C3FD31C" w14:textId="0408EA61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57929736" w14:textId="2AD43A19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2DBFDBB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345DDBCB" w14:textId="58283FF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55F13AF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3E68B40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78EC7E" w14:textId="6D57593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70157A3B" w14:textId="00DD6A9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FF2F2F" w14:textId="1648D56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12C1DA6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31E410A3" w14:textId="6A96196F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618FE05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82EB9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45FC9" w14:textId="48F3092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1F2B85C0" w14:textId="7C00CDB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B6E785" w14:textId="4D093A73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7ADCD22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477E1AB" w14:textId="27FC540C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C73FBC5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7D5AF55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3F51F" w14:textId="2212932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31CF644E" w14:textId="2073E4E6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47C718" w14:textId="46D3DF5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68ADDDD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7124D107" w14:textId="326E069C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E18070C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788E82B7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0E3991A2" w14:textId="4092773A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51949DBC" w14:textId="54F77BEA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4D7423BE" w14:textId="41AC7A5E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7B8BFFD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44E20649" w14:textId="766E16E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1E4F976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319BE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F8BAE" w14:textId="63E4C03B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00EE5D38" w14:textId="017A23B4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7ADA00" w14:textId="0784734D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2B0A15B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3CF0832C" w14:textId="49227BF2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84312D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40367608" w14:textId="6F27B7A4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045AE61B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2E3A3B1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0683CC4A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93A9F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A9CC3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CA4C1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2DF957A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39B52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0C8A7ED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0E715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471DD67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951CB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466A81FD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E9C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6632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65E1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404B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616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8A8DB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E91F3E7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993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748DED" w14:textId="3E27188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758AA5" w14:textId="50395F14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54DC1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B696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70CC6" w14:textId="438275FE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E4F4F5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046B4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985B18" w14:textId="08B9C8E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56EB5D84" w14:textId="56B5BF1C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1E6F7AD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5C7E3B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5078C9DD" w14:textId="3198E8D6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293069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6346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4D4EC" w14:textId="16BCB5A9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4E490720" w14:textId="4348F9C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62A3229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27734ED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0DA3EF8A" w14:textId="7A621002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8331D9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C02DD7B" w14:textId="534FBCE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4F797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76C943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42C0A5E1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4008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63309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6FEE2779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878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DAA6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E6D3DC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FE8AA3A" w14:textId="350EAB1B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BD75B3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FD35F9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01EDAABE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7F602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57AC0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24F2F14B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F800C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800FDF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4A2881A2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BEE8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9762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7666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F5C6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03CA2893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1EF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799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967A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EDA32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A72591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8331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0601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7FF8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A6592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426542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85900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7B3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2108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E58C9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42D4F9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13380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FC71B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8528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636DE0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D1D625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F1169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D942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294D1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C7F830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7110AE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3DD1CDD" w14:textId="0EC705B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4A8F9F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1895A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52A98F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62E606B1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F8E12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A139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DFE6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C6B23F7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B9A9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5F748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C64F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4E550538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F7D5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85ECE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9C36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1399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E8B80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AB32C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87A9F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0EEAC731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61E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CF4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008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F0A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348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369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154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5F30B529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85A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3A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2DF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4EE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B4C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705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67E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946C826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2E0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D68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0F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AB13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7F6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3FF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D45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DB6B3C0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9251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16B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DAB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0E5E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BA5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53C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65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51AB101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2C054E8D" w14:textId="0432642C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A3533C" w14:textId="1C398BAE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EBD00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D20145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4A8766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4E4CB749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F527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B551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421673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05AA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207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BE950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12F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0B3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B10722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768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D9D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71BCC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903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69A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34FD0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3F9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51F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06DA75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CD8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AE9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E39F7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927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EA6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A446AE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908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D84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84C86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698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946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C4B74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8DA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CA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965E9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753C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64D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B868AD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5694A52A" w14:textId="66B065AE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1F9120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A77C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27C48D3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1EB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E4F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14:paraId="7CF9F96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B68A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B96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DC06D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105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FB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CA52A8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F77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F98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4E526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DA2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3CB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A4053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D59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AA9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513B6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87F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1E7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F483D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FAA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8DE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9F2E8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3CB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C07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5C64F1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97B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AA1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993F53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2A1F41D3" w14:textId="1839AB64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0C2CFA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8243C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046F0ED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5651BAE5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86CD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4A38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B9F16E4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BC90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B98E2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0EAA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04D33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E7544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5A671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6A7E668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DFA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FD9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6CE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BBA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BAD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BFC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20AA83D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0B8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22848" w14:textId="7E8E3E0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056A2" w14:textId="4E040EE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83D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4B6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892F5" w14:textId="604842C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3779F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A9D8" w14:textId="2EC46CD4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09C08" w14:textId="7545418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ED393" w14:textId="378AD3A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5A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492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A1CF" w14:textId="0CA3A19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50548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A9B4" w14:textId="06D5D69A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43D1A" w14:textId="1A2EF81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8D8B4" w14:textId="6026B18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E25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1C9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CA2DB" w14:textId="57D5631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1278A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8400C" w14:textId="29ACF655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DE740" w14:textId="4335A8D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D4263" w14:textId="3825D27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BC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FF58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A6A72" w14:textId="6D6BB74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F66620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AC2F7B" w14:textId="45BB3A44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A66916" w14:textId="6335E9E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1A3DF2" w14:textId="2ED70EA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C735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5469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7036E2" w14:textId="4703CC5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7940B8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8B45D" w14:textId="2CFA4E9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C2C5A" w14:textId="3308AB2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E46FF" w14:textId="15FF35E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677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3DCC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2A10D" w14:textId="11DCBC7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F591B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BA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9CFD6" w14:textId="4A39543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7337D" w14:textId="320B902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F07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DB8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C78DE" w14:textId="0F31206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D80F6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34A96" w14:textId="5E39B275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105B5" w14:textId="6DE7B5E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4A07C" w14:textId="4763237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D83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D5F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DE9C" w14:textId="75E0622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6A596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44261" w14:textId="284CE69B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35A27" w14:textId="4498604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67EFB" w14:textId="3F26F34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243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455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ED266" w14:textId="7317E0F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DA273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5007C" w14:textId="32FC1E19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0921A" w14:textId="31B0FBD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1CF5A" w14:textId="43F361B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C9C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4FD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79273" w14:textId="2179757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C5C09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E1502" w14:textId="2D8E9ECF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CCE2" w14:textId="75B8B40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8EE2B" w14:textId="7764949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5A8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FA7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64E46" w14:textId="5731EE5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CE3B8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AA05E" w14:textId="21F2BF6D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40D8" w14:textId="76B4A7C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7144" w14:textId="78DD51D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90C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274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FDA16" w14:textId="04B2249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F67F2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DC8EF" w14:textId="5EA15921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26970" w14:textId="7436668A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3EE30" w14:textId="7361E0FD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594F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1507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41F1" w14:textId="268E8F21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AE2BB1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A1699" w14:textId="4A43E854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1D455" w14:textId="67D0AE90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B9852" w14:textId="4DC5DE1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F5AA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5A2D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4FAB4" w14:textId="543DC6D1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DE62DC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0F458" w14:textId="04544E36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A9F46" w14:textId="7B12283D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D08F5" w14:textId="674C1E96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D989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4914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7481B" w14:textId="1B286E28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327793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0624561" w14:textId="7829448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50C76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A32906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56B090F1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AEEC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171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6031486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5416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AA359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95723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0B054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985D2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F9425" w14:textId="77777777"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14:paraId="4500C6E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744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18A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561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53B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661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DCD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027E43E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AD7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74A17" w14:textId="134B90E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23F48" w14:textId="11378F9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268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CEB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30AB4" w14:textId="304CC87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94CF2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BF34" w14:textId="78FD9929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3FB25" w14:textId="58F2D32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68F57" w14:textId="7E6D07A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5A8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8D4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1B3A0" w14:textId="58EC68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FC9F4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DBD6" w14:textId="3CD5E602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07916" w14:textId="766CD02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1FA62" w14:textId="039947A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F87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CDB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BFA42" w14:textId="3AD9218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6D089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3BF5" w14:textId="6723DB3A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6FA73" w14:textId="569563E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DC73" w14:textId="4D4F65C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01D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26C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16359" w14:textId="64978B9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FF5F76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EFC96C" w14:textId="69472AD9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0F0708" w14:textId="1621A44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8D8CBC" w14:textId="300203D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5CBF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1AE6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195C86" w14:textId="360DCBD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3B448A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E2974" w14:textId="18BF0741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91D14" w14:textId="78E41C5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9594" w14:textId="3863CF0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03E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056D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12D15" w14:textId="27C9CED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D1C9C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127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B942E" w14:textId="72F13C1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06002" w14:textId="429586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008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376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882E1" w14:textId="0B0C0FE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4CDC3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6C18B" w14:textId="1C152996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BBADA" w14:textId="2228DC3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C105D" w14:textId="590781C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CB1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077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BD4BA" w14:textId="7152907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EC778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A1AA" w14:textId="0B454421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CA60" w14:textId="61D4253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6B9FC" w14:textId="538A7FB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F5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B5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DA0BE" w14:textId="7084C4F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13ADC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191F1" w14:textId="63E17593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88A9D" w14:textId="5806A07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A8E7E" w14:textId="61E7886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29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CB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55967" w14:textId="192FCE2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7A88F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E2106" w14:textId="606E371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5E7CD" w14:textId="21C214F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A90CB" w14:textId="30B1723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196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88C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9A2E2" w14:textId="7F97D77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74E04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4ABBE" w14:textId="69160462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6D37" w14:textId="0819BFA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3C4F9" w14:textId="7299C56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877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0B0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CE61E" w14:textId="714906F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E47E1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D7D74" w14:textId="4B83BA62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ADAB" w14:textId="408B3C45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73EE" w14:textId="3386D0A1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5403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D2DC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4D83" w14:textId="0C251A9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381CF8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40F4" w14:textId="170E5789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68923" w14:textId="5F5CE7EE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7DBE8" w14:textId="70DAEE1D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C251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83DC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69AE9" w14:textId="123FF95E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6D308F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29999" w14:textId="45FB9852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B67A9" w14:textId="442D8B04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49981" w14:textId="2433FD39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1E54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5682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86838" w14:textId="34AD8111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090B65F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55368BC" w14:textId="6C4681D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BE5AA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B864B8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3103F065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CDE0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F98A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F0E4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17BA66A5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A1F6A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425B7" w14:textId="77132F92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2788DD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0D2D9E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920B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FA27C" w14:textId="53E7C255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95DDE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2E0E50F6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F2F7D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DB8CF" w14:textId="4968600B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B458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83A34EF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44C1A9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C66E80" w14:textId="478F6F39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/>
                <w:noProof/>
                <w:sz w:val="18"/>
                <w:szCs w:val="18"/>
              </w:rPr>
              <w:t>273227.58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589F2F3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E4E95C6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0D9A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F88C7B" w14:textId="21BA9359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-13525.69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A3214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54FEC4E5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47743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0373B" w14:textId="415BD432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bCs/>
                <w:noProof/>
                <w:sz w:val="18"/>
                <w:szCs w:val="18"/>
              </w:rPr>
              <w:t>286753.27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3AFDF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CD45896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095752B4" w14:textId="403DD71A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60C7F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866551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36E9C2A5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4F9DC494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D1533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3168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3FA15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665C612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8B508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C76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A30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DBC9EA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77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2132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F0C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30C24FC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F1A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4966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A15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9B7D531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F3C11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499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0C7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6A7F8B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A80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AF2D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0BB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BBBBA16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EA0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75236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EB5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1D268DE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E9F7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902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1B5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DFBB5D4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DABA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FA0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130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FA5121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B88F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33F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D94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427B924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F4F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6C5296" w14:textId="010CC73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940CC" w14:textId="629DD98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5A8607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6443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A2C2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993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86BF836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49882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EB5E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827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54A4D0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DD2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115E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CAD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F91E0D4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7A648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6F7E77" w14:textId="48BB482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5287" w14:textId="3793D7F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AE12CD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B126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AE27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D4B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D802D8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0F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AEF0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6C3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4987C98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1C9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CAF8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BD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5C9ACE4B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08726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6B90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433F9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9E8F06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85AB0F9" w14:textId="311D0554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A44245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32D5F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612D9B1A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6BBE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31A5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F60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34FEAB2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25D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B6F96" w14:textId="5BF6A84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29.69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48ADC" w14:textId="2D4313C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87FA4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B81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C6DB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46D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77A9D0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835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633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C71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ABFA11F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60B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63C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678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9E9F8D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DEC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455B0" w14:textId="3CC86F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21364.76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7F40A" w14:textId="05321F2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06A47B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BA4A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840A9" w14:textId="498358B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16301.60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4A78" w14:textId="1042848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08E0F7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0AF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C1DFB1" w14:textId="5C52D2A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5092.85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F4578" w14:textId="3D226A3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FAB2B7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AE3B02" w14:textId="015019B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B1A94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D1AE63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3003D22A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BB998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BEDD0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F061F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AD0FE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07251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E89A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DCE753D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270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F00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DBF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B23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76A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12D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F9B416F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48A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960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7CA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C96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F1B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397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193EB67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A1F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C6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3F4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70B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F4E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5E1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EF3FE0E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AAB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FB7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D3D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B1E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29C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2BD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1660EE4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03561653" w14:textId="78F712C9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8A32B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C0BE7A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6B582D2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1412BFBC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A15E7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10D0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CE9DC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57745EC8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511E6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C65F8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90A485" w14:textId="77777777" w:rsidR="005E5AD7" w:rsidRDefault="005E5AD7" w:rsidP="00F4554D">
            <w:pPr>
              <w:pStyle w:val="TopHeader"/>
            </w:pPr>
          </w:p>
          <w:p w14:paraId="1B0482D2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B798C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7A48ACC6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25AE7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60DF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2592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21AC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9612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15642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16FF30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4E0887F5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192E0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5DBF026E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5496A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25281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4C7ED70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90B68D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05C1659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6762D36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5555F5A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4329B9C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03CD173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E00905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26AE410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600B6A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646CF99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43B0018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5237728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1BF504F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14888A5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52FD6D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2751C88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786B56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55E988B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7B2E574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3BD627B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06C20AE0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78A79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18379DF4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27DDA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6E7AC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268DF7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C5284E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44C2025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61E17F3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22D9CA6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6548C70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8B351C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254818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7EFAE4A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7A2299C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1C71962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4C99EE3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4854BFF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6B11E94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CA99D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23A88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580426B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324F249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213C497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20DC31E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3A74320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3EEBEED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91F558E" w14:textId="3998A7A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21D8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82C9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75D1CAAD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1885A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8EECA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D8C3B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D398CE5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F28C0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B1575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E2FCD2" w14:textId="77777777" w:rsidR="002D450E" w:rsidRDefault="002D450E" w:rsidP="00F4554D">
            <w:pPr>
              <w:pStyle w:val="TopHeader"/>
            </w:pPr>
          </w:p>
          <w:p w14:paraId="2D0A03E5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4287A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215C618C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94084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CD08F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9D82A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6916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52DEE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FD390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33F575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3CC49798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16FBB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053E6B5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CF8678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A8808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B58B19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4A2885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5A551CD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E40368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5078AB6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33ED4DB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6DC67D4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2BFF5B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4943264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02165A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0C45F0B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7231758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E7680F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9BD884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C78ADE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CB4305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7AE4C2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4AC148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289CB79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F3C044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5C7E061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BE68FFA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232F9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B4BE2E3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72E198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E9704C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29DFB0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1B383F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4ED9BD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124592C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121CF0B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5BFAF14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94C1E1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82A58E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BA170E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B74553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8F5BA8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602AD6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2FC438B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5847D19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75AC3E6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BE2A85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1620BC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596A548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F391E9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D57BAD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9A762C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1A5EEEC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C0130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CE9814D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CB9A3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E913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E9BA48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5402A32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043A1B8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43E2C3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2033C3C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6FF2B269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25E09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AE4AD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557B316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22398A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5AA3529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46A57A9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555D1B7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CB369B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9EB9030" w14:textId="30646FA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D073AD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968DC77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66DE88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341F8DAC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15B41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987C8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CABF74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4CB617FD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AD2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322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40F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9C0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EE3C95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31B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2A3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12C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786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34D6FBC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6E79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3B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5D9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E650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3B520B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62F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7E8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2FA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1F6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7182A0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582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3BB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F2F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82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C1BC3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D28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80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11D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C6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BB588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EC8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B12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68B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D90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812A8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0EF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B04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C01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8B1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6DC1F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93B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99D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ABE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DFE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4B6B0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71F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1E4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B7A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885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72EF5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590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4AD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3DA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F77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D0ED9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4E48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FD5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059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B68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37A04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0CCF9B" w14:textId="181B7C03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7856B4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70D02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765CB416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DD70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E511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2E9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FB00945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75A56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7528A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61DC0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6A7534C8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0709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C1724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8217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B872A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D5C27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1152C58D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6DD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C55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D9F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45C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DA8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3BF98769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159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40A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509C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3E0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F45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EFD09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C8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2B5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CD3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6BE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FBE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D6434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2F2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D90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9FAB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5B2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F5F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AAF1C1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03F5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A64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191E5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F13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C126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633B4E5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948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23E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542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95D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80E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D2EEEF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A4B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C02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88C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B1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1DC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BDCF11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4F9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7AE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144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DC6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18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8D3B2A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DB7E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44A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F80F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96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972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823794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3F0430D" w14:textId="7171309D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34934A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A757F7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6D9BF742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A91803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ADBB8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7B84F8AF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9A1E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3F4C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341E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8027FB8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55E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05A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03C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035D62A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A6D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0D8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2F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547F998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5EB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519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C3A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8AC7FEB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F27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CA9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6D6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D54D30E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B452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D5B8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9C2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0274E72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179D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1CA2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457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EF9424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B6FA574" w14:textId="1E62F9B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52B5E4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BCCD5D5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466FBD2F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438E0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6C3D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E59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841C9DB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9854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B8A8E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F2A2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03880F98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9914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82065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FB269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C3951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FA3BB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9057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37979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56A54DED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AFE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73A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D12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BBD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11C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18B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035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A0664A2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4E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3F5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315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AA7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376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CAE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E234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221BF0A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F4D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B7E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295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5D99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479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093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E19B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A1F953A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AC0B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118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70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7D2D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61A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AEC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0AB0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8AC9223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2F6F07CE" w14:textId="56128C90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518B416D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6659D966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61DBAF81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5FFF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A4FE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7ECD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6D0FA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48A2A4B7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D9E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C5E4A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A21E3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2D59C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99AD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5E36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A3BDB5C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5CB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667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6C7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1E6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A47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305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61B154D7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B4B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6CBA6D" w14:textId="597575A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8DFA1" w14:textId="0612593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823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CFC0" w14:textId="4140CDC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AC4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DEB2B9A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09C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36A6D" w14:textId="6F03D89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6D39B" w14:textId="298FEA3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0AC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50BD4" w14:textId="152D8A1B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379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3414A6C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F47E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A1E585" w14:textId="590B11B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F10AF" w14:textId="1B9220A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FDC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176D3" w14:textId="28781FD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822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DE16538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0E72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41904C" w14:textId="13511AE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9A379" w14:textId="53E241F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1606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D1F05" w14:textId="57CC0C0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F2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16213E1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F2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0FE0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2AF4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355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34CA9" w14:textId="28BECF9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0EE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7C0D531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18A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F19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B671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EA9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B6A5" w14:textId="5E62D6B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D8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26E989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F72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A3C6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7F8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612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576C4" w14:textId="007D2589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A13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DD4C24F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1BC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0ADD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DFD8D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F18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18524" w14:textId="419151A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DC3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38B86B6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F45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7F13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2616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268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F0EBA" w14:textId="7E388BA3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4B9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ABBB959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EC2853E" w14:textId="13635C92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77E63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6B481A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258FEBA7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DAC3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5AD8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FCAB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0605C8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029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B692" w14:textId="709AFC4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9B6A3" w14:textId="59E287D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D268E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9EA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61355" w14:textId="001F5E7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48240.76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06DD6" w14:textId="63DFCBA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1A7A1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069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D0549" w14:textId="1BA77D6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07F8F" w14:textId="5AE0A85D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94B318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9FE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EC90B" w14:textId="37C80D2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74CC" w14:textId="4135F2E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CAF58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52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CF863" w14:textId="2952B455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1DDE9" w14:textId="54CAB48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6B124A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949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6939" w14:textId="29C5E496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F9670" w14:textId="629F00B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E055CD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9854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B2AA6" w14:textId="1CFD768E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48240.76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FCFB5" w14:textId="61C4CEE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0488DD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A7627F3" w14:textId="311C4C9B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1E793FB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3C24E3F1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6F2471BF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73A2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FAF3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01BD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3996CA1E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C8E2B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E31C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7AB2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4595702B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B75D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5C27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B173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AC26C60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CF266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DF3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E0DC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6E17C63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4862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C992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A414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EDCB1CC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DC19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87E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81E3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972C97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BC52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6E2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C7BF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A7EDC4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1C5944B5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684CF6FF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D98B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775F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5A9B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9AEBD34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AC77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E5FD3" w14:textId="2A38FC8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F1112" w14:textId="641B31CA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3A95B6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D29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6CF76" w14:textId="5658C8B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9CD7" w14:textId="241528E8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91FA1D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E24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93A99" w14:textId="7420355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9C471" w14:textId="3819A40F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CACA13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352D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72202" w14:textId="1D1BD68C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0946B" w14:textId="43BB6A92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7309A8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B728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EC09" w14:textId="04491BB4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CF6C1" w14:textId="7D9645F0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C48A62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626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7BBD4" w14:textId="341A3ED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D9832" w14:textId="1A17F5F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23E82" w:rsidRPr="007161A9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9FDB1B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49854DD" w14:textId="35998486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2FC54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544ED95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27186008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B3BB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F3D2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A51F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D1DD79B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D28D5D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9F94A2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15DF4C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243549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1D00B8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B16C75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9AA7A3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41275A7D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522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EC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D4E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194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11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415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CC8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D1E92C7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731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1F8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1DB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656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75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64E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97B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7A40FF7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196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DBE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BED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2C5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057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8C5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830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70DB9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5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3F8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52C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3D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CE3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4AC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C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9B239B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588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199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EBC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AA5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82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000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C5D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1C8A139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E18F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FDD7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0317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6792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754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91F4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1800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62A0C2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F64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9D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320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E3F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E5F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B68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82B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5FE20A4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E269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43D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3F4E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76C0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748A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A931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9DF8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303F5D8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1086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C439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AC2F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64AE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4839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830F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C0F2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4388B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13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F5B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242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953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4AA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D73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793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BC7F2A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1A6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405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4AD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62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56D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60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86D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BE36C8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5E7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C23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19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25D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A19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28C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068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3CD41B7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82B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4C6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611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9EF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D75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5E9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850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45EDD0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6521D5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73BD371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2D2B6B2C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75BB37A5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2A52ABC8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4094CE6E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27C02356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111857C3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6DEB8C2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006DD7B2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10F87B7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27A4653C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68CC8334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08D24044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04F82EBF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40261826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10793D9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3C0D1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18CEF949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573E15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03C7C6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2217955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7DC8E6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1F4CEE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6559D1A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41CC819B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5D94E8E7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34B7DEB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0CE771BE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26032B0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6296EE2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533A5D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0120E3F8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1418A" w14:textId="77777777" w:rsidR="003210A1" w:rsidRDefault="003210A1">
      <w:r>
        <w:separator/>
      </w:r>
    </w:p>
  </w:endnote>
  <w:endnote w:type="continuationSeparator" w:id="0">
    <w:p w14:paraId="2F300FCB" w14:textId="77777777" w:rsidR="003210A1" w:rsidRDefault="00321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7D3B6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C1F916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A5D18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5AC21E2F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DCCFE" w14:textId="77777777" w:rsidR="003210A1" w:rsidRDefault="003210A1">
      <w:r>
        <w:separator/>
      </w:r>
    </w:p>
  </w:footnote>
  <w:footnote w:type="continuationSeparator" w:id="0">
    <w:p w14:paraId="6186D692" w14:textId="77777777" w:rsidR="003210A1" w:rsidRDefault="003210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52B1A236" w14:textId="77777777" w:rsidTr="00D71752">
      <w:trPr>
        <w:trHeight w:val="59"/>
      </w:trPr>
      <w:tc>
        <w:tcPr>
          <w:tcW w:w="416" w:type="pct"/>
          <w:noWrap/>
        </w:tcPr>
        <w:p w14:paraId="66999FF5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E9A6CB8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7549AC34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6602D2B" w14:textId="4FD37854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A23E82">
            <w:rPr>
              <w:noProof/>
            </w:rPr>
            <w:t>36190551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22D5C6DF" w14:textId="77777777" w:rsidTr="00D71752">
      <w:trPr>
        <w:trHeight w:val="59"/>
      </w:trPr>
      <w:tc>
        <w:tcPr>
          <w:tcW w:w="416" w:type="pct"/>
          <w:noWrap/>
        </w:tcPr>
        <w:p w14:paraId="03A8D86C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F8362CC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6E723BD2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F6DD01D" w14:textId="0CC1F1F1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A23E82">
            <w:rPr>
              <w:noProof/>
            </w:rPr>
            <w:t>2021451377</w:t>
          </w:r>
          <w:r w:rsidR="007A6FE5">
            <w:rPr>
              <w:noProof/>
            </w:rPr>
            <w:fldChar w:fldCharType="end"/>
          </w:r>
        </w:p>
      </w:tc>
    </w:tr>
  </w:tbl>
  <w:p w14:paraId="7E3B26C9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46B3CCAA" w14:textId="77777777" w:rsidTr="00D71752">
      <w:trPr>
        <w:trHeight w:val="59"/>
      </w:trPr>
      <w:tc>
        <w:tcPr>
          <w:tcW w:w="416" w:type="pct"/>
          <w:noWrap/>
        </w:tcPr>
        <w:p w14:paraId="5D2CBE02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8824DE9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59F3AECC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485A910" w14:textId="66F7BA10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3210A1">
            <w:fldChar w:fldCharType="begin"/>
          </w:r>
          <w:r w:rsidR="003210A1">
            <w:instrText xml:space="preserve"> MERGEFIELD  aSUB_ICO  \* MERGEFORMAT </w:instrText>
          </w:r>
          <w:r w:rsidR="003210A1">
            <w:fldChar w:fldCharType="separate"/>
          </w:r>
          <w:r w:rsidR="00A23E82">
            <w:rPr>
              <w:noProof/>
            </w:rPr>
            <w:t>36190551</w:t>
          </w:r>
          <w:r w:rsidR="003210A1">
            <w:rPr>
              <w:noProof/>
            </w:rPr>
            <w:fldChar w:fldCharType="end"/>
          </w:r>
        </w:p>
      </w:tc>
    </w:tr>
    <w:tr w:rsidR="00D71752" w:rsidRPr="0073029B" w14:paraId="1B086F05" w14:textId="77777777" w:rsidTr="00D71752">
      <w:trPr>
        <w:trHeight w:val="59"/>
      </w:trPr>
      <w:tc>
        <w:tcPr>
          <w:tcW w:w="416" w:type="pct"/>
          <w:noWrap/>
        </w:tcPr>
        <w:p w14:paraId="7ABF675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BECE07B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696CA107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076A7B4A" w14:textId="7777D259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3210A1">
            <w:fldChar w:fldCharType="begin"/>
          </w:r>
          <w:r w:rsidR="003210A1">
            <w:instrText xml:space="preserve"> MERGEFIELD  aSUB_DIC  \* MERGEFORMAT </w:instrText>
          </w:r>
          <w:r w:rsidR="003210A1">
            <w:fldChar w:fldCharType="separate"/>
          </w:r>
          <w:r w:rsidR="00A23E82">
            <w:rPr>
              <w:noProof/>
            </w:rPr>
            <w:t>2021451377</w:t>
          </w:r>
          <w:r w:rsidR="003210A1">
            <w:rPr>
              <w:noProof/>
            </w:rPr>
            <w:fldChar w:fldCharType="end"/>
          </w:r>
        </w:p>
      </w:tc>
    </w:tr>
  </w:tbl>
  <w:p w14:paraId="2D97E1F1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91"/>
    <w:docVar w:name="arg2" w:val="driver=asa10;DBF=d:\anasoft\data\spravobyt.db;DBN=spravobyt;ENG=SQL;links=tcpip{ip=192.168.1.63};uid=Slezakova;con=finus(10.15);pwd=sle"/>
    <w:docVar w:name="arg3" w:val="0"/>
    <w:docVar w:name="arg4" w:val="C:\Users\Jarka\AppData\Local\Temp\14576187.doc"/>
    <w:docVar w:name="arg5" w:val="1"/>
  </w:docVars>
  <w:rsids>
    <w:rsidRoot w:val="00A23E82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0A1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23E82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081671"/>
  <w15:docId w15:val="{9A8AAD79-4A90-4525-A772-DBEA9B5D7E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</TotalTime>
  <Pages>23</Pages>
  <Words>7916</Words>
  <Characters>45122</Characters>
  <Application>Microsoft Office Word</Application>
  <DocSecurity>0</DocSecurity>
  <Lines>376</Lines>
  <Paragraphs>105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Jarka</dc:creator>
  <cp:lastModifiedBy>Jarka</cp:lastModifiedBy>
  <cp:revision>1</cp:revision>
  <cp:lastPrinted>2009-07-30T10:15:00Z</cp:lastPrinted>
  <dcterms:created xsi:type="dcterms:W3CDTF">2021-09-22T11:50:00Z</dcterms:created>
  <dcterms:modified xsi:type="dcterms:W3CDTF">2021-09-22T11:51:00Z</dcterms:modified>
</cp:coreProperties>
</file>