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LINIE,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Zelená 2C/X3,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52727441          DIČ:  2121118087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517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517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517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517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517B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517B8">
        <w:trPr>
          <w:trHeight w:val="361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517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517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17B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17B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17B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517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517B8" w:rsidP="005517B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517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17B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5321693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5321693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5550230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1D4" w:rsidRDefault="001731D4" w:rsidP="00107589">
      <w:pPr>
        <w:spacing w:after="0" w:line="240" w:lineRule="auto"/>
      </w:pPr>
      <w:r>
        <w:separator/>
      </w:r>
    </w:p>
  </w:endnote>
  <w:endnote w:type="continuationSeparator" w:id="0">
    <w:p w:rsidR="001731D4" w:rsidRDefault="001731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517B8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1D4" w:rsidRDefault="001731D4" w:rsidP="00107589">
      <w:pPr>
        <w:spacing w:after="0" w:line="240" w:lineRule="auto"/>
      </w:pPr>
      <w:r>
        <w:separator/>
      </w:r>
    </w:p>
  </w:footnote>
  <w:footnote w:type="continuationSeparator" w:id="0">
    <w:p w:rsidR="001731D4" w:rsidRDefault="001731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52727441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2121118087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31D4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17B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A6244E"/>
  <w15:docId w15:val="{C2B79B93-D4D1-49A8-904D-5C51F80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03E07-9B09-49BC-96F9-785081EB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5F9925C8.dotm</Template>
  <TotalTime>0</TotalTime>
  <Pages>28</Pages>
  <Words>4594</Words>
  <Characters>26190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2021-09-22T10:38:00Z</dcterms:created>
  <dcterms:modified xsi:type="dcterms:W3CDTF">2021-09-22T10:38:00Z</dcterms:modified>
</cp:coreProperties>
</file>