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50DA0B05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48B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1A0BC6E5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1D15C29B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57E591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FF7A439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66D762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CE6DA65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6421E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759D3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1D425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85D0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8F40E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B8FA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68A6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B8629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00AB61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D39D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44D82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241F3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CD4C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0D0D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D6FB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7E97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80A30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FADC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C0492A8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5559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5BBE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B6148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3E5C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7461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C5F5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75AA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18DA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0A7375C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7B24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2D386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D8AB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463A3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333BC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88E9D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7F4E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E4C8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ED2D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8DE26BC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7B13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9668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446D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4DD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022F33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D5EB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C1A2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840E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2C09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661F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3CB9B1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809D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6537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8BED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2B73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11F13C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99F52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5F7E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76E6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86B0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3874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388123C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95B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198B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1C35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39E8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97151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10C5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6C4D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F5FB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B0C5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D4B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8CA5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545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0C88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43E908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«aDEF_DTDO»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F6E84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3A53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8FD5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4FDDA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39BDD6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42D657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3DE10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92958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23603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D349B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64A3A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68A0F2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88433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C1DB1F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3085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8DC8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5B8C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1F47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F621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793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8A1F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F986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9A437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1B63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BF71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6694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6D56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69351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B17E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4A97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A977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84BF8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45787E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3A8CF0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C0145C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7DF721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2287A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5F8148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793816F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77D530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B5A8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0DEC41C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0F0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5738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3032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0453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FCCE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9B09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CF18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F750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EA85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05C5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8811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909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BC3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2117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9B14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5FE4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ED734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F4A7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4BF06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5F5BC9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5F54E5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56E284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1139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6EC89A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40C7CDD2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1D161D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747280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67B8EC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C5F16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6DDF9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CBB16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06A41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75B1F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6DD61A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9C81A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1CB371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B0BA1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84DE6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5F81DB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3C5E6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2A1FB6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DB24A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5BCFA2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47AB10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0892CE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031794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ABB5C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1CCB46F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4C2FD35F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896490E" wp14:editId="787D79B8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6CE5F9" w14:textId="77777777" w:rsidR="00D71752" w:rsidRDefault="00EE778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«aDMDO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9649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14:paraId="766CE5F9" w14:textId="77777777" w:rsidR="00D71752" w:rsidRDefault="00EE778F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Pr="00EE778F">
                              <w:rPr>
                                <w:rFonts w:ascii="Arial" w:hAnsi="Arial" w:cs="Arial"/>
                                <w:noProof/>
                              </w:rPr>
                              <w:t>«aDMDO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B38DAB" wp14:editId="034E9C7C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406BC9" w14:textId="77777777" w:rsidR="00D71752" w:rsidRDefault="00EE778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«aDRDO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38DAB" id="_x0000_s1027" type="#_x0000_t202" style="position:absolute;left:0;text-align:left;margin-left:414.95pt;margin-top:11.5pt;width:38.8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14:paraId="2C406BC9" w14:textId="77777777" w:rsidR="00D71752" w:rsidRDefault="00EE778F" w:rsidP="000669B7">
                            <w:r>
                              <w:fldChar w:fldCharType="begin"/>
                            </w:r>
                            <w:r>
                              <w:instrText xml:space="preserve"> MERGEFIELD  aDRDO  \* MERGEFORMAT </w:instrText>
                            </w:r>
                            <w:r>
                              <w:fldChar w:fldCharType="separate"/>
                            </w:r>
                            <w:r w:rsidRPr="00EE778F">
                              <w:rPr>
                                <w:rFonts w:ascii="Arial" w:hAnsi="Arial" w:cs="Arial"/>
                                <w:noProof/>
                              </w:rPr>
                              <w:t>«aDRDO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9D5FFD6" wp14:editId="21C4A253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B547F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«aDROD»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5FFD6" id="_x0000_s1028" type="#_x0000_t202" style="position:absolute;left:0;text-align:left;margin-left:276.25pt;margin-top:11.5pt;width:39.7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14:paraId="7BCB547F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E778F">
                              <w:rPr>
                                <w:rFonts w:ascii="Arial" w:hAnsi="Arial" w:cs="Arial"/>
                                <w:noProof/>
                              </w:rPr>
                              <w:t>«aDROD»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F9412C3" wp14:editId="3EA076B1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BDCA1C" w14:textId="77777777" w:rsidR="00D71752" w:rsidRDefault="00EE778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«aDMOD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412C3" id="_x0000_s1029" type="#_x0000_t202" style="position:absolute;left:0;text-align:left;margin-left:223.2pt;margin-top:11.5pt;width:38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14:paraId="33BDCA1C" w14:textId="77777777" w:rsidR="00D71752" w:rsidRDefault="00EE778F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Pr="00EE778F">
                              <w:rPr>
                                <w:rFonts w:ascii="Arial" w:hAnsi="Arial" w:cs="Arial"/>
                                <w:noProof/>
                              </w:rPr>
                              <w:t>«aDMOD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28983F76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0532E6C3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0CCB718D" w14:textId="77777777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EE778F">
              <w:rPr>
                <w:color w:val="FFFFFF" w:themeColor="background1"/>
              </w:rPr>
              <w:t>«aSUB_ICO»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73CFF63A" w14:textId="77777777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EE778F">
              <w:rPr>
                <w:color w:val="FFFFFF" w:themeColor="background1"/>
              </w:rPr>
              <w:t>«aSUB_DIC»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CF63274" wp14:editId="7BFA50E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1309F7" w14:textId="77777777" w:rsidR="00D71752" w:rsidRDefault="00EE778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aDRODo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«aDRODo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63274" id="_x0000_s1030" type="#_x0000_t202" style="position:absolute;margin-left:277.95pt;margin-top:6.65pt;width:38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14:paraId="681309F7" w14:textId="77777777" w:rsidR="00D71752" w:rsidRDefault="00EE778F" w:rsidP="000669B7">
                            <w:r>
                              <w:fldChar w:fldCharType="begin"/>
                            </w:r>
                            <w:r>
                              <w:instrText xml:space="preserve"> MERGEFIELD  aDRODo  \* MERGEFORMAT </w:instrText>
                            </w:r>
                            <w:r>
                              <w:fldChar w:fldCharType="separate"/>
                            </w:r>
                            <w:r w:rsidRPr="00EE778F">
                              <w:rPr>
                                <w:rFonts w:ascii="Arial" w:hAnsi="Arial" w:cs="Arial"/>
                                <w:noProof/>
                              </w:rPr>
                              <w:t>«aDRODo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CFF6432" wp14:editId="7CB3B2BE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C75FA6" w14:textId="77777777" w:rsidR="00D71752" w:rsidRDefault="00EE778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aDRDOo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«aDRDOo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F6432" id="_x0000_s1031" type="#_x0000_t202" style="position:absolute;margin-left:414.95pt;margin-top:6.65pt;width:38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14:paraId="5FC75FA6" w14:textId="77777777" w:rsidR="00D71752" w:rsidRDefault="00EE778F" w:rsidP="000669B7">
                            <w:r>
                              <w:fldChar w:fldCharType="begin"/>
                            </w:r>
                            <w:r>
                              <w:instrText xml:space="preserve"> MERGEFIELD  aDRDOo  \* MERGEFORMAT </w:instrText>
                            </w:r>
                            <w:r>
                              <w:fldChar w:fldCharType="separate"/>
                            </w:r>
                            <w:r w:rsidRPr="00EE778F">
                              <w:rPr>
                                <w:rFonts w:ascii="Arial" w:hAnsi="Arial" w:cs="Arial"/>
                                <w:noProof/>
                              </w:rPr>
                              <w:t>«aDRDOo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4DD2866" wp14:editId="036390D3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DB9CEE" w14:textId="77777777" w:rsidR="00D71752" w:rsidRDefault="00EE778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«aDMDO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D2866" id="_x0000_s1032" type="#_x0000_t202" style="position:absolute;margin-left:350.4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14:paraId="57DB9CEE" w14:textId="77777777" w:rsidR="00D71752" w:rsidRDefault="00EE778F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Pr="00EE778F">
                              <w:rPr>
                                <w:rFonts w:ascii="Arial" w:hAnsi="Arial" w:cs="Arial"/>
                                <w:noProof/>
                              </w:rPr>
                              <w:t>«aDMDO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DB791DF" wp14:editId="2663D9BA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07397" w14:textId="77777777" w:rsidR="00D71752" w:rsidRDefault="00EE778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«aDMOD</w:t>
                                  </w:r>
                                  <w:r>
                                    <w:rPr>
                                      <w:noProof/>
                                    </w:rPr>
                                    <w:t>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791DF" id="_x0000_s1033" type="#_x0000_t202" style="position:absolute;margin-left:223.2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14:paraId="33007397" w14:textId="77777777" w:rsidR="00D71752" w:rsidRDefault="00EE778F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Pr="00EE778F">
                              <w:rPr>
                                <w:rFonts w:ascii="Arial" w:hAnsi="Arial" w:cs="Arial"/>
                                <w:noProof/>
                              </w:rPr>
                              <w:t>«aDMOD</w:t>
                            </w:r>
                            <w:r>
                              <w:rPr>
                                <w:noProof/>
                              </w:rPr>
                              <w:t>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25FE44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40E119F1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73C753A7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B986C31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6ACF8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B90C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316C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2C02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7482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C74C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4CDBD4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86CAC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1D91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7319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CBD528C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517B862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A47382" wp14:editId="42F0323F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39AD1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«aSUB_DTPLATOD»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47382" id="_x0000_s1034" type="#_x0000_t202" style="position:absolute;margin-left:5.65pt;margin-top:1.05pt;width:124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14:paraId="68739AD1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E778F">
                              <w:rPr>
                                <w:rFonts w:ascii="Arial" w:hAnsi="Arial" w:cs="Arial"/>
                                <w:noProof/>
                              </w:rPr>
                              <w:t>«aSUB_DTPLATOD»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0AD5F41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4D02B8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7C71C5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33C187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227E0A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5877F5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0D152A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7FF9FA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340438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210439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10C8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EFBA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D8E4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C1D2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A992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6E6C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F421A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461144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1F7459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D905B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008A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DAFA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BC60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C716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AAC2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0773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F143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AB03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F96E722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5614897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6CEB8F4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23E53F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2CBC83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571B8E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572931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626F2C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5E07F4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723F18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79898F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2D6040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4E2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D465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578F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1E01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2A9C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B461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390A58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5CEC79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EB86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4484E3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9166F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68D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726975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D89B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C6E5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4DB7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D263701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2DAE8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28CA30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7B3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178CA7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9F87B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CB2E4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15FAD1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24F9E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9FC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09CCD1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8AEC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0B9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33C5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8A9D2DD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7E18F52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E80F60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546BAB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41A443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55AD95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FD8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4F71DB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5DF260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367B8A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3C7E41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29EBB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E9267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4186BA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3F45AF2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560B532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0B8119F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72CCFD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D19A4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1BBF23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0EC7E0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24F34A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24771F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090AF6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048D31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7A276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6EA949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6F859D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A38C20C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0051F0B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C46392" wp14:editId="702C92D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3D4E3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«aSUB_ICO»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46392" id="_x0000_s1035" type="#_x0000_t202" style="position:absolute;margin-left:-1.9pt;margin-top:11.15pt;width:96.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14:paraId="4D43D4E3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E778F">
                              <w:rPr>
                                <w:rFonts w:ascii="Arial" w:hAnsi="Arial" w:cs="Arial"/>
                                <w:noProof/>
                              </w:rPr>
                              <w:t>«aSUB_ICO»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628CB7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4B7A08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239863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283BF3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1F0C47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352ECF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5FEA44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394F16C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0ACBF3" wp14:editId="2E3F14C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5F8A6B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«aSUB_DIC»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90ACBF3" id="_x0000_s1036" type="#_x0000_t202" style="position:absolute;margin-left:.3pt;margin-top:11.15pt;width:100.0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14:paraId="5B5F8A6B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E778F">
                              <w:rPr>
                                <w:rFonts w:ascii="Arial" w:hAnsi="Arial" w:cs="Arial"/>
                                <w:noProof/>
                              </w:rPr>
                              <w:t>«aSUB_DIC»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2A2AD2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47DC2C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64A093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7F3580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428C02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103D58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1C7688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0A5E3D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5C78DC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23A537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144A07F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77212B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4E8FEA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218B9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97E86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5E972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7C81D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3290C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68D884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556762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2974202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6E7932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3A89D7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550B2B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289615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20BD47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185F84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237959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01779B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64A721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7ACD81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38DDA4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29FC79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55DC42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7DFA42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04D524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7FD3F4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016A5C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686EB5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7A42E0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72B173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1CA455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0DC920" wp14:editId="3CE9A37F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532B2" w14:textId="77777777" w:rsidR="00D71752" w:rsidRDefault="00EE778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aSUB_SKNACE12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</w:t>
                                  </w:r>
                                  <w:r>
                                    <w:rPr>
                                      <w:noProof/>
                                    </w:rPr>
                                    <w:t>_SKNACE12»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0DC920" id="_x0000_s1037" type="#_x0000_t202" style="position:absolute;margin-left:4.25pt;margin-top:0;width:35.8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14:paraId="7D4532B2" w14:textId="77777777" w:rsidR="00D71752" w:rsidRDefault="00EE778F" w:rsidP="000669B7">
                            <w:r>
                              <w:fldChar w:fldCharType="begin"/>
                            </w:r>
                            <w:r>
                              <w:instrText xml:space="preserve"> MERGEFIELD  aSUB_SKNACE12  \* MERGEFORMAT </w:instrText>
                            </w:r>
                            <w:r>
                              <w:fldChar w:fldCharType="separate"/>
                            </w:r>
                            <w:r w:rsidRPr="00EE778F">
                              <w:rPr>
                                <w:rFonts w:ascii="Arial" w:hAnsi="Arial" w:cs="Arial"/>
                                <w:noProof/>
                              </w:rPr>
                              <w:t>«aSUB</w:t>
                            </w:r>
                            <w:r>
                              <w:rPr>
                                <w:noProof/>
                              </w:rPr>
                              <w:t>_SKNACE12»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6766C8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6D277B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1EB88C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28F999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3214ED" wp14:editId="1E59C77A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384A92" w14:textId="77777777" w:rsidR="00D71752" w:rsidRDefault="00EE778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aSUB_SKNACE34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</w:t>
                                  </w:r>
                                  <w:r>
                                    <w:rPr>
                                      <w:noProof/>
                                    </w:rPr>
                                    <w:t>_SKNACE34»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214ED" id="_x0000_s1038" type="#_x0000_t202" style="position:absolute;margin-left:-3.55pt;margin-top:.05pt;width:32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14:paraId="1C384A92" w14:textId="77777777" w:rsidR="00D71752" w:rsidRDefault="00EE778F" w:rsidP="000669B7">
                            <w:r>
                              <w:fldChar w:fldCharType="begin"/>
                            </w:r>
                            <w:r>
                              <w:instrText xml:space="preserve"> MERGEFIELD  aSUB_SKNACE34  \* MERGEFORMAT </w:instrText>
                            </w:r>
                            <w:r>
                              <w:fldChar w:fldCharType="separate"/>
                            </w:r>
                            <w:r w:rsidRPr="00EE778F">
                              <w:rPr>
                                <w:rFonts w:ascii="Arial" w:hAnsi="Arial" w:cs="Arial"/>
                                <w:noProof/>
                              </w:rPr>
                              <w:t>«aSUB</w:t>
                            </w:r>
                            <w:r>
                              <w:rPr>
                                <w:noProof/>
                              </w:rPr>
                              <w:t>_SKNACE34»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0A8FDA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4BCC69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7C09F1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466510" wp14:editId="28A01D8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85173E" w14:textId="77777777" w:rsidR="00D71752" w:rsidRDefault="00EE778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aSUB_SKNACE5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</w:t>
                                  </w:r>
                                  <w:r>
                                    <w:rPr>
                                      <w:noProof/>
                                    </w:rPr>
                                    <w:t>_SKNACE5»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66510" id="_x0000_s1039" type="#_x0000_t202" style="position:absolute;margin-left:-.7pt;margin-top:0;width:32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14:paraId="0585173E" w14:textId="77777777" w:rsidR="00D71752" w:rsidRDefault="00EE778F" w:rsidP="000669B7">
                            <w:r>
                              <w:fldChar w:fldCharType="begin"/>
                            </w:r>
                            <w:r>
                              <w:instrText xml:space="preserve"> MERGEFIELD  aSUB_SKNACE5  \* MERGEFORMAT </w:instrText>
                            </w:r>
                            <w:r>
                              <w:fldChar w:fldCharType="separate"/>
                            </w:r>
                            <w:r w:rsidRPr="00EE778F">
                              <w:rPr>
                                <w:rFonts w:ascii="Arial" w:hAnsi="Arial" w:cs="Arial"/>
                                <w:noProof/>
                              </w:rPr>
                              <w:t>«aSUB</w:t>
                            </w:r>
                            <w:r>
                              <w:rPr>
                                <w:noProof/>
                              </w:rPr>
                              <w:t>_SKNACE5»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73AA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6DFB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4539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AB8A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F8F9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7BDB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AF51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CE0B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25AFBAD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FCC224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54C496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A7AF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F95B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2895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0179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B0B3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F071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4814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40F5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1008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26F6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CC79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518E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E459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3C5B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DB2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2A3C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0C3F73D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775FCA9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99DB07" wp14:editId="26744F3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4C9CC9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«aSUB_NAZOV»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9DB07" id="_x0000_s1040" type="#_x0000_t202" style="position:absolute;margin-left:-1.9pt;margin-top:4.95pt;width:460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14:paraId="744C9CC9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E778F">
                              <w:rPr>
                                <w:rFonts w:ascii="Arial" w:hAnsi="Arial" w:cs="Arial"/>
                                <w:noProof/>
                              </w:rPr>
                              <w:t>«aSUB_NAZOV»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6A8695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15B9DBE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1635AAE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23E9F0B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710E419" wp14:editId="3E0B8679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FA6614" w14:textId="77777777" w:rsidR="00D71752" w:rsidRDefault="00EE778F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fldChar w:fldCharType="separate"/>
                                  </w:r>
                                  <w:r w:rsidRP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«aSUB_ULICA</w:t>
                                  </w:r>
                                  <w:r>
                                    <w:rPr>
                                      <w:noProof/>
                                    </w:rPr>
                                    <w:t>_CISLO»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0E419" id="_x0000_s1041" type="#_x0000_t202" style="position:absolute;margin-left:383.6pt;margin-top:10.7pt;width:74.8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14:paraId="1FFA6614" w14:textId="77777777" w:rsidR="00D71752" w:rsidRDefault="00EE778F" w:rsidP="000669B7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fldChar w:fldCharType="separate"/>
                            </w:r>
                            <w:r w:rsidRPr="00EE778F">
                              <w:rPr>
                                <w:rFonts w:ascii="Arial" w:hAnsi="Arial" w:cs="Arial"/>
                                <w:noProof/>
                              </w:rPr>
                              <w:t>«aSUB_ULICA</w:t>
                            </w:r>
                            <w:r>
                              <w:rPr>
                                <w:noProof/>
                              </w:rPr>
                              <w:t>_CISLO»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329F4E" wp14:editId="40165AE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2D7CC9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«aSUB_ULICA_ULICA»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29F4E" id="_x0000_s1042" type="#_x0000_t202" style="position:absolute;margin-left:-1.9pt;margin-top:10.7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14:paraId="5B2D7CC9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E778F">
                              <w:rPr>
                                <w:rFonts w:ascii="Arial" w:hAnsi="Arial" w:cs="Arial"/>
                                <w:noProof/>
                              </w:rPr>
                              <w:t>«aSUB_ULICA_ULICA»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0ED16A3D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8F0D4CC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A2076B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A7643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0113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6275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4630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B792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7DF4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2824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CDD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AA93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D679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F6C8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72A8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B160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CF3C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40AC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2A41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245B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44B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8967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19D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0E593FC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12E55A3D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4A9915B" wp14:editId="683A103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4A74C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«aSUB_MESTO»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9915B" id="_x0000_s1043" type="#_x0000_t202" style="position:absolute;margin-left:94.7pt;margin-top:.7pt;width:36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14:paraId="0904A74C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E778F">
                              <w:rPr>
                                <w:rFonts w:ascii="Arial" w:hAnsi="Arial" w:cs="Arial"/>
                                <w:noProof/>
                              </w:rPr>
                              <w:t>«aSUB_MESTO»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68C3A97" wp14:editId="1CB05FF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19490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«aSUB_PSC»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C3A97" id="_x0000_s1044" type="#_x0000_t202" style="position:absolute;margin-left:-1.9pt;margin-top:.7pt;width:89.1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14:paraId="23719490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E778F">
                              <w:rPr>
                                <w:rFonts w:ascii="Arial" w:hAnsi="Arial" w:cs="Arial"/>
                                <w:noProof/>
                              </w:rPr>
                              <w:t>«aSUB_PSC»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C392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789CCB9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26AD56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4086BF5A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C7FC7A8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55E478B" wp14:editId="7CEB7DE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F5BAE6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«aSUB_TELEFON»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E478B" id="_x0000_s1045" type="#_x0000_t202" style="position:absolute;margin-left:-1.9pt;margin-top:.45pt;width:191.8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14:paraId="29F5BAE6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E778F">
                              <w:rPr>
                                <w:rFonts w:ascii="Arial" w:hAnsi="Arial" w:cs="Arial"/>
                                <w:noProof/>
                              </w:rPr>
                              <w:t>«aSUB_TELEFON»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1B5F9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0E2EB20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7029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0662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ECD3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7258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393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2652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CAE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8C1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4A0206" wp14:editId="3F3C8AC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4C1121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«aSUB_FAX»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A0206" id="_x0000_s1046" type="#_x0000_t202" style="position:absolute;margin-left:7.4pt;margin-top:.45pt;width:263.8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14:paraId="204C1121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E778F">
                              <w:rPr>
                                <w:rFonts w:ascii="Arial" w:hAnsi="Arial" w:cs="Arial"/>
                                <w:noProof/>
                              </w:rPr>
                              <w:t>«aSUB_FAX»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F196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2076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7C19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D821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925E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5222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0B93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3637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E9B1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56F0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5134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4E41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3D86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599F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3B08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CDDA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369B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F1AF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F3D2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DF5A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B136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B7567C4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7AA67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A5C699" wp14:editId="42C0932E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57195D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E778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«aSUB_EMAIL»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5C699" id="_x0000_s1047" type="#_x0000_t202" style="position:absolute;margin-left:-1.9pt;margin-top:-.8pt;width:460.3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14:paraId="4457195D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E778F">
                              <w:rPr>
                                <w:rFonts w:ascii="Arial" w:hAnsi="Arial" w:cs="Arial"/>
                                <w:noProof/>
                              </w:rPr>
                              <w:t>«aSUB_EMAIL»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00E8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E6D0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DA9A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5F03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2171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1CF3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AEDF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084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A10353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090950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56DE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B292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663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063D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EBD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59BE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EC35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C01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6096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722B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FC14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BA09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FFE7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5A80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0CC3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A447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6381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6BF9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46B5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A91C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AD99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E4B5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0D4E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8C4F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ACD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179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DD50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E27828F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21A86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EA1BE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E24AB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FDFF7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263FA9DC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CC868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53C0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FF89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54BF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736435C9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B1D01" wp14:editId="20F4B2A4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154D5" w14:textId="77777777"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B1D01" id="Text Box 6" o:spid="_x0000_s1048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14:paraId="0D1154D5" w14:textId="77777777"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66704A31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7CDB2279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7DC672A4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4128F2F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«p01»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AFEC60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AFFC684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0AEEE756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FBD33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221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BBDBDF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826B59D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2D823F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A609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089239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C2153F7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01221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29C00B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5D374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C92B42B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9EE1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682D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B16965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16954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46AE0A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«p02»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33A12C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5EE620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532D625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1A4E272E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4341CC1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«p06»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E3FEAB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51C768E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2FFCD3AB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115115C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«p07»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EBE024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A6B6A5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5DA6231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35F5D78E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335B2FB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«p08»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C41494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FA4260A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57544F4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323AB86A" w14:textId="77777777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717A1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6439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27F111CA" w14:textId="77777777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190D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DD21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14AE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2EFC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6B00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B5EC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08DA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8105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6F7E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2B12794" w14:textId="77777777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4470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6A14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6F02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8A2B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76BC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E593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1FF2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56696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5DC4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4574A7E6" w14:textId="77777777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815B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02B82F5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A0DC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6D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0C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09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1C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24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DE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9A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352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372BB0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D8D6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60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C7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DC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8C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A34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76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E7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B24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C5D8A7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3BCE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CC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CC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64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64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90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8A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81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B70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A6F71D0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52F4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4C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85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36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09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E8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32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31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883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4DF7F0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E11C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DCC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CBB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8D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0A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68B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383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11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5F0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EECFE12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A243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289B313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BBE1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A7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3F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38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19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21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F9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50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DA8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FCA7A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B6EF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89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99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F4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44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E7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4D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18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F46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43C892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94B8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20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35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7C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B8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6D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D3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B2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1E7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7E093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2611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26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5F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46D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B5E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75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87C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82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C40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216B04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3F3E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361272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360D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7F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C7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36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E0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EC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7F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67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CAC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40ADEA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8A9F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25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D8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02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B1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C3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2F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7C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DAE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E18841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D3DE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BE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B7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5C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E4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BE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45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A7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030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93C6C8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4FA3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F9F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4CE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6EA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5A4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57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5AF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4A5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676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CCFF51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AAC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4E0B5E7E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B966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B3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FC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22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75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C4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BA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8F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DC2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161DC0" w14:textId="77777777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4F0D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9B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391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2E4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72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00D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869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91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930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2802FA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5AB02E5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«p09»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3EFC8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0DE719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37633D83" w14:textId="77777777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947A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FE0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32A9CA74" w14:textId="77777777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B999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F146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DE32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0D43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A3BE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8619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577F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7ED7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E951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66396101" w14:textId="77777777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881B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5C89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DF52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034D0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B01B8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C02A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E6B8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FEFF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67D8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5C8E9904" w14:textId="77777777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B447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C2E57CA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11E1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71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CC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28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11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C4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34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912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C7A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EEF3F0D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ACF2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EA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FF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A3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5E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A5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9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AF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54B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E93DBF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2BAB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45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56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B7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57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7E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DB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EC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32E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47BC6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2B09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43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09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47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AC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95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00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82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646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090CC4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2CA2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15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1A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B60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BE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C7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63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88E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52A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5EC14C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9B34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2FFF1046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A3DA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F1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A2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89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5D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C9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12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B3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0FC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EF11DF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00AC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04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24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DA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70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B9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DB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4A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E98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A7D3E0C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D57C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36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F1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BE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33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80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F0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22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D3D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769ABF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2300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90B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00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FCA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43B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9F8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4E8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740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520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858F60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B75D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32ED9BC9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A4BE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20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A5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EE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36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CA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9B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8B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5B2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B25EAC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E4C3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4D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624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AE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48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34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55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23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FA6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B9EA7B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6C26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B6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08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A8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DE4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EC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CE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EF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FD9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1B1A3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5579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F1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6F7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0E3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472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1D4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AA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96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633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DA8FF2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CFD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Zostatková hodnota </w:t>
            </w:r>
          </w:p>
        </w:tc>
      </w:tr>
      <w:tr w:rsidR="000669B7" w:rsidRPr="0073029B" w14:paraId="097912EE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1282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65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1F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60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D8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A5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79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E9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262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5FFFC4" w14:textId="77777777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7ECD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48B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6BB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A0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E8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8EB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078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2C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C7B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4E3D5AD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33890EA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«p10»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C0447C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B437E95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00AFA832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5BDE51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6C8825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63C5752D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D434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C228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92D1AE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26E409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«p11»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AB1134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3CB77A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3257776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14:paraId="3B386F35" w14:textId="77777777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8C40B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9CBE2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2359F9AA" w14:textId="77777777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F1A3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CD71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5638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9074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8A85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F46B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8689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0623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47BC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E143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0074A17" w14:textId="77777777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BC27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FB1D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8716F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8FDF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3A65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1985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D628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9754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4693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5A06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142DD92E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2107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4BDD3BB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1858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D2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26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AF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ED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0E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44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08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9B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58C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7234E9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0B5E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3A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B9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9D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2B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86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32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36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35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51A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734D1A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4AC8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A7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B8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51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0D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66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7E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E4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ED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A5D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84DD8F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1DB3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1D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E4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DB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0B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60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6F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6F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D3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29E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4321B1F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4BC8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21B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9CD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D3F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769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FD0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E9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87F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094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2A2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CEACAD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73BD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4F3E0097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323F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A0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41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95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83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14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86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2A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54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BD3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2D6DB6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9845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9F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A8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1B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9E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FA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77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4F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EA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0F6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62B39F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6BEE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76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53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00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57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C1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34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25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58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4E4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0FCAEB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1C62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AEB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6B6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3CB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E2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3F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B25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854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302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2C0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E3EF75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8612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2CECC8B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6309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2A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57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49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43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80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74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27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03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34E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B4FE6E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9CE3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90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6A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A9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D8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05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B2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70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42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0B9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BDCAA2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1985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9F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32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05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49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B8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48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25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6D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961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E6E596E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3A26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7B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ACE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4AD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D8D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D78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D4B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85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03E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A89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A33E86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97B1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739062B1" w14:textId="77777777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2847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28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55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F25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A23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F2B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5A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3A7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E77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852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D9FDA8" w14:textId="77777777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7222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603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B48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DF4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891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C5F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1CB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43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77A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15A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3E4DB6B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4DC252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«p12»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2F699D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9779B9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14:paraId="31CDBADB" w14:textId="77777777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9310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FA70F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57638056" w14:textId="77777777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643B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FB8D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3CEC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06FA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723F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BA89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EF42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A6E5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6D89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FF76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4BA01F28" w14:textId="77777777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F537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299A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CB0A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281A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42B2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9127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67D8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B830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DB61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EC24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763A1632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81F6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0D92B476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2839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E7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2E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96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BD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0E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DF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FB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25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072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927044C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1BE8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FD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3B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46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26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06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D6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5AA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66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D5C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A1DD8A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C7D1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14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A5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8D4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23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B4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36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BA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01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EF3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797DF9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CC14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ED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02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3D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AE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F8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97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88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27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226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AB28884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267D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667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72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392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7B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E7B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88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EB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BBC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C76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824DD94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BFA0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236C81BE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53F3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39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4E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37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4C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D1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D8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EE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A7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42A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005DE9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A28E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AE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D2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B0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0F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42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76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7B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DB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8A3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94D2C1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F8AC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24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4B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97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6B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98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93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BB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EE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9B2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6EDF85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6021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0D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7B1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35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6DD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190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5FA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7D1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29C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23B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BD4ACE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1CDB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7BD3EE19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BA79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1A4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DC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4B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E4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27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CD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866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E0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CF1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8CFEBA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21E3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AB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C1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39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60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3D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9F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A7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7C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FE4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BAF38E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5281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21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8E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C5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62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6C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C6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90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21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276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B4C431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7C8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B4C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6DE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564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CE1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B8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DF4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168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BFA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119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56524E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75EA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340FC709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051E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3D7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E74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7A2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0C5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B81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E9C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B8B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E01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3F0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867B118" w14:textId="77777777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3632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EF8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54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7C9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AA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E2E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1C1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F67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9DD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0D4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D01A73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3786CA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«p13»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DED18B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BD8DF7E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1495FB04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02D086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065FCC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49102EFE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CB7D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8C291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E79A7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C1EB3E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«p14»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0E8A6D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85584F5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33DA98B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1941998E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20E1DE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5EF7E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34E758BB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C9BD4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2D32E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C6A45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5BBE6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6306E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CEFE9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C9289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E8A42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ABC72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C63A4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3392AA59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3C2B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1DCF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5EA0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197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BBAB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78E7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1791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E7B7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3222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8111B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7118A266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DE9A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BC742D1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B05E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9F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B0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16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EC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48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C0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14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F2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907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7C2B93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B522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55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A6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FA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5A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6B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96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44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63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A34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E283B6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A64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DA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03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BD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62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A6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20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68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EF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BEA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EEE8B3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3981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5B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A9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22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A3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94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96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E8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08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AE5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A0CC64B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2053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5E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E1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C0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F0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7A8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F3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312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00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552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E504A8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FE8AF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1E2E7FA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D072EE8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0A80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1F6BE0D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D4C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980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43A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C0C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5AF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E3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D49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29D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99C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34BA43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F543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DAC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E62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48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B64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2CE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E6A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FEA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CA1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E209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610015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A76C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935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9C4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BBD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DAF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DD3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A2B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FE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960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D16C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«a0312</w:t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lastRenderedPageBreak/>
              <w:t>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E2E735E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0957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B44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8CA5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03D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0F7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6498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0BA0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E936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910C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6B8D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99815C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C8D6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1B9B15C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4713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1077960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947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1C2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E13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5ED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36B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12A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85A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601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4EED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32B44C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E65C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2726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E83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ADB1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5290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2BED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00FC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A35B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A661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B99A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13BA19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7B34A3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«p15»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4320AF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EDAE6B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315D6B8D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D1DD89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CAFB4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12A69868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3CDEC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FBE70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99126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23D11" w14:textId="77777777"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D7BFC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A3EFA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EBACA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0932D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AFD3D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1E97A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1AF11741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1924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52C4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1212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26C5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38A9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8B12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0E70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BEAC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AE26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D85C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18375E04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5DFC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8124B81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E8F2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956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708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86D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CED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7F0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FBD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377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6C1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F112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AD6148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7662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112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CC3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671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1E9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985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1E4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376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F5B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CF13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57203B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9CC6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EBD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B82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B0D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43D6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A5C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6A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917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926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0F27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52DBB9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6495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8D1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4F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FCE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88F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D5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0BA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50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8C5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A6EA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9AD713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41BC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982E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F657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4F4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0438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55F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0E7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3EED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EE6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EFC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08E6927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E346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58BFA680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4ED6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4F4B2B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84C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AB4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30A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9EE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15A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669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123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52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F557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70FAB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373A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06B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4D6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629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BE0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F7F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A32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387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741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5733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5979B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FF9A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6E9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FC8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B6C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501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E4C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F01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E8D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3A3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A5B3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F0A8D0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002C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723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C33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700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41AC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43AC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DE9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51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20FB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1F56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AD96B7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9347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6FE4B6AF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B9EC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787304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0B8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7C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960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83D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1E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71E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56A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07A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1A07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F0D5BD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15B2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2992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003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839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E4C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C1F0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F11A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2F4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457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44A3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6446363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38A5C1DB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«p16»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A0AAFD2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1707ED26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3B6F02F1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186D3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3E1315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0BDAF2E4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AA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E276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9A4BF1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«p17»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04399E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C748790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34743B60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818C55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F17DCE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4FF680F7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6AF4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56F3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4554F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997E9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598D1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74553A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1E28BDEA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E56F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B871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A682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8D9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A686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64CD6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5889CF09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A77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37E60B5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D86B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92A92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B711B8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D3A17B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8AD4D4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B7A8FA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D5C7F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F4D73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956C0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023543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6620BB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A68F1A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70B916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0AF650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164A3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CE400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1EAFD9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F0EFEB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D4DA3A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68CC00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9B132B8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3C440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AD9D9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2729A7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19BCCD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10F6F7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833E3A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B6CCFD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F387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E23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7C9AD9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F14FBA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3071D4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2FBA81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8A28A07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DD5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0FBA9D7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95DB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1576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074213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22A9C4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7B97E0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22565A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E07C02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5372B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089EE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6A0F83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85FD75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FD5BBC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592064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CA57C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A63D4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2CF1F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EE7471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99ED92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DFD95E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46D2FA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694102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C95A6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42F29A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05DBC7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7130D8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0FB8D2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D63BE9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0615A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3DA6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01F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A2BC36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BF30DA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65F4FA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17EA17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832BE34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84D1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6F9A7F8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B7AF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E6D0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3DB9D0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B24978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D5B21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21D0D7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48F4B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51B03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86B04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CA6434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1703FC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A4BA39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2CF99B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783F686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6E11E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56642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F229CB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DE32D2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F477FF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5040D6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F148C4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C954A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649602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7F995C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CF49BB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F065E7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2631B2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99C01D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56E1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2342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5B7844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C5B1C6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E5D1EC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730BE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D03BFE9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08BE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61ABA13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E620E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889D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9FFB2D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17D4F2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F53667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D8E930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C8D21B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105509B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962443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39DFB53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5636F00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14A2B3C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40D7A97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2D950E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2F0A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7E11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7B3B4D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42E0C8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5A452A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C033A1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C81667D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0F319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7AEFB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4BB74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29FD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7AE9C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6735A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458CB2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463366D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«p18»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CFD790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3191ED1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2CF47F79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01BE1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A6C6A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E0B01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8FFCE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A3E87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9FD4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6CC9593C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714F1B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49E5B10D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B156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1F9F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EA2B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50C3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35E1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E9C8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890DD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10B543C1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C60A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D5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610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F27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2CB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943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60E81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A43582E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4F504D4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F7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3BA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8B1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391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CB0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36A5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F4BE933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49ACEFA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26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D2E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167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554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74D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7ED20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82CCB0C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5E3E2C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CF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86C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545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45F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91F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076EA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8E80531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763EB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FA9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D0D1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D056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406A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C34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718AD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81BED49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226AE41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«p19»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9BDD0C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2001F05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0DCEFBCB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2AE80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D3A5F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51F22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84647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CCCFC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A0CC6B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6E24C447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E42D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6C60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82D3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CABE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B3A2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62821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50C1FE54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ACC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D557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980DD8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FC0905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96E27D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41FAE22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57296E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D46BD66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DDCC6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9BACB0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0E0C567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A5CE0D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2829EC3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C445093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9DD570D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B614B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96019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4BC8A60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B96F52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1948788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C25292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3D3CB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F238B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199323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1D27EA9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F5FFD9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408FABE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B3B94C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E697D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BBCB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A62A4D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655BDF4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9229C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525854A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6D8686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72A48C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«p20»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C36E2D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0A854A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24C5484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15E72A8D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7317C0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62E49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4841ECE6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82C9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2FCF0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E4E7E" w14:textId="77777777" w:rsidR="000669B7" w:rsidRPr="0073029B" w:rsidRDefault="000669B7" w:rsidP="00F4554D">
            <w:pPr>
              <w:pStyle w:val="TopHeader"/>
            </w:pPr>
          </w:p>
          <w:p w14:paraId="6636004D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40B68395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34E2BD6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8DCD3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C84A4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C92FF7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70E7EE17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A090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9F4D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3A48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B3AE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EF59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E1C8F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167C159E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A5EF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A479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54F97E4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26DCDB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4978FB1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4145312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41EA84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155FD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4AE927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DA3FE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475BC90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273B53E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2A0DA5C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689D57E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F09D7D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6CED3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79861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BF3CC5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02F451D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71F3C21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2F6B217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DC496B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8D69F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B2AC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D99154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24D1A67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19EB4E0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31D9B5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94C800F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AF963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65CA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80E5B1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9CA466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4FFB68E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7AF377E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2B46C7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6D9AB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7A35D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31461ED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6A1ABC5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1EB7DDA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0EBE075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4516217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6471B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0F339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DFE33B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4C12A1B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01D29FC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08496FC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FA5D2C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2CB31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DF1A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0BF74D7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2963F26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7A570BE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7871208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DD5316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6D4529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«p21»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A72655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1A5C02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44D9A364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CA3977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0B7023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644BB1E0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5E01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68B09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2F6B99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F3C5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EE90A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53F90C4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02A19449" w14:textId="77777777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«p22»</w: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0BC2694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C4D511D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7A983766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D9638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E8EB50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28A3C4E9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22E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FBB03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DC5E873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C735A66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05FADA2" w14:textId="77777777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separate"/>
      </w:r>
      <w:r w:rsidR="00EE778F">
        <w:rPr>
          <w:rFonts w:ascii="Arial Narrow" w:hAnsi="Arial Narrow"/>
          <w:b w:val="0"/>
          <w:noProof/>
          <w:sz w:val="22"/>
          <w:szCs w:val="22"/>
        </w:rPr>
        <w:t>«p23»</w: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4194EAA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8FA06F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7AEA21D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7D264AE1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6B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1461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B718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FDC6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5FB7D82A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38B2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CF3DD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49B6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9A12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6BC8094A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ECA7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DA882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A69BA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AD70A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67AA2D4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741958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B5350B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64CA20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4EF96D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BAECC78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567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33785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C0E6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2324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BE6DDC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2D7E2E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«p24»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F27B0A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0B195A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2B70E311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6A8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6430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5F76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713AA61D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C3C2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A61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D17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5A2FC341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0396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B38E5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6887D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6724994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75627C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5E4AD1C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775DD99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154D1A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DA2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3C2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282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863F7CF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BA0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4A3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F30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268EC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84116B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«p25»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410D52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4CD0F6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43557A8A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3E5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8B44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99C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493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25A98784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AE88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69E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A9C5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FDCC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1DC33DB3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C09A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E8D97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EC828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58410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AF57FBE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6622D0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60A7608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102DFFF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4FC09A8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F30DC52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26D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2FF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7245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0D9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0810D7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11EE08E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«p26»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3D8B07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AF63BD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745EDE0B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72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CF4A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2046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6D82791A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793F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5A77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711C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609DD026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6CCA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B13F3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D2CA0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3DC8D88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1473F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5491D9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21004ED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AB430A6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E59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102F149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93614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352AF06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B0F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58CCA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F5B6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61157E4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0265901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«p27»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D554FB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CDF1FE2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057E88FF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D6DEC2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2C95D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79798172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5A513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A75C2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477F4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346ABBBC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0EAF1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222FB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749B60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1A88D4DD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7EED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3AF9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4E24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9287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1337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CF5F5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34DC2D0A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AD0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F874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A691D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3631C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21B55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363D5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040A16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DB8AAD3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7E6AD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CD4D20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8A4B4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76E2F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2EF225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6DFD14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503E2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1839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9715F1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D59632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3D7D6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07008EA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BF77BA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2C2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4176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6EC84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074F8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83876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EE304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C892F9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860E3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F80F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279D57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FEFB0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F0988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3F1939B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1BAF62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BB44B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79C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F5D4E9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9D3D7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4CD2A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7E394BB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C242A1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26F154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«p28»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A8F76A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CC76078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26851BFA" w14:textId="77777777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CD53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BFE3C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5358A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13BEA3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1B396340" w14:textId="77777777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187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A747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3780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61CE7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5D8B60EC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03A1497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14:paraId="6EF4E351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214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AF19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76374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D7B5191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95A08DC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3C18ABE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2F47F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8D2015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1B8A07CD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A27E9D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E129B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AD2B4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064C6C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552BC146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62A55FA" w14:textId="77777777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6DFFAE5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8DC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«a04228b»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E31A4E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«a04228c»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19116F3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«a04228bc»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7D55444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13108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1839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«a04229b»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960FC1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«a04229c»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8B30BB8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«a04229bc»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78A92E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0EA2B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4796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F315B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393E303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5CAD6DC6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FF214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14:paraId="07756C41" w14:textId="77777777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5926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34AF4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«a04231b»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F34D2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«a04231c»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885936D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«a04231bc»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6ED565E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EC6C12C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9ED7A5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«a04232b»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567C49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«a04232c»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9218B63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«a04232bc»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DE67B0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A1722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48BA8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«a04233b»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CD5EA9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«a04233c»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594E9EA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«a04233bc»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6C670B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B3C8E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D3FFDD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«a04234b»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AFAA62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«a04234c»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CC52014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«a04234bc»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E193AC1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BA11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43E28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65510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858B4B4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23B33B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8EFBE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59EA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475214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C8AAD36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EDD4A53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79FA4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26DA9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41179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D5CDED5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«a04237bc»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C89BEC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792DC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E7D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38E8A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E6B0C6D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A127CFB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325197A1" w14:textId="77777777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«p29»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F32CB6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AB35A42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12C70B5A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9A7669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9BD6B3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0D7BB11F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0B448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50B7CC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3A7F555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3CDC067D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6B3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6D7D0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61FAB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784EDD3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1B2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4FBD4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1D34F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1A47D2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E63637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«p31»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5ECB66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51F9C43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48BA8B4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14:paraId="4E8FD744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7F2EC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2D41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9FF9F52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</w:t>
            </w:r>
            <w:r w:rsidRPr="0073029B">
              <w:lastRenderedPageBreak/>
              <w:t>obdobie</w:t>
            </w:r>
          </w:p>
        </w:tc>
      </w:tr>
      <w:tr w:rsidR="000669B7" w:rsidRPr="0073029B" w14:paraId="176DE87F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423A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D1B2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49C14B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B7A31F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E7D203C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14A7E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31DC4E6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7C3EAB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EF9CBD4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00D6F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2E828D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E0CA0A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67D23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9B595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0635B80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A2BC69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B3CD0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CC845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5FFEDE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«s04254»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122E7D4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23248822" w14:textId="77777777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separate"/>
      </w:r>
      <w:r w:rsidR="00EE778F">
        <w:rPr>
          <w:rFonts w:ascii="Arial Narrow" w:hAnsi="Arial Narrow"/>
          <w:b w:val="0"/>
          <w:bCs w:val="0"/>
          <w:noProof/>
          <w:sz w:val="22"/>
          <w:szCs w:val="22"/>
        </w:rPr>
        <w:t>«p32»</w: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4B874B34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205CF557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081665E8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CD037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1D0C9E02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429BEFAC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502B14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18824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1E2099CF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94DAC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56E5B785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E42B5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2F11E7FB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D53EF" w14:textId="77777777" w:rsidR="00456CA1" w:rsidRDefault="00456CA1" w:rsidP="00F4554D">
            <w:pPr>
              <w:pStyle w:val="TopHeader"/>
            </w:pPr>
          </w:p>
          <w:p w14:paraId="7D89EA29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E92E24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7BBA1286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67618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D6409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3AE11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9CBAC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744F3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0CF259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164F6AC1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65A8D9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0B649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771E29C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3590F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107D75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14DDA6A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4A5099C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7FBF1AEB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61789B0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6AE0973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516D96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189E060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0159FF5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51941C56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A6EAC8A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DE341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2180A62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F73EE0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7D807A8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44E99F6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2E1A90B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A0FEFC0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6D70C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518CDFA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6C130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6123EBA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3A156C1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08FC95DB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61EE54A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4EF6A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7258B23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BAC4F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4B2447C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49E2484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0E9FB950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5D0DAAE7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062508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06B871D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CF3DF1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62C2E9C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6A8F182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5F628091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94FDAB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4472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00BAD90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24689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«a03261»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ECD1F2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7E32012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0EB2765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38533D09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  <w:lang w:eastAsia="sk-SK"/>
        </w:rPr>
        <w:t>«p33»</w: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6C5958F6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3AB6B547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03393403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52B74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0BFA1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47010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21FBD0E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B205D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78656AD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FEEBA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0F3639E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580EB6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535F3BFD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D0D0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A0A1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1A31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B877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9E58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38714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266967AF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D28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54134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7410B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B1FD5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51E48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B8DFA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C38180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4BB5F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55CF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5DF5E2D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3D0B60B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788B135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0A70F06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20CB5D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4BDC6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53FBA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51EAA03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3110662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5D2C6ED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0CA410A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E2674B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457963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«p34»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F29EB9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63F90CA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2428B6C9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2712B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DC6C03" w14:textId="77777777" w:rsidR="000669B7" w:rsidRPr="0073029B" w:rsidRDefault="000669B7" w:rsidP="00F4554D">
            <w:pPr>
              <w:pStyle w:val="TopHeader"/>
            </w:pPr>
            <w:r w:rsidRPr="0073029B">
              <w:t xml:space="preserve">Hodnota za bežné účtovné </w:t>
            </w:r>
            <w:r w:rsidRPr="0073029B">
              <w:lastRenderedPageBreak/>
              <w:t>obdobie</w:t>
            </w:r>
          </w:p>
        </w:tc>
      </w:tr>
      <w:tr w:rsidR="000669B7" w:rsidRPr="0073029B" w14:paraId="0AD1FE3C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915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A9CAB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513090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64E4B7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«p35»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4B168E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5130006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00973170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4BB5F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51982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63705C94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C7720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92ECE7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06EE4686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04F2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9979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9239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16560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1D48BDC3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1434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23B1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C5FD9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41965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389C1D8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AA4AC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794E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B766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8EB3C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4F87455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6DE6F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585C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F305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0C19CD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FB46D77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5A93B2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F2D04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25AB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19348A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F10B6D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D815B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6031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272767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C382BB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750448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D624A5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«p36»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ECB784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ED2E38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B6FD636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642FFE40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9AE7C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78ED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0502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9491340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9C76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462D5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07519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56825822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46FE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652E8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73B29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58C87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D01F8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1425E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BB743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1A7D9DF8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C058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D5C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994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070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1092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7F90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84F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15146A0E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1F9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020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0F4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3C7E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6ED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E72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D52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15FB914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568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510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42E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A2C9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36B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84C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BE8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FF89292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BE03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6C2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575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37AA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B1B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1B4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91B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E1BBE23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295A090D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«p38»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E1A045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«p39»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726A9B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14ADA55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1FA6AF7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797152DC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65819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E983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933DA3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4B19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CDF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099CCE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87C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5BD3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3D7C053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6FB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0F8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C88256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056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CE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1BF083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FAB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301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DE5F8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BB6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630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A8BC1C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3FA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4C0F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E52B16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51D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FD7B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EC2FFF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C08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328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CFE6B6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3BA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754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96F462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A800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EFF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E33DAD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64C20B2F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«p40»</w: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0333F54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B563BA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05DA2CA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C38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6453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089E120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F6B5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6BC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187ECA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707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94B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5730AF7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DC7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3683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E38131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81A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522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F1FD68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051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E1CB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3F631A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672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CE6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568C96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B99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CBF6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ABD8C9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485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FD2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3B6266E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86CF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99C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DECF80B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16F48CAC" w14:textId="77777777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separate"/>
      </w:r>
      <w:r w:rsidR="00EE778F">
        <w:rPr>
          <w:rFonts w:ascii="Arial Narrow" w:hAnsi="Arial Narrow"/>
          <w:b w:val="0"/>
          <w:noProof/>
          <w:sz w:val="22"/>
          <w:szCs w:val="22"/>
        </w:rPr>
        <w:t>«p41»</w: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3EC571A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7A7203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218AB49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6C2DE521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E046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CBD1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77854FB3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C066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1235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A6534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94F96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F0335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B00A9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6BC9A5C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F6C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4A2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7DA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132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FBE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C28E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E4B08A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942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7CF9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366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931C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8A12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C00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A4F218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7DA44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«aTxt01401»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D364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6FD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5F6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2B1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7FE3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A98334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6D4D8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«aTxt01402»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04C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AB8D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154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BC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5CF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8DC14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52481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«aTxt01403»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65B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6F9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18D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97C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5154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C10882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3C5FAA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«aTxt01404»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2ED0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FA08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16413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CFA38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C2659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F56557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04036" w14:textId="77777777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22"/>
                <w:szCs w:val="22"/>
              </w:rPr>
              <w:t>«aTxt01405»</w: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C41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66B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BDD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8E35F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85D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91DDA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D8F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F93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0354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875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F5D8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3A3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E5D54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0FA9B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«aTxt01412»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AC2D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22E6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A7C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BDA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73E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6BD4E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2D935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«aTxt01413»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3A1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20C7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4114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900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90C5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A2A5A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4683C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«aTxt01414»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F7A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0E61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0F65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67E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4D45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F6454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A03A2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«aTxt01415»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436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7BEC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F7A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679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73A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7BFA2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C60A0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«aTxt01416»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3BE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0B1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EA22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FB2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357C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A493A7E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7E011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22"/>
                <w:szCs w:val="22"/>
              </w:rPr>
              <w:t>«aTxt01417»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BAD5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«a01417»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A3A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«a02417»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1E3F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426F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7CB9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«a04417»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6CE8633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5ABD3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22"/>
                <w:szCs w:val="22"/>
              </w:rPr>
              <w:t>«aTxt01418»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D830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«a01418»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D1C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«a02418»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398A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419B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B02D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«a04418»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735E43C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24963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22"/>
                <w:szCs w:val="22"/>
              </w:rPr>
              <w:t>«aTxt01419»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614B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«a01419»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64BD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«a02419»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90F6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11CD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C3AF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«a04419»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025A4E4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D78F94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«p42»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500786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E1712A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312D52BC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47733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DBF36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C422512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BC12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DBA40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F153A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DFBBB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F0E7A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B2B1F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0E5B5D5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4F1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1D9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344F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995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F39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8E7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48849BA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867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079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8CEA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C5F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7807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889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753CDC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3667A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«aTxt01401s»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F1A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70B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929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FA8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906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B3DD8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942C5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«aTxt01402s»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381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436F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CF0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911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07B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24CA1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630C7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«aTxt01403s»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A06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D1B2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706F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26E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B41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9B14C3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6A9BB8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«aTxt01404s»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E4AB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A275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83D5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9C83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636E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E1EE4F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82BBE" w14:textId="77777777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«aTxt01405s»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30C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60E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C38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7A501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EF4C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2FBE8F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009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6C0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DB84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45C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CB3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F4B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9A667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4F0AC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«aTxt01412s»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1BF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9CF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1D8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3C6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E71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AD594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96CC0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«aTxt01413s»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DB7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2DF3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A239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0C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D0B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8A2347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78A36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«aTxt01414s»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DE5A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0F03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B79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298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43D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C8EC1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4604C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«aTxt01415s»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F28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442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946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BE61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62D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09E2D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4F043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22"/>
                <w:szCs w:val="22"/>
              </w:rPr>
              <w:t>«aTxt01416s»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21A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28EC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BBEC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2E6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A79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CA9EE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F349B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22"/>
                <w:szCs w:val="22"/>
              </w:rPr>
              <w:t>«aTxt01417s»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1FF7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«s01417»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34EC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«s02417»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2F9F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D784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C81C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«s04417»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6E8A5D9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F034C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22"/>
                <w:szCs w:val="22"/>
              </w:rPr>
              <w:t>«aTxt01418s»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E4C5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«s01418»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41F6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«s02418»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615F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5E3F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6A9B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«s04418»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052BC41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4A6CB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22"/>
                <w:szCs w:val="22"/>
              </w:rPr>
              <w:t>«aTxt01419s»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FA43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«s01419»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BD67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«s02419»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EFF6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7DA8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7EA1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«s04419»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7B0EF42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7BA87A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«p43»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9F26D0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44D8634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7A464A48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23882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E8ED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BCAF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44A38A6C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CA337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2E66F3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noProof/>
                <w:sz w:val="18"/>
                <w:szCs w:val="18"/>
              </w:rPr>
              <w:t>«a04431s12»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303665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40FD4F65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220E2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45B29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«a04431s2»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A24A9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5E94B56C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BB407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63E52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«a04431s1»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19817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6ACD12F2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0CEDF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0D044C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/>
                <w:noProof/>
                <w:sz w:val="18"/>
                <w:szCs w:val="18"/>
              </w:rPr>
              <w:t>«a04430s12»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6AB5CA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10E4316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5CC4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7B6A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«a04430s2»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281D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14:paraId="46E7044B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06562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AE1187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bCs/>
                <w:noProof/>
                <w:sz w:val="18"/>
                <w:szCs w:val="18"/>
              </w:rPr>
              <w:t>«a04430s1»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35955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79C9919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3DAA247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«p44»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34658B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CC5B8F2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485507A9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43F35579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3C00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A9A0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3849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2297486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2E60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DEDF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F65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E7753AE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81F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92535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4AB2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667F2DD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229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39C82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142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7AD6618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CB8B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A61ED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8FA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E8CC9CD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28F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C5254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551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5151558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67B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162F9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8C90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E340658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097D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2E599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FD61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5162BD7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4325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6BFB4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4FF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97906A7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CBDC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288F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AA0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46DA465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108A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B62C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8A77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75AA370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8B5E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77E2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AD71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10EF110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CD2DB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720D3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232A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F8792F9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2C0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F188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F00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1EA4653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1E2A6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4DAA5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D1EF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EB3A16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8880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A7AF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CE64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EB094BB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047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5DBD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343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48923BD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6BB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A62AF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BAB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03366546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D09F0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E314D3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2DE4A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8D7DE3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C7584C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«p45»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374149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7460120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28CB78BD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60B9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8111F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5CDF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7EA5A27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3B5B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BFED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CD8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32BA0E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17F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D562E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15A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632E65A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882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5CED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0E52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3B1A113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BC9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2D7C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FCEE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E455A67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D4D5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0CCA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5B1D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B03E44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A099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3DEC1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74E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F3593D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1B75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F3F3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7CC3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3B3568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20B129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«p46»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DD528C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58B7400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1BC392ED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E05EE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664CF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641DF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9FEB3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CE813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012F1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36822082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84C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4C2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231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8509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156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A6F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D059DCB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5E1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DA1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AE7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447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C47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B0F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9F9B5B9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339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E65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B6A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22C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CC7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F78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B3D499E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D59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137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713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9FF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936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239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93E2350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3FDDAA0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«p47»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5CF98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80A9F3E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4A8BF52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14:paraId="0E8A1C53" w14:textId="77777777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894BC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ED9A5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077C3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5FAF7876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D342F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7EFCD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76790" w14:textId="77777777" w:rsidR="005E5AD7" w:rsidRDefault="005E5AD7" w:rsidP="00F4554D">
            <w:pPr>
              <w:pStyle w:val="TopHeader"/>
            </w:pPr>
          </w:p>
          <w:p w14:paraId="72CCBBDA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4F9168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2C5151BD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D51F3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DC126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7C1E6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64808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62C94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91A28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CD5C0E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58374133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B9928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14:paraId="1B88FFF7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CD1A8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980183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122EE2E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2BC2C23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69A1376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68D6730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0608D2B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84C79AB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71D06AC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639CB85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0E58EB6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044B835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5FF99D6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0618769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738AA0E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5248A7BB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18E4596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B45CA4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0F6E298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103B5C0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5045954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187C11B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6ABF91C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635689DF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57975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14:paraId="2B23AE98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F42DF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94438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0DEF9A5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3C00BEA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039F6F6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16818E9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0349393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4FB03035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12EDD3F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48EA686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63B4FD6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316B4B0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7C299B1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632EA10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0EE3AEA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5B115834" w14:textId="77777777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63E8A" w14:textId="77777777"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0A137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0698B1B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2AE58C7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14:paraId="434AC82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26ECB9D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14:paraId="62A124E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371BC20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7D4AED6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«p48»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E82FAE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1DFA83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64C95B12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4FFFA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CE3ED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0C739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1CC7C487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B3B65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26F0E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B2C00" w14:textId="77777777" w:rsidR="002D450E" w:rsidRDefault="002D450E" w:rsidP="00F4554D">
            <w:pPr>
              <w:pStyle w:val="TopHeader"/>
            </w:pPr>
          </w:p>
          <w:p w14:paraId="11B3D385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C64EC9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46BE7567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7AA84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54FC9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2B6F2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15588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B0060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5A1EAB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575E04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18DC2623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AAC1D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F08E8C8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0AFC0F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189A82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1905C34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0D20669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2F0C62E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093AB79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2CA19CC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2D4947C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23D7185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DCE5F8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4133C3A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79E53F3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6AB8377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3834B98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59BD6B9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EFA11B0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405127B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46DB36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F88766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3132E3D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085AD51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1FAEB3F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0C3B034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A743597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8564A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FA8AEAE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738952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0BFEFC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6E5FB9D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968EDD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7979BD8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4E67DAA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013B012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2587346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15421DC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47E4FE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1CCC82F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6CC86DE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602E328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6754603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2AFB362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7FF898E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164AEB6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335468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DE07D4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6833799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19CB88E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30505FA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1672AA6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04D1CF4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4CF48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ABB8973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5CB4E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494C9E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6B1351E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5F3AE03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70B8863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72016C2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3B9E15E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525DEA4C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4D9A4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6E52C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0769785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743ADE0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11656BE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7AE8FBA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570ABF6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7F2469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48A042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«p49»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DCE90D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897F3FB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5877B68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4476BAB2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A24AC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BD086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1B4D71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7C4FCE10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525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C67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711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A92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6CF2CF8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128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298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3C8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01D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547FD5EB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CDE3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BFB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7CFB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8F80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27914C41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E8D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844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696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61F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79E7DD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72C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F86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9B5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A69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7B65D8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0F5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793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513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221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00FD26D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F01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823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49A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7AE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C095A30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887D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F76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5E0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9AB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5626170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5A7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844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224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1A9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E9F1C08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0F7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106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76B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D5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32E38D8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316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183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F27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1F3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EAF92B3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7A03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95D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2BE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69A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9BB1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FF71D8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«p51»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633A90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6E7DF6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1831FCFC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29AA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30A6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1D05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C7DFACB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C31AB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425FC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21009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6634C4D5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B093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CBFFF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E64A4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7BA99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E6350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6E7B011D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018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EB57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4D0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28DA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098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25C3A95E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69E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18D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7440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A3B9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55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DA9E6D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542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15FA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8F7B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6DA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FD8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565239A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CBE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AB4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53F1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660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564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C229A3E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3B80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8437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90A1A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6DF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9558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4E6D8AF8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43A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161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BCBA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404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EA4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DCDC65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93B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CEE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7CE9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EBA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1BA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F370629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FF8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FE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28DD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4767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0BB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FB31501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4252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2A7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0EB1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D56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77F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39932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FCF21D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«p52»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850F43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4B5439A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29E27E4F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EF1881" w14:textId="77777777"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BD11F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36997497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473B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722B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BC960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2777221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AA3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EDC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D09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53F082BB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233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619B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9EB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0659779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42F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320C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855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BA02384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0EA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E9BF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FD5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80AD793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7F87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7A25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C4B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1741862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D112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87A4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FC7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DD85F9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0D6E9C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«p53»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FD4838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6C62635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6411B5EA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4B57D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36E6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E3D4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A34263C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CCC2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05DC4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9F621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016CDC76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B81E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30D94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CA303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65F11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9D2C3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75689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F9B7E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2DBCF263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24A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BFE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F27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0B4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45F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731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11E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17ECFD4E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B8E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7D9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6DE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94C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B84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FDB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ED55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7E872BE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E46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24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9AD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52AA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EDD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C7D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542A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7FCBAF3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6AC8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5A6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2BA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55B2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62A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DA6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4696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59D04B9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63CAFE34" w14:textId="77777777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separate"/>
      </w:r>
      <w:r w:rsidR="00EE778F">
        <w:rPr>
          <w:rFonts w:ascii="Arial Narrow" w:hAnsi="Arial Narrow"/>
          <w:b w:val="0"/>
          <w:noProof/>
          <w:sz w:val="22"/>
          <w:szCs w:val="22"/>
        </w:rPr>
        <w:t>«p54»</w: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7D86F84A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3DF02233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102B97D6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CC6F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A7DD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9DE0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83664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26A058B4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CA9B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86598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E3907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EC651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AE62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CEA2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FCE1BEC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7A6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D88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BED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F17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BF1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D60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5DB6A0A6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11F4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D2C6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FE61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A72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2B4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«a04554»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ED6E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AB43F59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DE6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C0D9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F64E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E17C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319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«a04555»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134D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79E79F8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EEF1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C30A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66EF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BE16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421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«a04556»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0FA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1185940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9E27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3161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E5C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8D3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450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«a04557»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286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8E9AD6F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4B5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43AF6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AC2AC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0F4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E4F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«a04558»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4E8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E91AE47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F30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EDFCC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0765F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072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3DEA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«a04559»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1A0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B4E423F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7D7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6882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596A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5F1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C60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«a04600»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40D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FB459C7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042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61329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1D6C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C7D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A03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«a04601»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456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6A5D74D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4F2F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E4A167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4CD5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8975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417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«a04602»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79A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3419271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659BE15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«p56»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8210D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7114ACA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3E7CBE66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EF13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7950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E130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A7227E8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114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E6E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925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51177E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1CB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697E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F2B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BF0E71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F0E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A04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7212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111D94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9A6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703C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7D4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4BDBEF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5D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234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298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A48419C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149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AE4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F8D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7641170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9D06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C7A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62E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4FDB5A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42F8C5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«p58»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F2774AA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57B38B27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489314EA" w14:textId="77777777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E3881" w14:textId="77777777"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A5E77" w14:textId="77777777"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6DE82" w14:textId="77777777"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74B95CE1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6403B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AEE81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C80E3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31B21C42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0A78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75246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BEF25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257E957A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E433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9324C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B692B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43398185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930BB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F2D62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CCBF6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62CC2BAF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AAD67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AF2FA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4140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13235F3B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4C6F1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0FABF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03A24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09207E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2C30553F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6F63C282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312B3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13B7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20C6F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9C3F73D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29DA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8BD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99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54CB9F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F0B4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E0EF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054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246917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480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2801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7EF4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873F1C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064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AB2D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B05B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EDF0F94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CD1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90A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91B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BF4FF0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58B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141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«a04738»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AC6F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E778F">
              <w:rPr>
                <w:rFonts w:ascii="Arial Narrow" w:hAnsi="Arial Narrow"/>
                <w:noProof/>
                <w:sz w:val="18"/>
                <w:szCs w:val="18"/>
              </w:rPr>
              <w:t>«s04738»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E6A8719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07CDACE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EE778F">
        <w:rPr>
          <w:rFonts w:ascii="Arial Narrow" w:hAnsi="Arial Narrow"/>
          <w:noProof/>
          <w:sz w:val="22"/>
          <w:szCs w:val="22"/>
        </w:rPr>
        <w:t>«p60»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86F56F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267FFEB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14:paraId="3E6CC037" w14:textId="77777777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D19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21A9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30E6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F5B3887" w14:textId="77777777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D16D14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685037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DA0E57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6520EE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AD3815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4D4D95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A5F956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3C292E65" w14:textId="77777777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456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AF2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78F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6FE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1386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D89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3DB8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35C0DD8D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5B1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97E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0C11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BE5A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4D7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CCE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C51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0036EE0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030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00C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CFE9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ADC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9D1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D198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940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D1B7E6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740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E03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22F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4D9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09B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CE7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B0A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C9E0A5F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D96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95E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CB2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A4D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3FD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C8D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27E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4CD365DD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0B84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A467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53A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8D52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62EC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756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B68E2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B0F0521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7BF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FC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8FC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4F5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96F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E21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BB9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2FCC5590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4906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4182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F897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9EA1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5FC8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72C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1FF5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36CDFAC1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B435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2314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922C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7BF53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3B23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994E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1DAA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76B8A45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99F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7EF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D7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908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5B6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485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4AF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99DB0B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45B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5113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14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BD1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3E2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8EC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EBE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739A457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18C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004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3A9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E94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6A6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ECE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368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45F047A" w14:textId="77777777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284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CCB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71F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064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C70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D886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1C1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C3B89D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32509C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EF4E1FF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238ED126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38FA6CA8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7A27384D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4DA7E8EB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3D9F5E75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25F7753D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21596A9F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7E5C17D8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2E0BC19D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140F7F87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319C0934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4A19DB58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5D00956F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7A71B4B0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772DBD5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0C4D68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0A667D2B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18DC8D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6035C76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0A2F820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5B9CF91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300C2B4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5DE48F9E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246677EB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0A132BD8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1C85BD29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51B69081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14:paraId="63D2910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2013D16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3354436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42AB16CB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FB168" w14:textId="77777777" w:rsidR="00EE778F" w:rsidRDefault="00EE778F">
      <w:r>
        <w:separator/>
      </w:r>
    </w:p>
  </w:endnote>
  <w:endnote w:type="continuationSeparator" w:id="0">
    <w:p w14:paraId="17330527" w14:textId="77777777" w:rsidR="00EE778F" w:rsidRDefault="00EE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BB9E" w14:textId="77777777"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9D702B" w14:textId="77777777"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EAA1" w14:textId="77777777"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69C1D25E" w14:textId="77777777"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5FA0B" w14:textId="77777777" w:rsidR="00EE778F" w:rsidRDefault="00EE778F">
      <w:r>
        <w:separator/>
      </w:r>
    </w:p>
  </w:footnote>
  <w:footnote w:type="continuationSeparator" w:id="0">
    <w:p w14:paraId="2BD9C9BF" w14:textId="77777777" w:rsidR="00EE778F" w:rsidRDefault="00EE7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47EEE325" w14:textId="77777777" w:rsidTr="00D71752">
      <w:trPr>
        <w:trHeight w:val="59"/>
      </w:trPr>
      <w:tc>
        <w:tcPr>
          <w:tcW w:w="416" w:type="pct"/>
          <w:noWrap/>
        </w:tcPr>
        <w:p w14:paraId="4D04E5F8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4FF7318F" w14:textId="77777777"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59352C51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67F1F272" w14:textId="2846CFEC"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EE778F">
            <w:rPr>
              <w:noProof/>
            </w:rPr>
            <w:t>«aSUB_ICO»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14:paraId="5CEF51D4" w14:textId="77777777" w:rsidTr="00D71752">
      <w:trPr>
        <w:trHeight w:val="59"/>
      </w:trPr>
      <w:tc>
        <w:tcPr>
          <w:tcW w:w="416" w:type="pct"/>
          <w:noWrap/>
        </w:tcPr>
        <w:p w14:paraId="328CD337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5F8FB77A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277E9CA3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3F4BE079" w14:textId="795690ED"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EE778F">
            <w:rPr>
              <w:noProof/>
            </w:rPr>
            <w:t>«aSUB_DIC»</w:t>
          </w:r>
          <w:r w:rsidR="007A6FE5">
            <w:rPr>
              <w:noProof/>
            </w:rPr>
            <w:fldChar w:fldCharType="end"/>
          </w:r>
        </w:p>
      </w:tc>
    </w:tr>
  </w:tbl>
  <w:p w14:paraId="642323FB" w14:textId="77777777"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670895F3" w14:textId="77777777" w:rsidTr="00D71752">
      <w:trPr>
        <w:trHeight w:val="59"/>
      </w:trPr>
      <w:tc>
        <w:tcPr>
          <w:tcW w:w="416" w:type="pct"/>
          <w:noWrap/>
        </w:tcPr>
        <w:p w14:paraId="43120C0E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266557B2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18E1FCA4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30A5E32A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EE778F">
            <w:fldChar w:fldCharType="begin"/>
          </w:r>
          <w:r w:rsidR="00EE778F">
            <w:instrText xml:space="preserve"> MERGEFIELD  aSUB_ICO  \* MERGEFORMAT </w:instrText>
          </w:r>
          <w:r w:rsidR="00EE778F">
            <w:fldChar w:fldCharType="separate"/>
          </w:r>
          <w:r w:rsidR="00EE778F">
            <w:rPr>
              <w:noProof/>
            </w:rPr>
            <w:t>«aSUB_ICO»</w:t>
          </w:r>
          <w:r w:rsidR="00EE778F">
            <w:rPr>
              <w:noProof/>
            </w:rPr>
            <w:fldChar w:fldCharType="end"/>
          </w:r>
        </w:p>
      </w:tc>
    </w:tr>
    <w:tr w:rsidR="00D71752" w:rsidRPr="0073029B" w14:paraId="543365D2" w14:textId="77777777" w:rsidTr="00D71752">
      <w:trPr>
        <w:trHeight w:val="59"/>
      </w:trPr>
      <w:tc>
        <w:tcPr>
          <w:tcW w:w="416" w:type="pct"/>
          <w:noWrap/>
        </w:tcPr>
        <w:p w14:paraId="4F6D875C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37EEA678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59751F76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7D44D1D9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 w:rsidR="00EE778F">
            <w:fldChar w:fldCharType="begin"/>
          </w:r>
          <w:r w:rsidR="00EE778F">
            <w:instrText xml:space="preserve"> MERGEFIELD  aSUB_DIC  \* MERGEFORMAT </w:instrText>
          </w:r>
          <w:r w:rsidR="00EE778F">
            <w:fldChar w:fldCharType="separate"/>
          </w:r>
          <w:r w:rsidR="00EE778F">
            <w:rPr>
              <w:noProof/>
            </w:rPr>
            <w:t>«aSUB_DIC»</w:t>
          </w:r>
          <w:r w:rsidR="00EE778F">
            <w:rPr>
              <w:noProof/>
            </w:rPr>
            <w:fldChar w:fldCharType="end"/>
          </w:r>
        </w:p>
      </w:tc>
    </w:tr>
  </w:tbl>
  <w:p w14:paraId="52D60A05" w14:textId="77777777"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odbc"/>
    <w:connectString w:val="Driver={asa10};UID=Slezakova;PWD=sle;DatabaseName=spravobyt;DatabaseFile=d:\anasoft\data\spravobyt.db;ServerName=SQL;ConnectionName=finus(10.15);CommLinks='tcpip{ip=192.168.1.63}'"/>
    <w:query w:val="call ana.ekonPoznamkyRocVykaz(20201)"/>
    <w:activeRecord w:val="0"/>
  </w:mailMerge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01"/>
    <w:docVar w:name="arg2" w:val="driver=asa10;DBF=d:\anasoft\data\spravobyt.db;DBN=spravobyt;ENG=SQL;links=tcpip{ip=192.168.1.63};uid=Slezakova;pwd=sle;con=finus(10.15)"/>
    <w:docVar w:name="arg3" w:val="0"/>
    <w:docVar w:name="arg4" w:val="C:\Users\Jarka\AppData\Local\Temp\13059672.doc"/>
    <w:docVar w:name="arg5" w:val="1"/>
  </w:docVars>
  <w:rsids>
    <w:rsidRoot w:val="00EE778F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E778F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461A2D"/>
  <w15:docId w15:val="{A97DCA79-7B02-4B5F-928F-A75FD8DC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2C95-E242-4354-BAC6-6A660E28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1</TotalTime>
  <Pages>23</Pages>
  <Words>8538</Words>
  <Characters>48669</Characters>
  <Application>Microsoft Office Word</Application>
  <DocSecurity>0</DocSecurity>
  <Lines>405</Lines>
  <Paragraphs>114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Jarka</dc:creator>
  <cp:lastModifiedBy>Jarka</cp:lastModifiedBy>
  <cp:revision>1</cp:revision>
  <cp:lastPrinted>2009-07-30T10:15:00Z</cp:lastPrinted>
  <dcterms:created xsi:type="dcterms:W3CDTF">2021-09-23T13:47:00Z</dcterms:created>
  <dcterms:modified xsi:type="dcterms:W3CDTF">2021-09-23T13:48:00Z</dcterms:modified>
</cp:coreProperties>
</file>