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4B0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34F4E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47E4B8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C248303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5A327EB4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E56D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8708B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3ACC04C4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A31E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443E78">
              <w:rPr>
                <w:sz w:val="22"/>
              </w:rPr>
              <w:t xml:space="preserve">BIMI, </w:t>
            </w:r>
            <w:proofErr w:type="spellStart"/>
            <w:r w:rsidR="00443E78">
              <w:rPr>
                <w:sz w:val="22"/>
              </w:rPr>
              <w:t>s.r.o</w:t>
            </w:r>
            <w:proofErr w:type="spellEnd"/>
            <w:r w:rsidR="00443E78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5AD08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443E78">
              <w:rPr>
                <w:sz w:val="22"/>
              </w:rPr>
              <w:t>Štúrova, 1, 01001, Žilina</w:t>
            </w:r>
          </w:p>
        </w:tc>
      </w:tr>
    </w:tbl>
    <w:p w14:paraId="3FDFAC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2ED1173" w14:textId="7EB48403" w:rsidR="005D536A" w:rsidRPr="00AA14E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AA14E7">
        <w:rPr>
          <w:color w:val="auto"/>
          <w:sz w:val="23"/>
          <w:szCs w:val="23"/>
        </w:rPr>
        <w:t xml:space="preserve">      </w:t>
      </w:r>
      <w:r w:rsidR="00AA14E7" w:rsidRPr="00AA14E7">
        <w:rPr>
          <w:b/>
          <w:bCs/>
          <w:color w:val="auto"/>
          <w:sz w:val="23"/>
          <w:szCs w:val="23"/>
        </w:rPr>
        <w:t>nebolo</w:t>
      </w:r>
    </w:p>
    <w:p w14:paraId="5BC30E2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503539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AB0C7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0A230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BEF59D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855E52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245839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FD5A04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171AF2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1589D2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F9251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36CAC6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AA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31E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D2BE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EBB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30A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870296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E2C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B27B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9110B7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CAB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A6C1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A3D4F6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C62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EF2A7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1C0E6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860E25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7D8703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55689F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3F765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50C35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523F5502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BF013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5B436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2BE7B6F1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D076A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02579C" w14:textId="7A57AC5D" w:rsidR="008420B2" w:rsidRPr="00536B52" w:rsidRDefault="00AA14E7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1</w:t>
            </w:r>
          </w:p>
        </w:tc>
      </w:tr>
    </w:tbl>
    <w:p w14:paraId="7362090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012458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DDBEC8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90CF4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11E9B5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E3A63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20FD5CE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E19948" w14:textId="6E395D40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13C21B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AD72E1" w14:textId="098E94E6" w:rsidR="005D536A" w:rsidRPr="00AA14E7" w:rsidRDefault="005D536A" w:rsidP="00536B52">
      <w:pPr>
        <w:pStyle w:val="Default"/>
        <w:keepNext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AA14E7">
        <w:rPr>
          <w:color w:val="auto"/>
          <w:sz w:val="23"/>
          <w:szCs w:val="23"/>
        </w:rPr>
        <w:t xml:space="preserve">           </w:t>
      </w:r>
      <w:r w:rsidR="00AA14E7">
        <w:rPr>
          <w:b/>
          <w:bCs/>
          <w:color w:val="auto"/>
          <w:sz w:val="23"/>
          <w:szCs w:val="23"/>
        </w:rPr>
        <w:t>neoceňovalo sa</w:t>
      </w:r>
    </w:p>
    <w:p w14:paraId="511CD4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BE34C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11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7E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7CC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461C70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46E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BC9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4B43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B0A3A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D1A2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136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0F72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97124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3415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D9F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5CA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71D242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53D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E06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7ECA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0A31E9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1208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4970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612A5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1CC40F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90A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473D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BCC4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815901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4257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EC7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C802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1E23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5B22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035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B24C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4CD35D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770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88DA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41D6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F979C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65CA09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898783" w14:textId="0A697EB4" w:rsidR="005D536A" w:rsidRPr="00AA14E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AA14E7">
        <w:rPr>
          <w:color w:val="auto"/>
          <w:sz w:val="23"/>
          <w:szCs w:val="23"/>
        </w:rPr>
        <w:t xml:space="preserve">    </w:t>
      </w:r>
      <w:r w:rsidR="00AA14E7">
        <w:rPr>
          <w:b/>
          <w:bCs/>
          <w:color w:val="auto"/>
          <w:sz w:val="23"/>
          <w:szCs w:val="23"/>
        </w:rPr>
        <w:t>Neodpisovalo sa</w:t>
      </w:r>
    </w:p>
    <w:p w14:paraId="3920917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02B07BF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88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1D2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D9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3FB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7285F2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049B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982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FD6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B30D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EDF8F4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85DE0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61F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78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8218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AFCFA3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8FB2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8B9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D65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8B45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1870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2B385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C1B5FA9" w14:textId="0F04427E" w:rsidR="005D536A" w:rsidRPr="00AA14E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A14E7">
        <w:rPr>
          <w:color w:val="auto"/>
          <w:sz w:val="23"/>
          <w:szCs w:val="23"/>
        </w:rPr>
        <w:t xml:space="preserve">        </w:t>
      </w:r>
      <w:r w:rsidR="00AA14E7">
        <w:rPr>
          <w:b/>
          <w:bCs/>
          <w:color w:val="auto"/>
          <w:sz w:val="23"/>
          <w:szCs w:val="23"/>
        </w:rPr>
        <w:t>neboli</w:t>
      </w:r>
    </w:p>
    <w:p w14:paraId="2131CA3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95140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32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C0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B943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80B1FE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CDD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A73C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A86A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B0775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37B2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803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2C3C0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8869B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994E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14EF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7FEBD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FCAE6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FF5B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28FE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68492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5F244A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41BB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6B77442" w14:textId="44D00104" w:rsidR="005D536A" w:rsidRPr="00AA14E7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AA14E7">
        <w:rPr>
          <w:color w:val="auto"/>
          <w:sz w:val="22"/>
          <w:szCs w:val="22"/>
        </w:rPr>
        <w:t xml:space="preserve">    </w:t>
      </w:r>
      <w:r w:rsidR="00AA14E7" w:rsidRPr="00AA14E7">
        <w:rPr>
          <w:b/>
          <w:bCs/>
          <w:color w:val="auto"/>
          <w:sz w:val="22"/>
          <w:szCs w:val="22"/>
        </w:rPr>
        <w:t>neboli</w:t>
      </w:r>
    </w:p>
    <w:p w14:paraId="26F3F4ED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22148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DF9E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A1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2D0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492607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424A3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D0C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BE71F0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BBB90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35D1B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B4DD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F27D3F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1B803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555AB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81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F63E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B5B7F4B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02F367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E4A35DF" w14:textId="073F888D" w:rsidR="005D536A" w:rsidRPr="00AA14E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A14E7">
        <w:rPr>
          <w:color w:val="auto"/>
          <w:sz w:val="23"/>
          <w:szCs w:val="23"/>
        </w:rPr>
        <w:t xml:space="preserve">      </w:t>
      </w:r>
      <w:r w:rsidR="00AA14E7">
        <w:rPr>
          <w:b/>
          <w:bCs/>
          <w:color w:val="auto"/>
          <w:sz w:val="23"/>
          <w:szCs w:val="23"/>
        </w:rPr>
        <w:t>nebolo</w:t>
      </w:r>
    </w:p>
    <w:p w14:paraId="30018B6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7477DD2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84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12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CAC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AEA66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D26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08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E0A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EE601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671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7D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E57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8D8322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9081D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5C536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BF87A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68413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3FB5F7A" w14:textId="65083839" w:rsidR="005D536A" w:rsidRPr="00402FFD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402FFD">
        <w:rPr>
          <w:color w:val="auto"/>
          <w:sz w:val="23"/>
          <w:szCs w:val="23"/>
        </w:rPr>
        <w:t xml:space="preserve">         </w:t>
      </w:r>
      <w:r w:rsidR="00402FFD">
        <w:rPr>
          <w:b/>
          <w:bCs/>
          <w:color w:val="auto"/>
          <w:sz w:val="23"/>
          <w:szCs w:val="23"/>
        </w:rPr>
        <w:t>nemá</w:t>
      </w:r>
    </w:p>
    <w:p w14:paraId="1D8AA2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47DB85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2EB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942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2B76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43B81A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169A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4374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1C3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D38B16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AC2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3D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4403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29DA7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986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B09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C2ED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77919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DFC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84B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4523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06000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9EE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A62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FEEE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3B3DF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7C4320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CBEEFC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400C37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C56712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FB6BC4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103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4F4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E5333D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715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F5DE" w14:textId="77777777" w:rsidR="008420B2" w:rsidRPr="00E23D62" w:rsidRDefault="00443E78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3F8877F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9ACE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B116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352582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DF70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B5E6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B93AE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F6B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35E0" w14:textId="77777777" w:rsidR="008420B2" w:rsidRPr="00E23D62" w:rsidRDefault="00443E78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766645B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A686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4B66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4B834C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C5A9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C0AD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9CE180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7D8F6C" w14:textId="35DC939B" w:rsidR="005D536A" w:rsidRPr="00402FFD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402FFD">
        <w:rPr>
          <w:b/>
          <w:bCs/>
          <w:color w:val="auto"/>
          <w:sz w:val="23"/>
          <w:szCs w:val="23"/>
        </w:rPr>
        <w:t>nemá</w:t>
      </w:r>
    </w:p>
    <w:p w14:paraId="55F4273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2283DEA8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1EC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1D9F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308884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801A3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BF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E2A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2853A4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03B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EFD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4A03E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629CB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932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4ACE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8AB5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A8BFE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2D3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6BA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06F9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3790CA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5CE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C47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74CA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6BD3F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71C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6FD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273D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AF771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5783D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EEF93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4ADA7DF4" w14:textId="66FA360F" w:rsidR="005D536A" w:rsidRPr="00402FFD" w:rsidRDefault="005D536A" w:rsidP="005D536A">
      <w:pPr>
        <w:pStyle w:val="Default"/>
        <w:spacing w:after="2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  <w:r w:rsidR="00402FFD">
        <w:rPr>
          <w:color w:val="auto"/>
          <w:sz w:val="23"/>
          <w:szCs w:val="23"/>
        </w:rPr>
        <w:t xml:space="preserve">               </w:t>
      </w:r>
      <w:r w:rsidR="00402FFD">
        <w:rPr>
          <w:b/>
          <w:bCs/>
          <w:color w:val="auto"/>
          <w:sz w:val="23"/>
          <w:szCs w:val="23"/>
        </w:rPr>
        <w:t>nemá</w:t>
      </w:r>
    </w:p>
    <w:p w14:paraId="3B1ED97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989DD03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8F07EB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D39853A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2B8C0A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C20855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2FA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0CAB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B30507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A85C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585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999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D3E8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3EB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EBC881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8BFA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0421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363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E96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01AF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1AEE23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BE9B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6BC4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E7E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B4A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F0F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73B99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2A60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B4CD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34F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516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C337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BBAC8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6974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B3F5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B65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26E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A67A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A70171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8E7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45F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53E3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05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0EE4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6CCB7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325E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4F79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407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DC9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1B4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29A70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C7B5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8DE4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443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EEF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D23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7178B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CD79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B690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3E83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FDE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02EB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635C4D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AD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A35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73F9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E89C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B9351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5D68C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CD39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29BB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92BA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DB1F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11E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4C88D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88A6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6691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C277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1E7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7ED8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65AFCC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29BD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660F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1BC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2507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557A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B9FDD64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EFD3EA4" w14:textId="11545A57" w:rsidR="005D536A" w:rsidRPr="00402FFD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402FFD">
        <w:rPr>
          <w:color w:val="auto"/>
          <w:sz w:val="23"/>
          <w:szCs w:val="23"/>
        </w:rPr>
        <w:t xml:space="preserve">           </w:t>
      </w:r>
      <w:r w:rsidR="00402FFD">
        <w:rPr>
          <w:b/>
          <w:bCs/>
          <w:color w:val="auto"/>
          <w:sz w:val="23"/>
          <w:szCs w:val="23"/>
        </w:rPr>
        <w:t>nemá</w:t>
      </w:r>
    </w:p>
    <w:p w14:paraId="7458CFF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E2F7E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F1D04A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74944A7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0DB926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28C948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62A8C0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333249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49EC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014C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E097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F256D2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1090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9B7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AA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CDD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CEB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24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CE2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C06EB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917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35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FE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4F7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E8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19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591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93E2E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8A2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CF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24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76B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B2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93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138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D86D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4DF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838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B3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F47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92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1C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D7D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57709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EC8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59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51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8BB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CB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7F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69D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031A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48712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4A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E1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8EF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CB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A8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410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10EB6B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834F1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7DCD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95367C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C212F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5E725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560B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4F438E9" w14:textId="43F04344" w:rsidR="005D536A" w:rsidRPr="00402FFD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402FFD">
        <w:rPr>
          <w:color w:val="auto"/>
          <w:sz w:val="23"/>
          <w:szCs w:val="23"/>
        </w:rPr>
        <w:t xml:space="preserve">              </w:t>
      </w:r>
      <w:r w:rsidR="00402FFD">
        <w:rPr>
          <w:b/>
          <w:bCs/>
          <w:color w:val="auto"/>
          <w:sz w:val="23"/>
          <w:szCs w:val="23"/>
        </w:rPr>
        <w:t>nemá</w:t>
      </w:r>
    </w:p>
    <w:p w14:paraId="68382E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E5893C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DF9DA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52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98A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285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0EF8A2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DF54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738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33D8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FDF17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7303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120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4728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C6DB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5DD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521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529F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9B65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515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47B5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ACE35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7EAB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14C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6CC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830C6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75B67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E5E6C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D2F0D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6EBA81" w14:textId="5C53B22C" w:rsidR="005D536A" w:rsidRPr="00402FFD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402FFD">
        <w:rPr>
          <w:color w:val="auto"/>
          <w:sz w:val="23"/>
          <w:szCs w:val="23"/>
        </w:rPr>
        <w:t xml:space="preserve">              </w:t>
      </w:r>
      <w:r w:rsidR="00402FFD">
        <w:rPr>
          <w:b/>
          <w:bCs/>
          <w:color w:val="auto"/>
          <w:sz w:val="23"/>
          <w:szCs w:val="23"/>
        </w:rPr>
        <w:t>nemá</w:t>
      </w:r>
    </w:p>
    <w:p w14:paraId="38F5C28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73387F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EF3AB9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50A23F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1133E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51D16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B0734B6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B1DA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0E7E1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74670C4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7DD82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90B5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948F3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3E2CF37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0F5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4A68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3660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9C6322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5D9C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0793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3614B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B2A046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F1BD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C1C3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B32F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C685A0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780B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1C72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11A80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43047F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39D6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B76B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95A6E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A5B954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52E4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D8DD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0783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67B6BC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E2DC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2F3CB4" w14:textId="6742545C" w:rsidR="005D536A" w:rsidRPr="00402FFD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402FFD">
        <w:rPr>
          <w:color w:val="auto"/>
          <w:sz w:val="23"/>
          <w:szCs w:val="23"/>
        </w:rPr>
        <w:t xml:space="preserve">  </w:t>
      </w:r>
      <w:r w:rsidR="00402FFD">
        <w:rPr>
          <w:b/>
          <w:bCs/>
          <w:color w:val="auto"/>
          <w:sz w:val="23"/>
          <w:szCs w:val="23"/>
        </w:rPr>
        <w:t>nemá</w:t>
      </w:r>
    </w:p>
    <w:p w14:paraId="6038AFF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C26F4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335ED1" w14:textId="1EE8C456" w:rsidR="005D536A" w:rsidRPr="00402FFD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402FFD">
        <w:rPr>
          <w:color w:val="auto"/>
          <w:sz w:val="23"/>
          <w:szCs w:val="23"/>
        </w:rPr>
        <w:t xml:space="preserve">          </w:t>
      </w:r>
      <w:r w:rsidR="00402FFD">
        <w:rPr>
          <w:b/>
          <w:bCs/>
          <w:color w:val="auto"/>
          <w:sz w:val="23"/>
          <w:szCs w:val="23"/>
        </w:rPr>
        <w:t>nemá</w:t>
      </w:r>
    </w:p>
    <w:p w14:paraId="54C94CF8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99AA62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CE4FAC3" w14:textId="1A03FB50" w:rsidR="005D536A" w:rsidRPr="00402FFD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402FFD">
        <w:rPr>
          <w:color w:val="auto"/>
          <w:sz w:val="23"/>
          <w:szCs w:val="23"/>
        </w:rPr>
        <w:t xml:space="preserve"> </w:t>
      </w:r>
      <w:r w:rsidR="00402FFD">
        <w:rPr>
          <w:b/>
          <w:bCs/>
          <w:color w:val="auto"/>
          <w:sz w:val="23"/>
          <w:szCs w:val="23"/>
        </w:rPr>
        <w:t>nemá</w:t>
      </w:r>
    </w:p>
    <w:p w14:paraId="0774E774" w14:textId="77777777" w:rsidR="00F450E6" w:rsidRDefault="00B46F12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1B557" w14:textId="77777777" w:rsidR="00B46F12" w:rsidRDefault="00B46F12" w:rsidP="00536B52">
      <w:pPr>
        <w:spacing w:after="0" w:line="240" w:lineRule="auto"/>
      </w:pPr>
      <w:r>
        <w:separator/>
      </w:r>
    </w:p>
  </w:endnote>
  <w:endnote w:type="continuationSeparator" w:id="0">
    <w:p w14:paraId="5E86CAEB" w14:textId="77777777" w:rsidR="00B46F12" w:rsidRDefault="00B46F1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56AAA" w14:textId="77777777" w:rsidR="00B46F12" w:rsidRDefault="00B46F12" w:rsidP="00536B52">
      <w:pPr>
        <w:spacing w:after="0" w:line="240" w:lineRule="auto"/>
      </w:pPr>
      <w:r>
        <w:separator/>
      </w:r>
    </w:p>
  </w:footnote>
  <w:footnote w:type="continuationSeparator" w:id="0">
    <w:p w14:paraId="77649CA1" w14:textId="77777777" w:rsidR="00B46F12" w:rsidRDefault="00B46F1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A14E7" w14:paraId="79777858" w14:textId="77777777" w:rsidTr="00185D24">
      <w:tc>
        <w:tcPr>
          <w:tcW w:w="3890" w:type="dxa"/>
        </w:tcPr>
        <w:p w14:paraId="4F0B45B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E7DF7D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19A9B39" w14:textId="33F30B49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341AD8D" w14:textId="0E04CF0E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9ABDDE0" w14:textId="69881643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16BCA8C" w14:textId="24CB01CD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F460D1E" w14:textId="1B10D9CF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5D71EA7A" w14:textId="7080A6D9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763D2099" w14:textId="128DCC12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221880AD" w14:textId="64DA7E1E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10D205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F9DE1D4" w14:textId="2D252BDA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6ED350B" w14:textId="061013B4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518B539" w14:textId="31D09B23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FED1775" w14:textId="2ADC50C7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5A9D5D9" w14:textId="6113AB92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F7DA059" w14:textId="4AA9F29B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17D7138" w14:textId="74CCF3BB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46D20A0" w14:textId="75AF3B73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39896534" w14:textId="5E88A7FB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6FC55E1" w14:textId="3BA1361B" w:rsidR="00536B52" w:rsidRDefault="00AA14E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7750BF7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E78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2FFD"/>
    <w:rsid w:val="0040300D"/>
    <w:rsid w:val="00426E80"/>
    <w:rsid w:val="00443E78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A14E7"/>
    <w:rsid w:val="00AD23CF"/>
    <w:rsid w:val="00B202C7"/>
    <w:rsid w:val="00B46F12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71C8"/>
  <w15:docId w15:val="{684DFD9F-A098-455C-89E5-539D506E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6</Pages>
  <Words>1446</Words>
  <Characters>8244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2022-02-07T11:53:00Z</cp:lastPrinted>
  <dcterms:created xsi:type="dcterms:W3CDTF">2022-02-07T11:53:00Z</dcterms:created>
  <dcterms:modified xsi:type="dcterms:W3CDTF">2022-02-07T11:53:00Z</dcterms:modified>
</cp:coreProperties>
</file>