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44B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4F4E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47E4B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C248303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A327EB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2E56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E8708B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ACC04C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3A31E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43E78">
              <w:rPr>
                <w:sz w:val="22"/>
              </w:rPr>
              <w:t xml:space="preserve">BIMI, </w:t>
            </w:r>
            <w:proofErr w:type="spellStart"/>
            <w:r w:rsidR="00443E78">
              <w:rPr>
                <w:sz w:val="22"/>
              </w:rPr>
              <w:t>s.r.o</w:t>
            </w:r>
            <w:proofErr w:type="spellEnd"/>
            <w:r w:rsidR="00443E78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5AD08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43E78">
              <w:rPr>
                <w:sz w:val="22"/>
              </w:rPr>
              <w:t>Štúrova, 1, 01001, Žilina</w:t>
            </w:r>
          </w:p>
        </w:tc>
      </w:tr>
    </w:tbl>
    <w:p w14:paraId="3FDFA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ED1173" w14:textId="7EB48403" w:rsidR="005D536A" w:rsidRPr="00AA14E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AA14E7">
        <w:rPr>
          <w:color w:val="auto"/>
          <w:sz w:val="23"/>
          <w:szCs w:val="23"/>
        </w:rPr>
        <w:t xml:space="preserve">      </w:t>
      </w:r>
      <w:r w:rsidR="00AA14E7" w:rsidRPr="00AA14E7">
        <w:rPr>
          <w:b/>
          <w:bCs/>
          <w:color w:val="auto"/>
          <w:sz w:val="23"/>
          <w:szCs w:val="23"/>
        </w:rPr>
        <w:t>nebolo</w:t>
      </w:r>
    </w:p>
    <w:p w14:paraId="5BC30E2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503539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AB0C7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0A23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BEF59D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55E52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4583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FD5A04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71AF2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589D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F9251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36CAC6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DA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C31E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D2BE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FEBB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30A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870296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FE2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B27B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9110B7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1CAB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FA6C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A3D4F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0C6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EF2A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C0E6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860E25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7D8703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55689F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3F765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50C35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23F5502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6BF013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E5B436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BE7B6F1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AD076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2579C" w14:textId="7A57AC5D" w:rsidR="008420B2" w:rsidRPr="00536B52" w:rsidRDefault="00AA14E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14:paraId="736209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012458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DDBEC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90CF4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11E9B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E3A63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0FD5CE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E19948" w14:textId="6E395D40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13C21B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D72E1" w14:textId="098E94E6" w:rsidR="005D536A" w:rsidRPr="00AA14E7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AA14E7">
        <w:rPr>
          <w:color w:val="auto"/>
          <w:sz w:val="23"/>
          <w:szCs w:val="23"/>
        </w:rPr>
        <w:t xml:space="preserve">           </w:t>
      </w:r>
      <w:r w:rsidR="00AA14E7">
        <w:rPr>
          <w:b/>
          <w:bCs/>
          <w:color w:val="auto"/>
          <w:sz w:val="23"/>
          <w:szCs w:val="23"/>
        </w:rPr>
        <w:t>neoceňovalo sa</w:t>
      </w:r>
    </w:p>
    <w:p w14:paraId="511CD4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BE34C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E11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A7E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7CC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461C7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046E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0BC9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4B43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B0A3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1D1A2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8136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0F72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97124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83415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D9F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5CA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71D24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A53D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E06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EC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0A31E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401208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4970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612A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CC40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90A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473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BCC4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15901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4257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7EC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C8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1E23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45B2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D035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B24C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4CD35D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5770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88DA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41D6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F979C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5CA09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898783" w14:textId="0A697EB4" w:rsidR="005D536A" w:rsidRPr="00AA14E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AA14E7">
        <w:rPr>
          <w:color w:val="auto"/>
          <w:sz w:val="23"/>
          <w:szCs w:val="23"/>
        </w:rPr>
        <w:t xml:space="preserve">    </w:t>
      </w:r>
      <w:r w:rsidR="00AA14E7">
        <w:rPr>
          <w:b/>
          <w:bCs/>
          <w:color w:val="auto"/>
          <w:sz w:val="23"/>
          <w:szCs w:val="23"/>
        </w:rPr>
        <w:t>Neodpisovalo sa</w:t>
      </w:r>
    </w:p>
    <w:p w14:paraId="392091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2B07BF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888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E1D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1D9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3FB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7285F2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049B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982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AFD6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30D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EDF8F4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D85DE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61F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78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8218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AFCFA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8FB2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8B9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D65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8B45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1870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B385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1B5FA9" w14:textId="0F04427E" w:rsidR="005D536A" w:rsidRPr="00AA14E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A14E7">
        <w:rPr>
          <w:color w:val="auto"/>
          <w:sz w:val="23"/>
          <w:szCs w:val="23"/>
        </w:rPr>
        <w:t xml:space="preserve">        </w:t>
      </w:r>
      <w:r w:rsidR="00AA14E7">
        <w:rPr>
          <w:b/>
          <w:bCs/>
          <w:color w:val="auto"/>
          <w:sz w:val="23"/>
          <w:szCs w:val="23"/>
        </w:rPr>
        <w:t>neboli</w:t>
      </w:r>
    </w:p>
    <w:p w14:paraId="2131CA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95140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832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9C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B943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80B1FE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2CDD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A73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A86A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B0775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D37B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280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2C3C0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8869B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2994E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414EF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7FEBD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CAE6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0FF5B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528FE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8492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5F24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41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B77442" w14:textId="44D00104" w:rsidR="005D536A" w:rsidRPr="00AA14E7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AA14E7">
        <w:rPr>
          <w:color w:val="auto"/>
          <w:sz w:val="22"/>
          <w:szCs w:val="22"/>
        </w:rPr>
        <w:t xml:space="preserve">    </w:t>
      </w:r>
      <w:r w:rsidR="00AA14E7" w:rsidRPr="00AA14E7">
        <w:rPr>
          <w:b/>
          <w:bCs/>
          <w:color w:val="auto"/>
          <w:sz w:val="22"/>
          <w:szCs w:val="22"/>
        </w:rPr>
        <w:t>neboli</w:t>
      </w:r>
    </w:p>
    <w:p w14:paraId="26F3F4ED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2214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7DF9E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A1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2D0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49260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E424A3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D0C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BE71F0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BBB90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F35D1B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7B4DD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F27D3F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B803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9555AB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481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F63E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5B7F4B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2F367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E4A35DF" w14:textId="073F888D" w:rsidR="005D536A" w:rsidRPr="00AA14E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A14E7">
        <w:rPr>
          <w:color w:val="auto"/>
          <w:sz w:val="23"/>
          <w:szCs w:val="23"/>
        </w:rPr>
        <w:t xml:space="preserve">      </w:t>
      </w:r>
      <w:r w:rsidR="00AA14E7">
        <w:rPr>
          <w:b/>
          <w:bCs/>
          <w:color w:val="auto"/>
          <w:sz w:val="23"/>
          <w:szCs w:val="23"/>
        </w:rPr>
        <w:t>nebolo</w:t>
      </w:r>
    </w:p>
    <w:p w14:paraId="30018B6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477DD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D84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C1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CAC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EA66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6D2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208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E0A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E601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6671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57D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E57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8D832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081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C536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BF87A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68413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3FB5F7A" w14:textId="65083839" w:rsidR="005D536A" w:rsidRPr="00402FFD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02FFD">
        <w:rPr>
          <w:color w:val="auto"/>
          <w:sz w:val="23"/>
          <w:szCs w:val="23"/>
        </w:rPr>
        <w:t xml:space="preserve">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1D8AA2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7DB85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2EB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942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B76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43B81A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169A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4374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1C3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38B16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AC2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3D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4403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29DA7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986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9B09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C2ED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77919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DFC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84B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4523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0600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9EE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DA62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FEEE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B3DF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7C4320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BEEF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00C3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C5671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FB6BC4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F103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D4F4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E5333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715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6F5DE" w14:textId="77777777" w:rsidR="008420B2" w:rsidRPr="00E23D62" w:rsidRDefault="00443E78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F8877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9ACE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6B116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352582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6DF70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B5E6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B93AE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BF6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435E0" w14:textId="77777777" w:rsidR="008420B2" w:rsidRPr="00E23D62" w:rsidRDefault="00443E78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766645B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8A686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4B66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4B834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C5A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7C0AD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CE180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7D8F6C" w14:textId="35DC939B" w:rsidR="005D536A" w:rsidRPr="00402FFD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55F427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283DEA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1EC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1D9F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308884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801A3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BBF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E2A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2853A4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603B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EF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4A03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629CB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3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A4AC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8AB5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A8BFE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22D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16BA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06F9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790CA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5CE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C4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74CA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6BD3F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71C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36F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273D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AF771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783D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EEF93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ADA7DF4" w14:textId="66FA360F" w:rsidR="005D536A" w:rsidRPr="00402FFD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402FFD">
        <w:rPr>
          <w:color w:val="auto"/>
          <w:sz w:val="23"/>
          <w:szCs w:val="23"/>
        </w:rPr>
        <w:t xml:space="preserve">      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3B1ED97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89DD0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F07EB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D39853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2B8C0A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C20855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C2F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0CAB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B30507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A8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F585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99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D3E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3E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EBC881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8BFA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0421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363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E96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01A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AEE23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BE9B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6BC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E7E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B4A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6F0F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73B9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A60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B4CD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334F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851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C33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BAC8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6974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B3F5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B65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E26E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A67A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A70171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8E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D45F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53E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405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EE4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CCB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325E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F79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407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0DC9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1B4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29A70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C7B5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8DE4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443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DEEF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8D23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7178B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CD79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B690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3E8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AFDE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02EB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635C4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AD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3A35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73F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E89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B935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5D68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D39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29BB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92B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DB1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911E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4C88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88A6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69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DC27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1E7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7ED8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65AFC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29BD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660F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61BC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8250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557A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B9FDD6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EFD3EA4" w14:textId="11545A57" w:rsidR="005D536A" w:rsidRPr="00402FF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402FFD">
        <w:rPr>
          <w:color w:val="auto"/>
          <w:sz w:val="23"/>
          <w:szCs w:val="23"/>
        </w:rPr>
        <w:t xml:space="preserve">  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7458CF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E2F7E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F1D04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74944A7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0DB926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28C94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2A8C0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33324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949EC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4014C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0E097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F256D2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1090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9B7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EAA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CDD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CEB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A24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CE2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C06EB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917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135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BFE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4F7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8E8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D19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9591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3E2E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8A2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0CF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424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276B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B2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B93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E138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D86D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84DF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683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1B3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F47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292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D1C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D7D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5770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DEC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59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451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B8BB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7CB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B7F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69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031A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48712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D4A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0E1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8EF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1CB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BA8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410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0EB6B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834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7DCD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95367C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C212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E725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560B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F438E9" w14:textId="43F04344" w:rsidR="005D536A" w:rsidRPr="00402FF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402FFD">
        <w:rPr>
          <w:color w:val="auto"/>
          <w:sz w:val="23"/>
          <w:szCs w:val="23"/>
        </w:rPr>
        <w:t xml:space="preserve">     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68382E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E5893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DF9DA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B52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98A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4285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EF8A2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3DF54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738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33D8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DF17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8730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120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4728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C6DB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A5DD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521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29F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9B6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515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747B5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ACE3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7EAB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914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26CC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830C6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75B6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E5E6C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D2F0D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6EBA81" w14:textId="5C53B22C" w:rsidR="005D536A" w:rsidRPr="00402FF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402FFD">
        <w:rPr>
          <w:color w:val="auto"/>
          <w:sz w:val="23"/>
          <w:szCs w:val="23"/>
        </w:rPr>
        <w:t xml:space="preserve">     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38F5C28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73387F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EF3AB9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0A2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1133E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1D1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B0734B6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B1DA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E7E1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74670C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7DD82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90B5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48F3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E2CF37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0F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4A6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3660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9C632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5D9C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079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3614B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B2A04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37F1BD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5C1C3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B32F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685A0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780B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11C72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11A80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3047F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539D6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CB76B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95A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5B954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452E4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0D8D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0783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7B6BC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E2DC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2F3CB4" w14:textId="6742545C" w:rsidR="005D536A" w:rsidRPr="00402FF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02FFD">
        <w:rPr>
          <w:color w:val="auto"/>
          <w:sz w:val="23"/>
          <w:szCs w:val="23"/>
        </w:rPr>
        <w:t xml:space="preserve">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6038AFF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C26F4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335ED1" w14:textId="1EE8C456" w:rsidR="005D536A" w:rsidRPr="00402FF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02FFD">
        <w:rPr>
          <w:color w:val="auto"/>
          <w:sz w:val="23"/>
          <w:szCs w:val="23"/>
        </w:rPr>
        <w:t xml:space="preserve">         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54C94CF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99AA6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CE4FAC3" w14:textId="1A03FB50" w:rsidR="005D536A" w:rsidRPr="00402FFD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02FFD">
        <w:rPr>
          <w:color w:val="auto"/>
          <w:sz w:val="23"/>
          <w:szCs w:val="23"/>
        </w:rPr>
        <w:t xml:space="preserve"> </w:t>
      </w:r>
      <w:r w:rsidR="00402FFD">
        <w:rPr>
          <w:b/>
          <w:bCs/>
          <w:color w:val="auto"/>
          <w:sz w:val="23"/>
          <w:szCs w:val="23"/>
        </w:rPr>
        <w:t>nemá</w:t>
      </w:r>
    </w:p>
    <w:p w14:paraId="0774E774" w14:textId="77777777" w:rsidR="00F450E6" w:rsidRDefault="00B46F1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1B557" w14:textId="77777777" w:rsidR="00B46F12" w:rsidRDefault="00B46F12" w:rsidP="00536B52">
      <w:pPr>
        <w:spacing w:after="0" w:line="240" w:lineRule="auto"/>
      </w:pPr>
      <w:r>
        <w:separator/>
      </w:r>
    </w:p>
  </w:endnote>
  <w:endnote w:type="continuationSeparator" w:id="0">
    <w:p w14:paraId="5E86CAEB" w14:textId="77777777" w:rsidR="00B46F12" w:rsidRDefault="00B46F1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56AAA" w14:textId="77777777" w:rsidR="00B46F12" w:rsidRDefault="00B46F12" w:rsidP="00536B52">
      <w:pPr>
        <w:spacing w:after="0" w:line="240" w:lineRule="auto"/>
      </w:pPr>
      <w:r>
        <w:separator/>
      </w:r>
    </w:p>
  </w:footnote>
  <w:footnote w:type="continuationSeparator" w:id="0">
    <w:p w14:paraId="77649CA1" w14:textId="77777777" w:rsidR="00B46F12" w:rsidRDefault="00B46F1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A14E7" w14:paraId="79777858" w14:textId="77777777" w:rsidTr="00185D24">
      <w:tc>
        <w:tcPr>
          <w:tcW w:w="3890" w:type="dxa"/>
        </w:tcPr>
        <w:p w14:paraId="4F0B45B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E7DF7D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19A9B39" w14:textId="33F30B49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341AD8D" w14:textId="0E04CF0E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9ABDDE0" w14:textId="69881643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16BCA8C" w14:textId="24CB01CD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F460D1E" w14:textId="1B10D9CF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D71EA7A" w14:textId="7080A6D9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63D2099" w14:textId="128DCC12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221880AD" w14:textId="64DA7E1E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10D205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F9DE1D4" w14:textId="2D252BDA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6ED350B" w14:textId="061013B4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18B539" w14:textId="31D09B23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ED1775" w14:textId="2ADC50C7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5A9D5D9" w14:textId="6113AB92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F7DA059" w14:textId="4AA9F29B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17D7138" w14:textId="74CCF3BB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46D20A0" w14:textId="75AF3B73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9896534" w14:textId="5E88A7FB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FC55E1" w14:textId="3BA1361B" w:rsidR="00536B52" w:rsidRDefault="00AA14E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7750BF7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E78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2FFD"/>
    <w:rsid w:val="0040300D"/>
    <w:rsid w:val="00426E80"/>
    <w:rsid w:val="00443E78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A14E7"/>
    <w:rsid w:val="00AD23CF"/>
    <w:rsid w:val="00B202C7"/>
    <w:rsid w:val="00B46F12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571C8"/>
  <w15:docId w15:val="{684DFD9F-A098-455C-89E5-539D506E4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1446</Words>
  <Characters>8244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2022-02-07T11:53:00Z</cp:lastPrinted>
  <dcterms:created xsi:type="dcterms:W3CDTF">2022-02-07T11:53:00Z</dcterms:created>
  <dcterms:modified xsi:type="dcterms:W3CDTF">2022-02-07T11:53:00Z</dcterms:modified>
</cp:coreProperties>
</file>