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4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A0476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84242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00F44481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040CFE18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C5A2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E973F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2F848CF9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86A9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CD723F">
              <w:rPr>
                <w:sz w:val="22"/>
              </w:rPr>
              <w:t xml:space="preserve">ROOFMAST </w:t>
            </w:r>
            <w:proofErr w:type="spellStart"/>
            <w:r w:rsidR="00CD723F">
              <w:rPr>
                <w:sz w:val="22"/>
              </w:rPr>
              <w:t>s.r.o</w:t>
            </w:r>
            <w:proofErr w:type="spellEnd"/>
            <w:r w:rsidR="00CD723F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6ADC1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CD723F">
              <w:rPr>
                <w:sz w:val="22"/>
              </w:rPr>
              <w:t>Bystrická, 1152/68, 01501, Rajec</w:t>
            </w:r>
          </w:p>
        </w:tc>
      </w:tr>
    </w:tbl>
    <w:p w14:paraId="0B20F2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A1174D8" w14:textId="48A73E33" w:rsidR="005D536A" w:rsidRPr="00A14209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A14209">
        <w:rPr>
          <w:color w:val="auto"/>
          <w:sz w:val="23"/>
          <w:szCs w:val="23"/>
        </w:rPr>
        <w:t xml:space="preserve">       </w:t>
      </w:r>
      <w:r w:rsidR="00A14209" w:rsidRPr="00A14209">
        <w:rPr>
          <w:b/>
          <w:bCs/>
          <w:color w:val="auto"/>
          <w:sz w:val="23"/>
          <w:szCs w:val="23"/>
        </w:rPr>
        <w:t>neúčtuje</w:t>
      </w:r>
    </w:p>
    <w:p w14:paraId="5ABC43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3866E7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48B68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8F3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040D28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D9843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0B1556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E24E3D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46AA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A1AB4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D8A27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A2E731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A7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063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B9B6FC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27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339C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3F9740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679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E98D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6394A6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EBC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7580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A7E7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2CC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7F82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9786CC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F2ACD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7DCBE8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86B49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CC9B8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1B8E01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4A26D97E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8E1E2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EA90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20801050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284D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5F5D02" w14:textId="5817466D" w:rsidR="008420B2" w:rsidRPr="00536B52" w:rsidRDefault="002F7568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3</w:t>
            </w:r>
          </w:p>
        </w:tc>
      </w:tr>
    </w:tbl>
    <w:p w14:paraId="6BFE86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8774F2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D9E1A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5F9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0664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50E1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FE0717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6CA08A" w14:textId="0FF59D71" w:rsidR="005D536A" w:rsidRPr="002F7568" w:rsidRDefault="00536B52" w:rsidP="00536B52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  <w:r w:rsidRPr="002F7568">
        <w:rPr>
          <w:b/>
          <w:bCs/>
          <w:color w:val="auto"/>
          <w:sz w:val="23"/>
          <w:szCs w:val="23"/>
        </w:rPr>
        <w:t xml:space="preserve">Áno </w:t>
      </w:r>
      <w:r w:rsidRPr="002F7568">
        <w:rPr>
          <w:b/>
          <w:bCs/>
          <w:color w:val="auto"/>
          <w:sz w:val="23"/>
          <w:szCs w:val="23"/>
        </w:rPr>
        <w:tab/>
        <w:t xml:space="preserve"> </w:t>
      </w:r>
    </w:p>
    <w:p w14:paraId="7257B99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A774EB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E1478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1E6FB3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8A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BD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70D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9AC756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0CB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5128A" w14:textId="4E0A972D" w:rsidR="00536B52" w:rsidRPr="00536B52" w:rsidRDefault="00D2502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neocenuje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34FB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FB1183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10E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F6172" w14:textId="1801163B" w:rsidR="00536B52" w:rsidRPr="00D2502C" w:rsidRDefault="00D2502C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D2502C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Obstarávacou cenou</w:t>
            </w:r>
            <w:r w:rsidR="00536B52" w:rsidRPr="00D2502C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8A24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402868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AEB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68C97" w14:textId="3878B3A9" w:rsidR="00536B52" w:rsidRPr="00536B52" w:rsidRDefault="007F636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neocenuje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BC75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B8BA8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01B2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E516D" w14:textId="24C519BA" w:rsidR="00536B52" w:rsidRPr="00536B52" w:rsidRDefault="007F636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96AD8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7EFF8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A60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A2F7C3" w14:textId="31D9C7D3" w:rsidR="00536B52" w:rsidRPr="00536B52" w:rsidRDefault="007F636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neocenuje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07B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AA1D3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CF5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7B06" w14:textId="7D8933B2" w:rsidR="00536B52" w:rsidRPr="00536B52" w:rsidRDefault="007F636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neocenuje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6653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7F080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804D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DA47C" w14:textId="1CD34CA9" w:rsidR="00536B52" w:rsidRPr="00536B52" w:rsidRDefault="007F636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neocenuje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C0B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E92B1E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30A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93A5E" w14:textId="231305EE" w:rsidR="00536B52" w:rsidRPr="00536B52" w:rsidRDefault="00D2502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neocenuje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0F3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C1C87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0D2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6985DF" w14:textId="5A5F8571" w:rsidR="00536B52" w:rsidRPr="00536B52" w:rsidRDefault="00D2502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neocenuje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41B4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B33FB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52DC9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E5CF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045B8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354B0A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CA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B7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AD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7B0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FB375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ACA18" w14:textId="5A8ADA9C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F636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7D99D" w14:textId="1BF18970" w:rsidR="00536B52" w:rsidRPr="00536B52" w:rsidRDefault="007F636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4AEE" w14:textId="7AB7AB22" w:rsidR="00536B52" w:rsidRPr="00536B52" w:rsidRDefault="00DF1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9B5FB5" w14:textId="7BEF4ED0" w:rsidR="00536B52" w:rsidRPr="00536B52" w:rsidRDefault="00DF1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CFD882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D51F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DD1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1C6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8936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38F8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DE3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D14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DB6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8CBE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2748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0C91C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414BF2" w14:textId="28B8F6C8" w:rsidR="005D536A" w:rsidRPr="00DF1D04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DF1D04" w:rsidRPr="00DF1D04">
        <w:rPr>
          <w:b/>
          <w:bCs/>
          <w:color w:val="auto"/>
          <w:sz w:val="23"/>
          <w:szCs w:val="23"/>
        </w:rPr>
        <w:t>neboli</w:t>
      </w:r>
    </w:p>
    <w:p w14:paraId="5C0B55C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01E71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D5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65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6B0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DF45D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6416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718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4C94C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1EC0B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E59D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A1A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80E5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0B1D1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0632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83B9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C3C03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E0F47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EB09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9D09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4507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B4774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F5A2DD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19DE48D" w14:textId="4147E8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F1D04" w:rsidRPr="00DF1D04">
        <w:rPr>
          <w:b/>
          <w:bCs/>
          <w:color w:val="auto"/>
          <w:sz w:val="22"/>
          <w:szCs w:val="22"/>
        </w:rPr>
        <w:t>neboli</w:t>
      </w:r>
    </w:p>
    <w:p w14:paraId="3155E5B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96FDC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836E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DB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564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05DE94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F5490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EF74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5E1880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C558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12710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6841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D05E7B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06FD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0C25F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A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2EF8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B37427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1FD561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EDDD860" w14:textId="5D9E540C" w:rsidR="005D536A" w:rsidRPr="00DF1D04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DF1D04">
        <w:rPr>
          <w:color w:val="auto"/>
          <w:sz w:val="23"/>
          <w:szCs w:val="23"/>
        </w:rPr>
        <w:t xml:space="preserve"> </w:t>
      </w:r>
      <w:r w:rsidR="00DF1D04">
        <w:rPr>
          <w:b/>
          <w:bCs/>
          <w:color w:val="auto"/>
          <w:sz w:val="23"/>
          <w:szCs w:val="23"/>
        </w:rPr>
        <w:t>neúčtovala</w:t>
      </w:r>
    </w:p>
    <w:p w14:paraId="2FC2B1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A9640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C8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46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361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2CFE2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2D8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96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D60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50DB7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1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93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45D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A359C3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B71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AF14C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6BCB8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F4BA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7A39F22" w14:textId="56365562" w:rsidR="005D536A" w:rsidRPr="00DF1D04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DF1D04">
        <w:rPr>
          <w:b/>
          <w:bCs/>
          <w:color w:val="auto"/>
          <w:sz w:val="23"/>
          <w:szCs w:val="23"/>
        </w:rPr>
        <w:t>neúčtovala</w:t>
      </w:r>
    </w:p>
    <w:p w14:paraId="3B1CC5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DC75A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E6F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C44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428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C382ED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99B4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AE54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D00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BA9E4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91A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8B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21E0D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8C11E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6AF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828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3078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FCEA6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8B7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C9E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11B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AB191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936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E0E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06BD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EF52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46EB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D456A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30C3F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7E5142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32CBE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42B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F7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A6ACD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69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6E2F" w14:textId="4D5162C3" w:rsidR="008420B2" w:rsidRPr="00E23D62" w:rsidRDefault="00DF1D04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38</w:t>
            </w:r>
          </w:p>
        </w:tc>
      </w:tr>
      <w:tr w:rsidR="008420B2" w:rsidRPr="00E23D62" w14:paraId="7A025CA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94C9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CAAD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3B96C4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98A7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21E18" w14:textId="1F448D6E" w:rsidR="008420B2" w:rsidRPr="00E23D62" w:rsidRDefault="00DF1D0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B41F3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35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7179" w14:textId="31158424" w:rsidR="008420B2" w:rsidRPr="00E23D62" w:rsidRDefault="00DF1D04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86006</w:t>
            </w:r>
          </w:p>
        </w:tc>
      </w:tr>
      <w:tr w:rsidR="008420B2" w:rsidRPr="00E23D62" w14:paraId="0020FE1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AD06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90211" w14:textId="479E1B0F" w:rsidR="008420B2" w:rsidRPr="00E23D62" w:rsidRDefault="00DF1D0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86006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6D137D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FE5B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C4F0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8A4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B52BA6" w14:textId="54462B0B" w:rsidR="005D536A" w:rsidRPr="00DF1D04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DF1D04">
        <w:rPr>
          <w:b/>
          <w:bCs/>
          <w:color w:val="auto"/>
          <w:sz w:val="23"/>
          <w:szCs w:val="23"/>
        </w:rPr>
        <w:t>neboli</w:t>
      </w:r>
    </w:p>
    <w:p w14:paraId="635847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CC00DC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1B1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100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F8F77D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49E7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3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B67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B2A79D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483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EE1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85E18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C8BF7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3A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7903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934B9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94FA4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72F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5019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6B90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1F1F2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2C1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664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9278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E67E2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A35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0A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EFBB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82F8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C92D8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76944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8226A4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2B54693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054E54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3EDAD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013377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C438ED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7FDE45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CD5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A38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2461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2E02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3A0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135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ACC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0E8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DBB74B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C8AD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A73C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0C4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0EB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F1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84B8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7A00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76DA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A31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53F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1F08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6878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AB03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9EF8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E2D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F2D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53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ECE86A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F0CF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51B9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957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EAC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05F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46E77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FD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24A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215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417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DB8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C3B0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B72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D5E0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5C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B67E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D8E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11C072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49D2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2284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0AD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C493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A25E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B3D8CB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4A9E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B67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FF5F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C3C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25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5E35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C92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E34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12E2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365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F284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6193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AEE8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221D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ED45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57C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400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3F627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D7D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848C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BBC0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8A2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FA3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267583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5D8C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D234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956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4D5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87B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1AFE09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348CE70" w14:textId="0A78E507" w:rsidR="005D536A" w:rsidRPr="00DF1D04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Informácie o orgánoch účtovnej jednotky, a</w:t>
      </w:r>
      <w:r w:rsidR="00DF1D04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DF1D04">
        <w:rPr>
          <w:color w:val="auto"/>
          <w:sz w:val="23"/>
          <w:szCs w:val="23"/>
        </w:rPr>
        <w:t xml:space="preserve">            </w:t>
      </w:r>
      <w:r>
        <w:rPr>
          <w:color w:val="auto"/>
          <w:sz w:val="23"/>
          <w:szCs w:val="23"/>
        </w:rPr>
        <w:t xml:space="preserve"> </w:t>
      </w:r>
      <w:r w:rsidR="00DF1D04">
        <w:rPr>
          <w:b/>
          <w:bCs/>
          <w:color w:val="auto"/>
          <w:sz w:val="23"/>
          <w:szCs w:val="23"/>
        </w:rPr>
        <w:t>neboli</w:t>
      </w:r>
    </w:p>
    <w:p w14:paraId="3B246B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F423AF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DCB4A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00C2B6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DEB325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2F623F7" w14:textId="441C8C20" w:rsidR="005D536A" w:rsidRPr="00DF1D04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DF1D04">
        <w:rPr>
          <w:color w:val="auto"/>
          <w:sz w:val="23"/>
          <w:szCs w:val="23"/>
        </w:rPr>
        <w:t xml:space="preserve">            </w:t>
      </w:r>
      <w:r w:rsidR="00DF1D04">
        <w:rPr>
          <w:b/>
          <w:bCs/>
          <w:color w:val="auto"/>
          <w:sz w:val="23"/>
          <w:szCs w:val="23"/>
        </w:rPr>
        <w:t>neboli</w:t>
      </w:r>
    </w:p>
    <w:p w14:paraId="17CEB31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2B8BF1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B862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9757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1B4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CD4C09C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8717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DA9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57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4BB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BA5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52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A0A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84E24B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DE9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E2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A5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B09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B8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7D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ECB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782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22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52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1E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025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23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D6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861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80E0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104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23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84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14D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5E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2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703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66F3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F5C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2D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85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643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64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04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7DC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87A5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8557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8A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8C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836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70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EC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A21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ECA9E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3FEA8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13FE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21A31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1ECF55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8D37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95ABC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EC633C" w14:textId="431E9B51" w:rsidR="005D536A" w:rsidRPr="00DF1D04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DF1D04">
        <w:rPr>
          <w:color w:val="auto"/>
          <w:sz w:val="23"/>
          <w:szCs w:val="23"/>
        </w:rPr>
        <w:t xml:space="preserve">              </w:t>
      </w:r>
      <w:r w:rsidR="00DF1D04">
        <w:rPr>
          <w:b/>
          <w:bCs/>
          <w:color w:val="auto"/>
          <w:sz w:val="23"/>
          <w:szCs w:val="23"/>
        </w:rPr>
        <w:t>neboli</w:t>
      </w:r>
    </w:p>
    <w:p w14:paraId="45A7E2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4A8D29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D1E17F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B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BA2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687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0ECEF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AF8F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EBE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62F8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9E39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287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F1D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970B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86A4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374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751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ED6D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BB78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F42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673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836B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8B8C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10D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D41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77A8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A5C6E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CB6B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F9045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279CB9" w14:textId="1A4C68F4" w:rsidR="005D536A" w:rsidRPr="00DF1D04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DF1D04">
        <w:rPr>
          <w:color w:val="auto"/>
          <w:sz w:val="23"/>
          <w:szCs w:val="23"/>
        </w:rPr>
        <w:t xml:space="preserve">             </w:t>
      </w:r>
      <w:r w:rsidR="00DF1D04">
        <w:rPr>
          <w:b/>
          <w:bCs/>
          <w:color w:val="auto"/>
          <w:sz w:val="23"/>
          <w:szCs w:val="23"/>
        </w:rPr>
        <w:t>neboli</w:t>
      </w:r>
    </w:p>
    <w:p w14:paraId="19B4445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3AF97D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261478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902153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FF556C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0E915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1B608C3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AA56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912E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5D57BE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AF2E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4C45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CD0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9042FA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F7A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6A1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7AD32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42A0F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5E0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0FA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7B1D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399318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19AC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CD3F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1C59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F17AF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E389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D37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5954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A0FB2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9042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06DF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E82A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BE991D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ED76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9C5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985B0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8C743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A2BD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521BE1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9AB6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85B9998" w14:textId="77777777" w:rsidR="00F450E6" w:rsidRDefault="00B153A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8A398" w14:textId="77777777" w:rsidR="00B153A2" w:rsidRDefault="00B153A2" w:rsidP="00536B52">
      <w:pPr>
        <w:spacing w:after="0" w:line="240" w:lineRule="auto"/>
      </w:pPr>
      <w:r>
        <w:separator/>
      </w:r>
    </w:p>
  </w:endnote>
  <w:endnote w:type="continuationSeparator" w:id="0">
    <w:p w14:paraId="46E86F25" w14:textId="77777777" w:rsidR="00B153A2" w:rsidRDefault="00B153A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8800C" w14:textId="77777777" w:rsidR="00B153A2" w:rsidRDefault="00B153A2" w:rsidP="00536B52">
      <w:pPr>
        <w:spacing w:after="0" w:line="240" w:lineRule="auto"/>
      </w:pPr>
      <w:r>
        <w:separator/>
      </w:r>
    </w:p>
  </w:footnote>
  <w:footnote w:type="continuationSeparator" w:id="0">
    <w:p w14:paraId="3E628DC5" w14:textId="77777777" w:rsidR="00B153A2" w:rsidRDefault="00B153A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14209" w14:paraId="0BBFAF22" w14:textId="77777777" w:rsidTr="00185D24">
      <w:tc>
        <w:tcPr>
          <w:tcW w:w="3890" w:type="dxa"/>
        </w:tcPr>
        <w:p w14:paraId="43520F1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E19DA6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0DC23E5" w14:textId="6F376FFC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59BB72" w14:textId="3CD01B9F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4578C12F" w14:textId="16C07B68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4497F2F7" w14:textId="714AF3AF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50C972" w14:textId="63737589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7A4CDA79" w14:textId="5F70F770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1665FC5" w14:textId="0BD16865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7506AB" w14:textId="7B9EA2F6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78DC2E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7C2B8F" w14:textId="0FDEA105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A9FD388" w14:textId="6AD3F4C9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082E64A" w14:textId="6062B728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8C99593" w14:textId="4619685A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87C0970" w14:textId="57C510F9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82C9C7" w14:textId="3E28F6DA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983CB0E" w14:textId="4492CD3B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011CA47" w14:textId="4ED82793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589D8BD" w14:textId="557315C2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44CA76D" w14:textId="3B1687C6" w:rsidR="00536B52" w:rsidRDefault="00A1420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53AE571C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3F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F7568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F6363"/>
    <w:rsid w:val="008420B2"/>
    <w:rsid w:val="008948EC"/>
    <w:rsid w:val="008C12FE"/>
    <w:rsid w:val="008D018D"/>
    <w:rsid w:val="00962DA0"/>
    <w:rsid w:val="009D09A4"/>
    <w:rsid w:val="00A14209"/>
    <w:rsid w:val="00A65CD7"/>
    <w:rsid w:val="00AD23CF"/>
    <w:rsid w:val="00B153A2"/>
    <w:rsid w:val="00B202C7"/>
    <w:rsid w:val="00BA61F6"/>
    <w:rsid w:val="00BB6695"/>
    <w:rsid w:val="00BD039E"/>
    <w:rsid w:val="00BE22EC"/>
    <w:rsid w:val="00CD723F"/>
    <w:rsid w:val="00D10215"/>
    <w:rsid w:val="00D20B35"/>
    <w:rsid w:val="00D2502C"/>
    <w:rsid w:val="00D73AA9"/>
    <w:rsid w:val="00DF1D04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5EC6"/>
  <w15:docId w15:val="{6F02A1EC-C758-4FEC-86AC-73EEF24A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2022-02-07T09:35:00Z</cp:lastPrinted>
  <dcterms:created xsi:type="dcterms:W3CDTF">2022-02-07T09:36:00Z</dcterms:created>
  <dcterms:modified xsi:type="dcterms:W3CDTF">2022-02-07T09:36:00Z</dcterms:modified>
</cp:coreProperties>
</file>