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F94FC7">
              <w:rPr>
                <w:sz w:val="22"/>
              </w:rPr>
              <w:t>AUTOGAM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F94FC7">
              <w:rPr>
                <w:sz w:val="22"/>
              </w:rPr>
              <w:t>Kragujevská, 13,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F871EE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5</w:t>
            </w:r>
          </w:p>
        </w:tc>
      </w:tr>
    </w:tbl>
    <w:p w:rsidR="00F871EE" w:rsidRDefault="00F871EE" w:rsidP="00F871EE">
      <w:pPr>
        <w:rPr>
          <w:sz w:val="23"/>
          <w:szCs w:val="23"/>
        </w:rPr>
      </w:pPr>
    </w:p>
    <w:p w:rsidR="005D536A" w:rsidRDefault="00F871EE" w:rsidP="00F871EE">
      <w:pPr>
        <w:rPr>
          <w:sz w:val="23"/>
          <w:szCs w:val="23"/>
        </w:rPr>
      </w:pPr>
      <w:r>
        <w:rPr>
          <w:sz w:val="23"/>
          <w:szCs w:val="23"/>
        </w:rPr>
        <w:t>spol . s r.o. AUTOGAM  V ROKU 2021  vykázalo zisk.</w:t>
      </w:r>
    </w:p>
    <w:p w:rsidR="00F871EE" w:rsidRDefault="00F871EE" w:rsidP="00F871EE">
      <w:pPr>
        <w:rPr>
          <w:sz w:val="23"/>
          <w:szCs w:val="23"/>
        </w:rPr>
      </w:pPr>
      <w:r>
        <w:rPr>
          <w:sz w:val="23"/>
          <w:szCs w:val="23"/>
        </w:rPr>
        <w:t>Hmotný majetok spoločnosti bol odpisovaný rovnomerne.</w:t>
      </w:r>
    </w:p>
    <w:p w:rsidR="00F871EE" w:rsidRDefault="00F871EE" w:rsidP="00F871EE">
      <w:pPr>
        <w:rPr>
          <w:sz w:val="23"/>
          <w:szCs w:val="23"/>
        </w:rPr>
      </w:pPr>
      <w:r>
        <w:rPr>
          <w:sz w:val="23"/>
          <w:szCs w:val="23"/>
        </w:rPr>
        <w:t>Záväzky a pohľadávky spoločnosti nie sú po lehote splatnosti.</w:t>
      </w:r>
    </w:p>
    <w:p w:rsidR="00F871EE" w:rsidRDefault="00F871EE" w:rsidP="00F871EE">
      <w:pPr>
        <w:rPr>
          <w:sz w:val="23"/>
          <w:szCs w:val="23"/>
        </w:rPr>
      </w:pPr>
    </w:p>
    <w:p w:rsidR="00F871EE" w:rsidRDefault="00F871EE" w:rsidP="00F871EE">
      <w:pPr>
        <w:rPr>
          <w:sz w:val="23"/>
          <w:szCs w:val="23"/>
        </w:rPr>
      </w:pPr>
    </w:p>
    <w:p w:rsidR="00F871EE" w:rsidRDefault="00F871EE" w:rsidP="00F871EE">
      <w:pPr>
        <w:rPr>
          <w:sz w:val="23"/>
          <w:szCs w:val="23"/>
        </w:rPr>
      </w:pPr>
    </w:p>
    <w:p w:rsidR="00F871EE" w:rsidRDefault="00F871EE" w:rsidP="00F871EE">
      <w:pPr>
        <w:rPr>
          <w:sz w:val="23"/>
          <w:szCs w:val="23"/>
        </w:rPr>
      </w:pPr>
    </w:p>
    <w:p w:rsidR="00F871EE" w:rsidRDefault="00F871EE" w:rsidP="00F871EE">
      <w:pPr>
        <w:rPr>
          <w:sz w:val="23"/>
          <w:szCs w:val="23"/>
        </w:rPr>
      </w:pPr>
    </w:p>
    <w:p w:rsidR="00F871EE" w:rsidRDefault="00F871EE" w:rsidP="00F871EE">
      <w:pPr>
        <w:rPr>
          <w:sz w:val="23"/>
          <w:szCs w:val="23"/>
        </w:rPr>
      </w:pPr>
    </w:p>
    <w:p w:rsidR="00F871EE" w:rsidRDefault="00F871EE" w:rsidP="00F871EE">
      <w:pPr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94FC7" w:rsidP="00F871EE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94FC7" w:rsidP="00F871EE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C0285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285" w:rsidRDefault="00FC0285" w:rsidP="00536B52">
      <w:pPr>
        <w:spacing w:after="0" w:line="240" w:lineRule="auto"/>
      </w:pPr>
      <w:r>
        <w:separator/>
      </w:r>
    </w:p>
  </w:endnote>
  <w:endnote w:type="continuationSeparator" w:id="1">
    <w:p w:rsidR="00FC0285" w:rsidRDefault="00FC028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285" w:rsidRDefault="00FC0285" w:rsidP="00536B52">
      <w:pPr>
        <w:spacing w:after="0" w:line="240" w:lineRule="auto"/>
      </w:pPr>
      <w:r>
        <w:separator/>
      </w:r>
    </w:p>
  </w:footnote>
  <w:footnote w:type="continuationSeparator" w:id="1">
    <w:p w:rsidR="00FC0285" w:rsidRDefault="00FC028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871E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87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0E6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9E2286"/>
    <w:rsid w:val="00A65CD7"/>
    <w:rsid w:val="00AD23CF"/>
    <w:rsid w:val="00B070E6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871EE"/>
    <w:rsid w:val="00F94FC7"/>
    <w:rsid w:val="00FC0285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4</TotalTime>
  <Pages>5</Pages>
  <Words>1442</Words>
  <Characters>8223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2022-02-21T11:02:00Z</dcterms:created>
  <dcterms:modified xsi:type="dcterms:W3CDTF">2022-02-21T11:06:00Z</dcterms:modified>
</cp:coreProperties>
</file>