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9839DE">
              <w:rPr>
                <w:sz w:val="22"/>
              </w:rPr>
              <w:t>DOVATO  spol. s 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9839DE">
              <w:rPr>
                <w:sz w:val="22"/>
              </w:rPr>
              <w:t>Antona Bieleka 475/14, 35, 01009,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0107BE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1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0107BE" w:rsidRDefault="000107BE">
      <w:pPr>
        <w:rPr>
          <w:sz w:val="23"/>
          <w:szCs w:val="23"/>
        </w:rPr>
      </w:pPr>
      <w:r>
        <w:rPr>
          <w:sz w:val="23"/>
          <w:szCs w:val="23"/>
        </w:rPr>
        <w:t>Spol. s r o Dovato  zamestnáva l zamestnanca , nemá žiaden hmotný majetok,</w:t>
      </w:r>
    </w:p>
    <w:p w:rsidR="0011611B" w:rsidRDefault="000107BE">
      <w:pPr>
        <w:rPr>
          <w:sz w:val="23"/>
          <w:szCs w:val="23"/>
        </w:rPr>
      </w:pPr>
      <w:r>
        <w:rPr>
          <w:sz w:val="23"/>
          <w:szCs w:val="23"/>
        </w:rPr>
        <w:t xml:space="preserve"> pohľadávky a záväzky nie sú po lehote splatnosti.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9839DE" w:rsidP="000107BE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9839DE" w:rsidP="000107BE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302816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816" w:rsidRDefault="00302816" w:rsidP="00536B52">
      <w:pPr>
        <w:spacing w:after="0" w:line="240" w:lineRule="auto"/>
      </w:pPr>
      <w:r>
        <w:separator/>
      </w:r>
    </w:p>
  </w:endnote>
  <w:endnote w:type="continuationSeparator" w:id="1">
    <w:p w:rsidR="00302816" w:rsidRDefault="0030281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816" w:rsidRDefault="00302816" w:rsidP="00536B52">
      <w:pPr>
        <w:spacing w:after="0" w:line="240" w:lineRule="auto"/>
      </w:pPr>
      <w:r>
        <w:separator/>
      </w:r>
    </w:p>
  </w:footnote>
  <w:footnote w:type="continuationSeparator" w:id="1">
    <w:p w:rsidR="00302816" w:rsidRDefault="0030281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107BE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107B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0107B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0107B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0107B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0107B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0107B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0107B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0107B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107B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107B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107B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107B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0107B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0107B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0107B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0107B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0107B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0107B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6193"/>
    <w:rsid w:val="000107BE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02816"/>
    <w:rsid w:val="0031338E"/>
    <w:rsid w:val="00320ED4"/>
    <w:rsid w:val="003652EB"/>
    <w:rsid w:val="003B69B1"/>
    <w:rsid w:val="003E317F"/>
    <w:rsid w:val="003E6193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27C1C"/>
    <w:rsid w:val="00962DA0"/>
    <w:rsid w:val="009839DE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2</TotalTime>
  <Pages>5</Pages>
  <Words>1438</Words>
  <Characters>8198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2022-02-21T08:41:00Z</dcterms:created>
  <dcterms:modified xsi:type="dcterms:W3CDTF">2022-02-21T09:15:00Z</dcterms:modified>
</cp:coreProperties>
</file>