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C87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B08F3B" w14:textId="386919D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C20C3">
        <w:rPr>
          <w:rFonts w:ascii="Arial Narrow" w:hAnsi="Arial Narrow"/>
          <w:b/>
        </w:rPr>
        <w:t>202</w:t>
      </w:r>
      <w:r w:rsidR="00B32F1A">
        <w:rPr>
          <w:rFonts w:ascii="Arial Narrow" w:hAnsi="Arial Narrow"/>
          <w:b/>
        </w:rPr>
        <w:t>1</w:t>
      </w:r>
    </w:p>
    <w:p w14:paraId="1C73D82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D133B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3709A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7B520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0757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BA8116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B024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72A0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992701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B388245" w14:textId="77777777" w:rsidTr="002D7E6D">
        <w:tc>
          <w:tcPr>
            <w:tcW w:w="3085" w:type="dxa"/>
          </w:tcPr>
          <w:p w14:paraId="21E2FD7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22B9A4" w14:textId="4E656514" w:rsidR="002D7E6D" w:rsidRPr="00A55E63" w:rsidRDefault="006C20C3" w:rsidP="00375C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VINALMA</w:t>
            </w:r>
            <w:r w:rsidR="00375C23">
              <w:rPr>
                <w:rFonts w:ascii="Arial" w:hAnsi="Arial" w:cs="Arial"/>
              </w:rPr>
              <w:t xml:space="preserve"> </w:t>
            </w:r>
            <w:r w:rsidR="007E4993">
              <w:rPr>
                <w:rFonts w:ascii="Arial" w:hAnsi="Arial" w:cs="Arial"/>
              </w:rPr>
              <w:t xml:space="preserve"> </w:t>
            </w:r>
            <w:r w:rsidR="00863C1D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87D7893" w14:textId="77777777" w:rsidTr="002D7E6D">
        <w:tc>
          <w:tcPr>
            <w:tcW w:w="3085" w:type="dxa"/>
          </w:tcPr>
          <w:p w14:paraId="41EA8C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E0A9EDD" w14:textId="77777777" w:rsidR="002D7E6D" w:rsidRPr="00A55E63" w:rsidRDefault="00375C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47496371</w:t>
            </w:r>
          </w:p>
        </w:tc>
      </w:tr>
      <w:tr w:rsidR="00A55E63" w:rsidRPr="00A55E63" w14:paraId="22C3A9CE" w14:textId="77777777" w:rsidTr="002D7E6D">
        <w:tc>
          <w:tcPr>
            <w:tcW w:w="3085" w:type="dxa"/>
          </w:tcPr>
          <w:p w14:paraId="608775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7B91767" w14:textId="17954832" w:rsidR="002D7E6D" w:rsidRPr="00A55E63" w:rsidRDefault="00375C23" w:rsidP="00375C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Opatovská </w:t>
            </w:r>
            <w:r w:rsidR="006C20C3">
              <w:rPr>
                <w:rFonts w:ascii="Arial" w:hAnsi="Arial" w:cs="Arial"/>
              </w:rPr>
              <w:t>76</w:t>
            </w:r>
            <w:r w:rsidR="003A7B4B">
              <w:rPr>
                <w:rFonts w:ascii="Arial" w:hAnsi="Arial" w:cs="Arial"/>
              </w:rPr>
              <w:t>, 911 0</w:t>
            </w:r>
            <w:r>
              <w:rPr>
                <w:rFonts w:ascii="Arial" w:hAnsi="Arial" w:cs="Arial"/>
              </w:rPr>
              <w:t>1</w:t>
            </w:r>
            <w:r w:rsidR="003A7B4B">
              <w:rPr>
                <w:rFonts w:ascii="Arial" w:hAnsi="Arial" w:cs="Arial"/>
              </w:rPr>
              <w:t xml:space="preserve"> Trenčín</w:t>
            </w:r>
          </w:p>
        </w:tc>
      </w:tr>
    </w:tbl>
    <w:p w14:paraId="4756001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4DDA9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C82FE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133B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133B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E4993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7CE237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86D53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AD3E2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93501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CB6786D" w14:textId="77777777" w:rsidTr="002D7E6D">
        <w:tc>
          <w:tcPr>
            <w:tcW w:w="4219" w:type="dxa"/>
          </w:tcPr>
          <w:p w14:paraId="01792E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0BD4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DD6EA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8E4CD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8D723EB" w14:textId="77777777" w:rsidTr="002D7E6D">
        <w:tc>
          <w:tcPr>
            <w:tcW w:w="4219" w:type="dxa"/>
          </w:tcPr>
          <w:p w14:paraId="1F36A51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E696098" w14:textId="2BCB97D2" w:rsidR="002D7E6D" w:rsidRPr="00A55E63" w:rsidRDefault="006C20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BAB61E2" w14:textId="6789C9B8" w:rsidR="002D7E6D" w:rsidRPr="00A55E63" w:rsidRDefault="006C20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089E2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BAE45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D76F2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D0A5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133B9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658DB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DC7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ÁNO</w:t>
      </w:r>
    </w:p>
    <w:p w14:paraId="4A8A15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712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38500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AE6FAD8" w14:textId="77777777" w:rsidTr="002D7E6D">
        <w:tc>
          <w:tcPr>
            <w:tcW w:w="4843" w:type="dxa"/>
          </w:tcPr>
          <w:p w14:paraId="56626F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95708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CB31053" w14:textId="77777777" w:rsidTr="002D7E6D">
        <w:tc>
          <w:tcPr>
            <w:tcW w:w="4843" w:type="dxa"/>
          </w:tcPr>
          <w:p w14:paraId="4A320E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4E3C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52D85F" w14:textId="77777777" w:rsidTr="002D7E6D">
        <w:tc>
          <w:tcPr>
            <w:tcW w:w="4843" w:type="dxa"/>
          </w:tcPr>
          <w:p w14:paraId="3C8621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BF6A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E67C02" w14:textId="77777777" w:rsidTr="002D7E6D">
        <w:tc>
          <w:tcPr>
            <w:tcW w:w="4843" w:type="dxa"/>
          </w:tcPr>
          <w:p w14:paraId="674381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D8E5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07E87A" w14:textId="77777777" w:rsidTr="002D7E6D">
        <w:tc>
          <w:tcPr>
            <w:tcW w:w="4843" w:type="dxa"/>
          </w:tcPr>
          <w:p w14:paraId="6F304A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12C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FDFC3A" w14:textId="77777777" w:rsidTr="002D7E6D">
        <w:tc>
          <w:tcPr>
            <w:tcW w:w="4843" w:type="dxa"/>
          </w:tcPr>
          <w:p w14:paraId="4C6E91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8DC14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1B89A78" w14:textId="77777777" w:rsidTr="002D7E6D">
        <w:tc>
          <w:tcPr>
            <w:tcW w:w="4843" w:type="dxa"/>
          </w:tcPr>
          <w:p w14:paraId="53C21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72C83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45FB43" w14:textId="77777777" w:rsidTr="002D7E6D">
        <w:tc>
          <w:tcPr>
            <w:tcW w:w="4843" w:type="dxa"/>
          </w:tcPr>
          <w:p w14:paraId="020AC7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A5DE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C15597" w14:textId="77777777" w:rsidTr="002D7E6D">
        <w:tc>
          <w:tcPr>
            <w:tcW w:w="4843" w:type="dxa"/>
          </w:tcPr>
          <w:p w14:paraId="77C521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9A05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DA4168" w14:textId="77777777" w:rsidTr="002D7E6D">
        <w:tc>
          <w:tcPr>
            <w:tcW w:w="4843" w:type="dxa"/>
          </w:tcPr>
          <w:p w14:paraId="06FD31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D133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A5B76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8AE6A8" w14:textId="77777777" w:rsidTr="002D7E6D">
        <w:tc>
          <w:tcPr>
            <w:tcW w:w="4843" w:type="dxa"/>
          </w:tcPr>
          <w:p w14:paraId="0D0C13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35575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9A7399" w14:textId="77777777" w:rsidTr="002D7E6D">
        <w:tc>
          <w:tcPr>
            <w:tcW w:w="4843" w:type="dxa"/>
          </w:tcPr>
          <w:p w14:paraId="0BBF85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D6BFB7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EE71D2" w14:textId="77777777" w:rsidTr="002D7E6D">
        <w:tc>
          <w:tcPr>
            <w:tcW w:w="4843" w:type="dxa"/>
          </w:tcPr>
          <w:p w14:paraId="3A5181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F46C5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162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6B6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8E761A" w14:textId="77777777" w:rsidR="006C20C3" w:rsidRDefault="00401155" w:rsidP="006C20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 </w:t>
      </w:r>
      <w:r w:rsidR="006C20C3">
        <w:rPr>
          <w:rFonts w:ascii="Arial" w:hAnsi="Arial" w:cs="Arial"/>
          <w:sz w:val="22"/>
          <w:szCs w:val="22"/>
        </w:rPr>
        <w:t xml:space="preserve">stavby – odpis. </w:t>
      </w:r>
      <w:proofErr w:type="spellStart"/>
      <w:r w:rsidR="006C20C3">
        <w:rPr>
          <w:rFonts w:ascii="Arial" w:hAnsi="Arial" w:cs="Arial"/>
          <w:sz w:val="22"/>
          <w:szCs w:val="22"/>
        </w:rPr>
        <w:t>sk</w:t>
      </w:r>
      <w:proofErr w:type="spellEnd"/>
      <w:r w:rsidR="006C20C3">
        <w:rPr>
          <w:rFonts w:ascii="Arial" w:hAnsi="Arial" w:cs="Arial"/>
          <w:sz w:val="22"/>
          <w:szCs w:val="22"/>
        </w:rPr>
        <w:t xml:space="preserve">. 6 – 40 rokov – rovnomerne, samostatne </w:t>
      </w:r>
      <w:proofErr w:type="spellStart"/>
      <w:r w:rsidR="006C20C3">
        <w:rPr>
          <w:rFonts w:ascii="Arial" w:hAnsi="Arial" w:cs="Arial"/>
          <w:sz w:val="22"/>
          <w:szCs w:val="22"/>
        </w:rPr>
        <w:lastRenderedPageBreak/>
        <w:t>hnutelné</w:t>
      </w:r>
      <w:proofErr w:type="spellEnd"/>
      <w:r w:rsidR="006C20C3">
        <w:rPr>
          <w:rFonts w:ascii="Arial" w:hAnsi="Arial" w:cs="Arial"/>
          <w:sz w:val="22"/>
          <w:szCs w:val="22"/>
        </w:rPr>
        <w:t xml:space="preserve"> veci – odpis.sk 2 – 6 rokov - rovnomerne</w:t>
      </w:r>
    </w:p>
    <w:p w14:paraId="068CBC86" w14:textId="5A55828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2922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21DB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F7276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 NIE</w:t>
      </w:r>
    </w:p>
    <w:p w14:paraId="1EE4BD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3A57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63C1D">
        <w:rPr>
          <w:rFonts w:ascii="Arial" w:hAnsi="Arial" w:cs="Arial"/>
          <w:spacing w:val="-1"/>
          <w:sz w:val="22"/>
          <w:szCs w:val="22"/>
        </w:rPr>
        <w:t xml:space="preserve">   NIE</w:t>
      </w:r>
    </w:p>
    <w:p w14:paraId="013C3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796EF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NIE</w:t>
      </w:r>
    </w:p>
    <w:p w14:paraId="13A35DF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58966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8E1CA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8EDC7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02A0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14:paraId="30D025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4D8E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6B7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F83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14:paraId="0DE052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F2D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14:paraId="4E32E4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8798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14:paraId="1A0370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FA10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6635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2E8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1638A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8DC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7600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63C1D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72DEAE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990F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126A3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8438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14:paraId="5E7A81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64F15" w14:textId="77777777"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048D4E" w14:textId="77777777"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DB7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621B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BF13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20721">
        <w:rPr>
          <w:rFonts w:ascii="Arial" w:hAnsi="Arial" w:cs="Arial"/>
          <w:spacing w:val="-8"/>
          <w:sz w:val="22"/>
          <w:szCs w:val="22"/>
        </w:rPr>
        <w:t xml:space="preserve"> 0 Eur</w:t>
      </w:r>
    </w:p>
    <w:p w14:paraId="64570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33AC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0 Eur</w:t>
      </w:r>
    </w:p>
    <w:p w14:paraId="4E6DA9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06CF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14:paraId="0051E6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2F75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600D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14:paraId="6408433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75F1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14:paraId="31D79B1F" w14:textId="77777777"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66BCB8" w14:textId="77777777"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62AB1E" w14:textId="77777777" w:rsidR="00E15BC1" w:rsidRDefault="00E15B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4B9AA8" w14:textId="77777777" w:rsidR="00E15BC1" w:rsidRDefault="00E15B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8E324" w14:textId="77777777" w:rsidR="00E15BC1" w:rsidRDefault="00E15B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AEBA2F" w14:textId="77777777" w:rsidR="00E15BC1" w:rsidRDefault="00E15B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9A2AC" w14:textId="77777777"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2753A" w14:textId="11D19458" w:rsidR="007E4993" w:rsidRDefault="00E15B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3A7B4B">
        <w:rPr>
          <w:rFonts w:ascii="Arial" w:hAnsi="Arial" w:cs="Arial"/>
          <w:sz w:val="22"/>
          <w:szCs w:val="22"/>
        </w:rPr>
        <w:t>Trenčíne</w:t>
      </w:r>
      <w:r>
        <w:rPr>
          <w:rFonts w:ascii="Arial" w:hAnsi="Arial" w:cs="Arial"/>
          <w:sz w:val="22"/>
          <w:szCs w:val="22"/>
        </w:rPr>
        <w:t xml:space="preserve">, </w:t>
      </w:r>
      <w:r w:rsidR="00B32F1A">
        <w:rPr>
          <w:rFonts w:ascii="Arial" w:hAnsi="Arial" w:cs="Arial"/>
          <w:sz w:val="22"/>
          <w:szCs w:val="22"/>
        </w:rPr>
        <w:t>21.02.2022</w:t>
      </w:r>
    </w:p>
    <w:p w14:paraId="56681C9E" w14:textId="77777777"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EBE79" w14:textId="77777777"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E4993" w:rsidSect="00391E9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32E35" w14:textId="77777777" w:rsidR="0025725D" w:rsidRDefault="0025725D">
      <w:r>
        <w:separator/>
      </w:r>
    </w:p>
  </w:endnote>
  <w:endnote w:type="continuationSeparator" w:id="0">
    <w:p w14:paraId="2D612E73" w14:textId="77777777" w:rsidR="0025725D" w:rsidRDefault="0025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F05D4" w14:textId="456B8456" w:rsidR="00F404E8" w:rsidRDefault="00845BE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385A8B" wp14:editId="413265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66C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072FE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72FED">
                            <w:fldChar w:fldCharType="separate"/>
                          </w:r>
                          <w:r w:rsidR="00375C2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72FE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385A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7F66C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072FE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72FED">
                      <w:fldChar w:fldCharType="separate"/>
                    </w:r>
                    <w:r w:rsidR="00375C23">
                      <w:rPr>
                        <w:rFonts w:cs="Times New Roman"/>
                        <w:noProof/>
                      </w:rPr>
                      <w:t>3</w:t>
                    </w:r>
                    <w:r w:rsidR="00072FE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296E" w14:textId="77777777" w:rsidR="0025725D" w:rsidRDefault="0025725D">
      <w:r>
        <w:separator/>
      </w:r>
    </w:p>
  </w:footnote>
  <w:footnote w:type="continuationSeparator" w:id="0">
    <w:p w14:paraId="17CC6249" w14:textId="77777777" w:rsidR="0025725D" w:rsidRDefault="00257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E3D6" w14:textId="77777777" w:rsidR="0055784D" w:rsidRDefault="0055784D">
    <w:pPr>
      <w:pStyle w:val="Hlavika"/>
    </w:pPr>
  </w:p>
  <w:p w14:paraId="7DD049DA" w14:textId="77777777" w:rsidR="0055784D" w:rsidRDefault="0055784D">
    <w:pPr>
      <w:pStyle w:val="Hlavika"/>
    </w:pPr>
  </w:p>
  <w:p w14:paraId="3AAE2A7B" w14:textId="77777777" w:rsidR="0055784D" w:rsidRDefault="0055784D">
    <w:pPr>
      <w:pStyle w:val="Hlavika"/>
    </w:pPr>
  </w:p>
  <w:p w14:paraId="46A074F1" w14:textId="3F6F1B53" w:rsidR="0055784D" w:rsidRDefault="002009C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133B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3423DB">
      <w:rPr>
        <w:rFonts w:ascii="Arial" w:hAnsi="Arial" w:cs="Arial"/>
        <w:sz w:val="22"/>
        <w:szCs w:val="22"/>
        <w:bdr w:val="single" w:sz="4" w:space="0" w:color="auto"/>
      </w:rPr>
      <w:t>U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3–01</w:t>
    </w:r>
    <w:r w:rsidR="003423DB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20C3">
      <w:rPr>
        <w:rFonts w:ascii="Arial" w:hAnsi="Arial" w:cs="Arial"/>
        <w:sz w:val="22"/>
        <w:szCs w:val="22"/>
        <w:bdr w:val="single" w:sz="4" w:space="0" w:color="auto"/>
      </w:rPr>
      <w:t>35697768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20C3">
      <w:rPr>
        <w:rFonts w:ascii="Arial" w:hAnsi="Arial" w:cs="Arial"/>
        <w:sz w:val="22"/>
        <w:szCs w:val="22"/>
        <w:bdr w:val="single" w:sz="4" w:space="0" w:color="auto"/>
      </w:rPr>
      <w:t>2020943111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</w:p>
  <w:p w14:paraId="14B32D9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8E91D9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EE"/>
    <w:rsid w:val="00072FED"/>
    <w:rsid w:val="000C2D7D"/>
    <w:rsid w:val="000C636D"/>
    <w:rsid w:val="000F2A72"/>
    <w:rsid w:val="001406AD"/>
    <w:rsid w:val="002009CB"/>
    <w:rsid w:val="002401F1"/>
    <w:rsid w:val="0025725D"/>
    <w:rsid w:val="00270069"/>
    <w:rsid w:val="00296869"/>
    <w:rsid w:val="002C12B4"/>
    <w:rsid w:val="002D7E6D"/>
    <w:rsid w:val="002E51F9"/>
    <w:rsid w:val="002E60FA"/>
    <w:rsid w:val="003423DB"/>
    <w:rsid w:val="003657F5"/>
    <w:rsid w:val="00373635"/>
    <w:rsid w:val="00375C23"/>
    <w:rsid w:val="00391E92"/>
    <w:rsid w:val="003A7B4B"/>
    <w:rsid w:val="003D056F"/>
    <w:rsid w:val="003E0F6F"/>
    <w:rsid w:val="003F7F8F"/>
    <w:rsid w:val="00401155"/>
    <w:rsid w:val="0044184D"/>
    <w:rsid w:val="00482DEB"/>
    <w:rsid w:val="004A2BF3"/>
    <w:rsid w:val="004F2599"/>
    <w:rsid w:val="0050033A"/>
    <w:rsid w:val="0055784D"/>
    <w:rsid w:val="00623868"/>
    <w:rsid w:val="00637F73"/>
    <w:rsid w:val="00676DB4"/>
    <w:rsid w:val="006B2CDB"/>
    <w:rsid w:val="006C20C3"/>
    <w:rsid w:val="007600D1"/>
    <w:rsid w:val="0076161F"/>
    <w:rsid w:val="00781E33"/>
    <w:rsid w:val="007C32EE"/>
    <w:rsid w:val="007E4993"/>
    <w:rsid w:val="007F3C17"/>
    <w:rsid w:val="00820721"/>
    <w:rsid w:val="00823AE6"/>
    <w:rsid w:val="00845BE6"/>
    <w:rsid w:val="0085506A"/>
    <w:rsid w:val="00863C1D"/>
    <w:rsid w:val="008771A6"/>
    <w:rsid w:val="008B720A"/>
    <w:rsid w:val="00913435"/>
    <w:rsid w:val="00914232"/>
    <w:rsid w:val="00916772"/>
    <w:rsid w:val="00977D77"/>
    <w:rsid w:val="009A27D0"/>
    <w:rsid w:val="009D5C84"/>
    <w:rsid w:val="00A1590F"/>
    <w:rsid w:val="00A335CD"/>
    <w:rsid w:val="00A55E63"/>
    <w:rsid w:val="00A55F01"/>
    <w:rsid w:val="00AC198E"/>
    <w:rsid w:val="00AD6C8A"/>
    <w:rsid w:val="00AD749D"/>
    <w:rsid w:val="00B05709"/>
    <w:rsid w:val="00B15E67"/>
    <w:rsid w:val="00B32F1A"/>
    <w:rsid w:val="00B7440A"/>
    <w:rsid w:val="00BA5D67"/>
    <w:rsid w:val="00C01CB7"/>
    <w:rsid w:val="00C15BCC"/>
    <w:rsid w:val="00CA2D10"/>
    <w:rsid w:val="00CB7898"/>
    <w:rsid w:val="00CC3205"/>
    <w:rsid w:val="00CD545D"/>
    <w:rsid w:val="00D133B9"/>
    <w:rsid w:val="00DF517F"/>
    <w:rsid w:val="00E15BC1"/>
    <w:rsid w:val="00EB4798"/>
    <w:rsid w:val="00EB55FA"/>
    <w:rsid w:val="00EE5474"/>
    <w:rsid w:val="00EE7AFB"/>
    <w:rsid w:val="00F404E8"/>
    <w:rsid w:val="00F56944"/>
    <w:rsid w:val="00F7276D"/>
    <w:rsid w:val="00F817B0"/>
    <w:rsid w:val="00FE1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D5351B"/>
  <w15:docId w15:val="{2F49E317-CB71-443C-9BCE-00693FAE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91E92"/>
    <w:rPr>
      <w:lang w:val="sk-SK"/>
    </w:rPr>
  </w:style>
  <w:style w:type="paragraph" w:styleId="Nadpis1">
    <w:name w:val="heading 1"/>
    <w:basedOn w:val="Normlny"/>
    <w:uiPriority w:val="1"/>
    <w:qFormat/>
    <w:rsid w:val="00391E9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E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91E9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91E92"/>
  </w:style>
  <w:style w:type="paragraph" w:customStyle="1" w:styleId="TableParagraph">
    <w:name w:val="Table Paragraph"/>
    <w:basedOn w:val="Normlny"/>
    <w:uiPriority w:val="1"/>
    <w:qFormat/>
    <w:rsid w:val="00391E9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6C20C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\Desktop\EXPORTY%20-%20&#250;&#269;to\MASTER%20THERM%20SK\Poznamky_2015_M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Poznamky_2015_MT</Template>
  <TotalTime>2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Windows XP</dc:creator>
  <cp:lastModifiedBy>Mariana Blahová</cp:lastModifiedBy>
  <cp:revision>2</cp:revision>
  <cp:lastPrinted>2018-03-09T10:38:00Z</cp:lastPrinted>
  <dcterms:created xsi:type="dcterms:W3CDTF">2022-02-21T10:38:00Z</dcterms:created>
  <dcterms:modified xsi:type="dcterms:W3CDTF">2022-02-21T10:38:00Z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