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519DD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519DD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519DD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519DD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519DD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519DD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519DD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519DD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270DEB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270DEB" w:rsidRPr="004C12F0" w:rsidRDefault="00270DEB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270DEB" w:rsidRPr="006C3311" w:rsidRDefault="00270DEB" w:rsidP="00A9784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356595">
              <w:rPr>
                <w:b/>
                <w:sz w:val="16"/>
                <w:szCs w:val="16"/>
              </w:rPr>
              <w:t>Slovenský Červený kríž‚ Územný spolok Rimavská Sobota</w:t>
            </w:r>
          </w:p>
        </w:tc>
      </w:tr>
      <w:tr w:rsidR="00270DEB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270DEB" w:rsidRPr="004C12F0" w:rsidRDefault="00270DEB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270DEB" w:rsidRPr="006C3311" w:rsidRDefault="00270DEB" w:rsidP="00A9784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Hurbanova 15, 979 01 Rimavská Sobota</w:t>
            </w:r>
          </w:p>
        </w:tc>
      </w:tr>
      <w:tr w:rsidR="00270DEB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270DEB" w:rsidRPr="004C12F0" w:rsidRDefault="00270DEB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270DEB" w:rsidRPr="006C3311" w:rsidRDefault="00270DEB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270DEB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270DEB" w:rsidRPr="004C12F0" w:rsidRDefault="00270DEB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270DEB" w:rsidRPr="006C3311" w:rsidRDefault="00270DEB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270DEB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270DEB" w:rsidRPr="00497323" w:rsidRDefault="00270DEB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270DEB" w:rsidRPr="00497323" w:rsidRDefault="00270DEB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DEB" w:rsidRPr="00497323" w:rsidRDefault="00270DEB" w:rsidP="00A978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Mgr.Danka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Hladovcová</w:t>
            </w:r>
            <w:proofErr w:type="spellEnd"/>
            <w:r>
              <w:rPr>
                <w:sz w:val="16"/>
                <w:szCs w:val="16"/>
              </w:rPr>
              <w:t xml:space="preserve"> – riaditeľka</w:t>
            </w:r>
          </w:p>
        </w:tc>
      </w:tr>
      <w:tr w:rsidR="00270DEB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270DEB" w:rsidRPr="00497323" w:rsidRDefault="00270DEB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DEB" w:rsidRPr="00497323" w:rsidRDefault="00270DEB" w:rsidP="00A978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MUDr. Jana </w:t>
            </w:r>
            <w:proofErr w:type="spellStart"/>
            <w:r>
              <w:rPr>
                <w:sz w:val="16"/>
                <w:szCs w:val="16"/>
              </w:rPr>
              <w:t>Hrablayová</w:t>
            </w:r>
            <w:proofErr w:type="spellEnd"/>
            <w:r>
              <w:rPr>
                <w:sz w:val="16"/>
                <w:szCs w:val="16"/>
              </w:rPr>
              <w:t xml:space="preserve"> – predsedníčka</w:t>
            </w:r>
          </w:p>
        </w:tc>
      </w:tr>
      <w:tr w:rsidR="00270DEB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270DEB" w:rsidRPr="00497323" w:rsidRDefault="00270DEB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DEB" w:rsidRPr="00497323" w:rsidRDefault="00270DEB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270DEB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270DEB" w:rsidRPr="00497323" w:rsidRDefault="00270DEB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DEB" w:rsidRPr="00497323" w:rsidRDefault="00270DEB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270DEB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270DEB" w:rsidRPr="00497323" w:rsidRDefault="00270DEB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DEB" w:rsidRPr="00497323" w:rsidRDefault="00270DEB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270DEB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270DEB" w:rsidRPr="00497323" w:rsidRDefault="00270DEB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DEB" w:rsidRPr="00497323" w:rsidRDefault="00270DEB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270DEB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270DEB" w:rsidRPr="00497323" w:rsidRDefault="00270DEB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DEB" w:rsidRPr="00497323" w:rsidRDefault="00270DEB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270DEB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270DEB" w:rsidRPr="00497323" w:rsidRDefault="00270DEB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270DEB" w:rsidRPr="00497323" w:rsidRDefault="00270DEB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DEB" w:rsidRPr="00497323" w:rsidRDefault="00270DEB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270DEB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270DEB" w:rsidRPr="00497323" w:rsidRDefault="00270DEB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DEB" w:rsidRPr="00497323" w:rsidRDefault="00270DEB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270DEB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270DEB" w:rsidRPr="00497323" w:rsidRDefault="00270DEB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DEB" w:rsidRPr="00497323" w:rsidRDefault="00270DEB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270DEB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18" w:type="pct"/>
            <w:vAlign w:val="center"/>
          </w:tcPr>
          <w:p w:rsidR="004F702F" w:rsidRPr="00497323" w:rsidRDefault="00270DEB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270DEB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270DEB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21431,18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30139,81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9350,47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60921,46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21431,18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30139,81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9350,47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60921,46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17209,16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25592,37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9350,47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52152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703,67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4547,52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5251,19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17912,83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30139,89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9350,47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57403,19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4222,02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4547,44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8769,46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3518,35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-0,08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519D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3518,27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4519D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4519D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4519D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4519D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519D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6201,84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519D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6751,35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519D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519D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519D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66221,17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519D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112443,82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519D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519D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4519DD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72423,01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4519DD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119195,17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4519D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4519D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4519D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4519D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4519D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4519D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4519D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4519D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4519D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4519D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4519D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4519D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4519D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11441,71</w:t>
            </w:r>
          </w:p>
        </w:tc>
        <w:tc>
          <w:tcPr>
            <w:tcW w:w="1500" w:type="pct"/>
            <w:vAlign w:val="center"/>
          </w:tcPr>
          <w:p w:rsidR="00461D4F" w:rsidRPr="00C54F78" w:rsidRDefault="004519D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-9336,59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487,66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45,55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11126,19</w:t>
            </w:r>
          </w:p>
        </w:tc>
        <w:tc>
          <w:tcPr>
            <w:tcW w:w="599" w:type="pct"/>
            <w:vAlign w:val="center"/>
          </w:tcPr>
          <w:p w:rsidR="00194A51" w:rsidRPr="00194A51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11126,19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1972,72</w:t>
            </w:r>
          </w:p>
        </w:tc>
        <w:tc>
          <w:tcPr>
            <w:tcW w:w="599" w:type="pct"/>
            <w:vAlign w:val="center"/>
          </w:tcPr>
          <w:p w:rsidR="00194A51" w:rsidRPr="00194A51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51,14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1921,58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109192,04</w:t>
            </w:r>
          </w:p>
        </w:tc>
        <w:tc>
          <w:tcPr>
            <w:tcW w:w="599" w:type="pct"/>
            <w:vAlign w:val="center"/>
          </w:tcPr>
          <w:p w:rsidR="00194A51" w:rsidRPr="00194A51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23790,07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85401,97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70018,3</w:t>
            </w:r>
          </w:p>
        </w:tc>
        <w:tc>
          <w:tcPr>
            <w:tcW w:w="599" w:type="pct"/>
            <w:vAlign w:val="center"/>
          </w:tcPr>
          <w:p w:rsidR="00194A51" w:rsidRPr="00194A51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110999,42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-40981,12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4519D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122290,95</w:t>
            </w:r>
          </w:p>
        </w:tc>
        <w:tc>
          <w:tcPr>
            <w:tcW w:w="599" w:type="pct"/>
            <w:vAlign w:val="center"/>
          </w:tcPr>
          <w:p w:rsidR="00194A51" w:rsidRPr="00CD3920" w:rsidRDefault="004519D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70018,3</w:t>
            </w:r>
          </w:p>
        </w:tc>
        <w:tc>
          <w:tcPr>
            <w:tcW w:w="599" w:type="pct"/>
            <w:vAlign w:val="center"/>
          </w:tcPr>
          <w:p w:rsidR="00194A51" w:rsidRPr="00CD3920" w:rsidRDefault="004519D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134840,63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4519D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57468,62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 xml:space="preserve">zisku alebo </w:t>
      </w:r>
      <w:proofErr w:type="spellStart"/>
      <w:r w:rsidR="00922A1B" w:rsidRPr="00497323">
        <w:rPr>
          <w:sz w:val="18"/>
          <w:szCs w:val="18"/>
        </w:rPr>
        <w:t>vysporiadaní</w:t>
      </w:r>
      <w:proofErr w:type="spellEnd"/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 xml:space="preserve">abuľka k čl. III ods. 13 o rozdelení účtovného zisku alebo </w:t>
      </w:r>
      <w:proofErr w:type="spellStart"/>
      <w:r w:rsidRPr="00361BA8">
        <w:rPr>
          <w:b/>
          <w:i/>
          <w:sz w:val="18"/>
          <w:szCs w:val="18"/>
        </w:rPr>
        <w:t>vysporiadaní</w:t>
      </w:r>
      <w:proofErr w:type="spellEnd"/>
      <w:r w:rsidRPr="00361BA8">
        <w:rPr>
          <w:b/>
          <w:i/>
          <w:sz w:val="18"/>
          <w:szCs w:val="18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4519D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270DE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513,43</w:t>
            </w:r>
          </w:p>
        </w:tc>
        <w:tc>
          <w:tcPr>
            <w:tcW w:w="707" w:type="pct"/>
            <w:vAlign w:val="center"/>
          </w:tcPr>
          <w:p w:rsidR="00EE59DC" w:rsidRPr="00EE59DC" w:rsidRDefault="00270DE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2884,65</w:t>
            </w:r>
          </w:p>
        </w:tc>
        <w:tc>
          <w:tcPr>
            <w:tcW w:w="707" w:type="pct"/>
            <w:vAlign w:val="center"/>
          </w:tcPr>
          <w:p w:rsidR="00EE59DC" w:rsidRPr="00EE59DC" w:rsidRDefault="00270DE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513,43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270DE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2884,65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4519D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4519D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4519D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4519D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4519D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12023,82</w:t>
            </w:r>
          </w:p>
        </w:tc>
        <w:tc>
          <w:tcPr>
            <w:tcW w:w="1500" w:type="pct"/>
            <w:vAlign w:val="center"/>
          </w:tcPr>
          <w:p w:rsidR="00945816" w:rsidRPr="00461D4F" w:rsidRDefault="004519D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11938,26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4519D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11986,66</w:t>
            </w:r>
          </w:p>
        </w:tc>
        <w:tc>
          <w:tcPr>
            <w:tcW w:w="1533" w:type="pct"/>
            <w:vAlign w:val="center"/>
          </w:tcPr>
          <w:p w:rsidR="00EE59DC" w:rsidRPr="00F35F00" w:rsidRDefault="004519D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11905,85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4519D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37,16</w:t>
            </w:r>
          </w:p>
        </w:tc>
        <w:tc>
          <w:tcPr>
            <w:tcW w:w="1533" w:type="pct"/>
            <w:vAlign w:val="center"/>
          </w:tcPr>
          <w:p w:rsidR="00EE59DC" w:rsidRPr="00F35F00" w:rsidRDefault="004519D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32,41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4519D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12023,82</w:t>
            </w:r>
          </w:p>
        </w:tc>
        <w:tc>
          <w:tcPr>
            <w:tcW w:w="1533" w:type="pct"/>
            <w:vAlign w:val="center"/>
          </w:tcPr>
          <w:p w:rsidR="00EE59DC" w:rsidRPr="00F35F00" w:rsidRDefault="004519D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11938,26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4519DD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32,41</w:t>
            </w:r>
          </w:p>
        </w:tc>
        <w:tc>
          <w:tcPr>
            <w:tcW w:w="1555" w:type="pct"/>
            <w:vAlign w:val="center"/>
          </w:tcPr>
          <w:p w:rsidR="00F35F00" w:rsidRPr="00804636" w:rsidRDefault="004519DD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19,95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4519DD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429,28</w:t>
            </w:r>
          </w:p>
        </w:tc>
        <w:tc>
          <w:tcPr>
            <w:tcW w:w="1555" w:type="pct"/>
            <w:vAlign w:val="center"/>
          </w:tcPr>
          <w:p w:rsidR="00F35F00" w:rsidRPr="003C078A" w:rsidRDefault="004519DD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648,52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4519DD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27,66</w:t>
            </w:r>
          </w:p>
        </w:tc>
        <w:tc>
          <w:tcPr>
            <w:tcW w:w="1555" w:type="pct"/>
            <w:vAlign w:val="center"/>
          </w:tcPr>
          <w:p w:rsidR="00F35F00" w:rsidRPr="003C078A" w:rsidRDefault="004519DD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7,49000000000001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4519D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4519D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4519D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4519DD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26740,8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4519DD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26740,8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4519DD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4519D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27902,34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AE1" w:rsidRDefault="00AB3AE1" w:rsidP="00347C39">
      <w:pPr>
        <w:spacing w:before="0" w:after="0" w:line="240" w:lineRule="auto"/>
      </w:pPr>
      <w:r>
        <w:separator/>
      </w:r>
    </w:p>
  </w:endnote>
  <w:endnote w:type="continuationSeparator" w:id="0">
    <w:p w:rsidR="00AB3AE1" w:rsidRDefault="00AB3AE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4DF" w:rsidRDefault="00BF54D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70DEB">
      <w:rPr>
        <w:noProof/>
      </w:rPr>
      <w:t>17</w:t>
    </w:r>
    <w:r>
      <w:fldChar w:fldCharType="end"/>
    </w:r>
  </w:p>
  <w:p w:rsidR="00BF54DF" w:rsidRDefault="00BF54D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AE1" w:rsidRDefault="00AB3AE1" w:rsidP="00347C39">
      <w:pPr>
        <w:spacing w:before="0" w:after="0" w:line="240" w:lineRule="auto"/>
      </w:pPr>
      <w:r>
        <w:separator/>
      </w:r>
    </w:p>
  </w:footnote>
  <w:footnote w:type="continuationSeparator" w:id="0">
    <w:p w:rsidR="00AB3AE1" w:rsidRDefault="00AB3AE1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9DD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0DEB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19DD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B3AE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0</TotalTime>
  <Pages>11</Pages>
  <Words>3880</Words>
  <Characters>22116</Characters>
  <Application>Microsoft Office Word</Application>
  <DocSecurity>0</DocSecurity>
  <Lines>184</Lines>
  <Paragraphs>51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25945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Lucia</dc:creator>
  <cp:lastModifiedBy>Lucia</cp:lastModifiedBy>
  <cp:revision>2</cp:revision>
  <cp:lastPrinted>2022-02-22T11:36:00Z</cp:lastPrinted>
  <dcterms:created xsi:type="dcterms:W3CDTF">2022-02-22T11:36:00Z</dcterms:created>
  <dcterms:modified xsi:type="dcterms:W3CDTF">2022-02-22T11:36:00Z</dcterms:modified>
</cp:coreProperties>
</file>