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0BD2" w14:textId="77777777" w:rsidR="00681BD4" w:rsidRDefault="00681BD4" w:rsidP="00681BD4">
      <w:pPr>
        <w:rPr>
          <w:lang w:val="sk-SK"/>
        </w:rPr>
      </w:pPr>
    </w:p>
    <w:p w14:paraId="1FDB35A2" w14:textId="77777777" w:rsidR="006773B7" w:rsidRPr="002E10BE" w:rsidRDefault="006773B7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"/>
      </w:tblGrid>
      <w:tr w:rsidR="00681BD4" w:rsidRPr="002E10BE" w14:paraId="5999CEE9" w14:textId="77777777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54020" w14:textId="77777777"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7CA39ED3" w14:textId="77777777"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14:paraId="2C111138" w14:textId="77777777" w:rsidR="000B04FB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</w:pPr>
    </w:p>
    <w:p w14:paraId="25CE61E5" w14:textId="77777777" w:rsidR="006E04D0" w:rsidRDefault="006E04D0" w:rsidP="006E04D0">
      <w:pPr>
        <w:rPr>
          <w:lang w:val="sk-SK"/>
        </w:rPr>
      </w:pPr>
    </w:p>
    <w:p w14:paraId="798E4BC7" w14:textId="77777777" w:rsidR="006E04D0" w:rsidRDefault="006E04D0" w:rsidP="006E04D0">
      <w:pPr>
        <w:rPr>
          <w:lang w:val="sk-SK"/>
        </w:rPr>
      </w:pPr>
    </w:p>
    <w:p w14:paraId="62FE1D55" w14:textId="77777777" w:rsidR="006E04D0" w:rsidRDefault="006B420E" w:rsidP="006E04D0">
      <w:pPr>
        <w:rPr>
          <w:b/>
          <w:sz w:val="56"/>
          <w:szCs w:val="56"/>
          <w:lang w:val="sk-SK"/>
        </w:rPr>
      </w:pPr>
      <w:r>
        <w:rPr>
          <w:b/>
          <w:sz w:val="56"/>
          <w:szCs w:val="56"/>
          <w:lang w:val="sk-SK"/>
        </w:rPr>
        <w:t xml:space="preserve">  </w:t>
      </w:r>
      <w:r w:rsidR="00465BD4">
        <w:rPr>
          <w:b/>
          <w:sz w:val="56"/>
          <w:szCs w:val="56"/>
          <w:lang w:val="sk-SK"/>
        </w:rPr>
        <w:t xml:space="preserve">  </w:t>
      </w:r>
      <w:r>
        <w:rPr>
          <w:b/>
          <w:sz w:val="56"/>
          <w:szCs w:val="56"/>
          <w:lang w:val="sk-SK"/>
        </w:rPr>
        <w:t xml:space="preserve"> </w:t>
      </w:r>
      <w:r w:rsidR="006E04D0">
        <w:rPr>
          <w:b/>
          <w:sz w:val="56"/>
          <w:szCs w:val="56"/>
          <w:lang w:val="sk-SK"/>
        </w:rPr>
        <w:t xml:space="preserve">Poznámky k účtovnej závierke </w:t>
      </w:r>
    </w:p>
    <w:p w14:paraId="49B83273" w14:textId="169DF50E" w:rsidR="004C17D6" w:rsidRDefault="006B420E" w:rsidP="006E04D0">
      <w:pPr>
        <w:rPr>
          <w:b/>
          <w:sz w:val="56"/>
          <w:szCs w:val="56"/>
          <w:lang w:val="sk-SK"/>
        </w:rPr>
      </w:pPr>
      <w:r>
        <w:rPr>
          <w:b/>
          <w:sz w:val="56"/>
          <w:szCs w:val="56"/>
          <w:lang w:val="sk-SK"/>
        </w:rPr>
        <w:t xml:space="preserve">    </w:t>
      </w:r>
      <w:r w:rsidR="00465BD4">
        <w:rPr>
          <w:b/>
          <w:sz w:val="56"/>
          <w:szCs w:val="56"/>
          <w:lang w:val="sk-SK"/>
        </w:rPr>
        <w:t xml:space="preserve">  </w:t>
      </w:r>
      <w:r>
        <w:rPr>
          <w:b/>
          <w:sz w:val="56"/>
          <w:szCs w:val="56"/>
          <w:lang w:val="sk-SK"/>
        </w:rPr>
        <w:t xml:space="preserve">    </w:t>
      </w:r>
      <w:r w:rsidR="006E04D0">
        <w:rPr>
          <w:b/>
          <w:sz w:val="56"/>
          <w:szCs w:val="56"/>
          <w:lang w:val="sk-SK"/>
        </w:rPr>
        <w:t>Zostavenej k 31.12.</w:t>
      </w:r>
      <w:r w:rsidR="00F96FDE">
        <w:rPr>
          <w:b/>
          <w:sz w:val="56"/>
          <w:szCs w:val="56"/>
          <w:lang w:val="sk-SK"/>
        </w:rPr>
        <w:t>202</w:t>
      </w:r>
      <w:r w:rsidR="006B67FB">
        <w:rPr>
          <w:b/>
          <w:sz w:val="56"/>
          <w:szCs w:val="56"/>
          <w:lang w:val="sk-SK"/>
        </w:rPr>
        <w:t>1</w:t>
      </w:r>
      <w:r w:rsidR="00F96FDE">
        <w:rPr>
          <w:b/>
          <w:sz w:val="56"/>
          <w:szCs w:val="56"/>
          <w:lang w:val="sk-SK"/>
        </w:rPr>
        <w:t xml:space="preserve"> </w:t>
      </w:r>
    </w:p>
    <w:p w14:paraId="3A74472F" w14:textId="77777777" w:rsidR="00325574" w:rsidRDefault="00325574" w:rsidP="006E04D0">
      <w:pPr>
        <w:rPr>
          <w:b/>
          <w:sz w:val="56"/>
          <w:szCs w:val="56"/>
          <w:lang w:val="sk-SK"/>
        </w:rPr>
      </w:pPr>
    </w:p>
    <w:p w14:paraId="19DBB503" w14:textId="77777777" w:rsidR="006E04D0" w:rsidRPr="006E04D0" w:rsidRDefault="006E04D0" w:rsidP="006E04D0">
      <w:pPr>
        <w:rPr>
          <w:b/>
          <w:sz w:val="56"/>
          <w:szCs w:val="56"/>
          <w:lang w:val="sk-SK"/>
        </w:rPr>
        <w:sectPr w:rsidR="006E04D0" w:rsidRPr="006E04D0">
          <w:headerReference w:type="default" r:id="rId8"/>
          <w:footerReference w:type="even" r:id="rId9"/>
          <w:footerReference w:type="default" r:id="rId10"/>
          <w:headerReference w:type="first" r:id="rId11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14:paraId="1CBBECE3" w14:textId="77777777" w:rsidR="002927F5" w:rsidRPr="00D944C9" w:rsidRDefault="00216BC0" w:rsidP="00216BC0">
      <w:pPr>
        <w:pStyle w:val="Nadpis2"/>
        <w:numPr>
          <w:ilvl w:val="0"/>
          <w:numId w:val="0"/>
        </w:numPr>
        <w:rPr>
          <w:lang w:val="sk-SK"/>
        </w:rPr>
      </w:pPr>
      <w:r>
        <w:rPr>
          <w:lang w:val="sk-SK"/>
        </w:rPr>
        <w:lastRenderedPageBreak/>
        <w:t xml:space="preserve">1/ </w:t>
      </w:r>
      <w:r w:rsidR="00D944C9">
        <w:rPr>
          <w:lang w:val="sk-SK"/>
        </w:rPr>
        <w:t>ELEKTRODESIGN ventilátory SK</w:t>
      </w:r>
      <w:r w:rsidR="00680FDC">
        <w:rPr>
          <w:lang w:val="sk-SK"/>
        </w:rPr>
        <w:t xml:space="preserve"> </w:t>
      </w:r>
      <w:r w:rsidR="000B04FB" w:rsidRPr="00D944C9">
        <w:rPr>
          <w:lang w:val="sk-SK"/>
        </w:rPr>
        <w:t>(ďalej len „</w:t>
      </w:r>
      <w:r w:rsidR="00AA1551" w:rsidRPr="00D944C9">
        <w:rPr>
          <w:lang w:val="sk-SK"/>
        </w:rPr>
        <w:t>spoločnosť</w:t>
      </w:r>
      <w:r w:rsidR="000B04FB" w:rsidRPr="00D944C9">
        <w:rPr>
          <w:lang w:val="sk-SK"/>
        </w:rPr>
        <w:t xml:space="preserve">”) je </w:t>
      </w:r>
      <w:r w:rsidR="000B04FB" w:rsidRPr="00680FDC">
        <w:rPr>
          <w:lang w:val="sk-SK"/>
        </w:rPr>
        <w:t>spoločnosť</w:t>
      </w:r>
      <w:r w:rsidR="00680FDC">
        <w:rPr>
          <w:lang w:val="sk-SK"/>
        </w:rPr>
        <w:t xml:space="preserve"> s ručením obmedzený</w:t>
      </w:r>
      <w:r>
        <w:rPr>
          <w:lang w:val="sk-SK"/>
        </w:rPr>
        <w:t>m</w:t>
      </w:r>
      <w:r w:rsidR="000B04FB" w:rsidRPr="00680FDC">
        <w:rPr>
          <w:sz w:val="22"/>
          <w:lang w:val="sk-SK"/>
        </w:rPr>
        <w:t xml:space="preserve">, </w:t>
      </w:r>
      <w:r w:rsidR="000B04FB" w:rsidRPr="00D944C9">
        <w:rPr>
          <w:lang w:val="sk-SK"/>
        </w:rPr>
        <w:t xml:space="preserve">ktorá vznikla dňa </w:t>
      </w:r>
      <w:r w:rsidR="00680FDC">
        <w:rPr>
          <w:lang w:val="sk-SK"/>
        </w:rPr>
        <w:t>21.10.2003</w:t>
      </w:r>
      <w:r w:rsidR="0048228F" w:rsidRPr="00D944C9">
        <w:rPr>
          <w:i/>
          <w:lang w:val="sk-SK"/>
        </w:rPr>
        <w:t>.</w:t>
      </w:r>
      <w:r w:rsidR="000549DD" w:rsidRPr="00D944C9">
        <w:rPr>
          <w:i/>
          <w:lang w:val="sk-SK"/>
        </w:rPr>
        <w:t xml:space="preserve"> </w:t>
      </w:r>
      <w:r w:rsidR="0048228F" w:rsidRPr="00D944C9">
        <w:rPr>
          <w:lang w:val="sk-SK"/>
        </w:rPr>
        <w:t xml:space="preserve">Dňa </w:t>
      </w:r>
      <w:r w:rsidR="00680FDC">
        <w:rPr>
          <w:lang w:val="sk-SK"/>
        </w:rPr>
        <w:t>15.01.2004</w:t>
      </w:r>
      <w:r w:rsidR="0048228F" w:rsidRPr="00D944C9">
        <w:rPr>
          <w:i/>
          <w:lang w:val="sk-SK"/>
        </w:rPr>
        <w:t xml:space="preserve"> </w:t>
      </w:r>
      <w:r w:rsidR="0048228F" w:rsidRPr="00D944C9">
        <w:rPr>
          <w:lang w:val="sk-SK"/>
        </w:rPr>
        <w:t>bol</w:t>
      </w:r>
      <w:r w:rsidR="00745B12" w:rsidRPr="00D944C9">
        <w:rPr>
          <w:lang w:val="sk-SK"/>
        </w:rPr>
        <w:t xml:space="preserve">a </w:t>
      </w:r>
      <w:r w:rsidR="003D093E" w:rsidRPr="00D944C9">
        <w:rPr>
          <w:lang w:val="sk-SK"/>
        </w:rPr>
        <w:t xml:space="preserve">zapísaná </w:t>
      </w:r>
      <w:r w:rsidR="0048228F" w:rsidRPr="00D944C9">
        <w:rPr>
          <w:lang w:val="sk-SK"/>
        </w:rPr>
        <w:t>do</w:t>
      </w:r>
      <w:r w:rsidR="003D093E" w:rsidRPr="00D944C9">
        <w:rPr>
          <w:lang w:val="sk-SK"/>
        </w:rPr>
        <w:t> Obchodn</w:t>
      </w:r>
      <w:r w:rsidR="0048228F" w:rsidRPr="00D944C9">
        <w:rPr>
          <w:lang w:val="sk-SK"/>
        </w:rPr>
        <w:t>ého</w:t>
      </w:r>
      <w:r w:rsidR="003D093E" w:rsidRPr="00D944C9">
        <w:rPr>
          <w:lang w:val="sk-SK"/>
        </w:rPr>
        <w:t xml:space="preserve"> registr</w:t>
      </w:r>
      <w:r w:rsidR="0048228F" w:rsidRPr="00D944C9">
        <w:rPr>
          <w:lang w:val="sk-SK"/>
        </w:rPr>
        <w:t>a</w:t>
      </w:r>
      <w:r w:rsidR="003D093E" w:rsidRPr="00D944C9">
        <w:rPr>
          <w:lang w:val="sk-SK"/>
        </w:rPr>
        <w:t xml:space="preserve"> vedenom </w:t>
      </w:r>
      <w:r w:rsidR="0048228F" w:rsidRPr="00D944C9">
        <w:rPr>
          <w:lang w:val="sk-SK"/>
        </w:rPr>
        <w:t>na</w:t>
      </w:r>
      <w:r w:rsidR="003D093E" w:rsidRPr="00D944C9">
        <w:rPr>
          <w:lang w:val="sk-SK"/>
        </w:rPr>
        <w:t xml:space="preserve"> Okresn</w:t>
      </w:r>
      <w:r w:rsidR="0048228F" w:rsidRPr="00D944C9">
        <w:rPr>
          <w:lang w:val="sk-SK"/>
        </w:rPr>
        <w:t>om</w:t>
      </w:r>
      <w:r w:rsidR="003D093E" w:rsidRPr="00D944C9">
        <w:rPr>
          <w:lang w:val="sk-SK"/>
        </w:rPr>
        <w:t xml:space="preserve"> súd</w:t>
      </w:r>
      <w:r w:rsidR="0048228F" w:rsidRPr="00D944C9">
        <w:rPr>
          <w:lang w:val="sk-SK"/>
        </w:rPr>
        <w:t>e</w:t>
      </w:r>
      <w:r w:rsidR="003D093E" w:rsidRPr="00D944C9">
        <w:rPr>
          <w:lang w:val="sk-SK"/>
        </w:rPr>
        <w:t xml:space="preserve"> </w:t>
      </w:r>
      <w:r w:rsidR="00680FDC">
        <w:rPr>
          <w:lang w:val="sk-SK"/>
        </w:rPr>
        <w:t>Bratislava I</w:t>
      </w:r>
      <w:r w:rsidR="0048228F" w:rsidRPr="00D944C9">
        <w:rPr>
          <w:lang w:val="sk-SK"/>
        </w:rPr>
        <w:t>,</w:t>
      </w:r>
      <w:r w:rsidR="003D093E" w:rsidRPr="00D944C9">
        <w:rPr>
          <w:lang w:val="sk-SK"/>
        </w:rPr>
        <w:t> oddiel</w:t>
      </w:r>
      <w:r w:rsidR="0048228F" w:rsidRPr="00D944C9">
        <w:rPr>
          <w:lang w:val="sk-SK"/>
        </w:rPr>
        <w:t xml:space="preserve"> </w:t>
      </w:r>
      <w:r w:rsidR="00680FDC">
        <w:rPr>
          <w:lang w:val="sk-SK"/>
        </w:rPr>
        <w:t xml:space="preserve">Sro, </w:t>
      </w:r>
      <w:r w:rsidR="003D093E" w:rsidRPr="00D944C9">
        <w:rPr>
          <w:lang w:val="sk-SK"/>
        </w:rPr>
        <w:t>vložk</w:t>
      </w:r>
      <w:r w:rsidR="0048228F" w:rsidRPr="00D944C9">
        <w:rPr>
          <w:lang w:val="sk-SK"/>
        </w:rPr>
        <w:t>a</w:t>
      </w:r>
      <w:r w:rsidR="003D093E" w:rsidRPr="00D944C9">
        <w:rPr>
          <w:lang w:val="sk-SK"/>
        </w:rPr>
        <w:t xml:space="preserve"> </w:t>
      </w:r>
      <w:r w:rsidR="00680FDC">
        <w:rPr>
          <w:lang w:val="sk-SK"/>
        </w:rPr>
        <w:t>30446/B</w:t>
      </w:r>
      <w:r w:rsidR="002927F5" w:rsidRPr="00D944C9">
        <w:rPr>
          <w:lang w:val="sk-SK"/>
        </w:rPr>
        <w:t xml:space="preserve">. Spoločnosť </w:t>
      </w:r>
      <w:r w:rsidR="000B04FB" w:rsidRPr="00D944C9">
        <w:rPr>
          <w:lang w:val="sk-SK"/>
        </w:rPr>
        <w:t xml:space="preserve">sídli </w:t>
      </w:r>
      <w:r w:rsidR="002927F5" w:rsidRPr="00D944C9">
        <w:rPr>
          <w:lang w:val="sk-SK"/>
        </w:rPr>
        <w:t> v</w:t>
      </w:r>
      <w:r w:rsidR="00680FDC">
        <w:rPr>
          <w:lang w:val="sk-SK"/>
        </w:rPr>
        <w:t> Bratislave, Stará Vajnorská 17, PSČ 831 04</w:t>
      </w:r>
      <w:r w:rsidR="002927F5" w:rsidRPr="00D944C9">
        <w:rPr>
          <w:i/>
          <w:lang w:val="sk-SK"/>
        </w:rPr>
        <w:t>,</w:t>
      </w:r>
      <w:r w:rsidR="002927F5" w:rsidRPr="00D944C9">
        <w:rPr>
          <w:lang w:val="sk-SK"/>
        </w:rPr>
        <w:t xml:space="preserve"> </w:t>
      </w:r>
      <w:r w:rsidR="000B04FB" w:rsidRPr="00D944C9">
        <w:rPr>
          <w:lang w:val="sk-SK"/>
        </w:rPr>
        <w:t>Slovenská republika, identifikačné číslo</w:t>
      </w:r>
      <w:r w:rsidR="009A0AC1" w:rsidRPr="00D944C9">
        <w:rPr>
          <w:lang w:val="sk-SK"/>
        </w:rPr>
        <w:t xml:space="preserve"> </w:t>
      </w:r>
      <w:r w:rsidR="00680FDC">
        <w:rPr>
          <w:lang w:val="sk-SK"/>
        </w:rPr>
        <w:t>35873451.</w:t>
      </w:r>
      <w:r w:rsidR="000B04FB" w:rsidRPr="00D944C9">
        <w:rPr>
          <w:lang w:val="sk-SK"/>
        </w:rPr>
        <w:t xml:space="preserve"> </w:t>
      </w:r>
    </w:p>
    <w:p w14:paraId="707B8E2A" w14:textId="77777777" w:rsidR="00680FDC" w:rsidRDefault="003D093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p w14:paraId="4F09C8F5" w14:textId="77777777" w:rsidR="003D093E" w:rsidRDefault="00680FDC" w:rsidP="00680FDC">
      <w:pPr>
        <w:pStyle w:val="Nadpis2"/>
        <w:numPr>
          <w:ilvl w:val="0"/>
          <w:numId w:val="0"/>
        </w:numPr>
        <w:rPr>
          <w:b w:val="0"/>
          <w:lang w:val="sk-SK"/>
        </w:rPr>
      </w:pPr>
      <w:r w:rsidRPr="00680FDC">
        <w:rPr>
          <w:b w:val="0"/>
          <w:lang w:val="sk-SK"/>
        </w:rPr>
        <w:t>1</w:t>
      </w:r>
      <w:r w:rsidR="003D093E" w:rsidRPr="00680FDC">
        <w:rPr>
          <w:b w:val="0"/>
          <w:lang w:val="sk-SK"/>
        </w:rPr>
        <w:t>.</w:t>
      </w:r>
      <w:r w:rsidRPr="00680FDC">
        <w:rPr>
          <w:b w:val="0"/>
          <w:lang w:val="sk-SK"/>
        </w:rPr>
        <w:t xml:space="preserve">kúpa </w:t>
      </w:r>
      <w:r>
        <w:rPr>
          <w:b w:val="0"/>
          <w:lang w:val="sk-SK"/>
        </w:rPr>
        <w:t>tovaru na účely jeho predaja konečnému spotrebiteľovi/maloobchod/</w:t>
      </w:r>
    </w:p>
    <w:p w14:paraId="456F47D4" w14:textId="77777777" w:rsidR="00680FDC" w:rsidRDefault="00680FDC" w:rsidP="00680FDC">
      <w:pPr>
        <w:rPr>
          <w:lang w:val="sk-SK"/>
        </w:rPr>
      </w:pPr>
      <w:r>
        <w:rPr>
          <w:lang w:val="sk-SK"/>
        </w:rPr>
        <w:t>2.kúpa tovaru na účely jeho predaja iným prevádzkovateľom živnosti/veľkoobchod/</w:t>
      </w:r>
    </w:p>
    <w:p w14:paraId="59236E46" w14:textId="77777777" w:rsidR="00680FDC" w:rsidRDefault="00680FDC" w:rsidP="00680FDC">
      <w:pPr>
        <w:rPr>
          <w:lang w:val="sk-SK"/>
        </w:rPr>
      </w:pPr>
      <w:r>
        <w:rPr>
          <w:lang w:val="sk-SK"/>
        </w:rPr>
        <w:t xml:space="preserve">3. sprostredkovateľská činnosť v oblasti obchodu, služieb a výroby </w:t>
      </w:r>
    </w:p>
    <w:p w14:paraId="3F4A609A" w14:textId="77777777" w:rsidR="003D093E" w:rsidRDefault="00680FDC" w:rsidP="00680FDC">
      <w:pPr>
        <w:rPr>
          <w:lang w:val="sk-SK"/>
        </w:rPr>
      </w:pPr>
      <w:r>
        <w:rPr>
          <w:lang w:val="sk-SK"/>
        </w:rPr>
        <w:t>4. prieskum trhu</w:t>
      </w:r>
    </w:p>
    <w:p w14:paraId="2368C060" w14:textId="77777777" w:rsidR="00680FDC" w:rsidRPr="00680FDC" w:rsidRDefault="00680FDC" w:rsidP="00680FDC">
      <w:pPr>
        <w:rPr>
          <w:lang w:val="sk-SK"/>
        </w:rPr>
      </w:pPr>
    </w:p>
    <w:p w14:paraId="04A8E0D8" w14:textId="77777777"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2E10BE" w14:paraId="649F4BD5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7A4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4D343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97C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14:paraId="0F2D2EBA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153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2CA9" w14:textId="2BE94255" w:rsidR="00C57091" w:rsidRPr="002E10BE" w:rsidRDefault="00952EF1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1A05" w14:textId="77777777" w:rsidR="00C57091" w:rsidRPr="002E10BE" w:rsidRDefault="00C664AE" w:rsidP="00325574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</w:p>
        </w:tc>
      </w:tr>
      <w:tr w:rsidR="00C57091" w:rsidRPr="002E10BE" w14:paraId="4E2173BF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414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307C" w14:textId="21FF3080" w:rsidR="00C57091" w:rsidRPr="002E10BE" w:rsidRDefault="00952EF1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BEAB" w14:textId="77777777" w:rsidR="00C57091" w:rsidRPr="002E10BE" w:rsidRDefault="00C664AE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</w:p>
        </w:tc>
      </w:tr>
      <w:tr w:rsidR="00C57091" w:rsidRPr="002E10BE" w14:paraId="35865F34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471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36D7" w14:textId="1CCB0986" w:rsidR="00C57091" w:rsidRPr="002E10BE" w:rsidRDefault="00952EF1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DA80" w14:textId="77777777" w:rsidR="00C57091" w:rsidRPr="002E10BE" w:rsidRDefault="00C664AE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</w:tbl>
    <w:p w14:paraId="7EFF2DB8" w14:textId="77777777"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1E89F843" w14:textId="77777777"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Pr="006A16E0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6A16E0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993"/>
        <w:gridCol w:w="1590"/>
        <w:gridCol w:w="1843"/>
        <w:gridCol w:w="1843"/>
      </w:tblGrid>
      <w:tr w:rsidR="00C57091" w:rsidRPr="002E10BE" w14:paraId="5853B47B" w14:textId="77777777" w:rsidTr="008F618B">
        <w:tc>
          <w:tcPr>
            <w:tcW w:w="2943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2E05E51A" w14:textId="77777777" w:rsidR="00C57091" w:rsidRPr="002E10BE" w:rsidRDefault="00C57091" w:rsidP="006A16E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A16E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258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A3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3501CA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689A0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0EEA949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14:paraId="24CABA70" w14:textId="77777777" w:rsidTr="008F618B">
        <w:tc>
          <w:tcPr>
            <w:tcW w:w="2943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E3FB90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AA6CC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03D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9C1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76690B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14:paraId="0FB3340E" w14:textId="77777777" w:rsidTr="008F618B">
        <w:trPr>
          <w:trHeight w:hRule="exact" w:val="425"/>
        </w:trPr>
        <w:tc>
          <w:tcPr>
            <w:tcW w:w="294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1B21" w14:textId="77777777" w:rsidR="00C57091" w:rsidRPr="002E10BE" w:rsidRDefault="006A16E0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ELEKTKRODESIGN ventilátory, s.r.o. Praha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7C8F" w14:textId="77777777" w:rsidR="00C57091" w:rsidRDefault="008F618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  <w:p w14:paraId="46D73CEF" w14:textId="77777777" w:rsidR="008F618B" w:rsidRPr="002E10BE" w:rsidRDefault="008F618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8580" w14:textId="77777777" w:rsidR="00C57091" w:rsidRPr="002E10BE" w:rsidRDefault="006A16E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4FD4" w14:textId="77777777" w:rsidR="00C57091" w:rsidRDefault="006A16E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  <w:p w14:paraId="0B6A20B5" w14:textId="77777777" w:rsidR="006A16E0" w:rsidRPr="002E10BE" w:rsidRDefault="006A16E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175651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14:paraId="237186A2" w14:textId="77777777" w:rsidTr="008F618B">
        <w:trPr>
          <w:trHeight w:hRule="exact" w:val="425"/>
        </w:trPr>
        <w:tc>
          <w:tcPr>
            <w:tcW w:w="29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A403" w14:textId="77777777"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E72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716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32A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D3911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14:paraId="6C7751F6" w14:textId="77777777" w:rsidTr="008F618B">
        <w:trPr>
          <w:trHeight w:hRule="exact" w:val="425"/>
        </w:trPr>
        <w:tc>
          <w:tcPr>
            <w:tcW w:w="29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AA93" w14:textId="77777777"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AC5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238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8B5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816C45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14:paraId="11AA0262" w14:textId="77777777" w:rsidTr="008F618B">
        <w:trPr>
          <w:trHeight w:hRule="exact" w:val="425"/>
        </w:trPr>
        <w:tc>
          <w:tcPr>
            <w:tcW w:w="29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3D15" w14:textId="77777777"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2C1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4F0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C5D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196CFA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14:paraId="7939C797" w14:textId="77777777" w:rsidTr="008F618B">
        <w:trPr>
          <w:trHeight w:hRule="exact" w:val="425"/>
        </w:trPr>
        <w:tc>
          <w:tcPr>
            <w:tcW w:w="29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179C" w14:textId="77777777"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8EE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2FC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7C5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070FA2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14:paraId="15D997C4" w14:textId="77777777" w:rsidTr="008F618B">
        <w:trPr>
          <w:trHeight w:hRule="exact" w:val="425"/>
        </w:trPr>
        <w:tc>
          <w:tcPr>
            <w:tcW w:w="29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8AADDBF" w14:textId="77777777"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E09C5D3" w14:textId="77777777" w:rsidR="00C57091" w:rsidRPr="002E10BE" w:rsidRDefault="006A16E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6639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7F6F689" w14:textId="77777777" w:rsidR="00C57091" w:rsidRPr="002E10BE" w:rsidRDefault="006A16E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85CB92A" w14:textId="77777777" w:rsidR="00C57091" w:rsidRPr="002E10BE" w:rsidRDefault="006A16E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38607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14:paraId="579FE835" w14:textId="77777777"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2C9C2753" w14:textId="77777777"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7D9D6E78" w14:textId="77777777"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250"/>
        <w:gridCol w:w="1224"/>
        <w:gridCol w:w="1226"/>
        <w:gridCol w:w="1500"/>
        <w:gridCol w:w="1729"/>
      </w:tblGrid>
      <w:tr w:rsidR="00C57091" w:rsidRPr="002E10BE" w14:paraId="1E5832C4" w14:textId="77777777" w:rsidTr="007F30FC">
        <w:trPr>
          <w:trHeight w:val="1092"/>
        </w:trPr>
        <w:tc>
          <w:tcPr>
            <w:tcW w:w="3532" w:type="dxa"/>
            <w:gridSpan w:val="2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1BA3F133" w14:textId="77777777" w:rsidR="00C57091" w:rsidRPr="002E10BE" w:rsidRDefault="00C57091" w:rsidP="002A593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A16E0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Spoločník</w:t>
            </w:r>
            <w:r w:rsidR="002A593B" w:rsidRPr="006A16E0">
              <w:rPr>
                <w:rFonts w:ascii="Arial" w:hAnsi="Arial" w:cs="Arial"/>
                <w:b/>
                <w:sz w:val="16"/>
                <w:szCs w:val="16"/>
                <w:lang w:val="sk-SK"/>
              </w:rPr>
              <w:t>/A</w:t>
            </w:r>
            <w:r w:rsidRPr="006A16E0">
              <w:rPr>
                <w:rFonts w:ascii="Arial" w:hAnsi="Arial" w:cs="Arial"/>
                <w:b/>
                <w:sz w:val="16"/>
                <w:szCs w:val="16"/>
                <w:lang w:val="sk-SK"/>
              </w:rPr>
              <w:t>kcionár do dňa zmeny v štruktúre spoločníkov</w:t>
            </w:r>
            <w:r w:rsidR="002A593B" w:rsidRPr="006A16E0">
              <w:rPr>
                <w:rFonts w:ascii="Arial" w:hAnsi="Arial" w:cs="Arial"/>
                <w:b/>
                <w:sz w:val="16"/>
                <w:szCs w:val="16"/>
                <w:lang w:val="sk-SK"/>
              </w:rPr>
              <w:t>/</w:t>
            </w:r>
            <w:r w:rsidRPr="006A16E0">
              <w:rPr>
                <w:rFonts w:ascii="Arial" w:hAnsi="Arial" w:cs="Arial"/>
                <w:b/>
                <w:sz w:val="16"/>
                <w:szCs w:val="16"/>
                <w:lang w:val="sk-SK"/>
              </w:rPr>
              <w:t>akcionárov</w:t>
            </w:r>
          </w:p>
        </w:tc>
        <w:tc>
          <w:tcPr>
            <w:tcW w:w="24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F1E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41492C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503D0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729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35411F3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14:paraId="65EC079B" w14:textId="77777777" w:rsidTr="00A76E90">
        <w:trPr>
          <w:trHeight w:val="460"/>
        </w:trPr>
        <w:tc>
          <w:tcPr>
            <w:tcW w:w="228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473F" w14:textId="77777777" w:rsidR="00C57091" w:rsidRPr="002E10BE" w:rsidRDefault="00C57091" w:rsidP="002A593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  <w:r w:rsidR="002A593B">
              <w:rPr>
                <w:rFonts w:ascii="Arial" w:hAnsi="Arial" w:cs="Arial"/>
                <w:b/>
                <w:sz w:val="16"/>
                <w:szCs w:val="16"/>
                <w:lang w:val="sk-SK"/>
              </w:rPr>
              <w:t>/A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kcionár</w:t>
            </w:r>
          </w:p>
        </w:tc>
        <w:tc>
          <w:tcPr>
            <w:tcW w:w="1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FEA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zmeny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0AFA1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2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87B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5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C398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F67A32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14:paraId="0C539F72" w14:textId="77777777" w:rsidTr="001D4716">
        <w:trPr>
          <w:trHeight w:hRule="exact" w:val="425"/>
        </w:trPr>
        <w:tc>
          <w:tcPr>
            <w:tcW w:w="228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B4B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213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B03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41B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D0F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2A783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14:paraId="206D6F17" w14:textId="77777777" w:rsidTr="001D4716">
        <w:trPr>
          <w:trHeight w:hRule="exact" w:val="425"/>
        </w:trPr>
        <w:tc>
          <w:tcPr>
            <w:tcW w:w="228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F6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711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A33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A51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2B1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5F91E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14:paraId="00FA230B" w14:textId="77777777" w:rsidTr="001D4716">
        <w:trPr>
          <w:trHeight w:hRule="exact" w:val="425"/>
        </w:trPr>
        <w:tc>
          <w:tcPr>
            <w:tcW w:w="228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77D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F6B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4C8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ED1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B7C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58BD86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14:paraId="506A09A6" w14:textId="77777777" w:rsidTr="001D4716">
        <w:trPr>
          <w:trHeight w:hRule="exact" w:val="425"/>
        </w:trPr>
        <w:tc>
          <w:tcPr>
            <w:tcW w:w="228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71F09E2" w14:textId="77777777"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CACF0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B74760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DDFC04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BDFE63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0286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14:paraId="0F00FB2D" w14:textId="77777777"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33B0A6F8" w14:textId="77777777" w:rsidR="00A207F4" w:rsidRDefault="00A207F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je súčasťou skupiny </w:t>
      </w:r>
      <w:r w:rsidR="0072355D">
        <w:rPr>
          <w:rFonts w:ascii="Arial" w:hAnsi="Arial" w:cs="Arial"/>
          <w:lang w:val="sk-SK"/>
        </w:rPr>
        <w:t xml:space="preserve">SOLER&amp;PALAU VENTILATION GROUP, S.L. 080 34  BARCELONA Dr.Ferrán 25, Španielské kráľovstvo, </w:t>
      </w:r>
      <w:r w:rsidRPr="002E10BE"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 xml:space="preserve">Materskou spoločnosťou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="000B04FB" w:rsidRPr="002E10BE">
        <w:rPr>
          <w:rFonts w:ascii="Arial" w:hAnsi="Arial" w:cs="Arial"/>
          <w:lang w:val="sk-SK"/>
        </w:rPr>
        <w:t>je</w:t>
      </w:r>
      <w:r w:rsidRPr="002E10BE">
        <w:rPr>
          <w:rFonts w:ascii="Arial" w:hAnsi="Arial" w:cs="Arial"/>
          <w:lang w:val="sk-SK"/>
        </w:rPr>
        <w:t xml:space="preserve"> </w:t>
      </w:r>
      <w:r w:rsidR="0072355D">
        <w:rPr>
          <w:rFonts w:ascii="Arial" w:hAnsi="Arial" w:cs="Arial"/>
          <w:lang w:val="sk-SK"/>
        </w:rPr>
        <w:t>ELEKTRODESIGN ventilátory spol. s r.o., 140 00 Praha 4 – Nusle, Boleslavova 53/15</w:t>
      </w:r>
      <w:r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 xml:space="preserve">a materskou spoločnosťou celej </w:t>
      </w:r>
      <w:r w:rsidR="003D093E" w:rsidRPr="002E10BE">
        <w:rPr>
          <w:rFonts w:ascii="Arial" w:hAnsi="Arial" w:cs="Arial"/>
          <w:lang w:val="sk-SK"/>
        </w:rPr>
        <w:t xml:space="preserve">skupiny </w:t>
      </w:r>
      <w:r w:rsidR="003D093E" w:rsidRPr="005F2DB5">
        <w:rPr>
          <w:rFonts w:ascii="Arial" w:hAnsi="Arial" w:cs="Arial"/>
          <w:lang w:val="sk-SK"/>
        </w:rPr>
        <w:t xml:space="preserve">je </w:t>
      </w:r>
      <w:r w:rsidR="005F2DB5" w:rsidRPr="005F2DB5">
        <w:rPr>
          <w:rFonts w:ascii="Arial" w:hAnsi="Arial" w:cs="Arial"/>
          <w:lang w:val="sk-SK"/>
        </w:rPr>
        <w:t>SO</w:t>
      </w:r>
      <w:r w:rsidR="005F2DB5">
        <w:rPr>
          <w:rFonts w:ascii="Arial" w:hAnsi="Arial" w:cs="Arial"/>
          <w:lang w:val="sk-SK"/>
        </w:rPr>
        <w:t xml:space="preserve">LER &amp; PALAU VENTILATION GROUP, S.L. </w:t>
      </w:r>
      <w:r w:rsidR="003D093E" w:rsidRPr="002E10BE">
        <w:rPr>
          <w:rFonts w:ascii="Arial" w:hAnsi="Arial" w:cs="Arial"/>
          <w:lang w:val="sk-SK"/>
        </w:rPr>
        <w:t>. Konsolidovanú účtovnú závierku za najväčšiu skupinu podnikov zostavuje spoločnosť</w:t>
      </w:r>
      <w:r w:rsidRPr="002E10BE">
        <w:rPr>
          <w:rFonts w:ascii="Arial" w:hAnsi="Arial" w:cs="Arial"/>
          <w:lang w:val="sk-SK"/>
        </w:rPr>
        <w:t xml:space="preserve"> </w:t>
      </w:r>
      <w:r w:rsidR="005F2DB5">
        <w:rPr>
          <w:rFonts w:ascii="Arial" w:hAnsi="Arial" w:cs="Arial"/>
          <w:lang w:val="sk-SK"/>
        </w:rPr>
        <w:t xml:space="preserve">SOLER&amp;PALAU VENTILATION GROUP, S.L. </w:t>
      </w:r>
      <w:r w:rsidRPr="006324CF">
        <w:rPr>
          <w:rFonts w:ascii="Arial" w:hAnsi="Arial" w:cs="Arial"/>
          <w:lang w:val="sk-SK"/>
        </w:rPr>
        <w:t xml:space="preserve"> </w:t>
      </w:r>
      <w:r w:rsidR="003D70CA" w:rsidRPr="002E10BE">
        <w:rPr>
          <w:rFonts w:ascii="Arial" w:hAnsi="Arial" w:cs="Arial"/>
          <w:lang w:val="sk-SK"/>
        </w:rPr>
        <w:t xml:space="preserve">Táto </w:t>
      </w:r>
      <w:r w:rsidR="003D093E" w:rsidRPr="002E10BE">
        <w:rPr>
          <w:rFonts w:ascii="Arial" w:hAnsi="Arial" w:cs="Arial"/>
          <w:lang w:val="sk-SK"/>
        </w:rPr>
        <w:t>účtovn</w:t>
      </w:r>
      <w:r w:rsidR="003D70CA" w:rsidRPr="002E10BE">
        <w:rPr>
          <w:rFonts w:ascii="Arial" w:hAnsi="Arial" w:cs="Arial"/>
          <w:lang w:val="sk-SK"/>
        </w:rPr>
        <w:t>á</w:t>
      </w:r>
      <w:r w:rsidR="003D093E" w:rsidRPr="002E10BE">
        <w:rPr>
          <w:rFonts w:ascii="Arial" w:hAnsi="Arial" w:cs="Arial"/>
          <w:lang w:val="sk-SK"/>
        </w:rPr>
        <w:t xml:space="preserve"> závierk</w:t>
      </w:r>
      <w:r w:rsidR="003D70CA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3D70CA" w:rsidRPr="002E10BE">
        <w:rPr>
          <w:rFonts w:ascii="Arial" w:hAnsi="Arial" w:cs="Arial"/>
          <w:lang w:val="sk-SK"/>
        </w:rPr>
        <w:t>je</w:t>
      </w:r>
      <w:r w:rsidR="003D093E" w:rsidRPr="002E10BE">
        <w:rPr>
          <w:rFonts w:ascii="Arial" w:hAnsi="Arial" w:cs="Arial"/>
          <w:lang w:val="sk-SK"/>
        </w:rPr>
        <w:t xml:space="preserve"> k nahliadnutiu v sídle uvedenej spoločnosti</w:t>
      </w:r>
      <w:r w:rsidRPr="002E10BE">
        <w:rPr>
          <w:rFonts w:ascii="Arial" w:hAnsi="Arial" w:cs="Arial"/>
          <w:lang w:val="sk-SK"/>
        </w:rPr>
        <w:t xml:space="preserve">, </w:t>
      </w:r>
      <w:r w:rsidR="005F2DB5">
        <w:rPr>
          <w:rFonts w:ascii="Arial" w:hAnsi="Arial" w:cs="Arial"/>
          <w:lang w:val="sk-SK"/>
        </w:rPr>
        <w:t xml:space="preserve">Dr.Ferrán 25, 080 34  </w:t>
      </w:r>
      <w:r w:rsidR="005F2DB5" w:rsidRPr="005F2DB5">
        <w:rPr>
          <w:rFonts w:ascii="Arial" w:hAnsi="Arial" w:cs="Arial"/>
          <w:lang w:val="sk-SK"/>
        </w:rPr>
        <w:t xml:space="preserve">BARCELONA, Španielske kráľovstvo. </w:t>
      </w:r>
    </w:p>
    <w:p w14:paraId="1B0245B9" w14:textId="77777777" w:rsidR="00C664AE" w:rsidRPr="005F2DB5" w:rsidRDefault="00C664AE" w:rsidP="00E0211F">
      <w:pPr>
        <w:keepNext w:val="0"/>
        <w:rPr>
          <w:rFonts w:ascii="Arial" w:hAnsi="Arial" w:cs="Arial"/>
          <w:i/>
          <w:lang w:val="sk-SK"/>
        </w:rPr>
      </w:pPr>
    </w:p>
    <w:p w14:paraId="41398494" w14:textId="77777777" w:rsidR="006E6486" w:rsidRPr="005F2DB5" w:rsidRDefault="006E6486" w:rsidP="006E6486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  <w:r w:rsidRPr="005F2DB5">
        <w:rPr>
          <w:rFonts w:ascii="Arial" w:hAnsi="Arial" w:cs="Arial"/>
          <w:lang w:val="sk-SK"/>
        </w:rPr>
        <w:t xml:space="preserve">Materská účtovná jednotka je oslobodená od povinnosti zostaviť konsolidovanú účtovnú závierku a konsolidovanú výročnú správu podľa a) § 22 zákona ods. 8 zákona </w:t>
      </w:r>
      <w:r w:rsidR="005F2DB5">
        <w:rPr>
          <w:rFonts w:ascii="Arial" w:hAnsi="Arial" w:cs="Arial"/>
          <w:lang w:val="sk-SK"/>
        </w:rPr>
        <w:t>.</w:t>
      </w:r>
      <w:r w:rsidR="005F2DB5" w:rsidRPr="005F2DB5">
        <w:rPr>
          <w:rFonts w:ascii="Arial" w:hAnsi="Arial" w:cs="Arial"/>
          <w:lang w:val="sk-SK"/>
        </w:rPr>
        <w:t>SOLER &amp; PALAU VENTILATION GROUP, S.L.</w:t>
      </w:r>
      <w:r w:rsidRPr="005F2DB5">
        <w:rPr>
          <w:rFonts w:ascii="Arial" w:hAnsi="Arial" w:cs="Arial"/>
          <w:i/>
          <w:lang w:val="sk-SK"/>
        </w:rPr>
        <w:t xml:space="preserve"> zostavuj</w:t>
      </w:r>
      <w:r w:rsidR="005F2DB5">
        <w:rPr>
          <w:rFonts w:ascii="Arial" w:hAnsi="Arial" w:cs="Arial"/>
          <w:i/>
          <w:lang w:val="sk-SK"/>
        </w:rPr>
        <w:t>e</w:t>
      </w:r>
      <w:r w:rsidRPr="005F2DB5">
        <w:rPr>
          <w:rFonts w:ascii="Arial" w:hAnsi="Arial" w:cs="Arial"/>
          <w:i/>
          <w:lang w:val="sk-SK"/>
        </w:rPr>
        <w:t xml:space="preserve"> konsolidovanú účtovnú závierku podľa osobitných predpisov, do ktorej je zahrnovaná účtovná jednotka a všetky jej dcérske účtovné jednotky</w:t>
      </w:r>
      <w:r w:rsidR="005F2DB5" w:rsidRPr="005F2DB5">
        <w:rPr>
          <w:rFonts w:ascii="Arial" w:hAnsi="Arial" w:cs="Arial"/>
          <w:i/>
          <w:lang w:val="sk-SK"/>
        </w:rPr>
        <w:t>.</w:t>
      </w:r>
    </w:p>
    <w:p w14:paraId="569FE859" w14:textId="77777777" w:rsidR="003D093E" w:rsidRPr="005F2DB5" w:rsidRDefault="00B55E17" w:rsidP="00E0211F">
      <w:pPr>
        <w:keepNext w:val="0"/>
        <w:rPr>
          <w:rFonts w:ascii="Arial" w:hAnsi="Arial" w:cs="Arial"/>
          <w:i/>
          <w:lang w:val="sk-SK"/>
        </w:rPr>
      </w:pPr>
      <w:r w:rsidRPr="005F2DB5">
        <w:rPr>
          <w:rFonts w:ascii="Arial" w:hAnsi="Arial" w:cs="Arial"/>
          <w:i/>
          <w:lang w:val="sk-SK"/>
        </w:rPr>
        <w:t xml:space="preserve">Spoločnosť </w:t>
      </w:r>
      <w:r w:rsidR="00A207F4" w:rsidRPr="005F2DB5">
        <w:rPr>
          <w:rFonts w:ascii="Arial" w:hAnsi="Arial" w:cs="Arial"/>
          <w:i/>
          <w:lang w:val="sk-SK"/>
        </w:rPr>
        <w:t xml:space="preserve">  </w:t>
      </w:r>
      <w:r w:rsidR="003D093E" w:rsidRPr="005F2DB5">
        <w:rPr>
          <w:rFonts w:ascii="Arial" w:hAnsi="Arial" w:cs="Arial"/>
          <w:i/>
          <w:lang w:val="sk-SK"/>
        </w:rPr>
        <w:t>nie je v žiadnom podniku neobmedzene ručiacim spoločníkom.</w:t>
      </w:r>
    </w:p>
    <w:p w14:paraId="4FA17C37" w14:textId="0E66AA6D"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</w:t>
      </w:r>
      <w:r w:rsidR="00C664AE">
        <w:rPr>
          <w:rFonts w:ascii="Arial" w:hAnsi="Arial" w:cs="Arial"/>
          <w:lang w:val="sk-SK"/>
        </w:rPr>
        <w:t>2</w:t>
      </w:r>
      <w:r w:rsidR="00952EF1">
        <w:rPr>
          <w:rFonts w:ascii="Arial" w:hAnsi="Arial" w:cs="Arial"/>
          <w:lang w:val="sk-SK"/>
        </w:rPr>
        <w:t>1</w:t>
      </w:r>
      <w:r w:rsidR="00C664A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0B04FB" w:rsidRPr="002E10BE" w14:paraId="5902B984" w14:textId="77777777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01273AAD" w14:textId="77777777" w:rsidR="000B04FB" w:rsidRPr="002E10BE" w:rsidRDefault="000772F4" w:rsidP="000772F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0772F4">
              <w:rPr>
                <w:rFonts w:ascii="Arial" w:hAnsi="Arial" w:cs="Arial"/>
                <w:b/>
                <w:lang w:val="sk-SK"/>
              </w:rPr>
              <w:t>Konate</w:t>
            </w:r>
            <w:r>
              <w:rPr>
                <w:rFonts w:ascii="Arial" w:hAnsi="Arial" w:cs="Arial"/>
                <w:b/>
                <w:lang w:val="sk-SK"/>
              </w:rPr>
              <w:t>ľ</w:t>
            </w:r>
          </w:p>
        </w:tc>
      </w:tr>
      <w:tr w:rsidR="000B04FB" w:rsidRPr="002E10BE" w14:paraId="4B4A6EE6" w14:textId="77777777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5893DF69" w14:textId="77777777" w:rsidR="000B04FB" w:rsidRPr="002E10BE" w:rsidRDefault="00A34715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Konateľ 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3BEE9803" w14:textId="07001AB6" w:rsidR="000B04FB" w:rsidRPr="002E10BE" w:rsidRDefault="00952EF1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Ing.Petr Fleischer</w:t>
            </w:r>
            <w:r w:rsidR="00A34715">
              <w:rPr>
                <w:rFonts w:ascii="Arial" w:hAnsi="Arial" w:cs="Arial"/>
                <w:lang w:val="sk-SK"/>
              </w:rPr>
              <w:t xml:space="preserve"> </w:t>
            </w:r>
          </w:p>
        </w:tc>
      </w:tr>
      <w:tr w:rsidR="000B04FB" w:rsidRPr="002E10BE" w14:paraId="7501A8A2" w14:textId="77777777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018D5629" w14:textId="77777777"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262F05E3" w14:textId="77777777"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0B04FB" w:rsidRPr="002E10BE" w14:paraId="0F29841A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4C05" w14:textId="77777777"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4331B" w14:textId="77777777"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EC2CC3" w:rsidRPr="002E10BE" w14:paraId="5BFE1A4F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DA57F" w14:textId="77777777" w:rsidR="00EC2CC3" w:rsidRPr="002E10BE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2E0FC" w14:textId="77777777" w:rsidR="00EC2CC3" w:rsidRPr="002E10BE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14:paraId="3E441ECB" w14:textId="77777777" w:rsidR="000B04FB" w:rsidRPr="002E10BE" w:rsidRDefault="000B04FB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0B04FB" w:rsidRPr="002E10BE" w14:paraId="7408DEB0" w14:textId="77777777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565E2045" w14:textId="77777777" w:rsidR="000B04FB" w:rsidRPr="002E10BE" w:rsidRDefault="000B04F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A34715">
              <w:rPr>
                <w:rFonts w:ascii="Arial" w:hAnsi="Arial" w:cs="Arial"/>
                <w:b/>
                <w:lang w:val="sk-SK"/>
              </w:rPr>
              <w:t>Dozorná rada</w:t>
            </w:r>
          </w:p>
        </w:tc>
      </w:tr>
      <w:tr w:rsidR="000B04FB" w:rsidRPr="002E10BE" w14:paraId="6BA5F52E" w14:textId="77777777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13540E29" w14:textId="77777777" w:rsidR="000B04FB" w:rsidRPr="00A34715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1AAFF711" w14:textId="77777777" w:rsidR="000B04FB" w:rsidRPr="00A34715" w:rsidRDefault="00A34715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 xml:space="preserve">Ing. Josef Kaloč </w:t>
            </w:r>
          </w:p>
        </w:tc>
      </w:tr>
      <w:tr w:rsidR="000B04FB" w:rsidRPr="002E10BE" w14:paraId="172299EF" w14:textId="77777777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D3C8" w14:textId="77777777" w:rsidR="000B04FB" w:rsidRPr="00A34715" w:rsidRDefault="00A34715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 xml:space="preserve">Clen </w:t>
            </w:r>
            <w:r w:rsidR="000B04FB" w:rsidRPr="00A34715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8730D" w14:textId="77777777" w:rsidR="000B04FB" w:rsidRPr="00A34715" w:rsidRDefault="00A34715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 xml:space="preserve">Ing. Jiří Rak </w:t>
            </w:r>
          </w:p>
        </w:tc>
      </w:tr>
      <w:tr w:rsidR="000B04FB" w:rsidRPr="002E10BE" w14:paraId="45293EA6" w14:textId="77777777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821FE" w14:textId="77777777" w:rsidR="000B04FB" w:rsidRPr="00A34715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CE1A5" w14:textId="77777777" w:rsidR="000B04FB" w:rsidRPr="00A34715" w:rsidRDefault="00A34715" w:rsidP="005B0B06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 xml:space="preserve">Ing. </w:t>
            </w:r>
            <w:r w:rsidR="005B0B06">
              <w:rPr>
                <w:rFonts w:ascii="Arial" w:hAnsi="Arial" w:cs="Arial"/>
                <w:lang w:val="sk-SK"/>
              </w:rPr>
              <w:t>Zuzana Eliášová</w:t>
            </w:r>
          </w:p>
        </w:tc>
      </w:tr>
      <w:tr w:rsidR="00EC2CC3" w:rsidRPr="002E10BE" w14:paraId="4DCC3E70" w14:textId="77777777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539A0" w14:textId="77777777" w:rsidR="00EC2CC3" w:rsidRPr="00A34715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0885E" w14:textId="77777777" w:rsidR="00EC2CC3" w:rsidRPr="00A34715" w:rsidRDefault="00A34715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 xml:space="preserve">Ing. Petr Koutnik </w:t>
            </w:r>
          </w:p>
        </w:tc>
      </w:tr>
      <w:tr w:rsidR="005B0B06" w:rsidRPr="002E10BE" w14:paraId="7CC8C665" w14:textId="77777777" w:rsidTr="00216C35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422AF" w14:textId="77777777" w:rsidR="005B0B06" w:rsidRPr="00A34715" w:rsidRDefault="005B0B06" w:rsidP="00216C35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35ECD" w14:textId="77777777" w:rsidR="005B0B06" w:rsidRPr="00A34715" w:rsidRDefault="005B0B06" w:rsidP="005B0B06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A34715">
              <w:rPr>
                <w:rFonts w:ascii="Arial" w:hAnsi="Arial" w:cs="Arial"/>
                <w:lang w:val="sk-SK"/>
              </w:rPr>
              <w:t xml:space="preserve">Ing. </w:t>
            </w:r>
            <w:r>
              <w:rPr>
                <w:rFonts w:ascii="Arial" w:hAnsi="Arial" w:cs="Arial"/>
                <w:lang w:val="sk-SK"/>
              </w:rPr>
              <w:t>Radek Eliáš</w:t>
            </w:r>
            <w:r w:rsidRPr="00A34715">
              <w:rPr>
                <w:rFonts w:ascii="Arial" w:hAnsi="Arial" w:cs="Arial"/>
                <w:lang w:val="sk-SK"/>
              </w:rPr>
              <w:t xml:space="preserve"> </w:t>
            </w:r>
          </w:p>
        </w:tc>
      </w:tr>
    </w:tbl>
    <w:p w14:paraId="3D700E7F" w14:textId="77777777" w:rsidR="005B0B06" w:rsidRPr="002E10BE" w:rsidRDefault="005B0B06" w:rsidP="005B0B06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14:paraId="0EE8F714" w14:textId="77777777" w:rsidR="00DE4249" w:rsidRPr="002E10BE" w:rsidRDefault="00DE4249" w:rsidP="00DE4249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14:paraId="1A5B850C" w14:textId="77777777" w:rsidR="00633979" w:rsidRDefault="00633979" w:rsidP="00633979">
      <w:pPr>
        <w:pStyle w:val="Nadpis2"/>
        <w:numPr>
          <w:ilvl w:val="0"/>
          <w:numId w:val="0"/>
        </w:numPr>
        <w:rPr>
          <w:b w:val="0"/>
          <w:lang w:val="sk-SK"/>
        </w:rPr>
      </w:pPr>
    </w:p>
    <w:p w14:paraId="440BDB7A" w14:textId="77777777" w:rsidR="006E6486" w:rsidRPr="00633979" w:rsidRDefault="00633979" w:rsidP="00633979">
      <w:pPr>
        <w:pStyle w:val="Nadpis2"/>
        <w:numPr>
          <w:ilvl w:val="0"/>
          <w:numId w:val="0"/>
        </w:numPr>
        <w:rPr>
          <w:lang w:val="sk-SK"/>
        </w:rPr>
      </w:pPr>
      <w:r w:rsidRPr="00633979">
        <w:rPr>
          <w:b w:val="0"/>
          <w:lang w:val="sk-SK"/>
        </w:rPr>
        <w:t xml:space="preserve">Spoločnosť </w:t>
      </w:r>
      <w:r w:rsidR="000B04FB" w:rsidRPr="00633979">
        <w:rPr>
          <w:b w:val="0"/>
          <w:lang w:val="sk-SK"/>
        </w:rPr>
        <w:t>nemá organizačnú zložku v</w:t>
      </w:r>
      <w:r w:rsidR="005B0B06">
        <w:rPr>
          <w:b w:val="0"/>
          <w:lang w:val="sk-SK"/>
        </w:rPr>
        <w:t> </w:t>
      </w:r>
      <w:r w:rsidR="000B04FB" w:rsidRPr="00633979">
        <w:rPr>
          <w:b w:val="0"/>
          <w:lang w:val="sk-SK"/>
        </w:rPr>
        <w:t>zahraničí</w:t>
      </w:r>
      <w:r w:rsidR="005B0B06">
        <w:rPr>
          <w:b w:val="0"/>
          <w:lang w:val="sk-SK"/>
        </w:rPr>
        <w:t>.</w:t>
      </w:r>
      <w:r w:rsidR="000B04FB" w:rsidRPr="00633979">
        <w:rPr>
          <w:lang w:val="sk-SK"/>
        </w:rPr>
        <w:t xml:space="preserve"> </w:t>
      </w:r>
    </w:p>
    <w:p w14:paraId="15EFA10D" w14:textId="77777777"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14:paraId="25023F60" w14:textId="77777777" w:rsidR="00216BC0" w:rsidRDefault="00216BC0" w:rsidP="00216BC0">
      <w:pPr>
        <w:pStyle w:val="Nadpis2"/>
        <w:numPr>
          <w:ilvl w:val="0"/>
          <w:numId w:val="0"/>
        </w:numPr>
        <w:ind w:left="454" w:hanging="454"/>
        <w:rPr>
          <w:b w:val="0"/>
          <w:lang w:val="sk-SK"/>
        </w:rPr>
      </w:pPr>
      <w:r w:rsidRPr="00DA5E82">
        <w:rPr>
          <w:sz w:val="24"/>
          <w:szCs w:val="24"/>
          <w:lang w:val="sk-SK"/>
        </w:rPr>
        <w:lastRenderedPageBreak/>
        <w:t>2.Základné východiská pre zostavenie účtovnej závierky</w:t>
      </w:r>
      <w:r>
        <w:rPr>
          <w:b w:val="0"/>
          <w:lang w:val="sk-SK"/>
        </w:rPr>
        <w:t xml:space="preserve">. </w:t>
      </w:r>
    </w:p>
    <w:p w14:paraId="6245FC92" w14:textId="77777777" w:rsidR="003D093E" w:rsidRPr="00216BC0" w:rsidRDefault="00216BC0" w:rsidP="00216BC0">
      <w:pPr>
        <w:rPr>
          <w:sz w:val="24"/>
          <w:szCs w:val="24"/>
          <w:lang w:val="sk-SK"/>
        </w:rPr>
      </w:pPr>
      <w:r w:rsidRPr="00216BC0">
        <w:rPr>
          <w:sz w:val="24"/>
          <w:szCs w:val="24"/>
          <w:lang w:val="sk-SK"/>
        </w:rPr>
        <w:t>Učtovná závierka bola zostavená podľa Zákona č. 431/2002 Z.</w:t>
      </w:r>
      <w:r>
        <w:rPr>
          <w:sz w:val="24"/>
          <w:szCs w:val="24"/>
          <w:lang w:val="sk-SK"/>
        </w:rPr>
        <w:t xml:space="preserve"> </w:t>
      </w:r>
      <w:r w:rsidRPr="00216BC0">
        <w:rPr>
          <w:sz w:val="24"/>
          <w:szCs w:val="24"/>
          <w:lang w:val="sk-SK"/>
        </w:rPr>
        <w:t>z. o účtovníctve v znení neskorších predpisov za predpokladu nepretržitého trvania jej činnosti a je zostavená ako riadna účtovná závierka.</w:t>
      </w:r>
      <w:r w:rsidR="003D093E" w:rsidRPr="00216BC0">
        <w:rPr>
          <w:b/>
          <w:sz w:val="24"/>
          <w:szCs w:val="24"/>
          <w:lang w:val="sk-SK"/>
        </w:rPr>
        <w:t xml:space="preserve"> </w:t>
      </w:r>
    </w:p>
    <w:p w14:paraId="31F75DCF" w14:textId="635978B3" w:rsidR="00DA5E82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2E10BE">
        <w:rPr>
          <w:rFonts w:ascii="Arial" w:hAnsi="Arial" w:cs="Arial"/>
          <w:lang w:val="sk-SK"/>
        </w:rPr>
        <w:t>decembru</w:t>
      </w:r>
      <w:r w:rsidR="00297A42" w:rsidRPr="002E10BE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952EF1">
        <w:rPr>
          <w:rFonts w:ascii="Arial" w:hAnsi="Arial" w:cs="Arial"/>
          <w:lang w:val="sk-SK"/>
        </w:rPr>
        <w:t>20</w:t>
      </w:r>
      <w:r w:rsidR="00297A42"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</w:t>
      </w:r>
    </w:p>
    <w:p w14:paraId="79D68FD5" w14:textId="1A983E52" w:rsidR="003D093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85565A">
        <w:rPr>
          <w:rFonts w:ascii="Arial" w:hAnsi="Arial" w:cs="Arial"/>
          <w:lang w:val="sk-SK"/>
        </w:rPr>
        <w:t xml:space="preserve"> </w:t>
      </w:r>
      <w:r w:rsidR="002E0895">
        <w:rPr>
          <w:rFonts w:ascii="Arial" w:hAnsi="Arial" w:cs="Arial"/>
          <w:lang w:val="sk-SK"/>
        </w:rPr>
        <w:t>1</w:t>
      </w:r>
      <w:r w:rsidR="00C664AE">
        <w:rPr>
          <w:rFonts w:ascii="Arial" w:hAnsi="Arial" w:cs="Arial"/>
          <w:lang w:val="sk-SK"/>
        </w:rPr>
        <w:t>2</w:t>
      </w:r>
      <w:r w:rsidR="00633979">
        <w:rPr>
          <w:rFonts w:ascii="Arial" w:hAnsi="Arial" w:cs="Arial"/>
          <w:lang w:val="sk-SK"/>
        </w:rPr>
        <w:t>.</w:t>
      </w:r>
      <w:r w:rsidR="00B072A5">
        <w:rPr>
          <w:rFonts w:ascii="Arial" w:hAnsi="Arial" w:cs="Arial"/>
          <w:lang w:val="sk-SK"/>
        </w:rPr>
        <w:t>06</w:t>
      </w:r>
      <w:r w:rsidR="00633979">
        <w:rPr>
          <w:rFonts w:ascii="Arial" w:hAnsi="Arial" w:cs="Arial"/>
          <w:lang w:val="sk-SK"/>
        </w:rPr>
        <w:t>.20</w:t>
      </w:r>
      <w:r w:rsidR="00C664AE">
        <w:rPr>
          <w:rFonts w:ascii="Arial" w:hAnsi="Arial" w:cs="Arial"/>
          <w:lang w:val="sk-SK"/>
        </w:rPr>
        <w:t>2</w:t>
      </w:r>
      <w:r w:rsidR="00B072A5">
        <w:rPr>
          <w:rFonts w:ascii="Arial" w:hAnsi="Arial" w:cs="Arial"/>
          <w:lang w:val="sk-SK"/>
        </w:rPr>
        <w:t>1</w:t>
      </w:r>
      <w:r w:rsidR="00DD6F3E" w:rsidRPr="002E10BE">
        <w:rPr>
          <w:rFonts w:ascii="Arial" w:hAnsi="Arial" w:cs="Arial"/>
          <w:lang w:val="sk-SK"/>
        </w:rPr>
        <w:t>.</w:t>
      </w:r>
    </w:p>
    <w:p w14:paraId="3758E314" w14:textId="77777777" w:rsidR="00DA5E82" w:rsidRDefault="00DA5E82" w:rsidP="00E0211F">
      <w:pPr>
        <w:keepNext w:val="0"/>
        <w:rPr>
          <w:rFonts w:ascii="Arial" w:hAnsi="Arial" w:cs="Arial"/>
          <w:lang w:val="sk-SK"/>
        </w:rPr>
      </w:pPr>
    </w:p>
    <w:p w14:paraId="680C441D" w14:textId="77777777" w:rsidR="00DA5E82" w:rsidRPr="002E10BE" w:rsidRDefault="00DA5E82" w:rsidP="00E0211F">
      <w:pPr>
        <w:keepNext w:val="0"/>
        <w:rPr>
          <w:rFonts w:ascii="Arial" w:hAnsi="Arial" w:cs="Arial"/>
          <w:lang w:val="sk-SK"/>
        </w:rPr>
      </w:pPr>
      <w:r w:rsidRPr="00DA5E82">
        <w:rPr>
          <w:rFonts w:ascii="Arial" w:hAnsi="Arial" w:cs="Arial"/>
          <w:b/>
          <w:lang w:val="sk-SK"/>
        </w:rPr>
        <w:t>3</w:t>
      </w:r>
      <w:r w:rsidRPr="00DA5E82">
        <w:rPr>
          <w:rFonts w:ascii="Arial" w:hAnsi="Arial" w:cs="Arial"/>
          <w:b/>
          <w:sz w:val="24"/>
          <w:szCs w:val="24"/>
          <w:lang w:val="sk-SK"/>
        </w:rPr>
        <w:t>.Všeobecné   účtovné zásady a metódy</w:t>
      </w:r>
      <w:r>
        <w:rPr>
          <w:rFonts w:ascii="Arial" w:hAnsi="Arial" w:cs="Arial"/>
          <w:lang w:val="sk-SK"/>
        </w:rPr>
        <w:t xml:space="preserve"> </w:t>
      </w:r>
    </w:p>
    <w:p w14:paraId="399E022C" w14:textId="77777777" w:rsidR="00456457" w:rsidRPr="0029339B" w:rsidRDefault="00456457" w:rsidP="00456457">
      <w:pPr>
        <w:rPr>
          <w:sz w:val="24"/>
          <w:szCs w:val="24"/>
          <w:lang w:val="sk-SK"/>
        </w:rPr>
      </w:pPr>
      <w:r w:rsidRPr="0029339B">
        <w:rPr>
          <w:sz w:val="24"/>
          <w:szCs w:val="24"/>
          <w:lang w:val="sk-SK"/>
        </w:rPr>
        <w:t xml:space="preserve">Účtovná závierka bola vypracovaná za predpokladu nepretržitého trvania účtovnej jednotky, </w:t>
      </w:r>
      <w:r w:rsidR="00086A59">
        <w:rPr>
          <w:sz w:val="24"/>
          <w:szCs w:val="24"/>
          <w:lang w:val="sk-SK"/>
        </w:rPr>
        <w:t>k</w:t>
      </w:r>
      <w:r w:rsidRPr="0029339B">
        <w:rPr>
          <w:sz w:val="24"/>
          <w:szCs w:val="24"/>
          <w:lang w:val="sk-SK"/>
        </w:rPr>
        <w:t xml:space="preserve"> zmenám účtovných zásad a metód nedošlo. O nákladoch a výnosoch sa účtuje v momente ich vzniku, bez ohľadu na dátum úhrady, inkasa alebo deň vyrovnania iným spôsobom Dodržuje sa zásada časovej a vecnej súvislosti nákladov a výnosov. </w:t>
      </w:r>
    </w:p>
    <w:p w14:paraId="7DC63290" w14:textId="77777777" w:rsidR="00DA5E82" w:rsidRDefault="00DA5E82" w:rsidP="00DA5E82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bookmarkStart w:id="0" w:name="_Toc474124192"/>
      <w:bookmarkStart w:id="1" w:name="_Toc474124304"/>
    </w:p>
    <w:p w14:paraId="378EC3B0" w14:textId="77777777" w:rsidR="000B04FB" w:rsidRPr="002E10BE" w:rsidRDefault="00DA5E82" w:rsidP="00DA5E82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a/b/</w:t>
      </w:r>
      <w:r w:rsidR="000B04FB" w:rsidRPr="002E10BE">
        <w:rPr>
          <w:rFonts w:ascii="Arial" w:hAnsi="Arial" w:cs="Arial"/>
          <w:lang w:val="sk-SK"/>
        </w:rPr>
        <w:t>Dlhodobý nehmotný majetok</w:t>
      </w:r>
      <w:bookmarkEnd w:id="0"/>
      <w:bookmarkEnd w:id="1"/>
      <w:r w:rsidR="00456457">
        <w:rPr>
          <w:rFonts w:ascii="Arial" w:hAnsi="Arial" w:cs="Arial"/>
          <w:lang w:val="sk-SK"/>
        </w:rPr>
        <w:t xml:space="preserve"> a dlhodobý hmotný majetok </w:t>
      </w:r>
    </w:p>
    <w:p w14:paraId="7AF5F6B3" w14:textId="77777777" w:rsidR="00876725" w:rsidRPr="002E10BE" w:rsidRDefault="00456457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V roku 20</w:t>
      </w:r>
      <w:r w:rsidR="00C664AE">
        <w:rPr>
          <w:rFonts w:ascii="Arial" w:hAnsi="Arial" w:cs="Arial"/>
          <w:lang w:val="sk-SK"/>
        </w:rPr>
        <w:t>20 nový</w:t>
      </w:r>
      <w:r>
        <w:rPr>
          <w:rFonts w:ascii="Arial" w:hAnsi="Arial" w:cs="Arial"/>
          <w:lang w:val="sk-SK"/>
        </w:rPr>
        <w:t xml:space="preserve"> d</w:t>
      </w:r>
      <w:r w:rsidR="00876725" w:rsidRPr="002E10BE">
        <w:rPr>
          <w:rFonts w:ascii="Arial" w:hAnsi="Arial" w:cs="Arial"/>
          <w:lang w:val="sk-SK"/>
        </w:rPr>
        <w:t>lhodobý nehmotný majetok</w:t>
      </w:r>
      <w:r w:rsidR="00EB30DC">
        <w:rPr>
          <w:rFonts w:ascii="Arial" w:hAnsi="Arial" w:cs="Arial"/>
          <w:lang w:val="sk-SK"/>
        </w:rPr>
        <w:t xml:space="preserve"> </w:t>
      </w:r>
      <w:r w:rsidR="00C664AE">
        <w:rPr>
          <w:rFonts w:ascii="Arial" w:hAnsi="Arial" w:cs="Arial"/>
          <w:lang w:val="sk-SK"/>
        </w:rPr>
        <w:t>ne</w:t>
      </w:r>
      <w:r w:rsidR="00EB30DC">
        <w:rPr>
          <w:rFonts w:ascii="Arial" w:hAnsi="Arial" w:cs="Arial"/>
          <w:lang w:val="sk-SK"/>
        </w:rPr>
        <w:t xml:space="preserve">bol obstaraný </w:t>
      </w:r>
      <w:r w:rsidR="00C664AE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 </w:t>
      </w:r>
      <w:r w:rsidR="00EB30DC">
        <w:rPr>
          <w:rFonts w:ascii="Arial" w:hAnsi="Arial" w:cs="Arial"/>
          <w:lang w:val="sk-SK"/>
        </w:rPr>
        <w:t>D</w:t>
      </w:r>
      <w:r>
        <w:rPr>
          <w:rFonts w:ascii="Arial" w:hAnsi="Arial" w:cs="Arial"/>
          <w:lang w:val="sk-SK"/>
        </w:rPr>
        <w:t xml:space="preserve">lhodobý  hmotný majetok obstaraný kúpou ani vlastnou činnosťou nebol. Dlhodobý nehmotný a dlhodobý hmotný majetok sa vykazuje v obstarávacích cenách znížených o oprávky. Opravné položky k majetku tvorené neboli. </w:t>
      </w:r>
    </w:p>
    <w:p w14:paraId="490620F8" w14:textId="77777777"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0B2BB253" w14:textId="77777777" w:rsidR="00DD6F3E" w:rsidRPr="002E10BE" w:rsidRDefault="00402AC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9E4038">
        <w:rPr>
          <w:rFonts w:ascii="Arial" w:hAnsi="Arial" w:cs="Arial"/>
          <w:lang w:val="sk-SK"/>
        </w:rPr>
        <w:t xml:space="preserve">podľa odpisového plánu </w:t>
      </w:r>
      <w:r w:rsidR="00DD6F3E" w:rsidRPr="002E10BE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2E10BE" w14:paraId="294A824F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2664C0AB" w14:textId="77777777"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0240218A" w14:textId="77777777"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71534E32" w14:textId="77777777"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3EBD4AC" w14:textId="77777777"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2E10BE" w14:paraId="46326265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2A75D08A" w14:textId="77777777" w:rsidR="002E6669" w:rsidRPr="002E10BE" w:rsidRDefault="00AA7B0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04CE0EAF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70160D2A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903E9F0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D6F3E" w:rsidRPr="002E10BE" w14:paraId="4FD9E3FF" w14:textId="77777777">
        <w:trPr>
          <w:cantSplit/>
        </w:trPr>
        <w:tc>
          <w:tcPr>
            <w:tcW w:w="3261" w:type="dxa"/>
            <w:vAlign w:val="bottom"/>
          </w:tcPr>
          <w:p w14:paraId="15F59E1A" w14:textId="77777777" w:rsidR="00DD6F3E" w:rsidRPr="002E10BE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0ABF0405" w14:textId="77777777" w:rsidR="00DD6F3E" w:rsidRPr="002E10BE" w:rsidRDefault="009E403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559" w:type="dxa"/>
            <w:vAlign w:val="bottom"/>
          </w:tcPr>
          <w:p w14:paraId="5D09EC9C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60C710BC" w14:textId="77777777" w:rsidR="00DD6F3E" w:rsidRPr="002E10BE" w:rsidRDefault="009E4038" w:rsidP="009E4038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Rovnomerná </w:t>
            </w:r>
          </w:p>
        </w:tc>
      </w:tr>
      <w:tr w:rsidR="00DD6F3E" w:rsidRPr="002E10BE" w14:paraId="6088F4C0" w14:textId="77777777">
        <w:trPr>
          <w:cantSplit/>
        </w:trPr>
        <w:tc>
          <w:tcPr>
            <w:tcW w:w="3261" w:type="dxa"/>
            <w:vAlign w:val="bottom"/>
          </w:tcPr>
          <w:p w14:paraId="750C9675" w14:textId="77777777" w:rsidR="00DD6F3E" w:rsidRPr="002E10BE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14:paraId="7EF50B20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19B8B7F3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5E75995A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D6F3E" w:rsidRPr="002E10BE" w14:paraId="74100070" w14:textId="7777777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0122488A" w14:textId="77777777" w:rsidR="00DD6F3E" w:rsidRPr="002E10BE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Goodwill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B4580FF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54726637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43C83E6F" w14:textId="77777777"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D6F3E" w:rsidRPr="002E10BE" w14:paraId="366D1B3E" w14:textId="7777777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24EDB9E8" w14:textId="77777777" w:rsidR="00DD6F3E" w:rsidRPr="002E10BE" w:rsidRDefault="002E6669" w:rsidP="00DE4249">
            <w:pPr>
              <w:pStyle w:val="Tablemiddle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4F01BE71" w14:textId="77777777" w:rsidR="00DD6F3E" w:rsidRPr="002E10BE" w:rsidRDefault="00DD6F3E" w:rsidP="00DE4249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10F3C1A1" w14:textId="77777777" w:rsidR="00DD6F3E" w:rsidRPr="002E10BE" w:rsidRDefault="00DD6F3E" w:rsidP="00DE4249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72580963" w14:textId="77777777" w:rsidR="00DD6F3E" w:rsidRPr="002E10BE" w:rsidRDefault="00DD6F3E" w:rsidP="00DE4249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14:paraId="12BAF22B" w14:textId="77777777" w:rsidR="007C640B" w:rsidRDefault="007C640B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28E90A87" w14:textId="77777777" w:rsidR="007C640B" w:rsidRDefault="007C640B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0F45ABA5" w14:textId="77777777" w:rsidR="007C640B" w:rsidRPr="002E10BE" w:rsidRDefault="007C640B" w:rsidP="00DE4249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0" w:type="auto"/>
        <w:tblInd w:w="-176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500"/>
        <w:gridCol w:w="1587"/>
        <w:gridCol w:w="1587"/>
        <w:gridCol w:w="1587"/>
      </w:tblGrid>
      <w:tr w:rsidR="00DB123B" w:rsidRPr="002E10BE" w14:paraId="652B724E" w14:textId="77777777" w:rsidTr="0025331B">
        <w:trPr>
          <w:cantSplit/>
          <w:trHeight w:val="515"/>
        </w:trPr>
        <w:tc>
          <w:tcPr>
            <w:tcW w:w="3500" w:type="dxa"/>
            <w:tcBorders>
              <w:top w:val="nil"/>
              <w:bottom w:val="single" w:sz="12" w:space="0" w:color="999999"/>
            </w:tcBorders>
            <w:vAlign w:val="center"/>
          </w:tcPr>
          <w:p w14:paraId="7ED6A12B" w14:textId="77777777" w:rsidR="00DB123B" w:rsidRPr="002E10BE" w:rsidRDefault="00DB123B" w:rsidP="003D3A4F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highlight w:val="yellow"/>
                <w:lang w:val="sk-SK"/>
              </w:rPr>
            </w:pPr>
          </w:p>
        </w:tc>
        <w:tc>
          <w:tcPr>
            <w:tcW w:w="1587" w:type="dxa"/>
            <w:tcBorders>
              <w:top w:val="nil"/>
              <w:bottom w:val="single" w:sz="12" w:space="0" w:color="999999"/>
            </w:tcBorders>
            <w:vAlign w:val="center"/>
          </w:tcPr>
          <w:p w14:paraId="0AF1F2B9" w14:textId="77777777"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587" w:type="dxa"/>
            <w:tcBorders>
              <w:top w:val="nil"/>
              <w:bottom w:val="single" w:sz="12" w:space="0" w:color="999999"/>
            </w:tcBorders>
            <w:vAlign w:val="center"/>
          </w:tcPr>
          <w:p w14:paraId="7EF95FAC" w14:textId="77777777"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587" w:type="dxa"/>
            <w:tcBorders>
              <w:top w:val="nil"/>
              <w:bottom w:val="single" w:sz="12" w:space="0" w:color="999999"/>
            </w:tcBorders>
            <w:vAlign w:val="center"/>
          </w:tcPr>
          <w:p w14:paraId="3FD839BA" w14:textId="77777777"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</w:tr>
      <w:tr w:rsidR="00DB123B" w:rsidRPr="002E10BE" w14:paraId="54C9DF58" w14:textId="77777777" w:rsidTr="0025331B">
        <w:trPr>
          <w:cantSplit/>
          <w:trHeight w:val="46"/>
        </w:trPr>
        <w:tc>
          <w:tcPr>
            <w:tcW w:w="3500" w:type="dxa"/>
            <w:tcBorders>
              <w:top w:val="single" w:sz="12" w:space="0" w:color="999999"/>
            </w:tcBorders>
            <w:vAlign w:val="bottom"/>
          </w:tcPr>
          <w:p w14:paraId="4ECCFD17" w14:textId="77777777"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  <w:tc>
          <w:tcPr>
            <w:tcW w:w="1587" w:type="dxa"/>
            <w:tcBorders>
              <w:top w:val="single" w:sz="12" w:space="0" w:color="999999"/>
            </w:tcBorders>
            <w:vAlign w:val="bottom"/>
          </w:tcPr>
          <w:p w14:paraId="291644A2" w14:textId="77777777"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87" w:type="dxa"/>
            <w:tcBorders>
              <w:top w:val="single" w:sz="12" w:space="0" w:color="999999"/>
            </w:tcBorders>
            <w:vAlign w:val="bottom"/>
          </w:tcPr>
          <w:p w14:paraId="5653B632" w14:textId="77777777"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87" w:type="dxa"/>
            <w:tcBorders>
              <w:top w:val="single" w:sz="12" w:space="0" w:color="999999"/>
            </w:tcBorders>
            <w:vAlign w:val="bottom"/>
          </w:tcPr>
          <w:p w14:paraId="6481709B" w14:textId="77777777"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5F8A2888" w14:textId="77777777" w:rsidR="00C123B7" w:rsidRDefault="00C123B7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14:paraId="5241C305" w14:textId="77777777" w:rsidR="00E86FC0" w:rsidRDefault="00DA5E8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A9700E">
        <w:rPr>
          <w:rFonts w:ascii="Arial" w:hAnsi="Arial" w:cs="Arial"/>
          <w:lang w:val="sk-SK"/>
        </w:rPr>
        <w:t xml:space="preserve">c/Finančný majetok </w:t>
      </w:r>
      <w:r w:rsidR="00E709CA">
        <w:rPr>
          <w:rFonts w:ascii="Arial" w:hAnsi="Arial" w:cs="Arial"/>
          <w:lang w:val="sk-SK"/>
        </w:rPr>
        <w:t>krátkodobý</w:t>
      </w:r>
      <w:r w:rsidR="00E86FC0">
        <w:rPr>
          <w:rFonts w:ascii="Arial" w:hAnsi="Arial" w:cs="Arial"/>
          <w:lang w:val="sk-SK"/>
        </w:rPr>
        <w:t xml:space="preserve"> – finančné účty</w:t>
      </w:r>
      <w:r w:rsidR="00E709CA">
        <w:rPr>
          <w:rFonts w:ascii="Arial" w:hAnsi="Arial" w:cs="Arial"/>
          <w:lang w:val="sk-SK"/>
        </w:rPr>
        <w:t>,</w:t>
      </w:r>
    </w:p>
    <w:p w14:paraId="3FE379F2" w14:textId="77777777" w:rsidR="00001A25" w:rsidRDefault="00E86FC0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</w:t>
      </w:r>
      <w:r w:rsidR="00E709CA">
        <w:rPr>
          <w:rFonts w:ascii="Arial" w:hAnsi="Arial" w:cs="Arial"/>
          <w:lang w:val="sk-SK"/>
        </w:rPr>
        <w:t xml:space="preserve">  </w:t>
      </w:r>
      <w:r w:rsidR="00A9700E">
        <w:rPr>
          <w:rFonts w:ascii="Arial" w:hAnsi="Arial" w:cs="Arial"/>
          <w:lang w:val="sk-SK"/>
        </w:rPr>
        <w:t>dlhodobý</w:t>
      </w:r>
      <w:r>
        <w:rPr>
          <w:rFonts w:ascii="Arial" w:hAnsi="Arial" w:cs="Arial"/>
          <w:lang w:val="sk-SK"/>
        </w:rPr>
        <w:t xml:space="preserve"> finančný majetok </w:t>
      </w:r>
      <w:r w:rsidR="00A9700E">
        <w:rPr>
          <w:rFonts w:ascii="Arial" w:hAnsi="Arial" w:cs="Arial"/>
          <w:lang w:val="sk-SK"/>
        </w:rPr>
        <w:t xml:space="preserve"> – spoločnosť neeviduje </w:t>
      </w:r>
    </w:p>
    <w:p w14:paraId="14CA1EAB" w14:textId="77777777" w:rsidR="000B04FB" w:rsidRPr="00A9700E" w:rsidRDefault="00DA5E82" w:rsidP="00215BC0">
      <w:pPr>
        <w:keepNext w:val="0"/>
        <w:rPr>
          <w:rFonts w:ascii="Arial" w:hAnsi="Arial" w:cs="Arial"/>
          <w:b/>
          <w:lang w:val="sk-SK"/>
        </w:rPr>
      </w:pPr>
      <w:bookmarkStart w:id="2" w:name="_Toc474124195"/>
      <w:bookmarkStart w:id="3" w:name="_Toc474124307"/>
      <w:r w:rsidRPr="00A9700E">
        <w:rPr>
          <w:rFonts w:ascii="Arial" w:hAnsi="Arial" w:cs="Arial"/>
          <w:b/>
          <w:lang w:val="sk-SK"/>
        </w:rPr>
        <w:t>d/</w:t>
      </w:r>
      <w:r w:rsidR="000B04FB" w:rsidRPr="00A9700E">
        <w:rPr>
          <w:rFonts w:ascii="Arial" w:hAnsi="Arial" w:cs="Arial"/>
          <w:b/>
          <w:lang w:val="sk-SK"/>
        </w:rPr>
        <w:t>Zásoby</w:t>
      </w:r>
      <w:bookmarkEnd w:id="2"/>
      <w:bookmarkEnd w:id="3"/>
    </w:p>
    <w:p w14:paraId="29075339" w14:textId="77777777" w:rsidR="000B04FB" w:rsidRPr="00DA5E82" w:rsidRDefault="000B04FB" w:rsidP="00E0211F">
      <w:pPr>
        <w:keepNext w:val="0"/>
        <w:rPr>
          <w:rFonts w:ascii="Arial" w:hAnsi="Arial" w:cs="Arial"/>
          <w:lang w:val="sk-SK"/>
        </w:rPr>
      </w:pPr>
      <w:r w:rsidRPr="00DA5E82">
        <w:rPr>
          <w:rFonts w:ascii="Arial" w:hAnsi="Arial" w:cs="Arial"/>
          <w:lang w:val="sk-SK"/>
        </w:rPr>
        <w:lastRenderedPageBreak/>
        <w:t xml:space="preserve">Nakupované zásoby sú ocenené </w:t>
      </w:r>
      <w:r w:rsidR="00DE5AEA" w:rsidRPr="00DA5E82">
        <w:rPr>
          <w:rFonts w:ascii="Arial" w:hAnsi="Arial" w:cs="Arial"/>
          <w:lang w:val="sk-SK"/>
        </w:rPr>
        <w:t xml:space="preserve">obstarávacími </w:t>
      </w:r>
      <w:r w:rsidRPr="00DA5E82">
        <w:rPr>
          <w:rFonts w:ascii="Arial" w:hAnsi="Arial" w:cs="Arial"/>
          <w:lang w:val="sk-SK"/>
        </w:rPr>
        <w:t xml:space="preserve">cenami s použitím </w:t>
      </w:r>
      <w:r w:rsidR="00886F9B" w:rsidRPr="00DA5E82">
        <w:rPr>
          <w:rFonts w:ascii="Arial" w:hAnsi="Arial" w:cs="Arial"/>
          <w:lang w:val="sk-SK"/>
        </w:rPr>
        <w:t>metódy</w:t>
      </w:r>
      <w:r w:rsidRPr="00DA5E82">
        <w:rPr>
          <w:rFonts w:ascii="Arial" w:hAnsi="Arial" w:cs="Arial"/>
          <w:lang w:val="sk-SK"/>
        </w:rPr>
        <w:t xml:space="preserve">  </w:t>
      </w:r>
      <w:r w:rsidRPr="00DA5E82">
        <w:rPr>
          <w:rFonts w:ascii="Arial" w:hAnsi="Arial" w:cs="Arial"/>
          <w:iCs/>
          <w:lang w:val="sk-SK"/>
        </w:rPr>
        <w:t>"first</w:t>
      </w:r>
      <w:r w:rsidRPr="00DA5E82">
        <w:rPr>
          <w:rFonts w:ascii="Arial" w:hAnsi="Arial" w:cs="Arial"/>
          <w:iCs/>
          <w:lang w:val="sk-SK"/>
        </w:rPr>
        <w:noBreakHyphen/>
        <w:t>in, first</w:t>
      </w:r>
      <w:r w:rsidRPr="00DA5E82">
        <w:rPr>
          <w:rFonts w:ascii="Arial" w:hAnsi="Arial" w:cs="Arial"/>
          <w:iCs/>
          <w:lang w:val="sk-SK"/>
        </w:rPr>
        <w:noBreakHyphen/>
        <w:t>out" (FIFO - prvá cena pre ocenenie prírastku zásob sa použije ako prvá cena pre ocenenie úbytku zásob</w:t>
      </w:r>
      <w:r w:rsidR="00E551FF" w:rsidRPr="00DA5E82">
        <w:rPr>
          <w:rFonts w:ascii="Arial" w:hAnsi="Arial" w:cs="Arial"/>
          <w:iCs/>
          <w:lang w:val="sk-SK"/>
        </w:rPr>
        <w:t>)</w:t>
      </w:r>
      <w:r w:rsidR="00215BC0" w:rsidRPr="00DA5E82">
        <w:rPr>
          <w:rFonts w:ascii="Arial" w:hAnsi="Arial" w:cs="Arial"/>
          <w:iCs/>
          <w:lang w:val="sk-SK"/>
        </w:rPr>
        <w:t>Obst</w:t>
      </w:r>
      <w:r w:rsidR="00DE5AEA" w:rsidRPr="00DA5E82">
        <w:rPr>
          <w:rFonts w:ascii="Arial" w:hAnsi="Arial" w:cs="Arial"/>
          <w:lang w:val="sk-SK"/>
        </w:rPr>
        <w:t xml:space="preserve">arávacia </w:t>
      </w:r>
      <w:r w:rsidRPr="00DA5E82">
        <w:rPr>
          <w:rFonts w:ascii="Arial" w:hAnsi="Arial" w:cs="Arial"/>
          <w:lang w:val="sk-SK"/>
        </w:rPr>
        <w:t xml:space="preserve">cena zásob zahŕňa </w:t>
      </w:r>
      <w:r w:rsidR="000A5A10" w:rsidRPr="00DA5E82">
        <w:rPr>
          <w:rFonts w:ascii="Arial" w:hAnsi="Arial" w:cs="Arial"/>
          <w:lang w:val="sk-SK"/>
        </w:rPr>
        <w:t>cenu obstarania a</w:t>
      </w:r>
      <w:r w:rsidR="00DE5AEA" w:rsidRPr="00DA5E82">
        <w:rPr>
          <w:rFonts w:ascii="Arial" w:hAnsi="Arial" w:cs="Arial"/>
          <w:lang w:val="sk-SK"/>
        </w:rPr>
        <w:t xml:space="preserve"> </w:t>
      </w:r>
      <w:r w:rsidRPr="00DA5E82">
        <w:rPr>
          <w:rFonts w:ascii="Arial" w:hAnsi="Arial" w:cs="Arial"/>
          <w:lang w:val="sk-SK"/>
        </w:rPr>
        <w:t>náklad</w:t>
      </w:r>
      <w:r w:rsidR="000A5A10" w:rsidRPr="00DA5E82">
        <w:rPr>
          <w:rFonts w:ascii="Arial" w:hAnsi="Arial" w:cs="Arial"/>
          <w:lang w:val="sk-SK"/>
        </w:rPr>
        <w:t>y</w:t>
      </w:r>
      <w:r w:rsidRPr="00DA5E82">
        <w:rPr>
          <w:rFonts w:ascii="Arial" w:hAnsi="Arial" w:cs="Arial"/>
          <w:lang w:val="sk-SK"/>
        </w:rPr>
        <w:t xml:space="preserve"> </w:t>
      </w:r>
      <w:r w:rsidR="000A5A10" w:rsidRPr="00DA5E82">
        <w:rPr>
          <w:rFonts w:ascii="Arial" w:hAnsi="Arial" w:cs="Arial"/>
          <w:lang w:val="sk-SK"/>
        </w:rPr>
        <w:t xml:space="preserve">súvisiace </w:t>
      </w:r>
      <w:r w:rsidRPr="00DA5E82">
        <w:rPr>
          <w:rFonts w:ascii="Arial" w:hAnsi="Arial" w:cs="Arial"/>
          <w:lang w:val="sk-SK"/>
        </w:rPr>
        <w:t>s</w:t>
      </w:r>
      <w:r w:rsidR="000A5A10" w:rsidRPr="00DA5E82">
        <w:rPr>
          <w:rFonts w:ascii="Arial" w:hAnsi="Arial" w:cs="Arial"/>
          <w:lang w:val="sk-SK"/>
        </w:rPr>
        <w:t> ich obstaraním</w:t>
      </w:r>
      <w:r w:rsidRPr="00DA5E82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DA5E82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14:paraId="19108807" w14:textId="77777777" w:rsidR="000A5A10" w:rsidRPr="00DA5E82" w:rsidRDefault="000A5A10" w:rsidP="00E0211F">
      <w:pPr>
        <w:keepNext w:val="0"/>
        <w:rPr>
          <w:rFonts w:ascii="Arial" w:hAnsi="Arial" w:cs="Arial"/>
          <w:lang w:val="sk-SK"/>
        </w:rPr>
      </w:pPr>
      <w:r w:rsidRPr="00DA5E82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DA5E82">
        <w:rPr>
          <w:rFonts w:ascii="Arial" w:hAnsi="Arial" w:cs="Arial"/>
          <w:lang w:val="sk-SK"/>
        </w:rPr>
        <w:t xml:space="preserve">tvorí </w:t>
      </w:r>
      <w:r w:rsidRPr="00DA5E82">
        <w:rPr>
          <w:rFonts w:ascii="Arial" w:hAnsi="Arial" w:cs="Arial"/>
          <w:lang w:val="sk-SK"/>
        </w:rPr>
        <w:t xml:space="preserve"> opravná položka. </w:t>
      </w:r>
    </w:p>
    <w:p w14:paraId="2A3F319C" w14:textId="77777777" w:rsidR="00DA5E82" w:rsidRDefault="00B73FF8" w:rsidP="00E0211F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 w:rsidRPr="00B73FF8">
        <w:rPr>
          <w:rFonts w:ascii="Arial" w:hAnsi="Arial" w:cs="Arial"/>
          <w:b/>
          <w:iCs w:val="0"/>
          <w:color w:val="auto"/>
          <w:szCs w:val="20"/>
          <w:lang w:eastAsia="en-US"/>
        </w:rPr>
        <w:t>e</w:t>
      </w:r>
      <w:r w:rsidR="00DA5E82" w:rsidRPr="00B73FF8">
        <w:rPr>
          <w:rFonts w:ascii="Arial" w:hAnsi="Arial" w:cs="Arial"/>
          <w:b/>
          <w:iCs w:val="0"/>
          <w:color w:val="auto"/>
          <w:szCs w:val="20"/>
          <w:lang w:eastAsia="en-US"/>
        </w:rPr>
        <w:t>/Zákazková výroba</w:t>
      </w:r>
      <w:r w:rsidR="00DA5E82">
        <w:rPr>
          <w:rFonts w:ascii="Arial" w:hAnsi="Arial" w:cs="Arial"/>
          <w:iCs w:val="0"/>
          <w:color w:val="auto"/>
          <w:szCs w:val="20"/>
          <w:lang w:eastAsia="en-US"/>
        </w:rPr>
        <w:t xml:space="preserve"> – spoločnosť </w:t>
      </w:r>
      <w:r>
        <w:rPr>
          <w:rFonts w:ascii="Arial" w:hAnsi="Arial" w:cs="Arial"/>
          <w:iCs w:val="0"/>
          <w:color w:val="auto"/>
          <w:szCs w:val="20"/>
          <w:lang w:eastAsia="en-US"/>
        </w:rPr>
        <w:t>n</w:t>
      </w:r>
      <w:r w:rsidR="00DA5E82">
        <w:rPr>
          <w:rFonts w:ascii="Arial" w:hAnsi="Arial" w:cs="Arial"/>
          <w:iCs w:val="0"/>
          <w:color w:val="auto"/>
          <w:szCs w:val="20"/>
          <w:lang w:eastAsia="en-US"/>
        </w:rPr>
        <w:t>eeviduje</w:t>
      </w:r>
    </w:p>
    <w:p w14:paraId="555F08EF" w14:textId="77777777" w:rsidR="00B73FF8" w:rsidRDefault="00B73FF8" w:rsidP="00B73FF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bookmarkStart w:id="4" w:name="_Toc474124196"/>
      <w:bookmarkStart w:id="5" w:name="_Toc474124308"/>
    </w:p>
    <w:p w14:paraId="39E69BCE" w14:textId="77777777" w:rsidR="00B73FF8" w:rsidRDefault="00B73FF8" w:rsidP="00B73FF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 w:rsidRPr="00B73FF8">
        <w:rPr>
          <w:rFonts w:ascii="Arial" w:hAnsi="Arial" w:cs="Arial"/>
          <w:b/>
          <w:iCs w:val="0"/>
          <w:color w:val="auto"/>
          <w:sz w:val="24"/>
          <w:lang w:eastAsia="en-US"/>
        </w:rPr>
        <w:t>g/</w:t>
      </w:r>
      <w:bookmarkEnd w:id="4"/>
      <w:bookmarkEnd w:id="5"/>
      <w:r w:rsidRPr="00B73FF8">
        <w:rPr>
          <w:rFonts w:ascii="Arial" w:hAnsi="Arial" w:cs="Arial"/>
          <w:b/>
          <w:iCs w:val="0"/>
          <w:color w:val="auto"/>
          <w:sz w:val="24"/>
          <w:lang w:eastAsia="en-US"/>
        </w:rPr>
        <w:t>Pohľadávky</w:t>
      </w:r>
    </w:p>
    <w:p w14:paraId="5EF405A6" w14:textId="77777777" w:rsidR="00402AC6" w:rsidRDefault="00B73FF8" w:rsidP="00B73FF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 w:rsidRPr="00B73FF8">
        <w:rPr>
          <w:rFonts w:ascii="Arial" w:hAnsi="Arial" w:cs="Arial"/>
          <w:iCs w:val="0"/>
          <w:color w:val="auto"/>
          <w:szCs w:val="20"/>
          <w:lang w:eastAsia="en-US"/>
        </w:rPr>
        <w:t xml:space="preserve"> </w:t>
      </w:r>
      <w:r w:rsidR="001F20D8">
        <w:rPr>
          <w:rFonts w:ascii="Arial" w:hAnsi="Arial" w:cs="Arial"/>
          <w:iCs w:val="0"/>
          <w:color w:val="auto"/>
          <w:szCs w:val="20"/>
          <w:lang w:eastAsia="en-US"/>
        </w:rPr>
        <w:t xml:space="preserve">Pohľadávky sa oceňujú menovitou hodnotou. Postúpené pohľadávky sa oceňujú obstarávacou cenou. Ocenenie pochybných pohľadávok sa upravuje na ich realizovateľnú hodnotu opravnými položkami. </w:t>
      </w:r>
    </w:p>
    <w:p w14:paraId="5289AD03" w14:textId="77777777" w:rsidR="001F20D8" w:rsidRPr="002E10BE" w:rsidRDefault="001F20D8" w:rsidP="00B73FF8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06BF21A9" w14:textId="77777777" w:rsidR="00321E3E" w:rsidRPr="002E10BE" w:rsidRDefault="001F20D8" w:rsidP="001F20D8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h/</w:t>
      </w:r>
      <w:r w:rsidR="00321E3E" w:rsidRPr="002E10BE">
        <w:rPr>
          <w:rFonts w:ascii="Arial" w:hAnsi="Arial" w:cs="Arial"/>
          <w:lang w:val="sk-SK"/>
        </w:rPr>
        <w:t>Náklady budúcich období a príjmy budúcich období</w:t>
      </w:r>
    </w:p>
    <w:p w14:paraId="6D7B1480" w14:textId="77777777"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14:paraId="25CE76FA" w14:textId="77777777" w:rsidR="000D0052" w:rsidRPr="002E10BE" w:rsidRDefault="001F20D8" w:rsidP="001F20D8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i/</w:t>
      </w:r>
      <w:r w:rsidR="000D0052" w:rsidRPr="002E10BE">
        <w:rPr>
          <w:rFonts w:ascii="Arial" w:hAnsi="Arial" w:cs="Arial"/>
          <w:lang w:val="sk-SK"/>
        </w:rPr>
        <w:t xml:space="preserve">Záväzky </w:t>
      </w:r>
    </w:p>
    <w:p w14:paraId="7CB70DB0" w14:textId="77777777"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159513F9" w14:textId="77777777" w:rsidR="000D0052" w:rsidRPr="002E10BE" w:rsidRDefault="001F20D8" w:rsidP="001F20D8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j/</w:t>
      </w:r>
      <w:r w:rsidR="000D0052" w:rsidRPr="002E10BE">
        <w:rPr>
          <w:rFonts w:ascii="Arial" w:hAnsi="Arial" w:cs="Arial"/>
          <w:lang w:val="sk-SK"/>
        </w:rPr>
        <w:t xml:space="preserve">Rezervy </w:t>
      </w:r>
    </w:p>
    <w:p w14:paraId="132BF4D4" w14:textId="77777777"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185C136E" w14:textId="77777777" w:rsidR="000D0052" w:rsidRPr="001F20D8" w:rsidRDefault="001F20D8" w:rsidP="00E0211F">
      <w:pPr>
        <w:pStyle w:val="Zkladntext"/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k/ Výdavky budúcich období a výnosy budúcich období spoločnosť  neeviduje </w:t>
      </w:r>
    </w:p>
    <w:p w14:paraId="1F620F19" w14:textId="77777777" w:rsidR="000D0052" w:rsidRPr="002E10BE" w:rsidRDefault="001F20D8" w:rsidP="001F20D8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l/</w:t>
      </w:r>
      <w:r w:rsidR="000D0052" w:rsidRPr="002E10BE">
        <w:rPr>
          <w:rFonts w:ascii="Arial" w:hAnsi="Arial" w:cs="Arial"/>
          <w:lang w:val="sk-SK"/>
        </w:rPr>
        <w:t>Vlastné imanie</w:t>
      </w:r>
    </w:p>
    <w:p w14:paraId="0FE9E509" w14:textId="77777777" w:rsidR="000D0052" w:rsidRPr="002E10BE" w:rsidRDefault="000D0052" w:rsidP="00215BC0">
      <w:pPr>
        <w:rPr>
          <w:lang w:val="sk-SK"/>
        </w:rPr>
      </w:pPr>
      <w:r w:rsidRPr="002E10BE">
        <w:rPr>
          <w:lang w:val="sk-SK"/>
        </w:rPr>
        <w:t>Vlastné imanie sa skladá zo základného imania</w:t>
      </w:r>
      <w:r w:rsidRPr="00215BC0">
        <w:rPr>
          <w:lang w:val="sk-SK"/>
        </w:rPr>
        <w:t>, emisného ážia , kapitálových fondov, oceňovacích rozdielov, zákonného rezervného fondu a výsledku hospodárenia v schvaľovacom konaní.</w:t>
      </w:r>
      <w:r w:rsidRPr="002E10BE">
        <w:rPr>
          <w:lang w:val="sk-SK"/>
        </w:rPr>
        <w:t xml:space="preserve"> </w:t>
      </w:r>
    </w:p>
    <w:p w14:paraId="1B045187" w14:textId="77777777"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31A53">
        <w:rPr>
          <w:rFonts w:ascii="Arial" w:hAnsi="Arial" w:cs="Arial"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</w:t>
      </w:r>
    </w:p>
    <w:p w14:paraId="0FB877EB" w14:textId="77777777" w:rsidR="00FE1FEE" w:rsidRPr="002E10BE" w:rsidRDefault="001F20D8" w:rsidP="001F20D8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m/</w:t>
      </w:r>
      <w:r w:rsidR="00FE1FEE" w:rsidRPr="002E10BE">
        <w:rPr>
          <w:rFonts w:ascii="Arial" w:hAnsi="Arial" w:cs="Arial"/>
          <w:lang w:val="sk-SK"/>
        </w:rPr>
        <w:t>Transakcie v cudzích menách</w:t>
      </w:r>
    </w:p>
    <w:p w14:paraId="32DD3DFA" w14:textId="77777777"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14:paraId="6C9F5DDC" w14:textId="77777777"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38E0AA0C" w14:textId="77777777"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14:paraId="1DE86235" w14:textId="77777777" w:rsidR="00FE1FEE" w:rsidRPr="002E10BE" w:rsidRDefault="00370B57" w:rsidP="00370B57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n/</w:t>
      </w:r>
      <w:r w:rsidR="00FE1FEE" w:rsidRPr="002E10BE">
        <w:rPr>
          <w:rFonts w:ascii="Arial" w:hAnsi="Arial" w:cs="Arial"/>
          <w:lang w:val="sk-SK"/>
        </w:rPr>
        <w:t>Výnosy</w:t>
      </w:r>
    </w:p>
    <w:p w14:paraId="770C488B" w14:textId="77777777" w:rsidR="00FE1FE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2D47ECAA" w14:textId="77777777" w:rsidR="00370B57" w:rsidRDefault="00370B57" w:rsidP="00E0211F">
      <w:pPr>
        <w:pStyle w:val="Zkladntext"/>
        <w:keepNext w:val="0"/>
        <w:rPr>
          <w:rFonts w:ascii="Arial" w:hAnsi="Arial" w:cs="Arial"/>
          <w:b/>
          <w:lang w:val="sk-SK"/>
        </w:rPr>
      </w:pPr>
      <w:r w:rsidRPr="00370B57">
        <w:rPr>
          <w:rFonts w:ascii="Arial" w:hAnsi="Arial" w:cs="Arial"/>
          <w:b/>
          <w:lang w:val="sk-SK"/>
        </w:rPr>
        <w:t>o/</w:t>
      </w:r>
      <w:r>
        <w:rPr>
          <w:rFonts w:ascii="Arial" w:hAnsi="Arial" w:cs="Arial"/>
          <w:b/>
          <w:lang w:val="sk-SK"/>
        </w:rPr>
        <w:t xml:space="preserve">deriváty –spoločnosť neeviduje </w:t>
      </w:r>
    </w:p>
    <w:p w14:paraId="3B4F0C73" w14:textId="77777777" w:rsidR="00370B57" w:rsidRDefault="00370B57" w:rsidP="00370B57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lang w:val="sk-SK"/>
        </w:rPr>
        <w:lastRenderedPageBreak/>
        <w:t xml:space="preserve">p/finančný lízing –spoločnosť neeviduje </w:t>
      </w:r>
    </w:p>
    <w:p w14:paraId="629D77AF" w14:textId="77777777" w:rsidR="00370B57" w:rsidRPr="00370B57" w:rsidRDefault="00370B57" w:rsidP="00370B57">
      <w:pPr>
        <w:pStyle w:val="Zkladntext"/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r/operatívny prenájom </w:t>
      </w:r>
    </w:p>
    <w:p w14:paraId="4E056198" w14:textId="77777777" w:rsidR="0035740C" w:rsidRPr="00370B57" w:rsidRDefault="00825903" w:rsidP="00E0211F">
      <w:pPr>
        <w:pStyle w:val="Zkladntext"/>
        <w:keepNext w:val="0"/>
        <w:suppressAutoHyphens/>
        <w:jc w:val="both"/>
        <w:rPr>
          <w:rFonts w:ascii="Arial" w:hAnsi="Arial" w:cs="Arial"/>
          <w:sz w:val="24"/>
          <w:szCs w:val="24"/>
          <w:lang w:val="sk-SK"/>
        </w:rPr>
      </w:pPr>
      <w:r w:rsidRPr="00370B57">
        <w:rPr>
          <w:rFonts w:ascii="Arial" w:hAnsi="Arial" w:cs="Arial"/>
          <w:iCs/>
          <w:sz w:val="24"/>
          <w:szCs w:val="24"/>
          <w:lang w:val="sk-SK"/>
        </w:rPr>
        <w:t>M</w:t>
      </w:r>
      <w:r w:rsidRPr="00370B57">
        <w:rPr>
          <w:rFonts w:ascii="Arial" w:hAnsi="Arial" w:cs="Arial"/>
          <w:sz w:val="24"/>
          <w:szCs w:val="24"/>
          <w:lang w:val="sk-SK"/>
        </w:rPr>
        <w:t xml:space="preserve">ajetok obstaraný formou operatívneho </w:t>
      </w:r>
      <w:r w:rsidR="00CE56F6" w:rsidRPr="00370B57">
        <w:rPr>
          <w:rFonts w:ascii="Arial" w:hAnsi="Arial" w:cs="Arial"/>
          <w:sz w:val="24"/>
          <w:szCs w:val="24"/>
          <w:lang w:val="sk-SK"/>
        </w:rPr>
        <w:t xml:space="preserve">lízingu </w:t>
      </w:r>
      <w:r w:rsidRPr="00370B57">
        <w:rPr>
          <w:rFonts w:ascii="Arial" w:hAnsi="Arial" w:cs="Arial"/>
          <w:sz w:val="24"/>
          <w:szCs w:val="24"/>
          <w:lang w:val="sk-SK"/>
        </w:rPr>
        <w:t xml:space="preserve">sa účtuje do nákladov počas doby trvania </w:t>
      </w:r>
      <w:r w:rsidR="00CE56F6" w:rsidRPr="00370B57">
        <w:rPr>
          <w:rFonts w:ascii="Arial" w:hAnsi="Arial" w:cs="Arial"/>
          <w:sz w:val="24"/>
          <w:szCs w:val="24"/>
          <w:lang w:val="sk-SK"/>
        </w:rPr>
        <w:t xml:space="preserve">lízingovej </w:t>
      </w:r>
      <w:r w:rsidRPr="00370B57">
        <w:rPr>
          <w:rFonts w:ascii="Arial" w:hAnsi="Arial" w:cs="Arial"/>
          <w:sz w:val="24"/>
          <w:szCs w:val="24"/>
          <w:lang w:val="sk-SK"/>
        </w:rPr>
        <w:t>zmluvy.</w:t>
      </w:r>
      <w:r w:rsidR="008B5BE2" w:rsidRPr="00370B57">
        <w:rPr>
          <w:rFonts w:ascii="Arial" w:hAnsi="Arial" w:cs="Arial"/>
          <w:sz w:val="24"/>
          <w:szCs w:val="24"/>
          <w:lang w:val="sk-SK"/>
        </w:rPr>
        <w:t xml:space="preserve"> </w:t>
      </w:r>
      <w:r w:rsidRPr="00370B57">
        <w:rPr>
          <w:rFonts w:ascii="Arial" w:hAnsi="Arial" w:cs="Arial"/>
          <w:sz w:val="24"/>
          <w:szCs w:val="24"/>
          <w:lang w:val="sk-SK"/>
        </w:rPr>
        <w:t xml:space="preserve">Nájomné za majetok obstaraný formou operatívneho </w:t>
      </w:r>
      <w:r w:rsidR="00CE56F6" w:rsidRPr="00370B57">
        <w:rPr>
          <w:rFonts w:ascii="Arial" w:hAnsi="Arial" w:cs="Arial"/>
          <w:sz w:val="24"/>
          <w:szCs w:val="24"/>
          <w:lang w:val="sk-SK"/>
        </w:rPr>
        <w:t xml:space="preserve">lízingu </w:t>
      </w:r>
      <w:r w:rsidRPr="00370B57">
        <w:rPr>
          <w:rFonts w:ascii="Arial" w:hAnsi="Arial" w:cs="Arial"/>
          <w:sz w:val="24"/>
          <w:szCs w:val="24"/>
          <w:lang w:val="sk-SK"/>
        </w:rPr>
        <w:t xml:space="preserve">sa účtuje do nákladov rovnomerne počas doby trvania </w:t>
      </w:r>
      <w:r w:rsidR="00CE56F6" w:rsidRPr="00370B57">
        <w:rPr>
          <w:rFonts w:ascii="Arial" w:hAnsi="Arial" w:cs="Arial"/>
          <w:sz w:val="24"/>
          <w:szCs w:val="24"/>
          <w:lang w:val="sk-SK"/>
        </w:rPr>
        <w:t xml:space="preserve"> </w:t>
      </w:r>
      <w:r w:rsidRPr="00370B57">
        <w:rPr>
          <w:rFonts w:ascii="Arial" w:hAnsi="Arial" w:cs="Arial"/>
          <w:sz w:val="24"/>
          <w:szCs w:val="24"/>
          <w:lang w:val="sk-SK"/>
        </w:rPr>
        <w:t>zmluvy</w:t>
      </w:r>
      <w:r w:rsidR="00CE56F6" w:rsidRPr="00370B57">
        <w:rPr>
          <w:rFonts w:ascii="Arial" w:hAnsi="Arial" w:cs="Arial"/>
          <w:sz w:val="24"/>
          <w:szCs w:val="24"/>
          <w:lang w:val="sk-SK"/>
        </w:rPr>
        <w:t xml:space="preserve"> o prenájme</w:t>
      </w:r>
      <w:r w:rsidR="00A35B85" w:rsidRPr="00370B57">
        <w:rPr>
          <w:rFonts w:ascii="Arial" w:hAnsi="Arial" w:cs="Arial"/>
          <w:sz w:val="24"/>
          <w:szCs w:val="24"/>
          <w:lang w:val="sk-SK"/>
        </w:rPr>
        <w:t xml:space="preserve">. </w:t>
      </w:r>
    </w:p>
    <w:p w14:paraId="3F7DE913" w14:textId="77777777" w:rsidR="000B04FB" w:rsidRPr="002E10BE" w:rsidRDefault="00370B57" w:rsidP="00370B57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6" w:name="_Toc474124202"/>
      <w:bookmarkStart w:id="7" w:name="_Toc474124314"/>
      <w:r>
        <w:rPr>
          <w:rFonts w:ascii="Arial" w:hAnsi="Arial" w:cs="Arial"/>
          <w:lang w:val="sk-SK"/>
        </w:rPr>
        <w:t>s/</w:t>
      </w:r>
      <w:r w:rsidR="000B04FB" w:rsidRPr="002E10BE">
        <w:rPr>
          <w:rFonts w:ascii="Arial" w:hAnsi="Arial" w:cs="Arial"/>
          <w:lang w:val="sk-SK"/>
        </w:rPr>
        <w:t>Daň z príjm</w:t>
      </w:r>
      <w:bookmarkEnd w:id="6"/>
      <w:bookmarkEnd w:id="7"/>
      <w:r w:rsidR="000B04FB" w:rsidRPr="002E10BE">
        <w:rPr>
          <w:rFonts w:ascii="Arial" w:hAnsi="Arial" w:cs="Arial"/>
          <w:lang w:val="sk-SK"/>
        </w:rPr>
        <w:t>u</w:t>
      </w:r>
    </w:p>
    <w:p w14:paraId="5C63441C" w14:textId="77777777" w:rsidR="000B04FB" w:rsidRPr="00370B57" w:rsidRDefault="0095179E" w:rsidP="00F31A53">
      <w:pPr>
        <w:keepNext w:val="0"/>
        <w:rPr>
          <w:rFonts w:ascii="Arial" w:hAnsi="Arial" w:cs="Arial"/>
          <w:sz w:val="24"/>
          <w:szCs w:val="24"/>
          <w:lang w:val="sk-SK"/>
        </w:rPr>
      </w:pPr>
      <w:r w:rsidRPr="00370B57">
        <w:rPr>
          <w:rFonts w:ascii="Arial" w:hAnsi="Arial" w:cs="Arial"/>
          <w:sz w:val="24"/>
          <w:szCs w:val="24"/>
          <w:lang w:val="sk-SK"/>
        </w:rPr>
        <w:t xml:space="preserve">Náklad na daň z príjmov sa počíta </w:t>
      </w:r>
      <w:r w:rsidR="00317A0A" w:rsidRPr="00370B57">
        <w:rPr>
          <w:rFonts w:ascii="Arial" w:hAnsi="Arial" w:cs="Arial"/>
          <w:sz w:val="24"/>
          <w:szCs w:val="24"/>
          <w:lang w:val="sk-SK"/>
        </w:rPr>
        <w:t>pomocou</w:t>
      </w:r>
      <w:r w:rsidRPr="00370B57">
        <w:rPr>
          <w:rFonts w:ascii="Arial" w:hAnsi="Arial" w:cs="Arial"/>
          <w:sz w:val="24"/>
          <w:szCs w:val="24"/>
          <w:lang w:val="sk-SK"/>
        </w:rPr>
        <w:t xml:space="preserve"> platnej daňovej sadzby z účtovného zisku</w:t>
      </w:r>
      <w:r w:rsidR="00D34432" w:rsidRPr="00370B57">
        <w:rPr>
          <w:rFonts w:ascii="Arial" w:hAnsi="Arial" w:cs="Arial"/>
          <w:sz w:val="24"/>
          <w:szCs w:val="24"/>
          <w:lang w:val="sk-SK"/>
        </w:rPr>
        <w:t xml:space="preserve"> upraveného </w:t>
      </w:r>
      <w:r w:rsidRPr="00370B57">
        <w:rPr>
          <w:rFonts w:ascii="Arial" w:hAnsi="Arial" w:cs="Arial"/>
          <w:sz w:val="24"/>
          <w:szCs w:val="24"/>
          <w:lang w:val="sk-SK"/>
        </w:rPr>
        <w:t>o trvalé alebo dočasne daňovo neuznateľné náklady a nezdaňované výnosy</w:t>
      </w:r>
      <w:r w:rsidR="00647357" w:rsidRPr="00370B57">
        <w:rPr>
          <w:rFonts w:ascii="Arial" w:hAnsi="Arial" w:cs="Arial"/>
          <w:sz w:val="24"/>
          <w:szCs w:val="24"/>
          <w:lang w:val="sk-SK"/>
        </w:rPr>
        <w:t>.</w:t>
      </w:r>
      <w:r w:rsidRPr="00370B57">
        <w:rPr>
          <w:rFonts w:ascii="Arial" w:hAnsi="Arial" w:cs="Arial"/>
          <w:sz w:val="24"/>
          <w:szCs w:val="24"/>
          <w:lang w:val="sk-SK"/>
        </w:rPr>
        <w:t xml:space="preserve"> </w:t>
      </w:r>
    </w:p>
    <w:p w14:paraId="6738C794" w14:textId="77777777" w:rsidR="000B04FB" w:rsidRPr="002E10BE" w:rsidRDefault="000B04FB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14:paraId="084D57B4" w14:textId="77777777" w:rsidR="000B04FB" w:rsidRPr="002E10BE" w:rsidRDefault="002A2748" w:rsidP="00370B57">
      <w:pPr>
        <w:pStyle w:val="Nadpis1"/>
        <w:keepNext w:val="0"/>
        <w:numPr>
          <w:ilvl w:val="0"/>
          <w:numId w:val="0"/>
        </w:numPr>
        <w:ind w:left="9527" w:hanging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highlight w:val="yellow"/>
          <w:lang w:val="sk-SK"/>
        </w:rPr>
        <w:br w:type="page"/>
      </w:r>
    </w:p>
    <w:p w14:paraId="1A2A4D30" w14:textId="77777777" w:rsidR="000E18FC" w:rsidRPr="002E10BE" w:rsidRDefault="000E18FC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a) Dlhodobý nehmotný majetok</w:t>
      </w:r>
    </w:p>
    <w:p w14:paraId="63DFF823" w14:textId="77777777"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C57091" w:rsidRPr="002E10BE" w14:paraId="111F0824" w14:textId="77777777" w:rsidTr="002E0895">
        <w:trPr>
          <w:trHeight w:val="591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14:paraId="223F3E6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14:paraId="6F4A515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14:paraId="71E78F7D" w14:textId="77777777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14:paraId="6E88140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757577A1" w14:textId="77777777" w:rsidR="00C57091" w:rsidRPr="002E10BE" w:rsidRDefault="00C57091" w:rsidP="00AF35C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</w:t>
            </w:r>
            <w:r w:rsidR="00AF35C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vané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14:paraId="367B5E1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35D562E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5640543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7CEBBE6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7AF59D36" w14:textId="77777777" w:rsidR="00C57091" w:rsidRPr="002E10BE" w:rsidRDefault="00604A8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</w:t>
            </w:r>
            <w:r w:rsidR="00AF35C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</w:t>
            </w:r>
            <w:r w:rsidR="00C5709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aný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14:paraId="3B9D083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 preddav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ky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14:paraId="1252147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7199A" w:rsidRPr="002E10BE" w14:paraId="07FBE802" w14:textId="77777777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14:paraId="5B789715" w14:textId="77777777"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C48F764" w14:textId="77777777"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478D58" w14:textId="77777777"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0656E4" w14:textId="77777777"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402E37" w14:textId="77777777"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39AF19" w14:textId="77777777"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FF37FC" w14:textId="77777777"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6139995" w14:textId="77777777"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14:paraId="68F7DD91" w14:textId="77777777"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14:paraId="15EBCD94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6600508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351DD63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54AF8B91" w14:textId="5F5858DA" w:rsidR="00C57091" w:rsidRPr="002E10BE" w:rsidRDefault="00DA3651" w:rsidP="002E08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43 714</w:t>
            </w:r>
          </w:p>
        </w:tc>
        <w:tc>
          <w:tcPr>
            <w:tcW w:w="930" w:type="dxa"/>
            <w:vAlign w:val="center"/>
          </w:tcPr>
          <w:p w14:paraId="6D8A0B1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63D98F1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C53FFE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2D8D663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2496F3E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E185117" w14:textId="7B5400CC" w:rsidR="00C57091" w:rsidRPr="002E10BE" w:rsidRDefault="00DA365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43 714</w:t>
            </w:r>
          </w:p>
        </w:tc>
      </w:tr>
      <w:tr w:rsidR="00C57091" w:rsidRPr="002E10BE" w14:paraId="755B4829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123A61A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64C1616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69C220BA" w14:textId="77777777" w:rsidR="006B6325" w:rsidRPr="002E10BE" w:rsidRDefault="006B6325" w:rsidP="006B63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576E72E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433A36D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B56E82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4014879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6EA295E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6E5CB366" w14:textId="77777777" w:rsidR="006B6325" w:rsidRPr="002E10BE" w:rsidRDefault="006B632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1094B52C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49EC53B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0A537E7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4026D0C1" w14:textId="77777777" w:rsidR="00C57091" w:rsidRPr="002E10BE" w:rsidRDefault="00C57091" w:rsidP="006B63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C2340D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5F7AA7C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7F83884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7410302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2C1568F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C69C41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3DBFE46E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33F7146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14:paraId="28D68ED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4A324BEF" w14:textId="77777777" w:rsidR="00C57091" w:rsidRPr="002E10BE" w:rsidRDefault="00C57091" w:rsidP="006B63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697DF6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B62222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EC4DA5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70F8B02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F8A36F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46A515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6E863586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05AB17AC" w14:textId="77777777"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0FB7CE7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19779E4B" w14:textId="5B55881F" w:rsidR="00C57091" w:rsidRDefault="006B6325" w:rsidP="006B63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</w:t>
            </w:r>
            <w:r w:rsidR="00DA3651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714</w:t>
            </w:r>
          </w:p>
          <w:p w14:paraId="1D006389" w14:textId="77777777" w:rsidR="006B6325" w:rsidRDefault="006B6325" w:rsidP="006B63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</w:p>
          <w:p w14:paraId="32F752C4" w14:textId="77777777" w:rsidR="00420594" w:rsidRPr="002E10BE" w:rsidRDefault="00420594" w:rsidP="006B63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552EF46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56407E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698F66D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3D68CB4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784B2AB9" w14:textId="77777777" w:rsidR="00C5709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  <w:p w14:paraId="76B2E36E" w14:textId="77777777" w:rsidR="00420594" w:rsidRDefault="0042059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  <w:p w14:paraId="47CBE647" w14:textId="77777777" w:rsidR="00420594" w:rsidRPr="002E10BE" w:rsidRDefault="0042059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40965</w:t>
            </w:r>
          </w:p>
        </w:tc>
        <w:tc>
          <w:tcPr>
            <w:tcW w:w="780" w:type="dxa"/>
            <w:vAlign w:val="center"/>
          </w:tcPr>
          <w:p w14:paraId="744DFA3F" w14:textId="77777777" w:rsidR="006B6325" w:rsidRPr="002E10BE" w:rsidRDefault="00C664A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43 714</w:t>
            </w:r>
          </w:p>
        </w:tc>
      </w:tr>
      <w:tr w:rsidR="00E7199A" w:rsidRPr="002E10BE" w14:paraId="12D234E9" w14:textId="77777777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2DC05296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D168A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68200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619FC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FA62D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6C6B7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2476D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AFE7C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5121A560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14:paraId="3F26207C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25448ABD" w14:textId="77777777"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518B420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66722BA3" w14:textId="60AF95C2" w:rsidR="00C57091" w:rsidRPr="002E10BE" w:rsidRDefault="002E0895" w:rsidP="00C664A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DA3651">
              <w:rPr>
                <w:b/>
                <w:sz w:val="18"/>
                <w:lang w:val="sk-SK"/>
              </w:rPr>
              <w:t>2 523</w:t>
            </w:r>
          </w:p>
        </w:tc>
        <w:tc>
          <w:tcPr>
            <w:tcW w:w="930" w:type="dxa"/>
            <w:vAlign w:val="center"/>
          </w:tcPr>
          <w:p w14:paraId="4501058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533DC27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3593DF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11AA3F0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4B41191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1B6CFCAC" w14:textId="0572C548" w:rsidR="005B17C4" w:rsidRPr="002E10BE" w:rsidRDefault="00DA3651" w:rsidP="009C22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42 523</w:t>
            </w:r>
          </w:p>
        </w:tc>
      </w:tr>
      <w:tr w:rsidR="00C57091" w:rsidRPr="002E10BE" w14:paraId="13C0EE1D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34B9124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3AFE465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47DC712F" w14:textId="77777777" w:rsidR="00C57091" w:rsidRDefault="00D859B0" w:rsidP="009C22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550</w:t>
            </w:r>
          </w:p>
          <w:p w14:paraId="6EEEF728" w14:textId="77777777" w:rsidR="006B6325" w:rsidRPr="002E10BE" w:rsidRDefault="006B6325" w:rsidP="009C22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608CA6A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EE133F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7092B35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46F7D89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2D3C0E2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3F832C7" w14:textId="77777777" w:rsidR="00C57091" w:rsidRPr="002E10BE" w:rsidRDefault="00C664A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550</w:t>
            </w:r>
          </w:p>
        </w:tc>
      </w:tr>
      <w:tr w:rsidR="00C57091" w:rsidRPr="002E10BE" w14:paraId="296C8D60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6B7B7EB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7BB9047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03ECA53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88A148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5443579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683103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5D1122A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756C693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5B0D546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60A69C89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4478630F" w14:textId="77777777"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597CFF5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2B5D15C9" w14:textId="693BC74C" w:rsidR="00C57091" w:rsidRDefault="00DA3651" w:rsidP="005B17C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43 073</w:t>
            </w:r>
          </w:p>
          <w:p w14:paraId="2D197DB0" w14:textId="77777777" w:rsidR="006B6325" w:rsidRPr="002E10BE" w:rsidRDefault="006B6325" w:rsidP="005B17C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5F78F3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453E3FB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01F50A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4C661C9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462B0D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5927A30A" w14:textId="74367BE4" w:rsidR="005B17C4" w:rsidRPr="002E10BE" w:rsidRDefault="00DA3651" w:rsidP="005B17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43 073</w:t>
            </w:r>
          </w:p>
        </w:tc>
      </w:tr>
      <w:tr w:rsidR="00E7199A" w:rsidRPr="002E10BE" w14:paraId="2059BB4D" w14:textId="77777777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72D00ECE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4E947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06C3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E22A2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378BD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BED55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CDB1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BC3CA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4992D09C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14:paraId="29C21F66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2D734F84" w14:textId="77777777"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3BBE4CE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0E99EF0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27290B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4027964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9BCDFA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6DDE17C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7C426FD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1BC9DA2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14:paraId="7CE065B0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173B45C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57EFAB5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208D2B9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62CDBA1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968B85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1175572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5D9D095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6C7C6C2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C4EFA2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022A3E6F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47AA0CF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61BF6B1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077B4C2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0248FD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35AEFCA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151E77F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4CEC2F0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1BD49DD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6B7544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5D1CD9CB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29A9D2BC" w14:textId="77777777"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730648C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5323841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148E3E7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2FFE4CB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9D1F64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16E0D31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4A0DD02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0EF80D2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199A" w:rsidRPr="002E10BE" w14:paraId="772589A8" w14:textId="77777777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36DC3808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E6B57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8B9AD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1037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2FD40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A4FFA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E77D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F6CB1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7A49AAAC" w14:textId="77777777"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14:paraId="354F82D3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761EF7ED" w14:textId="77777777"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1D1A2FB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10A5599F" w14:textId="50222F0F" w:rsidR="00C57091" w:rsidRPr="002E10BE" w:rsidRDefault="00DA3651" w:rsidP="00862EC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1 191</w:t>
            </w:r>
          </w:p>
        </w:tc>
        <w:tc>
          <w:tcPr>
            <w:tcW w:w="930" w:type="dxa"/>
            <w:vAlign w:val="center"/>
          </w:tcPr>
          <w:p w14:paraId="326BEFF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71E0DFD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5AF74B0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5C05961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D5CE98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507861DF" w14:textId="6A025E71" w:rsidR="00C57091" w:rsidRPr="002E10BE" w:rsidRDefault="00DA365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1 191</w:t>
            </w:r>
          </w:p>
        </w:tc>
      </w:tr>
      <w:tr w:rsidR="00C57091" w:rsidRPr="002E10BE" w14:paraId="5C77DE4D" w14:textId="77777777" w:rsidTr="007F30FC">
        <w:trPr>
          <w:trHeight w:hRule="exact" w:val="425"/>
        </w:trPr>
        <w:tc>
          <w:tcPr>
            <w:tcW w:w="1768" w:type="dxa"/>
            <w:vAlign w:val="center"/>
          </w:tcPr>
          <w:p w14:paraId="465AB830" w14:textId="77777777"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2158D39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67BB277E" w14:textId="4A801F7E" w:rsidR="00420594" w:rsidRPr="002E10BE" w:rsidRDefault="00DA3651" w:rsidP="00862EC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641</w:t>
            </w:r>
          </w:p>
        </w:tc>
        <w:tc>
          <w:tcPr>
            <w:tcW w:w="930" w:type="dxa"/>
            <w:vAlign w:val="center"/>
          </w:tcPr>
          <w:p w14:paraId="11E6F77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64B0A99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6867988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6953E24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21D09E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3F118E4D" w14:textId="705D052E" w:rsidR="00A62141" w:rsidRDefault="00DA365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641</w:t>
            </w:r>
          </w:p>
          <w:p w14:paraId="1F8D0055" w14:textId="77777777" w:rsidR="005B17C4" w:rsidRDefault="005B17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  <w:p w14:paraId="7F5286FB" w14:textId="77777777" w:rsidR="00862ECB" w:rsidRDefault="00862EC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  <w:p w14:paraId="1C113DAD" w14:textId="77777777" w:rsidR="00420594" w:rsidRPr="002E10BE" w:rsidRDefault="0042059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14:paraId="7D98229C" w14:textId="77777777" w:rsidR="00FE56D6" w:rsidRPr="002E10BE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192F4C" w:rsidRPr="002E10BE" w14:paraId="2BEE7FA7" w14:textId="77777777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14:paraId="5074B76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14:paraId="28ADBB1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14:paraId="3A83A9B5" w14:textId="77777777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14:paraId="77A3E28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65369CC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14:paraId="7B2A483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2020C3A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23FF236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0DFE0DA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665F3E7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14:paraId="6EED851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14:paraId="2918E13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14:paraId="251DFA74" w14:textId="77777777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14:paraId="6812523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E9743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1CCA4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88231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B7E0E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3C082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11EB9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88639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14:paraId="7860656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3F777CF2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0A1E013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3C227DD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1242848A" w14:textId="77777777" w:rsidR="00192F4C" w:rsidRPr="002E10BE" w:rsidRDefault="00C664AE" w:rsidP="00862EC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43 714</w:t>
            </w:r>
          </w:p>
        </w:tc>
        <w:tc>
          <w:tcPr>
            <w:tcW w:w="930" w:type="dxa"/>
            <w:vAlign w:val="center"/>
          </w:tcPr>
          <w:p w14:paraId="1CE3570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588EB0E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7524CC4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1FBDBB8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4CCEF32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3A529D85" w14:textId="77777777" w:rsidR="00192F4C" w:rsidRDefault="00C664A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43 714</w:t>
            </w:r>
          </w:p>
          <w:p w14:paraId="0E71D14F" w14:textId="77777777" w:rsidR="00862ECB" w:rsidRPr="002E10BE" w:rsidRDefault="00862EC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02ECA8C5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6601210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545E31C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3CA8D718" w14:textId="77777777" w:rsidR="00192F4C" w:rsidRPr="002E10BE" w:rsidRDefault="00192F4C" w:rsidP="008850C8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4507CD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ED2757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AF1078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4BBADA2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A50CE2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6901BE41" w14:textId="77777777" w:rsidR="008142BF" w:rsidRPr="002E10BE" w:rsidRDefault="008142B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11A7AE85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4C13494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1AEF467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686E547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6BAC076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41A55CB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7FE22E2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2311299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6475724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08ADE14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57CD36B4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68DEDC5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14:paraId="48B8B08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7059159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49E26F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62487A0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117DA11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1B9A3E6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7580A9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579A5C2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27CA8F8C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76B873A0" w14:textId="77777777"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1D38B1F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23103FDA" w14:textId="77777777" w:rsidR="00192F4C" w:rsidRPr="002E10BE" w:rsidRDefault="008142BF" w:rsidP="0089117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C664AE">
              <w:rPr>
                <w:b/>
                <w:sz w:val="18"/>
                <w:lang w:val="sk-SK"/>
              </w:rPr>
              <w:t xml:space="preserve">3 </w:t>
            </w:r>
            <w:r w:rsidR="00891178">
              <w:rPr>
                <w:b/>
                <w:sz w:val="18"/>
                <w:lang w:val="sk-SK"/>
              </w:rPr>
              <w:t>714</w:t>
            </w:r>
          </w:p>
        </w:tc>
        <w:tc>
          <w:tcPr>
            <w:tcW w:w="930" w:type="dxa"/>
            <w:vAlign w:val="center"/>
          </w:tcPr>
          <w:p w14:paraId="416E4FF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3FFF3C7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DBF1A0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6756BAB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544CF9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3BDCFC5F" w14:textId="77777777" w:rsidR="00192F4C" w:rsidRPr="002E10BE" w:rsidRDefault="0030687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</w:t>
            </w:r>
            <w:r w:rsidR="00C664AE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714</w:t>
            </w:r>
          </w:p>
        </w:tc>
      </w:tr>
      <w:tr w:rsidR="00192F4C" w:rsidRPr="002E10BE" w14:paraId="4E07CB5D" w14:textId="77777777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20F1A8D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6A4F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4147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E6A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9A0A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6062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7094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C572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53B7D23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36301C14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1C118AA6" w14:textId="77777777"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6800D04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02441D8D" w14:textId="1A1DB70A" w:rsidR="00192F4C" w:rsidRPr="002E10BE" w:rsidRDefault="002134FE" w:rsidP="00C664A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C664AE">
              <w:rPr>
                <w:b/>
                <w:sz w:val="18"/>
                <w:lang w:val="sk-SK"/>
              </w:rPr>
              <w:t xml:space="preserve">1 </w:t>
            </w:r>
            <w:r w:rsidR="00616F69">
              <w:rPr>
                <w:b/>
                <w:sz w:val="18"/>
                <w:lang w:val="sk-SK"/>
              </w:rPr>
              <w:t>973</w:t>
            </w:r>
          </w:p>
        </w:tc>
        <w:tc>
          <w:tcPr>
            <w:tcW w:w="930" w:type="dxa"/>
            <w:vAlign w:val="center"/>
          </w:tcPr>
          <w:p w14:paraId="0A2E5C3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2F93F04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5976169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224DC05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1BD98A9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03A6EF1F" w14:textId="169A697D" w:rsidR="00192F4C" w:rsidRPr="002E10BE" w:rsidRDefault="00616F69" w:rsidP="008E0A0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41973</w:t>
            </w:r>
          </w:p>
        </w:tc>
      </w:tr>
      <w:tr w:rsidR="00192F4C" w:rsidRPr="002E10BE" w14:paraId="507C61F6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6EB1FE5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3D77FA1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3EC343EA" w14:textId="77777777" w:rsidR="00192F4C" w:rsidRPr="002E10BE" w:rsidRDefault="008E0A0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550</w:t>
            </w:r>
          </w:p>
        </w:tc>
        <w:tc>
          <w:tcPr>
            <w:tcW w:w="930" w:type="dxa"/>
            <w:vAlign w:val="center"/>
          </w:tcPr>
          <w:p w14:paraId="64113AE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40C9F8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7350FD6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0516E9F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B1B229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3B0BD879" w14:textId="77777777" w:rsidR="00192F4C" w:rsidRPr="002E10BE" w:rsidRDefault="008E0A0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550</w:t>
            </w:r>
          </w:p>
        </w:tc>
      </w:tr>
      <w:tr w:rsidR="00192F4C" w:rsidRPr="002E10BE" w14:paraId="168F6825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4EC7098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44C6A21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13444E5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E7DB26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7732C52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71C1726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254EDD8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D94F3C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36592FE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1AF6BE0C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169B01E6" w14:textId="77777777"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53A49FB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6D8FC3B5" w14:textId="259CEFC6" w:rsidR="009D491A" w:rsidRPr="002E10BE" w:rsidRDefault="00616F69" w:rsidP="008E0A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42 523</w:t>
            </w:r>
          </w:p>
        </w:tc>
        <w:tc>
          <w:tcPr>
            <w:tcW w:w="930" w:type="dxa"/>
            <w:vAlign w:val="center"/>
          </w:tcPr>
          <w:p w14:paraId="3F53F89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137523E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FEF4DB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6A84C4B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27C520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6641921" w14:textId="6BD365CD" w:rsidR="00192F4C" w:rsidRDefault="00616F69" w:rsidP="008850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42523</w:t>
            </w:r>
          </w:p>
          <w:p w14:paraId="7924FC7A" w14:textId="77777777" w:rsidR="009D491A" w:rsidRPr="002E10BE" w:rsidRDefault="009D491A" w:rsidP="008850C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64DB266E" w14:textId="77777777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06E5913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120C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27F4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9A79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8C7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DBDE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B119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FDE4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55DEF14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428BD13A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465E3602" w14:textId="77777777"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274AC1B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79F6854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16337E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566372C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03807E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4094F22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2D1AA0F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19D81D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02516D87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08E6851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0E8CE08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4D8F849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15DDBED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76EF03D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A74133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6213295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14258CB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F94962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184E8A85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08E3843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1B5450A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0CA8091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5721C9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25BFFC3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513C08B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072702D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7EA42C9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B4EC7A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1FF8D1D4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1824C7FE" w14:textId="77777777"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56190D2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1A1B502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4DE31E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7B2DF11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C86EEB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4F801FD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153757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9CF478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43E44E94" w14:textId="77777777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27967CB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B7C5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E7CE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AC5E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A8F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77A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0016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C8E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448F2DF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62DF8AAB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28A74D6C" w14:textId="77777777"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3551F0E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23942231" w14:textId="6725D8C6" w:rsidR="00192F4C" w:rsidRPr="002E10BE" w:rsidRDefault="007B72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1 741</w:t>
            </w:r>
          </w:p>
        </w:tc>
        <w:tc>
          <w:tcPr>
            <w:tcW w:w="930" w:type="dxa"/>
            <w:vAlign w:val="center"/>
          </w:tcPr>
          <w:p w14:paraId="04F07BD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18CB5F8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D1CFDB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6C3DFB0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20D3C8BC" w14:textId="77777777" w:rsidR="00192F4C" w:rsidRPr="002E10BE" w:rsidRDefault="00192F4C" w:rsidP="00FD367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7C88692" w14:textId="0B8FDC35" w:rsidR="008142BF" w:rsidRPr="002E10BE" w:rsidRDefault="007B72AB" w:rsidP="00FD367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1 741</w:t>
            </w:r>
          </w:p>
        </w:tc>
      </w:tr>
      <w:tr w:rsidR="00192F4C" w:rsidRPr="002E10BE" w14:paraId="5F493D9E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34D7B73C" w14:textId="77777777"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529D4EF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77EB2F38" w14:textId="2F621BA9" w:rsidR="008142BF" w:rsidRPr="002E10BE" w:rsidRDefault="007B72AB" w:rsidP="008142B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1 191</w:t>
            </w:r>
          </w:p>
        </w:tc>
        <w:tc>
          <w:tcPr>
            <w:tcW w:w="930" w:type="dxa"/>
            <w:vAlign w:val="center"/>
          </w:tcPr>
          <w:p w14:paraId="147F813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7A8CD6D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81B21B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13E85BA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410825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1864FC54" w14:textId="30619CB6" w:rsidR="008142BF" w:rsidRDefault="007B72AB" w:rsidP="00FD367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1 191</w:t>
            </w:r>
          </w:p>
          <w:p w14:paraId="7530E93F" w14:textId="77777777" w:rsidR="002134FE" w:rsidRDefault="002134FE" w:rsidP="00FD367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</w:p>
          <w:p w14:paraId="707101B5" w14:textId="77777777" w:rsidR="002134FE" w:rsidRDefault="002134FE" w:rsidP="00FD367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</w:p>
          <w:p w14:paraId="3A5B6548" w14:textId="77777777" w:rsidR="009D491A" w:rsidRPr="002E10BE" w:rsidRDefault="009D491A" w:rsidP="00FD367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</w:p>
        </w:tc>
      </w:tr>
    </w:tbl>
    <w:p w14:paraId="17CDB4A9" w14:textId="77777777" w:rsidR="00192F4C" w:rsidRPr="002E10BE" w:rsidRDefault="00192F4C" w:rsidP="00192F4C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C57091" w:rsidRPr="002E10BE" w14:paraId="5FBED0C1" w14:textId="77777777" w:rsidTr="00192F4C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7E3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2E5D5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C57091" w:rsidRPr="002E10BE" w14:paraId="15DA8136" w14:textId="77777777" w:rsidTr="00192F4C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5E5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34D3" w14:textId="77777777" w:rsidR="00C57091" w:rsidRPr="002E10BE" w:rsidRDefault="00C57091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14:paraId="4F9EFD7E" w14:textId="77777777" w:rsidTr="00192F4C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A01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03B" w14:textId="77777777" w:rsidR="00C57091" w:rsidRPr="002E10BE" w:rsidRDefault="00C57091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216F9E3F" w14:textId="77777777" w:rsidR="009312AC" w:rsidRDefault="009312AC" w:rsidP="00222F19">
      <w:pPr>
        <w:keepNext w:val="0"/>
        <w:rPr>
          <w:rFonts w:ascii="Arial" w:hAnsi="Arial" w:cs="Arial"/>
          <w:lang w:val="sk-SK"/>
        </w:rPr>
      </w:pPr>
    </w:p>
    <w:p w14:paraId="521697B3" w14:textId="77777777" w:rsidR="00B87917" w:rsidRPr="00B87917" w:rsidRDefault="00B87917" w:rsidP="00B87917">
      <w:pPr>
        <w:keepNext w:val="0"/>
        <w:spacing w:after="120"/>
        <w:rPr>
          <w:rFonts w:ascii="Arial" w:hAnsi="Arial" w:cs="Arial"/>
          <w:b/>
          <w:lang w:val="sk-SK"/>
        </w:rPr>
      </w:pPr>
      <w:r w:rsidRPr="00B87917">
        <w:rPr>
          <w:rFonts w:ascii="Arial" w:hAnsi="Arial" w:cs="Arial"/>
          <w:b/>
          <w:lang w:val="sk-SK"/>
        </w:rPr>
        <w:t xml:space="preserve">Náklady na </w:t>
      </w:r>
      <w:r w:rsidR="00222F19" w:rsidRPr="00B87917">
        <w:rPr>
          <w:rFonts w:ascii="Arial" w:hAnsi="Arial" w:cs="Arial"/>
          <w:b/>
          <w:lang w:val="sk-SK"/>
        </w:rPr>
        <w:t>výskumn</w:t>
      </w:r>
      <w:r w:rsidR="008142BF" w:rsidRPr="00B87917">
        <w:rPr>
          <w:rFonts w:ascii="Arial" w:hAnsi="Arial" w:cs="Arial"/>
          <w:b/>
          <w:lang w:val="sk-SK"/>
        </w:rPr>
        <w:t>ú</w:t>
      </w:r>
      <w:r w:rsidR="00222F19" w:rsidRPr="00B87917">
        <w:rPr>
          <w:rFonts w:ascii="Arial" w:hAnsi="Arial" w:cs="Arial"/>
          <w:b/>
          <w:lang w:val="sk-SK"/>
        </w:rPr>
        <w:t xml:space="preserve"> a vývojov</w:t>
      </w:r>
      <w:r w:rsidR="008142BF" w:rsidRPr="00B87917">
        <w:rPr>
          <w:rFonts w:ascii="Arial" w:hAnsi="Arial" w:cs="Arial"/>
          <w:b/>
          <w:lang w:val="sk-SK"/>
        </w:rPr>
        <w:t>ú</w:t>
      </w:r>
      <w:r w:rsidR="00222F19" w:rsidRPr="00B87917">
        <w:rPr>
          <w:rFonts w:ascii="Arial" w:hAnsi="Arial" w:cs="Arial"/>
          <w:b/>
          <w:lang w:val="sk-SK"/>
        </w:rPr>
        <w:t xml:space="preserve"> činnos</w:t>
      </w:r>
      <w:r w:rsidR="008850C8">
        <w:rPr>
          <w:rFonts w:ascii="Arial" w:hAnsi="Arial" w:cs="Arial"/>
          <w:b/>
          <w:lang w:val="sk-SK"/>
        </w:rPr>
        <w:t>ť</w:t>
      </w:r>
      <w:r w:rsidR="00222F19" w:rsidRPr="00B87917">
        <w:rPr>
          <w:rFonts w:ascii="Arial" w:hAnsi="Arial" w:cs="Arial"/>
          <w:b/>
          <w:lang w:val="sk-SK"/>
        </w:rPr>
        <w:t xml:space="preserve"> účtovn</w:t>
      </w:r>
      <w:r w:rsidRPr="00B87917">
        <w:rPr>
          <w:rFonts w:ascii="Arial" w:hAnsi="Arial" w:cs="Arial"/>
          <w:b/>
          <w:lang w:val="sk-SK"/>
        </w:rPr>
        <w:t xml:space="preserve">á </w:t>
      </w:r>
      <w:r w:rsidR="00222F19" w:rsidRPr="00B87917">
        <w:rPr>
          <w:rFonts w:ascii="Arial" w:hAnsi="Arial" w:cs="Arial"/>
          <w:b/>
          <w:lang w:val="sk-SK"/>
        </w:rPr>
        <w:t xml:space="preserve"> jednotk</w:t>
      </w:r>
      <w:r w:rsidRPr="00B87917">
        <w:rPr>
          <w:rFonts w:ascii="Arial" w:hAnsi="Arial" w:cs="Arial"/>
          <w:b/>
          <w:lang w:val="sk-SK"/>
        </w:rPr>
        <w:t>a</w:t>
      </w:r>
      <w:r w:rsidR="00222F19" w:rsidRPr="00B87917">
        <w:rPr>
          <w:rFonts w:ascii="Arial" w:hAnsi="Arial" w:cs="Arial"/>
          <w:b/>
          <w:lang w:val="sk-SK"/>
        </w:rPr>
        <w:t xml:space="preserve"> za bežné účtovné</w:t>
      </w:r>
      <w:r w:rsidRPr="00B87917">
        <w:rPr>
          <w:rFonts w:ascii="Arial" w:hAnsi="Arial" w:cs="Arial"/>
          <w:b/>
          <w:lang w:val="sk-SK"/>
        </w:rPr>
        <w:t xml:space="preserve"> neeviduje.</w:t>
      </w:r>
    </w:p>
    <w:p w14:paraId="47C68C70" w14:textId="77777777" w:rsidR="0025037A" w:rsidRPr="002E10BE" w:rsidRDefault="0025037A" w:rsidP="00C57091">
      <w:pPr>
        <w:rPr>
          <w:rFonts w:ascii="Arial" w:hAnsi="Arial" w:cs="Arial"/>
          <w:b/>
          <w:lang w:val="sk-SK"/>
        </w:rPr>
      </w:pPr>
      <w:bookmarkStart w:id="8" w:name="_Toc474124205"/>
      <w:bookmarkStart w:id="9" w:name="_Toc474124317"/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2706796F" w14:textId="77777777"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8"/>
      <w:bookmarkEnd w:id="9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14:paraId="6926DE72" w14:textId="77777777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14:paraId="3E6D5B82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14:paraId="045C6F4F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14:paraId="056A501D" w14:textId="77777777" w:rsidTr="00192F4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1330B6D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4EE2765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60E308E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00DA48B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 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-né veci a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súbory 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5124351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7514F44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14:paraId="3FEBBC4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14:paraId="51A1E4A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14:paraId="4ACDA8B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 preddav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14:paraId="4ECF653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14:paraId="1ACCD23C" w14:textId="77777777" w:rsidTr="00192F4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14:paraId="5A90224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0E5E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0810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370B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70D2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F00BE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64FE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3986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9D2D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14C9BFB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14:paraId="3C9F316E" w14:textId="77777777" w:rsidTr="003E2EE8">
        <w:trPr>
          <w:trHeight w:hRule="exact" w:val="409"/>
        </w:trPr>
        <w:tc>
          <w:tcPr>
            <w:tcW w:w="1602" w:type="dxa"/>
            <w:vAlign w:val="center"/>
          </w:tcPr>
          <w:p w14:paraId="3EA9F9D9" w14:textId="77777777"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9E2E090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2FCDA8EA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7FD5E01C" w14:textId="77777777" w:rsidR="003E2EE8" w:rsidRPr="002E10BE" w:rsidRDefault="00B8791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4B03A0D6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653E0596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14:paraId="17692F26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39428E9C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14:paraId="4965CD4A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618168D2" w14:textId="77777777" w:rsidR="003E2EE8" w:rsidRPr="002E10BE" w:rsidRDefault="00B8791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</w:tr>
      <w:tr w:rsidR="00C57091" w:rsidRPr="002E10BE" w14:paraId="11788452" w14:textId="77777777" w:rsidTr="007F30FC">
        <w:trPr>
          <w:trHeight w:hRule="exact" w:val="425"/>
        </w:trPr>
        <w:tc>
          <w:tcPr>
            <w:tcW w:w="1602" w:type="dxa"/>
            <w:vAlign w:val="center"/>
          </w:tcPr>
          <w:p w14:paraId="42382D7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003411C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89AF54E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BC18E6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B80B7D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419BCA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2A67FF3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72B65D3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59239D7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465DA46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00621880" w14:textId="77777777" w:rsidTr="007F30FC">
        <w:trPr>
          <w:trHeight w:hRule="exact" w:val="425"/>
        </w:trPr>
        <w:tc>
          <w:tcPr>
            <w:tcW w:w="1602" w:type="dxa"/>
            <w:vAlign w:val="center"/>
          </w:tcPr>
          <w:p w14:paraId="5778F82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56D5037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4F33D3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27FE49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3F71092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E794C5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3E72E61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58F218F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5AB5557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799C688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2319A4A7" w14:textId="77777777" w:rsidTr="007F30FC">
        <w:trPr>
          <w:trHeight w:hRule="exact" w:val="425"/>
        </w:trPr>
        <w:tc>
          <w:tcPr>
            <w:tcW w:w="1602" w:type="dxa"/>
            <w:vAlign w:val="center"/>
          </w:tcPr>
          <w:p w14:paraId="4E528EE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504070A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32DDAB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12D16A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9CA823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8F1923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7683A1A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32DD2A5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69ADCE3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4BCD6E9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14:paraId="2D0C6A44" w14:textId="77777777" w:rsidTr="00720258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29CE5ACF" w14:textId="77777777"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C7E7D41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4B982072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26219CBE" w14:textId="77777777" w:rsidR="00720258" w:rsidRPr="002E10BE" w:rsidRDefault="00B8791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7286EB01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3CF2783B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CFB3471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0C17B80F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14:paraId="04FCC53C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0274198" w14:textId="77777777" w:rsidR="00720258" w:rsidRPr="002E10BE" w:rsidRDefault="00B8791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</w:tr>
      <w:tr w:rsidR="00192F4C" w:rsidRPr="002E10BE" w14:paraId="46F39EF3" w14:textId="77777777" w:rsidTr="00192F4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50558AE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E450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A6B6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7ADE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856E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BCFA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197EB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E74B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15D1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0CFA8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14:paraId="4FD5F12B" w14:textId="77777777" w:rsidTr="00720258">
        <w:trPr>
          <w:trHeight w:hRule="exact" w:val="432"/>
        </w:trPr>
        <w:tc>
          <w:tcPr>
            <w:tcW w:w="1602" w:type="dxa"/>
            <w:vAlign w:val="center"/>
          </w:tcPr>
          <w:p w14:paraId="0B25B9EF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415AAE49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EDD03A8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FE21568" w14:textId="77777777" w:rsidR="003E2EE8" w:rsidRPr="002E10BE" w:rsidRDefault="00B8791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  <w:tc>
          <w:tcPr>
            <w:tcW w:w="969" w:type="dxa"/>
            <w:vAlign w:val="center"/>
          </w:tcPr>
          <w:p w14:paraId="6F5BF44B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5B7E652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6B0BA20A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38545A10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170FD82E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55E5114F" w14:textId="77777777" w:rsidR="003E2EE8" w:rsidRPr="002E10BE" w:rsidRDefault="00B8791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</w:tr>
      <w:tr w:rsidR="00C57091" w:rsidRPr="002E10BE" w14:paraId="16C7EF94" w14:textId="77777777" w:rsidTr="007F30FC">
        <w:trPr>
          <w:trHeight w:hRule="exact" w:val="425"/>
        </w:trPr>
        <w:tc>
          <w:tcPr>
            <w:tcW w:w="1602" w:type="dxa"/>
            <w:vAlign w:val="center"/>
          </w:tcPr>
          <w:p w14:paraId="5D91E6E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4154BF9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B46746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8ED1D0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0B7FDF5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3A75310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052A537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43D1077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45178CF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338880F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104ABCBF" w14:textId="77777777" w:rsidTr="007F30FC">
        <w:trPr>
          <w:trHeight w:hRule="exact" w:val="425"/>
        </w:trPr>
        <w:tc>
          <w:tcPr>
            <w:tcW w:w="1602" w:type="dxa"/>
            <w:vAlign w:val="center"/>
          </w:tcPr>
          <w:p w14:paraId="0F3EB99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7461970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EEB35C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07B6F3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1A66228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B46E8C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4A5C58C5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53C64A2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7917395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0AFFBEE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14:paraId="0440C4DA" w14:textId="77777777" w:rsidTr="00720258">
        <w:trPr>
          <w:trHeight w:hRule="exact" w:val="423"/>
        </w:trPr>
        <w:tc>
          <w:tcPr>
            <w:tcW w:w="1602" w:type="dxa"/>
            <w:vAlign w:val="center"/>
          </w:tcPr>
          <w:p w14:paraId="1E379A4B" w14:textId="77777777"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5626FDD8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0E53610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457E18C" w14:textId="77777777" w:rsidR="00720258" w:rsidRPr="002E10BE" w:rsidRDefault="00B8791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  <w:tc>
          <w:tcPr>
            <w:tcW w:w="969" w:type="dxa"/>
            <w:vAlign w:val="center"/>
          </w:tcPr>
          <w:p w14:paraId="1A749A9E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65C6250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21345268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6F4A3439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0CC263C0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187965BD" w14:textId="77777777" w:rsidR="00720258" w:rsidRPr="002E10BE" w:rsidRDefault="00B8791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</w:tr>
      <w:tr w:rsidR="00192F4C" w:rsidRPr="002E10BE" w14:paraId="0D1EC485" w14:textId="7777777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43CC93B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BE05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A7C6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2DBC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7086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B76A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4712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51E9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3364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7E6678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14:paraId="61161456" w14:textId="77777777" w:rsidTr="003E2EE8">
        <w:trPr>
          <w:trHeight w:hRule="exact" w:val="438"/>
        </w:trPr>
        <w:tc>
          <w:tcPr>
            <w:tcW w:w="1602" w:type="dxa"/>
            <w:vAlign w:val="center"/>
          </w:tcPr>
          <w:p w14:paraId="7065DC4F" w14:textId="77777777"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0EC1B32B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80344D3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0742213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324C216C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DAB0314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14A1DDC0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20C4CD2B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38FFA9DD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43244273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14:paraId="4343CC73" w14:textId="77777777" w:rsidTr="007F30FC">
        <w:trPr>
          <w:trHeight w:hRule="exact" w:val="425"/>
        </w:trPr>
        <w:tc>
          <w:tcPr>
            <w:tcW w:w="1602" w:type="dxa"/>
            <w:vAlign w:val="center"/>
          </w:tcPr>
          <w:p w14:paraId="271709ED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39E4850A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ED0B677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7F4A0E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ECEE961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2DC387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356FA578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172BBDD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041DD0DF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06E2BB9B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14:paraId="27DC70A0" w14:textId="77777777" w:rsidTr="007F30FC">
        <w:trPr>
          <w:trHeight w:hRule="exact" w:val="425"/>
        </w:trPr>
        <w:tc>
          <w:tcPr>
            <w:tcW w:w="1602" w:type="dxa"/>
            <w:vAlign w:val="center"/>
          </w:tcPr>
          <w:p w14:paraId="1B0738E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7F1E1F8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1AC475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9390782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BE1BD39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E2519FC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0062B02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650C1584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1BA24AE3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3C1FB7D6" w14:textId="77777777"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14:paraId="251D7667" w14:textId="77777777" w:rsidTr="00720258">
        <w:trPr>
          <w:trHeight w:hRule="exact" w:val="413"/>
        </w:trPr>
        <w:tc>
          <w:tcPr>
            <w:tcW w:w="1602" w:type="dxa"/>
            <w:vAlign w:val="center"/>
          </w:tcPr>
          <w:p w14:paraId="4ED96278" w14:textId="77777777"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04A38637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0609FAF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5DABCC9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13895E6A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7F7B17F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14611654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6BA2490A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4BD8EB22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5BC163C5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220F6328" w14:textId="7777777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76540E3A" w14:textId="77777777" w:rsidR="00192F4C" w:rsidRPr="002E10BE" w:rsidRDefault="00192F4C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B2CBD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2F23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2EC2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AEC5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897A5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7CA1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1278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5547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716001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14:paraId="55DB76C7" w14:textId="77777777" w:rsidTr="003E2EE8">
        <w:trPr>
          <w:trHeight w:hRule="exact" w:val="445"/>
        </w:trPr>
        <w:tc>
          <w:tcPr>
            <w:tcW w:w="1602" w:type="dxa"/>
            <w:vAlign w:val="center"/>
          </w:tcPr>
          <w:p w14:paraId="435BAA81" w14:textId="77777777"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2EA900D0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490FF42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99D5CB1" w14:textId="2BC5AFC9" w:rsidR="003E2EE8" w:rsidRPr="002E10BE" w:rsidRDefault="007B72A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14:paraId="54F9EAB6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2AE1DFD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3CC12C88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59D62B08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083DB2A4" w14:textId="77777777"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41FB0429" w14:textId="39150A59" w:rsidR="003E2EE8" w:rsidRPr="002E10BE" w:rsidRDefault="007B72A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0258" w:rsidRPr="002E10BE" w14:paraId="232CEECF" w14:textId="77777777" w:rsidTr="00720258">
        <w:trPr>
          <w:trHeight w:hRule="exact" w:val="418"/>
        </w:trPr>
        <w:tc>
          <w:tcPr>
            <w:tcW w:w="1602" w:type="dxa"/>
            <w:vAlign w:val="center"/>
          </w:tcPr>
          <w:p w14:paraId="5F68A0FC" w14:textId="77777777"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4BF4C494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826443A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F140C1C" w14:textId="59F5784D" w:rsidR="00720258" w:rsidRPr="002E10BE" w:rsidRDefault="007B72A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14:paraId="7F2159FF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D8684F2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6CA714BF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60D3E59C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3C1C8630" w14:textId="77777777"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2D54A439" w14:textId="773AD324" w:rsidR="00720258" w:rsidRPr="002E10BE" w:rsidRDefault="007B72A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0DD23559" w14:textId="77777777" w:rsidR="00C57091" w:rsidRDefault="00C57091" w:rsidP="00C57091">
      <w:pPr>
        <w:rPr>
          <w:rFonts w:ascii="Arial" w:hAnsi="Arial" w:cs="Arial"/>
          <w:lang w:val="sk-SK"/>
        </w:rPr>
      </w:pPr>
    </w:p>
    <w:p w14:paraId="54554902" w14:textId="77777777" w:rsidR="007F30FC" w:rsidRDefault="007F30FC" w:rsidP="00C57091">
      <w:pPr>
        <w:rPr>
          <w:rFonts w:ascii="Arial" w:hAnsi="Arial" w:cs="Arial"/>
          <w:lang w:val="sk-SK"/>
        </w:rPr>
      </w:pPr>
    </w:p>
    <w:p w14:paraId="66DEBBF9" w14:textId="77777777" w:rsidR="00720258" w:rsidRDefault="00720258" w:rsidP="00C57091">
      <w:pPr>
        <w:rPr>
          <w:rFonts w:ascii="Arial" w:hAnsi="Arial" w:cs="Arial"/>
          <w:lang w:val="sk-SK"/>
        </w:rPr>
      </w:pPr>
    </w:p>
    <w:p w14:paraId="09DE2F07" w14:textId="77777777" w:rsidR="00720258" w:rsidRPr="002E10BE" w:rsidRDefault="00720258" w:rsidP="00C57091">
      <w:pPr>
        <w:rPr>
          <w:rFonts w:ascii="Arial" w:hAnsi="Arial" w:cs="Arial"/>
          <w:lang w:val="sk-SK"/>
        </w:rPr>
      </w:pPr>
    </w:p>
    <w:p w14:paraId="2BBEE4C7" w14:textId="77777777" w:rsidR="00AF35C2" w:rsidRPr="002E10BE" w:rsidRDefault="00AF35C2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14:paraId="7C8882C0" w14:textId="77777777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14:paraId="555B79D6" w14:textId="77777777"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14:paraId="315DF4E3" w14:textId="77777777"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14:paraId="7E172219" w14:textId="77777777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1C0CFB3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390EED7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0CB8985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20B91E9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78D770A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7C09A2C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14:paraId="18B6FD6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14:paraId="3F24CA3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14:paraId="016E596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14:paraId="016796F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14:paraId="73DDC934" w14:textId="77777777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14:paraId="5884106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761F8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53FC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CDA8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A79AE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EF269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7C35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D0C8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6C54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25A0E2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46BDAEE5" w14:textId="77777777" w:rsidTr="00192F4C">
        <w:trPr>
          <w:trHeight w:hRule="exact" w:val="481"/>
        </w:trPr>
        <w:tc>
          <w:tcPr>
            <w:tcW w:w="1602" w:type="dxa"/>
            <w:vAlign w:val="center"/>
          </w:tcPr>
          <w:p w14:paraId="1E7CC455" w14:textId="77777777" w:rsidR="00192F4C" w:rsidRPr="002E10BE" w:rsidRDefault="00192F4C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384AED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043476A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6BB7B003" w14:textId="77777777" w:rsidR="00192F4C" w:rsidRPr="002E10BE" w:rsidRDefault="00B8791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00E865C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6E94E1A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14:paraId="60A1882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2FF1264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14:paraId="5156FB3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10EF4884" w14:textId="77777777" w:rsidR="00192F4C" w:rsidRPr="002E10BE" w:rsidRDefault="00B8791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</w:tr>
      <w:tr w:rsidR="00192F4C" w:rsidRPr="002E10BE" w14:paraId="75FC352A" w14:textId="77777777" w:rsidTr="00953379">
        <w:trPr>
          <w:trHeight w:hRule="exact" w:val="425"/>
        </w:trPr>
        <w:tc>
          <w:tcPr>
            <w:tcW w:w="1602" w:type="dxa"/>
            <w:vAlign w:val="center"/>
          </w:tcPr>
          <w:p w14:paraId="75EB50D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5F895D8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3D54BE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8CE74B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35FDA4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F46D60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6B8D8F6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30C3397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4C81269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11B2087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20549A64" w14:textId="77777777" w:rsidTr="00953379">
        <w:trPr>
          <w:trHeight w:hRule="exact" w:val="425"/>
        </w:trPr>
        <w:tc>
          <w:tcPr>
            <w:tcW w:w="1602" w:type="dxa"/>
            <w:vAlign w:val="center"/>
          </w:tcPr>
          <w:p w14:paraId="67908E5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2FB1394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CF04AC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971FEF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54F7D4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5852EE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416563A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69AC002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068F1B9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3B21F22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7A268DC3" w14:textId="77777777" w:rsidTr="00953379">
        <w:trPr>
          <w:trHeight w:hRule="exact" w:val="425"/>
        </w:trPr>
        <w:tc>
          <w:tcPr>
            <w:tcW w:w="1602" w:type="dxa"/>
            <w:vAlign w:val="center"/>
          </w:tcPr>
          <w:p w14:paraId="68B3B35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50F3CF3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462780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0A3A41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0DA263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BF930D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11D2D98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60EF154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4F1163A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69298D8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3495DD88" w14:textId="77777777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3419745E" w14:textId="77777777"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 w:rsidR="003E2EE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F91FDC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2EC2C8D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01A097E3" w14:textId="77777777" w:rsidR="00192F4C" w:rsidRPr="002E10BE" w:rsidRDefault="00B8791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08EF8B8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68C8660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6AFEF16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51809A5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14:paraId="4DAE013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770FC90" w14:textId="77777777" w:rsidR="00192F4C" w:rsidRPr="002E10BE" w:rsidRDefault="00B8791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</w:tr>
      <w:tr w:rsidR="00192F4C" w:rsidRPr="002E10BE" w14:paraId="690DE1F3" w14:textId="7777777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74606D3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BBE4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EE8F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CCBA7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9C2B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0BB4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CA15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6A56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4080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65DE4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156E8900" w14:textId="77777777" w:rsidTr="003E2EE8">
        <w:trPr>
          <w:trHeight w:hRule="exact" w:val="449"/>
        </w:trPr>
        <w:tc>
          <w:tcPr>
            <w:tcW w:w="1602" w:type="dxa"/>
            <w:vAlign w:val="center"/>
          </w:tcPr>
          <w:p w14:paraId="54A20709" w14:textId="77777777"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66F4C35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6F740C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67D7134" w14:textId="77777777" w:rsidR="00192F4C" w:rsidRPr="002E10BE" w:rsidRDefault="008850C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  <w:tc>
          <w:tcPr>
            <w:tcW w:w="969" w:type="dxa"/>
            <w:vAlign w:val="center"/>
          </w:tcPr>
          <w:p w14:paraId="756CC05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81BAB6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088AD07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506BC3A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513E1C3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56CD1A15" w14:textId="77777777" w:rsidR="00192F4C" w:rsidRPr="002E10BE" w:rsidRDefault="008850C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</w:tr>
      <w:tr w:rsidR="00192F4C" w:rsidRPr="002E10BE" w14:paraId="1719502B" w14:textId="77777777" w:rsidTr="00953379">
        <w:trPr>
          <w:trHeight w:hRule="exact" w:val="425"/>
        </w:trPr>
        <w:tc>
          <w:tcPr>
            <w:tcW w:w="1602" w:type="dxa"/>
            <w:vAlign w:val="center"/>
          </w:tcPr>
          <w:p w14:paraId="4C8A71A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76371DC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B7D929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B6E63A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34F2F17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726213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3CD63E8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0228EC2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76F84F5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2F09694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37B721D6" w14:textId="77777777" w:rsidTr="00953379">
        <w:trPr>
          <w:trHeight w:hRule="exact" w:val="425"/>
        </w:trPr>
        <w:tc>
          <w:tcPr>
            <w:tcW w:w="1602" w:type="dxa"/>
            <w:vAlign w:val="center"/>
          </w:tcPr>
          <w:p w14:paraId="4125470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4E21D2D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2A28E6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13CAD8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FDAC84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74306C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316864E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0CF3AC8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7B2DF91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2DB945C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14:paraId="5253C870" w14:textId="77777777" w:rsidTr="003E2EE8">
        <w:trPr>
          <w:trHeight w:hRule="exact" w:val="409"/>
        </w:trPr>
        <w:tc>
          <w:tcPr>
            <w:tcW w:w="1602" w:type="dxa"/>
            <w:vAlign w:val="center"/>
          </w:tcPr>
          <w:p w14:paraId="0799E537" w14:textId="77777777"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35FB139F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C2C8DC7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4481563" w14:textId="77777777" w:rsidR="003E2EE8" w:rsidRPr="002E10BE" w:rsidRDefault="00B8791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  <w:tc>
          <w:tcPr>
            <w:tcW w:w="969" w:type="dxa"/>
            <w:vAlign w:val="center"/>
          </w:tcPr>
          <w:p w14:paraId="6C6947CF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DF4D008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53DD71E3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7166E708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13BA0862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62E04F6C" w14:textId="77777777" w:rsidR="003E2EE8" w:rsidRPr="002E10BE" w:rsidRDefault="00B8791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6623</w:t>
            </w:r>
          </w:p>
        </w:tc>
      </w:tr>
      <w:tr w:rsidR="00192F4C" w:rsidRPr="002E10BE" w14:paraId="351A6A23" w14:textId="7777777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733D413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FC7EC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7719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D0ED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EF9F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74FF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49B0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BB6E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49CA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4A794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383880E2" w14:textId="77777777" w:rsidTr="003E2EE8">
        <w:trPr>
          <w:trHeight w:hRule="exact" w:val="454"/>
        </w:trPr>
        <w:tc>
          <w:tcPr>
            <w:tcW w:w="1602" w:type="dxa"/>
            <w:vAlign w:val="center"/>
          </w:tcPr>
          <w:p w14:paraId="51668B0B" w14:textId="77777777" w:rsidR="00192F4C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65F1060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A811CF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642566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9F9793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2AD38D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6A6A202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045FD9F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6C39F79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06DBC59B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2F1F6649" w14:textId="77777777" w:rsidTr="00953379">
        <w:trPr>
          <w:trHeight w:hRule="exact" w:val="425"/>
        </w:trPr>
        <w:tc>
          <w:tcPr>
            <w:tcW w:w="1602" w:type="dxa"/>
            <w:vAlign w:val="center"/>
          </w:tcPr>
          <w:p w14:paraId="6AB5331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447512A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A58833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0AE3E2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0792427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10CBE34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30E984BE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09963B2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6368F221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4C1DD27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14:paraId="6606046C" w14:textId="77777777" w:rsidTr="00953379">
        <w:trPr>
          <w:trHeight w:hRule="exact" w:val="425"/>
        </w:trPr>
        <w:tc>
          <w:tcPr>
            <w:tcW w:w="1602" w:type="dxa"/>
            <w:vAlign w:val="center"/>
          </w:tcPr>
          <w:p w14:paraId="62A3D68F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426B163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13F6BB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914D08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E90C4F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2E08C6D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1B77E587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61AD1AC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48E9EB2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50EE6E3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14:paraId="3875BF4C" w14:textId="77777777" w:rsidTr="003E2EE8">
        <w:trPr>
          <w:trHeight w:hRule="exact" w:val="413"/>
        </w:trPr>
        <w:tc>
          <w:tcPr>
            <w:tcW w:w="1602" w:type="dxa"/>
            <w:vAlign w:val="center"/>
          </w:tcPr>
          <w:p w14:paraId="0FE48D09" w14:textId="77777777"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4E035807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154E280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0824029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FE441E1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2C03E89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542BF9E4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361E7DDD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4ACF5F8D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10917D04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14:paraId="354BDD69" w14:textId="7777777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18388CF8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4CF13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8E299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9C12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2D5A6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AFFCC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3FB52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D33D5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A5150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FE493A" w14:textId="77777777"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14:paraId="1E5EC4AF" w14:textId="77777777" w:rsidTr="003E2EE8">
        <w:trPr>
          <w:trHeight w:hRule="exact" w:val="441"/>
        </w:trPr>
        <w:tc>
          <w:tcPr>
            <w:tcW w:w="1602" w:type="dxa"/>
            <w:vAlign w:val="center"/>
          </w:tcPr>
          <w:p w14:paraId="3A79C67C" w14:textId="77777777"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6CC04582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7376A7D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3FD045F" w14:textId="26C311FA" w:rsidR="003E2EE8" w:rsidRPr="002E10BE" w:rsidRDefault="007B72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14:paraId="6C9D6482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D25D1AD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5EE9BCD4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47FDE8E8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72DCE897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1FD3E0AB" w14:textId="24956E14" w:rsidR="00485887" w:rsidRPr="002E10BE" w:rsidRDefault="007B72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3E2EE8" w:rsidRPr="002E10BE" w14:paraId="14EA2760" w14:textId="77777777" w:rsidTr="003E2EE8">
        <w:trPr>
          <w:trHeight w:hRule="exact" w:val="418"/>
        </w:trPr>
        <w:tc>
          <w:tcPr>
            <w:tcW w:w="1602" w:type="dxa"/>
            <w:vAlign w:val="center"/>
          </w:tcPr>
          <w:p w14:paraId="34AC28C5" w14:textId="77777777"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4BA4D413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D68B3D3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4C74DBE" w14:textId="13ACA8F8" w:rsidR="003E2EE8" w:rsidRPr="002E10BE" w:rsidRDefault="007B72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14:paraId="6CFE2C51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DF70567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14:paraId="38972280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14:paraId="19135980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14:paraId="165D448A" w14:textId="77777777"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14:paraId="131B2F16" w14:textId="61DAF24E" w:rsidR="003E2EE8" w:rsidRPr="002E10BE" w:rsidRDefault="007B72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75F5532E" w14:textId="77777777" w:rsidR="00192F4C" w:rsidRDefault="00192F4C" w:rsidP="002A0F41">
      <w:pPr>
        <w:rPr>
          <w:rFonts w:ascii="Arial" w:hAnsi="Arial" w:cs="Arial"/>
          <w:lang w:val="sk-SK"/>
        </w:rPr>
      </w:pPr>
    </w:p>
    <w:p w14:paraId="5F850C96" w14:textId="77777777" w:rsidR="003D3A4F" w:rsidRDefault="003D3A4F" w:rsidP="002A0F41">
      <w:pPr>
        <w:rPr>
          <w:rFonts w:ascii="Arial" w:hAnsi="Arial" w:cs="Arial"/>
          <w:lang w:val="sk-SK"/>
        </w:rPr>
      </w:pPr>
    </w:p>
    <w:p w14:paraId="0E40C085" w14:textId="77777777" w:rsidR="003D3A4F" w:rsidRDefault="003D3A4F" w:rsidP="002A0F41">
      <w:pPr>
        <w:rPr>
          <w:rFonts w:ascii="Arial" w:hAnsi="Arial" w:cs="Arial"/>
          <w:lang w:val="sk-SK"/>
        </w:rPr>
      </w:pPr>
    </w:p>
    <w:p w14:paraId="6526629D" w14:textId="77777777" w:rsidR="003D3A4F" w:rsidRDefault="003D3A4F" w:rsidP="002A0F41">
      <w:pPr>
        <w:rPr>
          <w:rFonts w:ascii="Arial" w:hAnsi="Arial" w:cs="Arial"/>
          <w:lang w:val="sk-SK"/>
        </w:rPr>
      </w:pPr>
    </w:p>
    <w:p w14:paraId="0CA21900" w14:textId="77777777" w:rsidR="003D3A4F" w:rsidRDefault="003D3A4F" w:rsidP="002A0F41">
      <w:pPr>
        <w:rPr>
          <w:rFonts w:ascii="Arial" w:hAnsi="Arial" w:cs="Arial"/>
          <w:lang w:val="sk-SK"/>
        </w:rPr>
      </w:pPr>
    </w:p>
    <w:p w14:paraId="41A5C10F" w14:textId="77777777" w:rsidR="003D3A4F" w:rsidRDefault="003D3A4F" w:rsidP="002A0F41">
      <w:pPr>
        <w:rPr>
          <w:rFonts w:ascii="Arial" w:hAnsi="Arial" w:cs="Arial"/>
          <w:lang w:val="sk-SK"/>
        </w:rPr>
      </w:pPr>
    </w:p>
    <w:p w14:paraId="0EEC2ECC" w14:textId="77777777" w:rsidR="00C57091" w:rsidRDefault="00C57091" w:rsidP="00E0211F">
      <w:pPr>
        <w:keepNext w:val="0"/>
        <w:rPr>
          <w:rFonts w:ascii="Arial" w:hAnsi="Arial" w:cs="Arial"/>
          <w:lang w:val="sk-SK"/>
        </w:rPr>
      </w:pPr>
    </w:p>
    <w:p w14:paraId="15CC137D" w14:textId="77777777" w:rsidR="00485887" w:rsidRPr="003D3A4F" w:rsidRDefault="00485887" w:rsidP="003D3A4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 </w:t>
      </w:r>
    </w:p>
    <w:p w14:paraId="511471E9" w14:textId="77777777" w:rsidR="00E20636" w:rsidRDefault="00E20636" w:rsidP="00E20636">
      <w:pPr>
        <w:keepNext w:val="0"/>
        <w:rPr>
          <w:rFonts w:ascii="Arial" w:hAnsi="Arial" w:cs="Arial"/>
          <w:b/>
          <w:lang w:val="sk-SK"/>
        </w:rPr>
      </w:pPr>
    </w:p>
    <w:p w14:paraId="1862C6C6" w14:textId="77777777" w:rsidR="00E20636" w:rsidRPr="002E10BE" w:rsidRDefault="00E20636" w:rsidP="00E20636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c/Krátkodobý finančný majetok  </w:t>
      </w:r>
    </w:p>
    <w:p w14:paraId="20704637" w14:textId="77777777" w:rsidR="00E20636" w:rsidRPr="002E10BE" w:rsidRDefault="00E20636" w:rsidP="00E20636">
      <w:pPr>
        <w:keepNext w:val="0"/>
        <w:rPr>
          <w:rFonts w:ascii="Arial" w:hAnsi="Arial" w:cs="Arial"/>
          <w:b/>
          <w:lang w:val="sk-SK"/>
        </w:rPr>
      </w:pPr>
    </w:p>
    <w:p w14:paraId="0E426CDF" w14:textId="77777777" w:rsidR="00E20636" w:rsidRPr="00074E7E" w:rsidRDefault="00E20636" w:rsidP="00E20636">
      <w:pPr>
        <w:keepNext w:val="0"/>
        <w:rPr>
          <w:rFonts w:ascii="Arial" w:hAnsi="Arial" w:cs="Arial"/>
          <w:b/>
          <w:lang w:val="sk-SK"/>
        </w:rPr>
      </w:pPr>
      <w:r w:rsidRPr="00074E7E">
        <w:rPr>
          <w:rFonts w:ascii="Arial" w:hAnsi="Arial" w:cs="Arial"/>
          <w:b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E20636" w:rsidRPr="002E10BE" w14:paraId="3C82E745" w14:textId="77777777" w:rsidTr="001A7ED6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6607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F1EB2B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952E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20636" w:rsidRPr="002E10BE" w14:paraId="508DD339" w14:textId="77777777" w:rsidTr="001A7ED6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08BA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860F" w14:textId="59EFBFD9" w:rsidR="00E20636" w:rsidRPr="002E10BE" w:rsidRDefault="007B72AB" w:rsidP="00FD3670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</w:t>
            </w:r>
            <w:r w:rsidR="00616F69">
              <w:rPr>
                <w:rFonts w:ascii="Arial" w:hAnsi="Arial" w:cs="Arial"/>
                <w:sz w:val="16"/>
                <w:szCs w:val="16"/>
                <w:lang w:val="sk-SK"/>
              </w:rPr>
              <w:t>160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DA05" w14:textId="5C30CCBF" w:rsidR="00E20636" w:rsidRPr="002E10BE" w:rsidRDefault="00616F69" w:rsidP="00D77A1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1124</w:t>
            </w:r>
          </w:p>
        </w:tc>
      </w:tr>
      <w:tr w:rsidR="00E20636" w:rsidRPr="002E10BE" w14:paraId="13462456" w14:textId="77777777" w:rsidTr="001A7ED6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10A4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42BE" w14:textId="77777777" w:rsidR="00E20636" w:rsidRDefault="00E20636" w:rsidP="00FD3670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8A11A83" w14:textId="5E33A84D" w:rsidR="00470A5A" w:rsidRPr="002E10BE" w:rsidRDefault="007B72AB" w:rsidP="00D859B0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518 528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E2DE" w14:textId="31A316A0" w:rsidR="00E20636" w:rsidRPr="002E10BE" w:rsidRDefault="00616F69" w:rsidP="00D77A1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509</w:t>
            </w:r>
            <w:r w:rsidR="00747541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622</w:t>
            </w:r>
          </w:p>
        </w:tc>
      </w:tr>
      <w:tr w:rsidR="00E20636" w:rsidRPr="002E10BE" w14:paraId="2C80697E" w14:textId="77777777" w:rsidTr="001A7ED6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A7E0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EB6F" w14:textId="77777777" w:rsidR="00E20636" w:rsidRPr="002E10BE" w:rsidRDefault="00E20636" w:rsidP="00FD3670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B780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0636" w:rsidRPr="002E10BE" w14:paraId="79B54B6B" w14:textId="77777777" w:rsidTr="001A7ED6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BEE5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32E7" w14:textId="77777777" w:rsidR="00E20636" w:rsidRPr="002E10BE" w:rsidRDefault="00E20636" w:rsidP="00FD3670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AE57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0636" w:rsidRPr="002E10BE" w14:paraId="09EA0875" w14:textId="77777777" w:rsidTr="008850C8">
        <w:trPr>
          <w:trHeight w:hRule="exact" w:val="643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45FA" w14:textId="77777777" w:rsidR="00E20636" w:rsidRPr="002E10BE" w:rsidRDefault="00E20636" w:rsidP="001A7E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5646" w14:textId="77777777" w:rsidR="00E20636" w:rsidRDefault="00E20636" w:rsidP="00FD3670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2B9B2030" w14:textId="54A01766" w:rsidR="008850C8" w:rsidRPr="002E10BE" w:rsidRDefault="007B72AB" w:rsidP="007B72AB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518 688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8D27" w14:textId="58A7CF0A" w:rsidR="00BA6D40" w:rsidRPr="002E10BE" w:rsidRDefault="007B72AB" w:rsidP="00FD367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510</w:t>
            </w:r>
            <w:r w:rsidR="00747541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746</w:t>
            </w:r>
          </w:p>
        </w:tc>
      </w:tr>
    </w:tbl>
    <w:p w14:paraId="72532A92" w14:textId="77777777" w:rsidR="00485887" w:rsidRDefault="00485887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14:paraId="7B951A79" w14:textId="77777777" w:rsidR="00891178" w:rsidRDefault="008911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14:paraId="2225827A" w14:textId="77777777" w:rsidR="00891178" w:rsidRDefault="008911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14:paraId="140B592A" w14:textId="77777777" w:rsidR="00891178" w:rsidRDefault="008911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14:paraId="126867BE" w14:textId="77777777" w:rsidR="000B04FB" w:rsidRDefault="00A9700E" w:rsidP="00370B57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D/zásoby </w:t>
      </w:r>
    </w:p>
    <w:p w14:paraId="4A60A270" w14:textId="77777777" w:rsidR="00D859B0" w:rsidRDefault="002D1277" w:rsidP="007C21E6">
      <w:pPr>
        <w:pStyle w:val="Nadpis2"/>
        <w:rPr>
          <w:sz w:val="24"/>
          <w:szCs w:val="24"/>
          <w:lang w:val="sk-SK"/>
        </w:rPr>
      </w:pPr>
      <w:r w:rsidRPr="007C21E6">
        <w:rPr>
          <w:sz w:val="24"/>
          <w:szCs w:val="24"/>
          <w:lang w:val="sk-SK"/>
        </w:rPr>
        <w:t>Opravná položka</w:t>
      </w:r>
      <w:r w:rsidR="00FA0281">
        <w:rPr>
          <w:sz w:val="24"/>
          <w:szCs w:val="24"/>
          <w:lang w:val="sk-SK"/>
        </w:rPr>
        <w:t xml:space="preserve"> na zásoby tovaru </w:t>
      </w:r>
      <w:r w:rsidR="008E0A04">
        <w:rPr>
          <w:sz w:val="24"/>
          <w:szCs w:val="24"/>
          <w:lang w:val="sk-SK"/>
        </w:rPr>
        <w:t>tvorená nebola.</w:t>
      </w:r>
      <w:r w:rsidR="00D859B0">
        <w:rPr>
          <w:sz w:val="24"/>
          <w:szCs w:val="24"/>
          <w:lang w:val="sk-SK"/>
        </w:rPr>
        <w:t xml:space="preserve"> </w:t>
      </w:r>
    </w:p>
    <w:p w14:paraId="7844884A" w14:textId="1320DFCE" w:rsidR="007C21E6" w:rsidRDefault="002E0895" w:rsidP="002E0895">
      <w:pPr>
        <w:pStyle w:val="Nadpis2"/>
        <w:numPr>
          <w:ilvl w:val="0"/>
          <w:numId w:val="0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</w:t>
      </w:r>
      <w:r w:rsidR="00D859B0">
        <w:rPr>
          <w:sz w:val="24"/>
          <w:szCs w:val="24"/>
          <w:lang w:val="sk-SK"/>
        </w:rPr>
        <w:t>.</w:t>
      </w:r>
      <w:r w:rsidR="00D61391">
        <w:rPr>
          <w:sz w:val="24"/>
          <w:szCs w:val="24"/>
          <w:lang w:val="sk-SK"/>
        </w:rPr>
        <w:t xml:space="preserve"> </w:t>
      </w:r>
      <w:r w:rsidR="00FA0281">
        <w:rPr>
          <w:sz w:val="24"/>
          <w:szCs w:val="24"/>
          <w:lang w:val="sk-SK"/>
        </w:rPr>
        <w:t xml:space="preserve"> </w:t>
      </w:r>
    </w:p>
    <w:p w14:paraId="782D6468" w14:textId="77777777" w:rsidR="002D1277" w:rsidRDefault="007C21E6" w:rsidP="007C21E6">
      <w:pPr>
        <w:pStyle w:val="Nadpis2"/>
        <w:rPr>
          <w:sz w:val="24"/>
          <w:szCs w:val="24"/>
          <w:lang w:val="sk-SK"/>
        </w:rPr>
      </w:pPr>
      <w:r w:rsidRPr="007C21E6">
        <w:rPr>
          <w:sz w:val="24"/>
          <w:szCs w:val="24"/>
          <w:lang w:val="sk-SK"/>
        </w:rPr>
        <w:t>Zásoby</w:t>
      </w:r>
      <w:r>
        <w:rPr>
          <w:sz w:val="24"/>
          <w:szCs w:val="24"/>
          <w:lang w:val="sk-SK"/>
        </w:rPr>
        <w:t xml:space="preserve"> umiestnené v sklade v Košiciach sú poistené do výšky 33 199 EUR.</w:t>
      </w:r>
    </w:p>
    <w:p w14:paraId="0071EEC8" w14:textId="77777777" w:rsidR="007C21E6" w:rsidRPr="007C21E6" w:rsidRDefault="007C21E6" w:rsidP="007C21E6">
      <w:pPr>
        <w:rPr>
          <w:lang w:val="sk-SK"/>
        </w:rPr>
      </w:pPr>
      <w:r>
        <w:rPr>
          <w:lang w:val="sk-SK"/>
        </w:rPr>
        <w:t xml:space="preserve">        </w:t>
      </w:r>
    </w:p>
    <w:p w14:paraId="2DE23205" w14:textId="77777777" w:rsidR="003D3A4F" w:rsidRDefault="003D3A4F" w:rsidP="00E0211F">
      <w:pPr>
        <w:keepNext w:val="0"/>
        <w:rPr>
          <w:rFonts w:ascii="Arial" w:hAnsi="Arial" w:cs="Arial"/>
          <w:b/>
          <w:lang w:val="sk-SK"/>
        </w:rPr>
      </w:pPr>
    </w:p>
    <w:p w14:paraId="59A5A89B" w14:textId="77777777" w:rsidR="003D3A4F" w:rsidRDefault="003D3A4F" w:rsidP="00E0211F">
      <w:pPr>
        <w:keepNext w:val="0"/>
        <w:rPr>
          <w:rFonts w:ascii="Arial" w:hAnsi="Arial" w:cs="Arial"/>
          <w:b/>
          <w:lang w:val="sk-SK"/>
        </w:rPr>
      </w:pPr>
    </w:p>
    <w:p w14:paraId="43422FE4" w14:textId="77777777" w:rsidR="003D3A4F" w:rsidRDefault="003D3A4F" w:rsidP="00E0211F">
      <w:pPr>
        <w:keepNext w:val="0"/>
        <w:rPr>
          <w:rFonts w:ascii="Arial" w:hAnsi="Arial" w:cs="Arial"/>
          <w:b/>
          <w:lang w:val="sk-SK"/>
        </w:rPr>
      </w:pPr>
    </w:p>
    <w:p w14:paraId="5D341D6F" w14:textId="77777777" w:rsidR="003D3A4F" w:rsidRDefault="003D3A4F" w:rsidP="00E0211F">
      <w:pPr>
        <w:keepNext w:val="0"/>
        <w:rPr>
          <w:rFonts w:ascii="Arial" w:hAnsi="Arial" w:cs="Arial"/>
          <w:b/>
          <w:lang w:val="sk-SK"/>
        </w:rPr>
      </w:pPr>
    </w:p>
    <w:p w14:paraId="335A22D6" w14:textId="77777777" w:rsidR="003D3A4F" w:rsidRDefault="003D3A4F" w:rsidP="00E0211F">
      <w:pPr>
        <w:keepNext w:val="0"/>
        <w:rPr>
          <w:rFonts w:ascii="Arial" w:hAnsi="Arial" w:cs="Arial"/>
          <w:b/>
          <w:lang w:val="sk-SK"/>
        </w:rPr>
      </w:pPr>
    </w:p>
    <w:p w14:paraId="23F73AB8" w14:textId="77777777" w:rsidR="003D3A4F" w:rsidRDefault="003D3A4F" w:rsidP="00E0211F">
      <w:pPr>
        <w:keepNext w:val="0"/>
        <w:rPr>
          <w:rFonts w:ascii="Arial" w:hAnsi="Arial" w:cs="Arial"/>
          <w:b/>
          <w:lang w:val="sk-SK"/>
        </w:rPr>
      </w:pPr>
    </w:p>
    <w:p w14:paraId="5E94698D" w14:textId="77777777" w:rsidR="00812ED1" w:rsidRDefault="00812ED1" w:rsidP="00E0211F">
      <w:pPr>
        <w:keepNext w:val="0"/>
        <w:rPr>
          <w:rFonts w:ascii="Arial" w:hAnsi="Arial" w:cs="Arial"/>
          <w:b/>
          <w:lang w:val="sk-SK"/>
        </w:rPr>
      </w:pPr>
    </w:p>
    <w:p w14:paraId="7EA235B6" w14:textId="77777777" w:rsidR="00812ED1" w:rsidRDefault="00812ED1" w:rsidP="00E0211F">
      <w:pPr>
        <w:keepNext w:val="0"/>
        <w:rPr>
          <w:rFonts w:ascii="Arial" w:hAnsi="Arial" w:cs="Arial"/>
          <w:b/>
          <w:lang w:val="sk-SK"/>
        </w:rPr>
      </w:pPr>
    </w:p>
    <w:p w14:paraId="2FF3921C" w14:textId="77777777" w:rsidR="009B27F4" w:rsidRPr="00A9700E" w:rsidRDefault="009B27F4" w:rsidP="00E0211F">
      <w:pPr>
        <w:keepNext w:val="0"/>
        <w:rPr>
          <w:rFonts w:ascii="Arial" w:hAnsi="Arial" w:cs="Arial"/>
          <w:b/>
          <w:lang w:val="sk-SK"/>
        </w:rPr>
      </w:pPr>
      <w:r w:rsidRPr="00A9700E">
        <w:rPr>
          <w:rFonts w:ascii="Arial" w:hAnsi="Arial" w:cs="Arial"/>
          <w:b/>
          <w:lang w:val="sk-SK"/>
        </w:rPr>
        <w:lastRenderedPageBreak/>
        <w:t>Informácie o opravných položkách k 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410"/>
        <w:gridCol w:w="1410"/>
        <w:gridCol w:w="1423"/>
        <w:gridCol w:w="1396"/>
        <w:gridCol w:w="1410"/>
      </w:tblGrid>
      <w:tr w:rsidR="009B27F4" w:rsidRPr="002E10BE" w14:paraId="3170774B" w14:textId="77777777" w:rsidTr="007F30FC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2E3913EA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C662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B27F4" w:rsidRPr="002E10BE" w14:paraId="58667ED4" w14:textId="77777777" w:rsidTr="007F30FC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3BFB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12EDD1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3866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9A36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FECF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01FA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B27F4" w:rsidRPr="002E10BE" w14:paraId="6E2E6654" w14:textId="77777777" w:rsidTr="007F30FC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6EE4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25E7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D92C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470C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7DF0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2D37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14:paraId="47CA3136" w14:textId="77777777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8C12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4337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630E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F444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A8EC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45DE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14:paraId="00A302AD" w14:textId="77777777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BD1C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A281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05B4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B83D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AB9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3EBF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14:paraId="48776DCA" w14:textId="77777777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5FCC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CA63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FC8F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F22C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59A6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2313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14:paraId="2B030E00" w14:textId="77777777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A8B7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2F26" w14:textId="77777777" w:rsidR="009B27F4" w:rsidRDefault="009B27F4" w:rsidP="000C4F2E">
            <w:pPr>
              <w:tabs>
                <w:tab w:val="center" w:pos="4536"/>
                <w:tab w:val="right" w:pos="9072"/>
              </w:tabs>
              <w:spacing w:after="0"/>
              <w:ind w:right="2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4CD1A743" w14:textId="77777777" w:rsidR="0009530C" w:rsidRPr="002E10BE" w:rsidRDefault="0009530C" w:rsidP="000C4F2E">
            <w:pPr>
              <w:tabs>
                <w:tab w:val="center" w:pos="4536"/>
                <w:tab w:val="right" w:pos="9072"/>
              </w:tabs>
              <w:spacing w:after="0"/>
              <w:ind w:right="2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82BE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7EDB" w14:textId="77777777" w:rsidR="0009530C" w:rsidRPr="002E10BE" w:rsidRDefault="0009530C" w:rsidP="008E0A04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4425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F5D7" w14:textId="77777777" w:rsidR="0009530C" w:rsidRPr="002E10BE" w:rsidRDefault="0009530C" w:rsidP="008E0A04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14:paraId="34FED455" w14:textId="77777777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E81F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CA19" w14:textId="77777777" w:rsidR="009B27F4" w:rsidRPr="002E10BE" w:rsidRDefault="009B27F4" w:rsidP="000C4F2E">
            <w:pPr>
              <w:tabs>
                <w:tab w:val="center" w:pos="4536"/>
                <w:tab w:val="right" w:pos="9072"/>
              </w:tabs>
              <w:spacing w:after="0"/>
              <w:ind w:right="2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FCF2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9DEA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F739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F7AF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14:paraId="2D602F07" w14:textId="77777777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FF7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8D77" w14:textId="77777777" w:rsidR="009B27F4" w:rsidRPr="002E10BE" w:rsidRDefault="009B27F4" w:rsidP="000C4F2E">
            <w:pPr>
              <w:tabs>
                <w:tab w:val="center" w:pos="4536"/>
                <w:tab w:val="right" w:pos="9072"/>
              </w:tabs>
              <w:spacing w:after="0"/>
              <w:ind w:right="2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D3B1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EF63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8AC0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9CCD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14:paraId="6D922DA7" w14:textId="77777777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EF1E" w14:textId="77777777"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27FE" w14:textId="77777777" w:rsidR="000C4F2E" w:rsidRPr="002E10BE" w:rsidRDefault="008E0A04" w:rsidP="000C4F2E">
            <w:pPr>
              <w:tabs>
                <w:tab w:val="center" w:pos="4536"/>
                <w:tab w:val="right" w:pos="9072"/>
              </w:tabs>
              <w:spacing w:after="0"/>
              <w:ind w:right="2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09CC" w14:textId="77777777" w:rsidR="009B27F4" w:rsidRPr="002E10BE" w:rsidRDefault="00B27F97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BEBD" w14:textId="77777777" w:rsidR="009B27F4" w:rsidRPr="002E10BE" w:rsidRDefault="008E0A04" w:rsidP="0050623B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1428" w14:textId="77777777" w:rsidR="009B27F4" w:rsidRPr="002E10BE" w:rsidRDefault="00B27F97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E8C" w14:textId="77777777" w:rsidR="00B27F97" w:rsidRPr="002E10BE" w:rsidRDefault="00D859B0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1BEE55FB" w14:textId="77777777" w:rsidR="003E2EE8" w:rsidRDefault="003E2EE8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  <w:bookmarkStart w:id="10" w:name="_Toc474124208"/>
      <w:bookmarkStart w:id="11" w:name="_Toc474124320"/>
    </w:p>
    <w:p w14:paraId="216550D5" w14:textId="77777777" w:rsidR="0091081C" w:rsidRDefault="0091081C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46DABC44" w14:textId="77777777" w:rsidR="0091081C" w:rsidRDefault="0091081C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50756215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42409040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41EAD22C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688DC38A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21937201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30896748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224C039C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593331F7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1C10B6B6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483E1FC3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125545CC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p w14:paraId="6C63614C" w14:textId="77777777" w:rsidR="003D3A4F" w:rsidRDefault="003D3A4F" w:rsidP="00E20636">
      <w:pPr>
        <w:keepNext w:val="0"/>
        <w:rPr>
          <w:rFonts w:ascii="Arial" w:hAnsi="Arial" w:cs="Arial"/>
          <w:b/>
          <w:caps/>
          <w:u w:val="single"/>
          <w:lang w:val="sk-SK"/>
        </w:rPr>
      </w:pPr>
    </w:p>
    <w:bookmarkEnd w:id="10"/>
    <w:bookmarkEnd w:id="11"/>
    <w:p w14:paraId="3B9897AC" w14:textId="77777777" w:rsidR="00812ED1" w:rsidRDefault="00812ED1" w:rsidP="00796B1C">
      <w:pPr>
        <w:keepNext w:val="0"/>
        <w:spacing w:after="0"/>
        <w:rPr>
          <w:rFonts w:ascii="Arial" w:hAnsi="Arial" w:cs="Arial"/>
          <w:b/>
          <w:lang w:val="sk-SK"/>
        </w:rPr>
      </w:pPr>
    </w:p>
    <w:p w14:paraId="67FF6D16" w14:textId="77777777" w:rsidR="00812ED1" w:rsidRDefault="00812ED1" w:rsidP="00796B1C">
      <w:pPr>
        <w:keepNext w:val="0"/>
        <w:spacing w:after="0"/>
        <w:rPr>
          <w:rFonts w:ascii="Arial" w:hAnsi="Arial" w:cs="Arial"/>
          <w:b/>
          <w:lang w:val="sk-SK"/>
        </w:rPr>
      </w:pPr>
    </w:p>
    <w:p w14:paraId="4D08C965" w14:textId="77777777" w:rsidR="00812ED1" w:rsidRDefault="00812ED1" w:rsidP="00796B1C">
      <w:pPr>
        <w:keepNext w:val="0"/>
        <w:spacing w:after="0"/>
        <w:rPr>
          <w:rFonts w:ascii="Arial" w:hAnsi="Arial" w:cs="Arial"/>
          <w:b/>
          <w:lang w:val="sk-SK"/>
        </w:rPr>
      </w:pPr>
    </w:p>
    <w:p w14:paraId="652310D0" w14:textId="77777777" w:rsidR="00812ED1" w:rsidRDefault="00812ED1" w:rsidP="00796B1C">
      <w:pPr>
        <w:keepNext w:val="0"/>
        <w:spacing w:after="0"/>
        <w:rPr>
          <w:rFonts w:ascii="Arial" w:hAnsi="Arial" w:cs="Arial"/>
          <w:b/>
          <w:lang w:val="sk-SK"/>
        </w:rPr>
      </w:pPr>
    </w:p>
    <w:p w14:paraId="0D48F5B3" w14:textId="77777777" w:rsidR="00812ED1" w:rsidRDefault="00812ED1" w:rsidP="00796B1C">
      <w:pPr>
        <w:keepNext w:val="0"/>
        <w:spacing w:after="0"/>
        <w:rPr>
          <w:rFonts w:ascii="Arial" w:hAnsi="Arial" w:cs="Arial"/>
          <w:b/>
          <w:lang w:val="sk-SK"/>
        </w:rPr>
      </w:pPr>
    </w:p>
    <w:p w14:paraId="43068A5A" w14:textId="77777777" w:rsidR="00524DCF" w:rsidRDefault="00074E7E" w:rsidP="00796B1C">
      <w:pPr>
        <w:keepNext w:val="0"/>
        <w:spacing w:after="0"/>
        <w:rPr>
          <w:rFonts w:ascii="Arial" w:hAnsi="Arial" w:cs="Arial"/>
          <w:b/>
          <w:lang w:val="sk-SK"/>
        </w:rPr>
      </w:pPr>
      <w:r w:rsidRPr="00074E7E">
        <w:rPr>
          <w:rFonts w:ascii="Arial" w:hAnsi="Arial" w:cs="Arial"/>
          <w:b/>
          <w:lang w:val="sk-SK"/>
        </w:rPr>
        <w:lastRenderedPageBreak/>
        <w:t xml:space="preserve">g/Pohľadávky </w:t>
      </w:r>
    </w:p>
    <w:p w14:paraId="6CF66C9E" w14:textId="77777777" w:rsidR="0091081C" w:rsidRPr="00074E7E" w:rsidRDefault="0091081C" w:rsidP="00796B1C">
      <w:pPr>
        <w:keepNext w:val="0"/>
        <w:spacing w:after="0"/>
        <w:rPr>
          <w:rFonts w:ascii="Arial" w:hAnsi="Arial" w:cs="Arial"/>
          <w:b/>
          <w:lang w:val="sk-SK"/>
        </w:rPr>
      </w:pPr>
    </w:p>
    <w:p w14:paraId="44B1E601" w14:textId="77777777" w:rsidR="00074E7E" w:rsidRPr="002E10BE" w:rsidRDefault="00074E7E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77D190E6" w14:textId="77777777" w:rsidR="0091081C" w:rsidRDefault="0091081C" w:rsidP="00615DBD">
      <w:pPr>
        <w:keepNext w:val="0"/>
        <w:jc w:val="left"/>
        <w:rPr>
          <w:rFonts w:ascii="Arial" w:hAnsi="Arial" w:cs="Arial"/>
          <w:lang w:val="sk-SK"/>
        </w:rPr>
      </w:pPr>
    </w:p>
    <w:p w14:paraId="3DB0ADE8" w14:textId="77777777" w:rsidR="00977DE7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 w:rsidR="0091081C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p w14:paraId="3E0C7BEB" w14:textId="77777777" w:rsidR="0091081C" w:rsidRDefault="0091081C" w:rsidP="00615DBD">
      <w:pPr>
        <w:keepNext w:val="0"/>
        <w:jc w:val="left"/>
        <w:rPr>
          <w:rFonts w:ascii="Arial" w:hAnsi="Arial" w:cs="Arial"/>
          <w:lang w:val="sk-SK"/>
        </w:rPr>
      </w:pPr>
    </w:p>
    <w:p w14:paraId="7FFAA9A7" w14:textId="77777777" w:rsidR="0091081C" w:rsidRPr="002E10BE" w:rsidRDefault="0091081C" w:rsidP="00615DBD">
      <w:pPr>
        <w:keepNext w:val="0"/>
        <w:jc w:val="left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285"/>
        <w:gridCol w:w="1484"/>
        <w:gridCol w:w="1385"/>
      </w:tblGrid>
      <w:tr w:rsidR="00977DE7" w:rsidRPr="002E10BE" w14:paraId="5007BF7E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4E4B7037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D442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2E10BE" w14:paraId="19FCB8F1" w14:textId="77777777" w:rsidTr="00B35B6A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249B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6B345D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9666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2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8CE4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4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C565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80DF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2E10BE" w14:paraId="4DCB6E6E" w14:textId="77777777" w:rsidTr="00B35B6A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A56F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96B" w14:textId="08769479" w:rsidR="00977DE7" w:rsidRDefault="00616F69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</w:t>
            </w:r>
            <w:r w:rsidR="005A0D9F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542</w:t>
            </w:r>
          </w:p>
          <w:p w14:paraId="3D2F939E" w14:textId="77777777" w:rsidR="00B35B6A" w:rsidRPr="002E10BE" w:rsidRDefault="00B35B6A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F714" w14:textId="62E0CD4E" w:rsidR="00977DE7" w:rsidRPr="002E10BE" w:rsidRDefault="005A0D9F" w:rsidP="00E328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17 964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9C92" w14:textId="77777777" w:rsidR="001218F1" w:rsidRDefault="001218F1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0F1872DF" w14:textId="77777777" w:rsidR="004C2A8C" w:rsidRPr="002E10BE" w:rsidRDefault="004C2A8C" w:rsidP="00FF77D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82B8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9F0A" w14:textId="77777777" w:rsidR="001218F1" w:rsidRDefault="001218F1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192C2671" w14:textId="6DBB188A" w:rsidR="00E67EB5" w:rsidRPr="002E10BE" w:rsidRDefault="005A0D9F" w:rsidP="00E328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32 506</w:t>
            </w:r>
          </w:p>
        </w:tc>
      </w:tr>
      <w:tr w:rsidR="00977DE7" w:rsidRPr="002E10BE" w14:paraId="33959FEE" w14:textId="77777777" w:rsidTr="00B35B6A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4057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FCEF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2090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EF95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F49C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C81C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2FDBD743" w14:textId="77777777" w:rsidTr="00B35B6A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4B6D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3F88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2151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0341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C4DB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E324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26D93577" w14:textId="77777777" w:rsidTr="00B35B6A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F07F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F2BC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CB6C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BFC1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40EE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C0EE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09D7A352" w14:textId="77777777" w:rsidTr="00B35B6A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E940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1FFA" w14:textId="77777777" w:rsidR="0050623B" w:rsidRPr="002E10BE" w:rsidRDefault="0050623B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B108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5960" w14:textId="77777777" w:rsidR="00B35B6A" w:rsidRPr="002E10BE" w:rsidRDefault="00B35B6A" w:rsidP="00FF77D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66B4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F563" w14:textId="77777777" w:rsidR="008445A0" w:rsidRPr="002E10BE" w:rsidRDefault="008445A0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2EC01E00" w14:textId="77777777" w:rsidTr="00B35B6A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7CA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004C" w14:textId="77777777" w:rsidR="00E67EB5" w:rsidRDefault="00E67EB5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19A63B21" w14:textId="6BF3F122" w:rsidR="00E67EB5" w:rsidRPr="002E10BE" w:rsidRDefault="005A0D9F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14 542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1A76" w14:textId="77777777" w:rsidR="002517F7" w:rsidRDefault="002517F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71FEE08E" w14:textId="77777777" w:rsidR="00E67EB5" w:rsidRDefault="00E67EB5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562BAA38" w14:textId="3A9DB2CE" w:rsidR="001218F1" w:rsidRDefault="005A0D9F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17 964</w:t>
            </w:r>
          </w:p>
          <w:p w14:paraId="642E123D" w14:textId="77777777" w:rsidR="008445A0" w:rsidRPr="002E10BE" w:rsidRDefault="008445A0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9D94" w14:textId="77777777" w:rsidR="00146267" w:rsidRPr="002E10BE" w:rsidRDefault="0014626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146D" w14:textId="77777777" w:rsidR="00977DE7" w:rsidRPr="002E10BE" w:rsidRDefault="00977DE7" w:rsidP="00E67EB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7563" w14:textId="3C6BD3CC" w:rsidR="00146267" w:rsidRPr="002E10BE" w:rsidRDefault="005A0D9F" w:rsidP="00E328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32 506</w:t>
            </w:r>
          </w:p>
        </w:tc>
      </w:tr>
    </w:tbl>
    <w:p w14:paraId="1B4BA0F9" w14:textId="77777777" w:rsidR="00074E7E" w:rsidRDefault="00074E7E" w:rsidP="007731E6">
      <w:pPr>
        <w:keepNext w:val="0"/>
        <w:rPr>
          <w:rFonts w:ascii="Arial" w:hAnsi="Arial" w:cs="Arial"/>
          <w:lang w:val="sk-SK"/>
        </w:rPr>
      </w:pPr>
    </w:p>
    <w:p w14:paraId="3F6B220F" w14:textId="77777777" w:rsidR="00DE2776" w:rsidRDefault="00491118" w:rsidP="00977D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Opravná položka bola vytvorená k</w:t>
      </w:r>
      <w:r w:rsidR="00DE2776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pohľadávkam</w:t>
      </w:r>
      <w:r w:rsidR="00DE2776">
        <w:rPr>
          <w:rFonts w:ascii="Arial" w:hAnsi="Arial" w:cs="Arial"/>
          <w:lang w:val="sk-SK"/>
        </w:rPr>
        <w:t xml:space="preserve"> po lehote splatnosti 360 dní vo výške 20 percent</w:t>
      </w:r>
    </w:p>
    <w:p w14:paraId="2015D504" w14:textId="77777777" w:rsidR="002367A1" w:rsidRDefault="008E0A04" w:rsidP="00977D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</w:t>
      </w:r>
      <w:r w:rsidR="00DE2776">
        <w:rPr>
          <w:rFonts w:ascii="Arial" w:hAnsi="Arial" w:cs="Arial"/>
          <w:lang w:val="sk-SK"/>
        </w:rPr>
        <w:t>ominálnej hodnoty pohľadávky.</w:t>
      </w:r>
      <w:r w:rsidR="005A0D9F">
        <w:rPr>
          <w:rFonts w:ascii="Arial" w:hAnsi="Arial" w:cs="Arial"/>
          <w:lang w:val="sk-SK"/>
        </w:rPr>
        <w:t xml:space="preserve"> Opravná položka k pohľadávkam </w:t>
      </w:r>
      <w:r w:rsidR="002367A1">
        <w:rPr>
          <w:rFonts w:ascii="Arial" w:hAnsi="Arial" w:cs="Arial"/>
          <w:lang w:val="sk-SK"/>
        </w:rPr>
        <w:t xml:space="preserve">po lehote splatnosti viac ako </w:t>
      </w:r>
    </w:p>
    <w:p w14:paraId="2F9B6682" w14:textId="34384578" w:rsidR="002367A1" w:rsidRDefault="002367A1" w:rsidP="00977D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360 dní a menej ako 1 080 dní bola vytvorená vo výške 50 % menovitej hodnoty pohľadávky.</w:t>
      </w:r>
    </w:p>
    <w:p w14:paraId="5D7BF06A" w14:textId="0F6ACC1D" w:rsidR="002367A1" w:rsidRDefault="002367A1" w:rsidP="00977D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Opravná položka u pohľadávok po lehote splatnosti 1 080 a viac dní bola tvorená vo výške 100</w:t>
      </w:r>
    </w:p>
    <w:p w14:paraId="1CF9EA0A" w14:textId="6267691C" w:rsidR="002367A1" w:rsidRDefault="002367A1" w:rsidP="00977D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percent nominálnej hodnoty pohľadávky.</w:t>
      </w:r>
    </w:p>
    <w:p w14:paraId="0C067CBC" w14:textId="614130CC" w:rsidR="009A088F" w:rsidRDefault="002367A1" w:rsidP="00977D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</w:t>
      </w:r>
      <w:r w:rsidR="005A0D9F">
        <w:rPr>
          <w:rFonts w:ascii="Arial" w:hAnsi="Arial" w:cs="Arial"/>
          <w:lang w:val="sk-SK"/>
        </w:rPr>
        <w:t xml:space="preserve"> </w:t>
      </w:r>
      <w:r w:rsidR="00491118">
        <w:rPr>
          <w:rFonts w:ascii="Arial" w:hAnsi="Arial" w:cs="Arial"/>
          <w:lang w:val="sk-SK"/>
        </w:rPr>
        <w:t xml:space="preserve"> </w:t>
      </w:r>
    </w:p>
    <w:p w14:paraId="6FEBDF42" w14:textId="77777777" w:rsidR="0091081C" w:rsidRDefault="008E0A04" w:rsidP="00977D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Opravné položky k pohľadávkam z obchodného styku v účtovníctve sa rovnajú </w:t>
      </w:r>
      <w:r w:rsidR="00FF77DE">
        <w:rPr>
          <w:rFonts w:ascii="Arial" w:hAnsi="Arial" w:cs="Arial"/>
          <w:lang w:val="sk-SK"/>
        </w:rPr>
        <w:t>daňovým.</w:t>
      </w:r>
    </w:p>
    <w:p w14:paraId="46E0D233" w14:textId="77777777" w:rsidR="008E0A04" w:rsidRDefault="008E0A04" w:rsidP="00977DE7">
      <w:pPr>
        <w:keepNext w:val="0"/>
        <w:rPr>
          <w:rFonts w:ascii="Arial" w:hAnsi="Arial" w:cs="Arial"/>
          <w:lang w:val="sk-SK"/>
        </w:rPr>
      </w:pPr>
    </w:p>
    <w:p w14:paraId="39ECC5AB" w14:textId="77777777" w:rsidR="0091081C" w:rsidRDefault="0091081C" w:rsidP="00977DE7">
      <w:pPr>
        <w:keepNext w:val="0"/>
        <w:rPr>
          <w:rFonts w:ascii="Arial" w:hAnsi="Arial" w:cs="Arial"/>
          <w:lang w:val="sk-SK"/>
        </w:rPr>
      </w:pPr>
    </w:p>
    <w:p w14:paraId="4B68147A" w14:textId="77777777" w:rsidR="0091081C" w:rsidRDefault="0091081C" w:rsidP="00977DE7">
      <w:pPr>
        <w:keepNext w:val="0"/>
        <w:rPr>
          <w:rFonts w:ascii="Arial" w:hAnsi="Arial" w:cs="Arial"/>
          <w:lang w:val="sk-SK"/>
        </w:rPr>
      </w:pPr>
    </w:p>
    <w:p w14:paraId="72E6609D" w14:textId="77777777" w:rsidR="0091081C" w:rsidRDefault="0091081C" w:rsidP="00977DE7">
      <w:pPr>
        <w:keepNext w:val="0"/>
        <w:rPr>
          <w:rFonts w:ascii="Arial" w:hAnsi="Arial" w:cs="Arial"/>
          <w:lang w:val="sk-SK"/>
        </w:rPr>
      </w:pPr>
    </w:p>
    <w:p w14:paraId="0B154E24" w14:textId="77777777" w:rsidR="0091081C" w:rsidRDefault="0091081C" w:rsidP="00977DE7">
      <w:pPr>
        <w:keepNext w:val="0"/>
        <w:rPr>
          <w:rFonts w:ascii="Arial" w:hAnsi="Arial" w:cs="Arial"/>
          <w:lang w:val="sk-SK"/>
        </w:rPr>
      </w:pPr>
    </w:p>
    <w:p w14:paraId="4B636C28" w14:textId="77777777" w:rsidR="0091081C" w:rsidRDefault="0091081C" w:rsidP="00977DE7">
      <w:pPr>
        <w:keepNext w:val="0"/>
        <w:rPr>
          <w:rFonts w:ascii="Arial" w:hAnsi="Arial" w:cs="Arial"/>
          <w:lang w:val="sk-SK"/>
        </w:rPr>
      </w:pPr>
    </w:p>
    <w:p w14:paraId="40391366" w14:textId="77777777" w:rsidR="0091081C" w:rsidRDefault="0091081C" w:rsidP="00977DE7">
      <w:pPr>
        <w:keepNext w:val="0"/>
        <w:rPr>
          <w:rFonts w:ascii="Arial" w:hAnsi="Arial" w:cs="Arial"/>
          <w:lang w:val="sk-SK"/>
        </w:rPr>
      </w:pPr>
    </w:p>
    <w:p w14:paraId="68A9F3DD" w14:textId="77777777" w:rsidR="0091081C" w:rsidRDefault="0091081C" w:rsidP="00977DE7">
      <w:pPr>
        <w:keepNext w:val="0"/>
        <w:rPr>
          <w:rFonts w:ascii="Arial" w:hAnsi="Arial" w:cs="Arial"/>
          <w:lang w:val="sk-SK"/>
        </w:rPr>
      </w:pPr>
    </w:p>
    <w:p w14:paraId="5AFD4DE2" w14:textId="77777777" w:rsidR="0091081C" w:rsidRDefault="0091081C" w:rsidP="00977DE7">
      <w:pPr>
        <w:keepNext w:val="0"/>
        <w:rPr>
          <w:rFonts w:ascii="Arial" w:hAnsi="Arial" w:cs="Arial"/>
          <w:lang w:val="sk-SK"/>
        </w:rPr>
      </w:pPr>
    </w:p>
    <w:p w14:paraId="42A1C6D2" w14:textId="77777777" w:rsidR="00977DE7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p w14:paraId="53553975" w14:textId="77777777" w:rsidR="00B27F97" w:rsidRPr="002E10BE" w:rsidRDefault="00B27F9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977DE7" w:rsidRPr="002E10BE" w14:paraId="6A414CE1" w14:textId="77777777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2F2D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407383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6233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10CC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14:paraId="3FC580F5" w14:textId="77777777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4DB8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14:paraId="5B20BDF6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0D2D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267A" w14:textId="43EFC897" w:rsidR="00977DE7" w:rsidRPr="002E10BE" w:rsidRDefault="00977DE7" w:rsidP="00565AB1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F9D4" w14:textId="08710021" w:rsidR="00977DE7" w:rsidRPr="002E10BE" w:rsidRDefault="007C6441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44 162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F5E1" w14:textId="45005EC6" w:rsidR="00977DE7" w:rsidRPr="002E10BE" w:rsidRDefault="007C6441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44162</w:t>
            </w:r>
          </w:p>
        </w:tc>
      </w:tr>
      <w:tr w:rsidR="00977DE7" w:rsidRPr="002E10BE" w14:paraId="12AB31D9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6CF2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4CF1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88E6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C71C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1ACA1531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1FE8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EB76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E217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4621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03CD6106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AAED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33CB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C997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6D56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3D8D848C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E26A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0865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0FB1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BCA9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1576B86D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D0F0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7E79" w14:textId="77777777" w:rsidR="00977DE7" w:rsidRPr="002E10BE" w:rsidRDefault="00977DE7" w:rsidP="00565AB1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C864" w14:textId="339DF85D" w:rsidR="00977DE7" w:rsidRPr="002E10BE" w:rsidRDefault="007C6441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44 162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7567" w14:textId="4B196D61" w:rsidR="007C3649" w:rsidRPr="002E10BE" w:rsidRDefault="007C6441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44 162</w:t>
            </w:r>
          </w:p>
        </w:tc>
      </w:tr>
      <w:tr w:rsidR="00977DE7" w:rsidRPr="002E10BE" w14:paraId="0F33A2B8" w14:textId="77777777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F66F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14:paraId="2F865F1F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2EA1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C2C2" w14:textId="61A86A80" w:rsidR="006A0F99" w:rsidRPr="002E10BE" w:rsidRDefault="007C6441" w:rsidP="00FF77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359 571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785F" w14:textId="030530EB" w:rsidR="005D07F3" w:rsidRPr="002E10BE" w:rsidRDefault="007C6441" w:rsidP="00D3670E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178 951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C3EF" w14:textId="4F52B415" w:rsidR="00C13775" w:rsidRPr="002E10BE" w:rsidRDefault="007C6441" w:rsidP="00D3670E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538 522</w:t>
            </w:r>
          </w:p>
        </w:tc>
      </w:tr>
      <w:tr w:rsidR="00977DE7" w:rsidRPr="002E10BE" w14:paraId="0F833B64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040C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2DC1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2672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BB75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6E704FE2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3489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3101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C6E9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06E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36315CA2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8C95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1729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2A02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455A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4FCFF844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8739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5D6A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7ED3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6441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3BD937CF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1CB2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CA42" w14:textId="56444182" w:rsidR="00491118" w:rsidRDefault="007C6441" w:rsidP="00FF77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12 521</w:t>
            </w:r>
          </w:p>
          <w:p w14:paraId="09C5078B" w14:textId="77777777" w:rsidR="008F5479" w:rsidRPr="002E10BE" w:rsidRDefault="008F5479" w:rsidP="00FF77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107F" w14:textId="77777777" w:rsidR="00977DE7" w:rsidRPr="002E10BE" w:rsidRDefault="00FF77DE" w:rsidP="00FF77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D065" w14:textId="140354AD" w:rsidR="00977DE7" w:rsidRDefault="007C6441" w:rsidP="00055465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12 521</w:t>
            </w:r>
          </w:p>
          <w:p w14:paraId="011FCBC7" w14:textId="3C56A561" w:rsidR="008F5479" w:rsidRPr="002E10BE" w:rsidRDefault="008F5479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226803AB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C19E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78ED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1494" w14:textId="77777777" w:rsidR="00977DE7" w:rsidRPr="002E10BE" w:rsidRDefault="00977DE7" w:rsidP="00C1377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74F7" w14:textId="77777777" w:rsidR="00491118" w:rsidRPr="002E10BE" w:rsidRDefault="00491118" w:rsidP="00BA79D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2737F28D" w14:textId="77777777" w:rsidTr="00F03188">
        <w:trPr>
          <w:trHeight w:hRule="exact" w:val="563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8C18" w14:textId="77777777" w:rsidR="00977DE7" w:rsidRPr="002E10BE" w:rsidRDefault="00977DE7" w:rsidP="00BA79D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2772" w14:textId="32B2D6FF" w:rsidR="00F03188" w:rsidRPr="002E10BE" w:rsidRDefault="007C6441" w:rsidP="00EC4DF1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372 092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1921" w14:textId="1A23B416" w:rsidR="005D07F3" w:rsidRPr="002E10BE" w:rsidRDefault="007C6441" w:rsidP="00D3670E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178 951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E339" w14:textId="203BB57E" w:rsidR="008F5479" w:rsidRPr="002E10BE" w:rsidRDefault="007C6441" w:rsidP="00D3670E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551 043</w:t>
            </w:r>
          </w:p>
        </w:tc>
      </w:tr>
    </w:tbl>
    <w:p w14:paraId="2860D3FB" w14:textId="77777777" w:rsidR="00977DE7" w:rsidRPr="002E10BE" w:rsidRDefault="00977DE7" w:rsidP="00BA79DE">
      <w:pPr>
        <w:keepNext w:val="0"/>
        <w:jc w:val="right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977DE7" w:rsidRPr="002E10BE" w14:paraId="5658F0A1" w14:textId="77777777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05F9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3EE75E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C6AE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14:paraId="775FF9DB" w14:textId="77777777" w:rsidTr="00450F78">
        <w:trPr>
          <w:trHeight w:hRule="exact" w:val="563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2E3A" w14:textId="77777777" w:rsidR="00977DE7" w:rsidRPr="002E10BE" w:rsidRDefault="00977DE7" w:rsidP="00AD2E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Pohľadávky </w:t>
            </w:r>
            <w:r w:rsidR="00AD2E4D">
              <w:rPr>
                <w:rFonts w:ascii="Arial" w:hAnsi="Arial" w:cs="Arial"/>
                <w:sz w:val="16"/>
                <w:szCs w:val="16"/>
                <w:lang w:val="sk-SK"/>
              </w:rPr>
              <w:t>d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 lehot</w:t>
            </w:r>
            <w:r w:rsidR="00AD2E4D">
              <w:rPr>
                <w:rFonts w:ascii="Arial" w:hAnsi="Arial" w:cs="Arial"/>
                <w:sz w:val="16"/>
                <w:szCs w:val="16"/>
                <w:lang w:val="sk-SK"/>
              </w:rPr>
              <w:t>y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2376" w14:textId="78A06B0A" w:rsidR="00055465" w:rsidRPr="002E10BE" w:rsidRDefault="007C6441" w:rsidP="00450F78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359 571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4F24" w14:textId="4BE54A3E" w:rsidR="00977DE7" w:rsidRPr="002E10BE" w:rsidRDefault="007B72AB" w:rsidP="00BA79D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196 312</w:t>
            </w:r>
          </w:p>
        </w:tc>
      </w:tr>
      <w:tr w:rsidR="00977DE7" w:rsidRPr="002E10BE" w14:paraId="297789AB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4856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D5CC" w14:textId="1BE7A40C" w:rsidR="008F5479" w:rsidRPr="002E10BE" w:rsidRDefault="007C6441" w:rsidP="00D3670E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178 951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C2AE" w14:textId="6D7921AF" w:rsidR="00B37566" w:rsidRPr="002E10BE" w:rsidRDefault="007B72AB" w:rsidP="00BA79D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182 472</w:t>
            </w:r>
          </w:p>
        </w:tc>
      </w:tr>
      <w:tr w:rsidR="00977DE7" w:rsidRPr="002E10BE" w14:paraId="1BAA57CA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33A5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2892" w14:textId="6DBEC322" w:rsidR="00055465" w:rsidRPr="002E10BE" w:rsidRDefault="007C6441" w:rsidP="00D3670E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538 522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2488" w14:textId="1650FB93" w:rsidR="008F5479" w:rsidRPr="002E10BE" w:rsidRDefault="007B72AB" w:rsidP="00BA79D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378 784</w:t>
            </w:r>
          </w:p>
        </w:tc>
      </w:tr>
      <w:tr w:rsidR="00977DE7" w:rsidRPr="002E10BE" w14:paraId="228D9267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A6E3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4FBF" w14:textId="156FA6DF" w:rsidR="00977DE7" w:rsidRPr="002E10BE" w:rsidRDefault="007C6441" w:rsidP="00AD2E4D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44 162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20D7" w14:textId="6484DF70" w:rsidR="00977DE7" w:rsidRPr="002E10BE" w:rsidRDefault="007B72AB" w:rsidP="00BA79D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44 344</w:t>
            </w:r>
          </w:p>
        </w:tc>
      </w:tr>
      <w:tr w:rsidR="00977DE7" w:rsidRPr="002E10BE" w14:paraId="5958C4EB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3909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C9EA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DFF6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14:paraId="51A7F4BC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626F" w14:textId="77777777"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07DB" w14:textId="03ADEA42" w:rsidR="00977DE7" w:rsidRPr="002E10BE" w:rsidRDefault="007C6441" w:rsidP="00450F78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44 162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13A2" w14:textId="2958A591" w:rsidR="00977DE7" w:rsidRPr="002E10BE" w:rsidRDefault="005D1C89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44 344</w:t>
            </w:r>
          </w:p>
        </w:tc>
      </w:tr>
    </w:tbl>
    <w:p w14:paraId="3364A3B1" w14:textId="77777777" w:rsidR="00615DBD" w:rsidRPr="002E10B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36E89D82" w14:textId="77777777"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14:paraId="14EF66C3" w14:textId="77777777"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14:paraId="3F45F4D9" w14:textId="77777777"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14:paraId="79CEF089" w14:textId="77777777" w:rsidR="00EA5841" w:rsidRPr="00E20636" w:rsidRDefault="00EA5841" w:rsidP="00E0211F">
      <w:pPr>
        <w:keepNext w:val="0"/>
        <w:rPr>
          <w:rFonts w:ascii="Arial" w:hAnsi="Arial" w:cs="Arial"/>
          <w:b/>
          <w:lang w:val="sk-SK"/>
        </w:rPr>
      </w:pPr>
    </w:p>
    <w:p w14:paraId="12EEB175" w14:textId="77777777" w:rsidR="00EA5841" w:rsidRPr="00E20636" w:rsidRDefault="00E20636" w:rsidP="00E0211F">
      <w:pPr>
        <w:keepNext w:val="0"/>
        <w:rPr>
          <w:rFonts w:ascii="Arial" w:hAnsi="Arial" w:cs="Arial"/>
          <w:b/>
          <w:lang w:val="sk-SK"/>
        </w:rPr>
      </w:pPr>
      <w:r w:rsidRPr="00E20636">
        <w:rPr>
          <w:rFonts w:ascii="Arial" w:hAnsi="Arial" w:cs="Arial"/>
          <w:b/>
          <w:lang w:val="sk-SK"/>
        </w:rPr>
        <w:t>h/náklady budúcich obdob</w:t>
      </w:r>
      <w:r>
        <w:rPr>
          <w:rFonts w:ascii="Arial" w:hAnsi="Arial" w:cs="Arial"/>
          <w:b/>
          <w:lang w:val="sk-SK"/>
        </w:rPr>
        <w:t>í</w:t>
      </w:r>
      <w:r w:rsidRPr="00E20636">
        <w:rPr>
          <w:rFonts w:ascii="Arial" w:hAnsi="Arial" w:cs="Arial"/>
          <w:lang w:val="sk-SK"/>
        </w:rPr>
        <w:t xml:space="preserve"> </w:t>
      </w:r>
      <w:r w:rsidRPr="00E20636">
        <w:rPr>
          <w:rFonts w:ascii="Arial" w:hAnsi="Arial" w:cs="Arial"/>
          <w:b/>
          <w:lang w:val="sk-SK"/>
        </w:rPr>
        <w:t xml:space="preserve">a príjmy budúcich období </w:t>
      </w:r>
    </w:p>
    <w:p w14:paraId="6A1A8861" w14:textId="77777777"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AC3661" w:rsidRPr="002E10BE" w14:paraId="5CF465AA" w14:textId="77777777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D7E5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DD19D2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7EE2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14:paraId="4DAA83E6" w14:textId="77777777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0220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5785" w14:textId="77777777" w:rsidR="00AC3661" w:rsidRPr="002E10BE" w:rsidRDefault="008E0A04" w:rsidP="008E0A04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779D" w14:textId="77777777" w:rsidR="00AC3661" w:rsidRPr="002E10BE" w:rsidRDefault="005D07F3" w:rsidP="00CE2C82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14:paraId="50477A7E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DB6F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F2BD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0616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19E8DD33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2164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EF92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5947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689A0101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BBC1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A6DE" w14:textId="17389BB5" w:rsidR="000D61E2" w:rsidRPr="002E10BE" w:rsidRDefault="005D1C89" w:rsidP="00CE2C82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5EA1" w14:textId="5834384D" w:rsidR="00EA5841" w:rsidRPr="002E10BE" w:rsidRDefault="005D1C89" w:rsidP="00CE2C82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3 284</w:t>
            </w:r>
          </w:p>
        </w:tc>
      </w:tr>
      <w:tr w:rsidR="00AC3661" w:rsidRPr="002E10BE" w14:paraId="4B0DB6FB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7E3E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0C87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888E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36182C3D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9DB6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49D9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F7E8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2F189BFB" w14:textId="77777777" w:rsidTr="005D07F3">
        <w:trPr>
          <w:trHeight w:hRule="exact" w:val="549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F966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A4B5" w14:textId="77777777" w:rsidR="00AC3661" w:rsidRPr="002E10BE" w:rsidRDefault="00CE2C82" w:rsidP="00CE2C82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87C0" w14:textId="77777777" w:rsidR="00AC3661" w:rsidRPr="002E10BE" w:rsidRDefault="00CE2C82" w:rsidP="00CE2C82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14:paraId="39F64806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ADBF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4FC1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7103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65396AD0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D00B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02E0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CCA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14DD9980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87B3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CB92" w14:textId="77777777" w:rsidR="00AC3661" w:rsidRPr="002E10BE" w:rsidRDefault="00CE2C82" w:rsidP="00CE2C82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8F4F" w14:textId="77777777" w:rsidR="00AC3661" w:rsidRPr="002E10BE" w:rsidRDefault="00CE2C82" w:rsidP="00CE2C82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14:paraId="04229CEC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8823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68E0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421F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63111581" w14:textId="77777777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AE60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6BE5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13EB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2172EEE0" w14:textId="77777777"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14:paraId="5142C843" w14:textId="77777777" w:rsidR="00F34C5A" w:rsidRDefault="00F34C5A" w:rsidP="00F34C5A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0A0997B9" w14:textId="77777777" w:rsidR="00891178" w:rsidRDefault="00891178" w:rsidP="00F34C5A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2D0E3E78" w14:textId="77777777" w:rsidR="00891178" w:rsidRDefault="00891178" w:rsidP="00F34C5A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167F4628" w14:textId="77777777" w:rsidR="00F34C5A" w:rsidRPr="00455F45" w:rsidRDefault="00F34C5A" w:rsidP="00F34C5A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I/Záväzky</w:t>
      </w:r>
    </w:p>
    <w:p w14:paraId="2BB327BA" w14:textId="77777777" w:rsidR="00F34C5A" w:rsidRDefault="00F34C5A" w:rsidP="00F34C5A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307D115" w14:textId="77777777" w:rsidR="00F34C5A" w:rsidRPr="002E10BE" w:rsidRDefault="00F34C5A" w:rsidP="00F34C5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2767"/>
        <w:gridCol w:w="2798"/>
      </w:tblGrid>
      <w:tr w:rsidR="00F34C5A" w:rsidRPr="002E10BE" w14:paraId="4232FA5F" w14:textId="77777777" w:rsidTr="00F34C5A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C32F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08B086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E556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34C5A" w:rsidRPr="002E10BE" w14:paraId="2DDD195C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D818" w14:textId="77777777" w:rsidR="00F34C5A" w:rsidRPr="002E10BE" w:rsidRDefault="00F34C5A" w:rsidP="00BE759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Záväzky </w:t>
            </w:r>
            <w:r w:rsidR="00BE7599">
              <w:rPr>
                <w:rFonts w:ascii="Arial" w:hAnsi="Arial" w:cs="Arial"/>
                <w:sz w:val="16"/>
                <w:szCs w:val="16"/>
                <w:lang w:val="sk-SK"/>
              </w:rPr>
              <w:t>d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 lehot</w:t>
            </w:r>
            <w:r w:rsidR="00BE7599">
              <w:rPr>
                <w:rFonts w:ascii="Arial" w:hAnsi="Arial" w:cs="Arial"/>
                <w:sz w:val="16"/>
                <w:szCs w:val="16"/>
                <w:lang w:val="sk-SK"/>
              </w:rPr>
              <w:t>y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D26F" w14:textId="013B07F6" w:rsidR="00D05261" w:rsidRPr="002E10BE" w:rsidRDefault="004246EA" w:rsidP="0063345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201 215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AB44" w14:textId="52925C13" w:rsidR="00F34C5A" w:rsidRPr="002E10BE" w:rsidRDefault="004246EA" w:rsidP="00F34C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112 438</w:t>
            </w:r>
          </w:p>
        </w:tc>
      </w:tr>
      <w:tr w:rsidR="00F34C5A" w:rsidRPr="002E10BE" w14:paraId="74C46E79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A71B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71A1" w14:textId="77777777" w:rsidR="00BE7599" w:rsidRPr="002E10BE" w:rsidRDefault="00BE7599" w:rsidP="0063345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F784" w14:textId="77777777" w:rsidR="00E43A51" w:rsidRPr="002E10BE" w:rsidRDefault="00E43A51" w:rsidP="00E319D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34C5A" w:rsidRPr="002E10BE" w14:paraId="0AB3029C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0AF9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C567" w14:textId="75F295F7" w:rsidR="00B30FD6" w:rsidRPr="002E10BE" w:rsidRDefault="004246EA" w:rsidP="0063345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201 215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DD2D" w14:textId="648A6F76" w:rsidR="00E319D4" w:rsidRPr="002E10BE" w:rsidRDefault="004246EA" w:rsidP="00450F7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112 438</w:t>
            </w:r>
          </w:p>
        </w:tc>
      </w:tr>
      <w:tr w:rsidR="00F34C5A" w:rsidRPr="002E10BE" w14:paraId="227BFDAA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C682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26AB" w14:textId="71B1993A" w:rsidR="00243BE5" w:rsidRPr="002E10BE" w:rsidRDefault="00803A7F" w:rsidP="0063345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1 21</w:t>
            </w:r>
            <w:r w:rsidR="007C6441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45DC" w14:textId="10638AA9" w:rsidR="00F34C5A" w:rsidRPr="002E10BE" w:rsidRDefault="007C6441" w:rsidP="006E63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1217</w:t>
            </w:r>
          </w:p>
        </w:tc>
      </w:tr>
      <w:tr w:rsidR="00F34C5A" w:rsidRPr="002E10BE" w14:paraId="6D22EA5E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1616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0DBB" w14:textId="77777777" w:rsidR="00F34C5A" w:rsidRPr="002E10BE" w:rsidRDefault="00F34C5A" w:rsidP="0063345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7A33" w14:textId="77777777" w:rsidR="00F34C5A" w:rsidRPr="002E10BE" w:rsidRDefault="00F34C5A" w:rsidP="006E63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34C5A" w:rsidRPr="002E10BE" w14:paraId="03328364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0205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6CFC" w14:textId="76C25601" w:rsidR="00243BE5" w:rsidRPr="002E10BE" w:rsidRDefault="00803A7F" w:rsidP="0063345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1 21</w:t>
            </w:r>
            <w:r w:rsidR="004246EA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BA10" w14:textId="6D0C6AC6" w:rsidR="002B40DB" w:rsidRDefault="00450F78" w:rsidP="006E63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</w:t>
            </w:r>
            <w:r w:rsidR="004246EA"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</w:p>
          <w:p w14:paraId="2873F2B3" w14:textId="77777777" w:rsidR="000D61E2" w:rsidRPr="002E10BE" w:rsidRDefault="000D61E2" w:rsidP="002B40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43E735F2" w14:textId="77777777" w:rsidR="00F34C5A" w:rsidRDefault="00F34C5A" w:rsidP="00F34C5A">
      <w:pPr>
        <w:keepNext w:val="0"/>
        <w:rPr>
          <w:rFonts w:ascii="Arial" w:hAnsi="Arial" w:cs="Arial"/>
          <w:b/>
          <w:lang w:val="sk-SK"/>
        </w:rPr>
      </w:pPr>
    </w:p>
    <w:p w14:paraId="180D5B9C" w14:textId="77777777" w:rsidR="00F34C5A" w:rsidRDefault="00F34C5A" w:rsidP="00F34C5A">
      <w:pPr>
        <w:keepNext w:val="0"/>
        <w:rPr>
          <w:rFonts w:ascii="Arial" w:hAnsi="Arial" w:cs="Arial"/>
          <w:b/>
          <w:lang w:val="sk-SK"/>
        </w:rPr>
      </w:pPr>
    </w:p>
    <w:p w14:paraId="53804038" w14:textId="77777777" w:rsidR="00F34C5A" w:rsidRDefault="00F34C5A" w:rsidP="00F34C5A">
      <w:pPr>
        <w:keepNext w:val="0"/>
        <w:rPr>
          <w:rFonts w:ascii="Arial" w:hAnsi="Arial" w:cs="Arial"/>
          <w:b/>
          <w:lang w:val="sk-SK"/>
        </w:rPr>
      </w:pPr>
    </w:p>
    <w:p w14:paraId="7A2C884B" w14:textId="77777777" w:rsidR="00F34C5A" w:rsidRDefault="00F34C5A" w:rsidP="00F34C5A">
      <w:pPr>
        <w:keepNext w:val="0"/>
        <w:rPr>
          <w:rFonts w:ascii="Arial" w:hAnsi="Arial" w:cs="Arial"/>
          <w:b/>
          <w:lang w:val="sk-SK"/>
        </w:rPr>
      </w:pPr>
    </w:p>
    <w:p w14:paraId="1975B14A" w14:textId="77777777" w:rsidR="00F34C5A" w:rsidRDefault="00F34C5A" w:rsidP="00F34C5A">
      <w:pPr>
        <w:keepNext w:val="0"/>
        <w:rPr>
          <w:rFonts w:ascii="Arial" w:hAnsi="Arial" w:cs="Arial"/>
          <w:b/>
          <w:lang w:val="sk-SK"/>
        </w:rPr>
      </w:pPr>
    </w:p>
    <w:p w14:paraId="531F2A17" w14:textId="77777777" w:rsidR="00F34C5A" w:rsidRDefault="00F34C5A" w:rsidP="00F34C5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14:paraId="6D9E95C3" w14:textId="77777777" w:rsidR="00F34C5A" w:rsidRPr="002E10BE" w:rsidRDefault="00F34C5A" w:rsidP="00F34C5A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67"/>
        <w:gridCol w:w="2799"/>
      </w:tblGrid>
      <w:tr w:rsidR="00F34C5A" w:rsidRPr="002E10BE" w14:paraId="04FAC58D" w14:textId="77777777" w:rsidTr="00F34C5A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38C5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962E32B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9701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34C5A" w:rsidRPr="002E10BE" w14:paraId="04400E84" w14:textId="77777777" w:rsidTr="00C0055B">
        <w:trPr>
          <w:trHeight w:hRule="exact" w:val="507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70F1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824E" w14:textId="37675E10" w:rsidR="00073B93" w:rsidRPr="002E10BE" w:rsidRDefault="00CE2C82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</w:t>
            </w:r>
            <w:r w:rsidR="004246EA"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9904" w14:textId="620EC0B8" w:rsidR="00306AA0" w:rsidRPr="002E10BE" w:rsidRDefault="00CE2C82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 </w:t>
            </w:r>
            <w:r w:rsidR="004246EA">
              <w:rPr>
                <w:rFonts w:ascii="Arial" w:hAnsi="Arial" w:cs="Arial"/>
                <w:sz w:val="16"/>
                <w:szCs w:val="16"/>
                <w:lang w:val="sk-SK"/>
              </w:rPr>
              <w:t>31</w:t>
            </w:r>
          </w:p>
        </w:tc>
      </w:tr>
      <w:tr w:rsidR="00F34C5A" w:rsidRPr="002E10BE" w14:paraId="38F7148E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8C30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C3AF" w14:textId="626A3391" w:rsidR="00073B93" w:rsidRPr="002E10BE" w:rsidRDefault="00CE2C82" w:rsidP="00DC2FF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9565D0">
              <w:rPr>
                <w:rFonts w:ascii="Arial" w:hAnsi="Arial" w:cs="Arial"/>
                <w:sz w:val="16"/>
                <w:szCs w:val="16"/>
                <w:lang w:val="sk-SK"/>
              </w:rPr>
              <w:t xml:space="preserve"> 226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FDE5" w14:textId="3932B3EA" w:rsidR="00F34C5A" w:rsidRPr="002E10BE" w:rsidRDefault="004246EA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1 356</w:t>
            </w:r>
          </w:p>
        </w:tc>
      </w:tr>
      <w:tr w:rsidR="00F34C5A" w:rsidRPr="002E10BE" w14:paraId="7E80C4CF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67AB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1464" w14:textId="77777777" w:rsidR="00F34C5A" w:rsidRPr="002E10BE" w:rsidRDefault="00F34C5A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112C" w14:textId="77777777" w:rsidR="00F34C5A" w:rsidRPr="002E10BE" w:rsidRDefault="00F34C5A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34C5A" w:rsidRPr="002E10BE" w14:paraId="48867056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34E8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7DED" w14:textId="77777777" w:rsidR="00F34C5A" w:rsidRPr="002E10BE" w:rsidRDefault="00F34C5A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B82C" w14:textId="77777777" w:rsidR="00F34C5A" w:rsidRPr="002E10BE" w:rsidRDefault="00F34C5A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34C5A" w:rsidRPr="002E10BE" w14:paraId="1BC734D4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72EC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C638" w14:textId="1229A308" w:rsidR="00F34C5A" w:rsidRPr="002E10BE" w:rsidRDefault="009565D0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1 226</w:t>
            </w:r>
            <w:r w:rsidR="00CE2C8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F6D5" w14:textId="23609FC6" w:rsidR="00F34C5A" w:rsidRPr="002E10BE" w:rsidRDefault="00CE2C82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</w:t>
            </w:r>
            <w:r w:rsidR="004246EA"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</w:p>
        </w:tc>
      </w:tr>
      <w:tr w:rsidR="00F34C5A" w:rsidRPr="002E10BE" w14:paraId="4C51EB89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6EC6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7FE4" w14:textId="7F93C8B8" w:rsidR="00200852" w:rsidRPr="002E10BE" w:rsidRDefault="009565D0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1 232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1F1F" w14:textId="0A6EA5EE" w:rsidR="00F34C5A" w:rsidRPr="002E10BE" w:rsidRDefault="00CE2C82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 </w:t>
            </w:r>
            <w:r w:rsidR="004246EA">
              <w:rPr>
                <w:rFonts w:ascii="Arial" w:hAnsi="Arial" w:cs="Arial"/>
                <w:sz w:val="16"/>
                <w:szCs w:val="16"/>
                <w:lang w:val="sk-SK"/>
              </w:rPr>
              <w:t>370</w:t>
            </w:r>
          </w:p>
        </w:tc>
      </w:tr>
      <w:tr w:rsidR="00F34C5A" w:rsidRPr="002E10BE" w14:paraId="65E336B8" w14:textId="77777777" w:rsidTr="00F34C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C999" w14:textId="77777777" w:rsidR="00F34C5A" w:rsidRPr="002E10BE" w:rsidRDefault="00F34C5A" w:rsidP="00F34C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E2D4" w14:textId="6D18B3C0" w:rsidR="00A41738" w:rsidRPr="002E10BE" w:rsidRDefault="00CE2C82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1 21</w:t>
            </w:r>
            <w:r w:rsidR="004246EA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9664" w14:textId="05AEC716" w:rsidR="00073B93" w:rsidRPr="002E10BE" w:rsidRDefault="00CE2C82" w:rsidP="00C005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</w:t>
            </w:r>
            <w:r w:rsidR="004246EA"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</w:p>
        </w:tc>
      </w:tr>
    </w:tbl>
    <w:p w14:paraId="58B71A1E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0371D29C" w14:textId="77777777" w:rsidR="00497D84" w:rsidRDefault="00497D84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40A958C1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3BBEB2CA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1DDDBE96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5EE533BE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19FEE328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625D34EB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2CC40ED6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7879FE0E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7B1468E0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59085B13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309AD1ED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3E744BC3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0E8B4971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108D201D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1115A485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06554DB3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1192752B" w14:textId="77777777" w:rsidR="00E513A1" w:rsidRDefault="00E513A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3AA59B62" w14:textId="77777777" w:rsidR="00812ED1" w:rsidRDefault="00812ED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7E46D13E" w14:textId="77777777" w:rsidR="00812ED1" w:rsidRDefault="00812ED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7DD64522" w14:textId="77777777" w:rsidR="00812ED1" w:rsidRDefault="00812ED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2027353F" w14:textId="77777777" w:rsidR="00812ED1" w:rsidRDefault="00812ED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1B326A29" w14:textId="77777777" w:rsidR="00812ED1" w:rsidRDefault="00812ED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781F6A2D" w14:textId="77777777" w:rsidR="00812ED1" w:rsidRDefault="00812ED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683944E5" w14:textId="77777777" w:rsidR="00812ED1" w:rsidRDefault="00812ED1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7814EB77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559A321C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17813C02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53E7D86A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0066437D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6E37B1E1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69AFE9AA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1CA420C3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5F8991EF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3BB06766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797B8B45" w14:textId="77777777" w:rsidR="00197979" w:rsidRDefault="00197979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139AC065" w14:textId="77777777" w:rsidR="00455F45" w:rsidRDefault="00455F45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  <w:r w:rsidRPr="007B6399">
        <w:rPr>
          <w:rFonts w:ascii="Arial" w:hAnsi="Arial" w:cs="Arial"/>
          <w:b/>
          <w:color w:val="auto"/>
        </w:rPr>
        <w:t xml:space="preserve">J/REZERVY </w:t>
      </w:r>
    </w:p>
    <w:p w14:paraId="32D38C94" w14:textId="77777777" w:rsidR="00455F45" w:rsidRPr="004A2C2A" w:rsidRDefault="00455F45" w:rsidP="00455F45">
      <w:pPr>
        <w:pStyle w:val="StyleodstavecbezcislaItalicRed"/>
        <w:ind w:left="0"/>
        <w:jc w:val="left"/>
        <w:rPr>
          <w:rFonts w:ascii="Arial" w:hAnsi="Arial" w:cs="Arial"/>
          <w:b/>
          <w:color w:val="auto"/>
        </w:rPr>
      </w:pPr>
    </w:p>
    <w:p w14:paraId="78C4D1D8" w14:textId="77777777" w:rsidR="00455F45" w:rsidRDefault="00455F45" w:rsidP="00455F45">
      <w:pPr>
        <w:pStyle w:val="StyleodstavecbezcislaItalicRed"/>
        <w:ind w:left="0"/>
        <w:jc w:val="left"/>
        <w:rPr>
          <w:rFonts w:ascii="Arial" w:hAnsi="Arial" w:cs="Arial"/>
          <w:color w:val="auto"/>
        </w:rPr>
      </w:pPr>
      <w:r w:rsidRPr="007B6399">
        <w:rPr>
          <w:rFonts w:ascii="Arial" w:hAnsi="Arial" w:cs="Arial"/>
          <w:color w:val="auto"/>
        </w:rPr>
        <w:t>Informácie o</w:t>
      </w:r>
      <w:r>
        <w:rPr>
          <w:rFonts w:ascii="Arial" w:hAnsi="Arial" w:cs="Arial"/>
          <w:color w:val="auto"/>
        </w:rPr>
        <w:t> </w:t>
      </w:r>
      <w:r w:rsidRPr="007B6399">
        <w:rPr>
          <w:rFonts w:ascii="Arial" w:hAnsi="Arial" w:cs="Arial"/>
          <w:color w:val="auto"/>
        </w:rPr>
        <w:t>rezer</w:t>
      </w:r>
      <w:r>
        <w:rPr>
          <w:rFonts w:ascii="Arial" w:hAnsi="Arial" w:cs="Arial"/>
          <w:color w:val="auto"/>
        </w:rPr>
        <w:t xml:space="preserve">vách </w:t>
      </w:r>
    </w:p>
    <w:p w14:paraId="31B341A2" w14:textId="77777777" w:rsidR="00455F45" w:rsidRPr="007B6399" w:rsidRDefault="00455F45" w:rsidP="00455F45">
      <w:pPr>
        <w:pStyle w:val="StyleodstavecbezcislaItalicRed"/>
        <w:ind w:left="0"/>
        <w:jc w:val="left"/>
        <w:rPr>
          <w:rFonts w:ascii="Arial" w:hAnsi="Arial" w:cs="Arial"/>
          <w:color w:val="auto"/>
        </w:rPr>
      </w:pPr>
    </w:p>
    <w:tbl>
      <w:tblPr>
        <w:tblW w:w="92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6"/>
        <w:gridCol w:w="1383"/>
        <w:gridCol w:w="1385"/>
        <w:gridCol w:w="1384"/>
        <w:gridCol w:w="1385"/>
        <w:gridCol w:w="1385"/>
      </w:tblGrid>
      <w:tr w:rsidR="00455F45" w:rsidRPr="002E10BE" w14:paraId="04E484AF" w14:textId="77777777" w:rsidTr="00271F15">
        <w:trPr>
          <w:trHeight w:val="420"/>
        </w:trPr>
        <w:tc>
          <w:tcPr>
            <w:tcW w:w="2326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44E9A890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6571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55F45" w:rsidRPr="002E10BE" w14:paraId="5F6337ED" w14:textId="77777777" w:rsidTr="00271F15">
        <w:trPr>
          <w:trHeight w:val="528"/>
        </w:trPr>
        <w:tc>
          <w:tcPr>
            <w:tcW w:w="232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DEE0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ED252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DA40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B2F9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DFB0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25A1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55F45" w:rsidRPr="002E10BE" w14:paraId="17846EF2" w14:textId="77777777" w:rsidTr="00271F15">
        <w:trPr>
          <w:trHeight w:hRule="exact" w:val="425"/>
        </w:trPr>
        <w:tc>
          <w:tcPr>
            <w:tcW w:w="23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5FE7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14D5" w14:textId="77777777" w:rsidR="0091081C" w:rsidRDefault="00803A7F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6EB50937" w14:textId="77777777" w:rsidR="0091081C" w:rsidRDefault="0091081C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22F7B04" w14:textId="77777777" w:rsidR="0091081C" w:rsidRDefault="0091081C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628F21FE" w14:textId="77777777" w:rsidR="0091081C" w:rsidRDefault="0091081C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2817E970" w14:textId="77777777" w:rsidR="0091081C" w:rsidRPr="002E10BE" w:rsidRDefault="0091081C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3133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3E41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1D7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BCCF" w14:textId="77777777" w:rsidR="00455F45" w:rsidRDefault="00A23296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404E50F4" w14:textId="77777777" w:rsidR="0091081C" w:rsidRPr="002E10BE" w:rsidRDefault="0091081C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72AC2856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E645" w14:textId="77777777" w:rsidR="00455F45" w:rsidRPr="002E10BE" w:rsidRDefault="001F2130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Odchodné 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D34A" w14:textId="77777777" w:rsidR="001F2130" w:rsidRPr="002E10BE" w:rsidRDefault="00803A7F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78C8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3B4B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6D48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5679" w14:textId="77777777" w:rsidR="001F2130" w:rsidRPr="002E10BE" w:rsidRDefault="00A23296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55F45" w:rsidRPr="002E10BE" w14:paraId="7108BEF6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56EA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2999" w14:textId="77777777" w:rsidR="00455F45" w:rsidRPr="002E10BE" w:rsidRDefault="00455F45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9D36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F729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B1DE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608C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2AE1B59D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D6FA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3F83" w14:textId="77777777" w:rsidR="00455F45" w:rsidRPr="002E10BE" w:rsidRDefault="00455F45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66D1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6527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3B2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DA33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4729EFBC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0EC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6107" w14:textId="77777777" w:rsidR="00455F45" w:rsidRPr="002E10BE" w:rsidRDefault="00455F45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0BA2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014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8F7A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2C3C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6F4DA53F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D58A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EB98" w14:textId="77777777" w:rsidR="00455F45" w:rsidRPr="002E10BE" w:rsidRDefault="00455F45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059B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C78D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478F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22E6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47AE03FF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5DF9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 z toho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C525" w14:textId="599C789E" w:rsidR="00455F45" w:rsidRPr="002E10BE" w:rsidRDefault="00CE2C82" w:rsidP="00CE2C82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1127BA">
              <w:rPr>
                <w:rFonts w:ascii="Arial" w:hAnsi="Arial" w:cs="Arial"/>
                <w:sz w:val="16"/>
                <w:szCs w:val="16"/>
                <w:lang w:val="sk-SK"/>
              </w:rPr>
              <w:t>4 866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CBF3" w14:textId="5F6820D3" w:rsidR="001B64BD" w:rsidRPr="002E10BE" w:rsidRDefault="001127BA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41 095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E2E6" w14:textId="36212D03" w:rsidR="001B64BD" w:rsidRPr="002E10BE" w:rsidRDefault="001127BA" w:rsidP="00CE2C82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43 366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5F2E" w14:textId="02BA6603" w:rsidR="00455F45" w:rsidRPr="002E10BE" w:rsidRDefault="001127BA" w:rsidP="005A3D7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4872" w14:textId="150802DD" w:rsidR="005A3D7A" w:rsidRPr="002E10BE" w:rsidRDefault="001127BA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41 095</w:t>
            </w:r>
          </w:p>
        </w:tc>
      </w:tr>
      <w:tr w:rsidR="00455F45" w:rsidRPr="002E10BE" w14:paraId="23288B81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2B8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Na oprav</w:t>
            </w:r>
            <w:r w:rsidR="00F34C5A">
              <w:rPr>
                <w:rFonts w:ascii="Arial" w:hAnsi="Arial" w:cs="Arial"/>
                <w:b/>
                <w:sz w:val="16"/>
                <w:szCs w:val="16"/>
                <w:lang w:val="sk-SK"/>
              </w:rPr>
              <w:t>y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záručné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7E03" w14:textId="77777777" w:rsidR="00455F45" w:rsidRPr="002E10BE" w:rsidRDefault="00CE2C82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F3C3" w14:textId="3A213627" w:rsidR="00455F45" w:rsidRPr="002E10BE" w:rsidRDefault="001127BA" w:rsidP="005A3D7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3BEF" w14:textId="0D6A370A" w:rsidR="00306AA0" w:rsidRPr="002E10BE" w:rsidRDefault="001127BA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0D3A" w14:textId="3ECE3F0B" w:rsidR="00455F45" w:rsidRPr="002E10BE" w:rsidRDefault="001127BA" w:rsidP="005A3D7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35E5" w14:textId="77777777" w:rsidR="00455F45" w:rsidRPr="002E10BE" w:rsidRDefault="007E415B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B06C8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</w:tr>
      <w:tr w:rsidR="00455F45" w:rsidRPr="002E10BE" w14:paraId="25B04620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8A56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Nevyč.dovolenku a pois.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E11A" w14:textId="7D5A7C4F" w:rsidR="00455F45" w:rsidRPr="002E10BE" w:rsidRDefault="001127BA" w:rsidP="00CE2C82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6 866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96CF" w14:textId="11BA20D2" w:rsidR="00200852" w:rsidRPr="002E10BE" w:rsidRDefault="001127BA" w:rsidP="005A3D7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5 095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607C" w14:textId="2FA2A394" w:rsidR="00455F45" w:rsidRPr="002E10BE" w:rsidRDefault="001127BA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6 866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545B" w14:textId="09555C9F" w:rsidR="00455F45" w:rsidRPr="002E10BE" w:rsidRDefault="001127BA" w:rsidP="005A3D7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02B3" w14:textId="7D2419D4" w:rsidR="00455F45" w:rsidRPr="002E10BE" w:rsidRDefault="001127BA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5 095</w:t>
            </w:r>
          </w:p>
        </w:tc>
      </w:tr>
      <w:tr w:rsidR="00455F45" w:rsidRPr="002E10BE" w14:paraId="12C0A389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FCD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Audit a daň.poradenstvo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74F7" w14:textId="77777777" w:rsidR="00455F45" w:rsidRPr="002E10BE" w:rsidRDefault="00306AA0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B06C8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C553" w14:textId="77777777" w:rsidR="00912A30" w:rsidRPr="002E10BE" w:rsidRDefault="00CE2C82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F7B1" w14:textId="77777777" w:rsidR="008D2EF2" w:rsidRPr="002E10BE" w:rsidRDefault="00A23296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CE2C8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0DF3" w14:textId="2ACEE826" w:rsidR="00455F45" w:rsidRPr="002E10BE" w:rsidRDefault="001127BA" w:rsidP="005A3D7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1C82" w14:textId="77777777" w:rsidR="00912A30" w:rsidRPr="002E10BE" w:rsidRDefault="007E415B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B06C8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</w:tr>
      <w:tr w:rsidR="00455F45" w:rsidRPr="002E10BE" w14:paraId="3F358887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7F70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Technická pomoc 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95CB" w14:textId="77777777" w:rsidR="00306AA0" w:rsidRDefault="00306AA0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212E901A" w14:textId="77777777" w:rsidR="00455F45" w:rsidRDefault="00306AA0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A23296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B06C8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  <w:p w14:paraId="125AE986" w14:textId="77777777" w:rsidR="00306AA0" w:rsidRPr="002E10BE" w:rsidRDefault="00306AA0" w:rsidP="00306AA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65F" w14:textId="77777777" w:rsidR="001B64BD" w:rsidRPr="002E10BE" w:rsidRDefault="00B06C8A" w:rsidP="005A3D7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F94C" w14:textId="77777777" w:rsidR="001B64BD" w:rsidRPr="002E10BE" w:rsidRDefault="00A23296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  <w:r w:rsidR="00B06C8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A9D5" w14:textId="5EACCFF8" w:rsidR="00455F45" w:rsidRPr="002E10BE" w:rsidRDefault="001127BA" w:rsidP="005A3D7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2653" w14:textId="77777777" w:rsidR="001B64BD" w:rsidRDefault="001B64BD" w:rsidP="001B64B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1E2CFEBE" w14:textId="77777777" w:rsidR="001B64BD" w:rsidRPr="002E10BE" w:rsidRDefault="007E415B" w:rsidP="00A2329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  <w:r w:rsidR="00B06C8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</w:tr>
      <w:tr w:rsidR="00455F45" w:rsidRPr="002E10BE" w14:paraId="7087B397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8427" w14:textId="77777777" w:rsidR="00455F45" w:rsidRPr="002E10BE" w:rsidRDefault="00A23296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Odmeny pre členov DR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8F3A" w14:textId="77777777" w:rsidR="00455F45" w:rsidRPr="002E10BE" w:rsidRDefault="00B06C8A" w:rsidP="006B420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13 00</w:t>
            </w:r>
            <w:r w:rsidR="00A23296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93B6" w14:textId="77777777" w:rsidR="00455F45" w:rsidRPr="002E10BE" w:rsidRDefault="00B06C8A" w:rsidP="006B420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9FD5" w14:textId="77777777" w:rsidR="00455F45" w:rsidRPr="002E10BE" w:rsidRDefault="00B06C8A" w:rsidP="00B06C8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8BD1" w14:textId="26B358F4" w:rsidR="00455F45" w:rsidRPr="002E10BE" w:rsidRDefault="001127BA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97CE" w14:textId="77777777" w:rsidR="00455F45" w:rsidRPr="002E10BE" w:rsidRDefault="006B420E" w:rsidP="006B420E">
            <w:pPr>
              <w:tabs>
                <w:tab w:val="center" w:pos="4536"/>
                <w:tab w:val="right" w:pos="9072"/>
              </w:tabs>
              <w:spacing w:after="0"/>
              <w:ind w:right="188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</w:t>
            </w:r>
            <w:r w:rsidR="007E415B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B06C8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7E415B"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</w:tr>
      <w:tr w:rsidR="00455F45" w:rsidRPr="002E10BE" w14:paraId="22B271FA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AE81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4E13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061F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973A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35E1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E038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71C71FA1" w14:textId="77777777" w:rsidTr="00271F15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4F0D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6749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32E4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005C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B7B7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CFB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7F154B43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EF53935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0A0876F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9789DCB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34A40DF" w14:textId="77777777" w:rsidR="00A713B8" w:rsidRDefault="00A713B8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2A799D5" w14:textId="77777777" w:rsidR="00A713B8" w:rsidRDefault="00A713B8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2C54CA7" w14:textId="77777777" w:rsidR="00A713B8" w:rsidRDefault="00A713B8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61A9F6C" w14:textId="77777777" w:rsidR="00A713B8" w:rsidRDefault="00A713B8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662DCA3" w14:textId="77777777" w:rsidR="00A713B8" w:rsidRDefault="00A713B8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9B709FF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E0738A1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6144CC9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3D27BC2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CE298EB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C11483C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E0D0FF9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62A85C5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85AA6E3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8C147E1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9EF4E7E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CA303C1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4D3BDA3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A1EC45F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9604628" w14:textId="77777777" w:rsidR="003D3A4F" w:rsidRDefault="003D3A4F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455F45" w:rsidRPr="002E10BE" w14:paraId="56A17401" w14:textId="77777777" w:rsidTr="00455F45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D70379D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35A8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55F45" w:rsidRPr="002E10BE" w14:paraId="13E9BF69" w14:textId="77777777" w:rsidTr="00455F45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1B84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E83F91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6262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3918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325A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57FF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55F45" w:rsidRPr="002E10BE" w14:paraId="5D4F91F5" w14:textId="77777777" w:rsidTr="00455F45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D698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4894" w14:textId="64EBC736" w:rsidR="0091081C" w:rsidRPr="002E10BE" w:rsidRDefault="00861327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3AEB" w14:textId="77777777" w:rsidR="0091081C" w:rsidRPr="002E10BE" w:rsidRDefault="0091081C" w:rsidP="00A41738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2B73" w14:textId="09487C12" w:rsidR="00455F45" w:rsidRPr="002E10BE" w:rsidRDefault="00861327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D211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903F" w14:textId="77777777" w:rsidR="00455F45" w:rsidRPr="002E10BE" w:rsidRDefault="00A1032D" w:rsidP="008C40A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55F45" w:rsidRPr="002E10BE" w14:paraId="642366F2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F5B5" w14:textId="77777777" w:rsidR="0091081C" w:rsidRPr="002E10BE" w:rsidRDefault="0091081C" w:rsidP="0086132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E983" w14:textId="444659C1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0860" w14:textId="77777777" w:rsidR="0091081C" w:rsidRPr="002E10BE" w:rsidRDefault="0091081C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3727" w14:textId="7067D081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726A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1C87" w14:textId="59B6E98F" w:rsidR="00455F45" w:rsidRPr="002E10BE" w:rsidRDefault="00455F45" w:rsidP="008C40A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030D02E9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2E27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58A6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A0E9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E4DB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9A13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8FC2" w14:textId="77777777" w:rsidR="00455F45" w:rsidRPr="002E10BE" w:rsidRDefault="00455F45" w:rsidP="008C40A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638A1F1D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5AD2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EA49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9B48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EBCD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FEBA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E495" w14:textId="77777777" w:rsidR="00455F45" w:rsidRPr="002E10BE" w:rsidRDefault="00455F45" w:rsidP="008C40A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5DB281B5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867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1810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E452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F4B4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923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B5A0" w14:textId="77777777" w:rsidR="00455F45" w:rsidRPr="002E10BE" w:rsidRDefault="00455F45" w:rsidP="008C40A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3D674EB4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DAA4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8FE9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9850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1786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222F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28E3" w14:textId="77777777" w:rsidR="00455F45" w:rsidRPr="002E10BE" w:rsidRDefault="00455F45" w:rsidP="008C40A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14B6BCE6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18BF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Krátkodobé rezervy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2A90" w14:textId="3491513A" w:rsidR="00455F45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45 255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7B41" w14:textId="60580A18" w:rsidR="00455F45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44 866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3524" w14:textId="02A96F01" w:rsidR="00455F45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45 255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9FAF" w14:textId="77777777" w:rsidR="00455F45" w:rsidRPr="002E10BE" w:rsidRDefault="00455F45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F54A" w14:textId="2E905EBC" w:rsidR="00455F45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44 866</w:t>
            </w:r>
          </w:p>
        </w:tc>
      </w:tr>
      <w:tr w:rsidR="00455F45" w:rsidRPr="002E10BE" w14:paraId="5864331E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930E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Opravy záručné 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F35" w14:textId="23AF0872" w:rsidR="00455F45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615ED">
              <w:rPr>
                <w:rFonts w:ascii="Arial" w:hAnsi="Arial" w:cs="Arial"/>
                <w:sz w:val="16"/>
                <w:szCs w:val="16"/>
                <w:lang w:val="sk-SK"/>
              </w:rPr>
              <w:t xml:space="preserve">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9D42" w14:textId="77777777" w:rsidR="00455F45" w:rsidRPr="002E10BE" w:rsidRDefault="00A1032D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FAAA" w14:textId="77777777" w:rsidR="009B5721" w:rsidRDefault="009B5721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4760382E" w14:textId="3B4FC6BF" w:rsidR="00455F45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4000</w:t>
            </w:r>
          </w:p>
          <w:p w14:paraId="5158102E" w14:textId="77777777" w:rsidR="009B5721" w:rsidRPr="002E10BE" w:rsidRDefault="009B5721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9BE3" w14:textId="77777777" w:rsidR="00455F45" w:rsidRPr="002E10BE" w:rsidRDefault="00455F45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31E0" w14:textId="77777777" w:rsidR="008C40A6" w:rsidRPr="002E10BE" w:rsidRDefault="00A1032D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4 000</w:t>
            </w:r>
          </w:p>
        </w:tc>
      </w:tr>
      <w:tr w:rsidR="00455F45" w:rsidRPr="002E10BE" w14:paraId="4FF27CC3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F073" w14:textId="77777777" w:rsidR="00455F45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Nevyčerp.dovolenka a poi.</w:t>
            </w:r>
          </w:p>
          <w:p w14:paraId="735A2A7D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FEE2" w14:textId="018FED7F" w:rsidR="00455F45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7 255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1F83" w14:textId="10C0D8A5" w:rsidR="008C40A6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6866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9E49" w14:textId="7EF843FA" w:rsidR="00455F45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7 255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2B1E" w14:textId="77777777" w:rsidR="00455F45" w:rsidRPr="002E10BE" w:rsidRDefault="00455F45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D427" w14:textId="77777777" w:rsidR="00455F45" w:rsidRPr="002E10BE" w:rsidRDefault="00A1032D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7 255</w:t>
            </w:r>
          </w:p>
        </w:tc>
      </w:tr>
      <w:tr w:rsidR="00455F45" w:rsidRPr="002E10BE" w14:paraId="71E0C477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1F35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Na audit 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00FC" w14:textId="77777777" w:rsidR="00455F45" w:rsidRPr="002E10BE" w:rsidRDefault="00E615ED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7706" w14:textId="77777777" w:rsidR="00455F45" w:rsidRPr="002E10BE" w:rsidRDefault="009B5721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A1032D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F2D9" w14:textId="06A31DDC" w:rsidR="00455F45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6E96" w14:textId="77777777" w:rsidR="00455F45" w:rsidRPr="002E10BE" w:rsidRDefault="00455F45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3ECA" w14:textId="738F2551" w:rsidR="00455F45" w:rsidRPr="002E10BE" w:rsidRDefault="009B5721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86132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</w:tr>
      <w:tr w:rsidR="00455F45" w:rsidRPr="002E10BE" w14:paraId="1DC15BC8" w14:textId="77777777" w:rsidTr="009B5721">
        <w:trPr>
          <w:trHeight w:hRule="exact" w:val="57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F773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Tech.pomoc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D81D" w14:textId="77777777" w:rsidR="009B5721" w:rsidRDefault="009B5721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49F18223" w14:textId="77777777" w:rsidR="00455F45" w:rsidRDefault="00E615ED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17 000</w:t>
            </w:r>
          </w:p>
          <w:p w14:paraId="511A5BFE" w14:textId="77777777" w:rsidR="009B5721" w:rsidRPr="002E10BE" w:rsidRDefault="009B5721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12F6" w14:textId="77777777" w:rsidR="00455F45" w:rsidRPr="002E10BE" w:rsidRDefault="00C24331" w:rsidP="009B572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  <w:r w:rsidR="00A1032D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5298" w14:textId="5548EC48" w:rsidR="00455F45" w:rsidRPr="002E10BE" w:rsidRDefault="00605C7D" w:rsidP="009B572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861327">
              <w:rPr>
                <w:rFonts w:ascii="Arial" w:hAnsi="Arial" w:cs="Arial"/>
                <w:sz w:val="16"/>
                <w:szCs w:val="16"/>
                <w:lang w:val="sk-SK"/>
              </w:rPr>
              <w:t xml:space="preserve">7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41FF" w14:textId="77777777" w:rsidR="00455F45" w:rsidRPr="002E10BE" w:rsidRDefault="00455F45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B6FF" w14:textId="55977828" w:rsidR="00455F45" w:rsidRDefault="00C24331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  <w:r w:rsidR="0086132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  <w:p w14:paraId="027A0292" w14:textId="77777777" w:rsidR="00605C7D" w:rsidRPr="002E10BE" w:rsidRDefault="00605C7D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1084E5A5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B8BD" w14:textId="77777777" w:rsidR="00455F45" w:rsidRPr="002E10BE" w:rsidRDefault="00A1032D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Odmeny dozornej rady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F42A" w14:textId="7722B7B7" w:rsidR="00455F45" w:rsidRPr="002E10BE" w:rsidRDefault="00861327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13 00</w:t>
            </w:r>
            <w:r w:rsidR="00A1032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D05E" w14:textId="77777777" w:rsidR="00455F45" w:rsidRPr="002E10BE" w:rsidRDefault="00A1032D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6935" w14:textId="23FE5E7C" w:rsidR="00455F45" w:rsidRPr="002E10BE" w:rsidRDefault="00861327" w:rsidP="00A1032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05E6" w14:textId="77777777" w:rsidR="00455F45" w:rsidRPr="002E10BE" w:rsidRDefault="00455F45" w:rsidP="00A1032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14E9" w14:textId="77777777" w:rsidR="00455F45" w:rsidRPr="002E10BE" w:rsidRDefault="00A1032D" w:rsidP="00605C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13 000</w:t>
            </w:r>
          </w:p>
        </w:tc>
      </w:tr>
      <w:tr w:rsidR="00455F45" w:rsidRPr="002E10BE" w14:paraId="084B5A8B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AADB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6B12" w14:textId="77777777" w:rsidR="00A41738" w:rsidRPr="002E10BE" w:rsidRDefault="00A41738" w:rsidP="00FC176A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97BC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ED6E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382E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FE6C" w14:textId="77777777" w:rsidR="008C40A6" w:rsidRPr="002E10BE" w:rsidRDefault="008C40A6" w:rsidP="008C40A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55F45" w:rsidRPr="002E10BE" w14:paraId="3662E033" w14:textId="77777777" w:rsidTr="00455F45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29C9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F310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8DFE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39AA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1A48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08BB" w14:textId="77777777" w:rsidR="00455F45" w:rsidRPr="002E10BE" w:rsidRDefault="00455F45" w:rsidP="00455F4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0A3FDE85" w14:textId="77777777" w:rsidR="00455F45" w:rsidRPr="002E10BE" w:rsidRDefault="00455F45" w:rsidP="00455F45">
      <w:pPr>
        <w:keepNext w:val="0"/>
        <w:rPr>
          <w:rFonts w:ascii="Arial" w:hAnsi="Arial" w:cs="Arial"/>
          <w:lang w:val="sk-SK"/>
        </w:rPr>
      </w:pPr>
    </w:p>
    <w:p w14:paraId="4F484D90" w14:textId="77777777" w:rsidR="00455F45" w:rsidRPr="002E10BE" w:rsidRDefault="00455F45" w:rsidP="00455F45">
      <w:pPr>
        <w:keepNext w:val="0"/>
        <w:rPr>
          <w:rFonts w:ascii="Arial" w:hAnsi="Arial" w:cs="Arial"/>
          <w:lang w:val="sk-SK"/>
        </w:rPr>
      </w:pPr>
    </w:p>
    <w:p w14:paraId="23D45E76" w14:textId="77777777" w:rsidR="00455F45" w:rsidRPr="002E10BE" w:rsidRDefault="00455F45" w:rsidP="00B27F97">
      <w:pPr>
        <w:pStyle w:val="Nadpis2"/>
        <w:numPr>
          <w:ilvl w:val="0"/>
          <w:numId w:val="0"/>
        </w:numPr>
        <w:ind w:left="454" w:hanging="454"/>
        <w:rPr>
          <w:lang w:val="sk-SK"/>
        </w:rPr>
      </w:pPr>
      <w:r w:rsidRPr="002E10BE">
        <w:rPr>
          <w:lang w:val="sk-SK"/>
        </w:rPr>
        <w:br w:type="page"/>
      </w:r>
      <w:r w:rsidR="00A713B8">
        <w:rPr>
          <w:lang w:val="sk-SK"/>
        </w:rPr>
        <w:lastRenderedPageBreak/>
        <w:t xml:space="preserve">K/Výdavky budúcich období a príjmy budúcich období </w:t>
      </w:r>
    </w:p>
    <w:p w14:paraId="2538A3D8" w14:textId="77777777" w:rsidR="00A713B8" w:rsidRPr="00A713B8" w:rsidRDefault="00A713B8" w:rsidP="00A713B8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  <w:r>
        <w:rPr>
          <w:rFonts w:ascii="Arial" w:hAnsi="Arial" w:cs="Arial"/>
          <w:lang w:val="sk-SK"/>
        </w:rPr>
        <w:t xml:space="preserve">- </w:t>
      </w:r>
      <w:r w:rsidRPr="00A713B8">
        <w:rPr>
          <w:rFonts w:ascii="Arial" w:hAnsi="Arial" w:cs="Arial"/>
          <w:b/>
          <w:lang w:val="sk-SK"/>
        </w:rPr>
        <w:t>spoločnosť neeviduje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A713B8" w:rsidRPr="002E10BE" w14:paraId="39EBC6F7" w14:textId="77777777" w:rsidTr="00A713B8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5A2F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7A5FD7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9FBB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713B8" w:rsidRPr="002E10BE" w14:paraId="0C00D3FB" w14:textId="77777777" w:rsidTr="00A713B8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B94A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1145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3F30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4ACE1D25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F8DC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DDFF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63D0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4BFC740A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F493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86F7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8A39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15F0AEDB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7A7A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61CE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DA40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026BCA7D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C6B9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85C3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92E2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3B07FBD1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BD7A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E7A2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1B6D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273CA639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44E3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88A4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BCB1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7CFCDDEF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9CF7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9BC8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F84A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6A90E713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1CBA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CBA2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EB4D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2C48894F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B8B7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2523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95B0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5C7CAC0D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65A7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9C39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078E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2678B9D8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43EB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601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30B7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713B8" w:rsidRPr="002E10BE" w14:paraId="7503BB7C" w14:textId="77777777" w:rsidTr="00A713B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5363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AE1F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94BC" w14:textId="77777777" w:rsidR="00A713B8" w:rsidRPr="002E10BE" w:rsidRDefault="00A713B8" w:rsidP="00A713B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2B3C7BAC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A613BD7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F419674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2359078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BF42B81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135BA86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541652C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8D30F31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3FAAC35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2AD4C30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D50AC99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AFA3748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C27ACDB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91F3663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D762BDD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97D8418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F415925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905C4C6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D5A9BBA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814E019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3E5FB66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8EA2324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952E090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B7DCEE7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4773E8B" w14:textId="77777777" w:rsidR="00524417" w:rsidRDefault="00524417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DA75767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7D0DC64" w14:textId="77777777" w:rsidR="00A713B8" w:rsidRDefault="00A713B8" w:rsidP="00455F45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12A3B73B" w14:textId="77777777" w:rsidR="00455F45" w:rsidRDefault="00455F45" w:rsidP="00455F45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2DB9102D" w14:textId="77777777" w:rsidR="00812ED1" w:rsidRDefault="00812ED1" w:rsidP="00455F45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2FAE5B9A" w14:textId="77777777" w:rsidR="001A7ED6" w:rsidRPr="00524417" w:rsidRDefault="001A7ED6" w:rsidP="00455F45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524417">
        <w:rPr>
          <w:rFonts w:ascii="Arial" w:hAnsi="Arial" w:cs="Arial"/>
          <w:b/>
          <w:lang w:val="sk-SK"/>
        </w:rPr>
        <w:lastRenderedPageBreak/>
        <w:t xml:space="preserve">L/Vlastné imanie </w:t>
      </w:r>
    </w:p>
    <w:p w14:paraId="4EFCE0D6" w14:textId="77777777" w:rsidR="001A7ED6" w:rsidRDefault="001A7ED6" w:rsidP="00E0211F">
      <w:pPr>
        <w:keepNext w:val="0"/>
        <w:rPr>
          <w:rFonts w:ascii="Arial" w:hAnsi="Arial" w:cs="Arial"/>
          <w:lang w:val="sk-SK"/>
        </w:rPr>
      </w:pPr>
    </w:p>
    <w:p w14:paraId="564A4CEE" w14:textId="77777777"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85ED5">
        <w:rPr>
          <w:rFonts w:ascii="Arial" w:hAnsi="Arial" w:cs="Arial"/>
          <w:lang w:val="sk-SK"/>
        </w:rPr>
        <w:t xml:space="preserve"> podielov </w:t>
      </w:r>
      <w:r w:rsidR="000B04FB" w:rsidRPr="002E10BE">
        <w:rPr>
          <w:rFonts w:ascii="Arial" w:hAnsi="Arial" w:cs="Arial"/>
          <w:lang w:val="sk-SK"/>
        </w:rPr>
        <w:t xml:space="preserve"> pln</w:t>
      </w:r>
      <w:r w:rsidRPr="002E10BE">
        <w:rPr>
          <w:rFonts w:ascii="Arial" w:hAnsi="Arial" w:cs="Arial"/>
          <w:lang w:val="sk-SK"/>
        </w:rPr>
        <w:t>e</w:t>
      </w:r>
      <w:r w:rsidR="000B04FB" w:rsidRPr="002E10BE">
        <w:rPr>
          <w:rFonts w:ascii="Arial" w:hAnsi="Arial" w:cs="Arial"/>
          <w:lang w:val="sk-SK"/>
        </w:rPr>
        <w:t xml:space="preserve"> upísaných a</w:t>
      </w:r>
      <w:r w:rsidR="000474ED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 xml:space="preserve">splatených, s nominálnou hodnotou </w:t>
      </w:r>
      <w:r w:rsidR="00985ED5">
        <w:rPr>
          <w:rFonts w:ascii="Arial" w:hAnsi="Arial" w:cs="Arial"/>
          <w:lang w:val="sk-SK"/>
        </w:rPr>
        <w:t>6639 EUR.</w:t>
      </w:r>
    </w:p>
    <w:p w14:paraId="7B762278" w14:textId="22CEA34F" w:rsidR="00AC3661" w:rsidRPr="0014523A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</w:t>
      </w:r>
      <w:r w:rsidR="00890659">
        <w:rPr>
          <w:rFonts w:ascii="Arial" w:hAnsi="Arial" w:cs="Arial"/>
          <w:lang w:val="sk-SK"/>
        </w:rPr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612"/>
      </w:tblGrid>
      <w:tr w:rsidR="00AC3661" w:rsidRPr="002E10BE" w14:paraId="23D6FAEF" w14:textId="77777777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57E4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D9C13D" w14:textId="77777777"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14:paraId="53E2ABD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5807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B6AC" w14:textId="4D96B513" w:rsidR="0093736C" w:rsidRPr="002E10BE" w:rsidRDefault="00890659" w:rsidP="00A1032D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150 270</w:t>
            </w:r>
          </w:p>
        </w:tc>
      </w:tr>
      <w:tr w:rsidR="00AC3661" w:rsidRPr="002E10BE" w14:paraId="32136924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47C5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180C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5BB4A833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4952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8DF5" w14:textId="77777777" w:rsidR="00AC3661" w:rsidRPr="002E10BE" w:rsidRDefault="00AC3661" w:rsidP="0093736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129541C8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8F35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C690" w14:textId="77777777" w:rsidR="00AC3661" w:rsidRPr="002E10BE" w:rsidRDefault="00AC3661" w:rsidP="0093736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224D38FE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435E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18FC" w14:textId="77777777" w:rsidR="00AC3661" w:rsidRPr="002E10BE" w:rsidRDefault="00AC3661" w:rsidP="0093736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4D747E1E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30A8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6257" w14:textId="77777777" w:rsidR="00AC3661" w:rsidRPr="002E10BE" w:rsidRDefault="00AC3661" w:rsidP="0093736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361990A7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2EED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EE65" w14:textId="77777777" w:rsidR="00AC3661" w:rsidRPr="002E10BE" w:rsidRDefault="00AC3661" w:rsidP="0093736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3A14A9C5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2918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29B3" w14:textId="62869769" w:rsidR="00985ED5" w:rsidRPr="002E10BE" w:rsidRDefault="00890659" w:rsidP="00A1032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150 270</w:t>
            </w:r>
          </w:p>
        </w:tc>
      </w:tr>
      <w:tr w:rsidR="00AC3661" w:rsidRPr="002E10BE" w14:paraId="489B759E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BA11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ED4D" w14:textId="77777777" w:rsidR="00AC3661" w:rsidRPr="002E10BE" w:rsidRDefault="00AC3661" w:rsidP="00B06C8A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1D8B1833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15A7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66AE" w14:textId="77777777" w:rsidR="00AC3661" w:rsidRPr="002E10BE" w:rsidRDefault="00AC3661" w:rsidP="0093736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14:paraId="08B329E2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2115" w14:textId="77777777" w:rsidR="00AC3661" w:rsidRPr="002E10BE" w:rsidRDefault="00AC3661" w:rsidP="009373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2A8D" w14:textId="4E4A7D21" w:rsidR="0093736C" w:rsidRPr="002E10BE" w:rsidRDefault="00890659" w:rsidP="006B420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150 270</w:t>
            </w:r>
          </w:p>
        </w:tc>
      </w:tr>
    </w:tbl>
    <w:p w14:paraId="5C5A8197" w14:textId="77777777" w:rsidR="00AC3661" w:rsidRPr="002E10BE" w:rsidRDefault="00AC3661" w:rsidP="0093736C">
      <w:pPr>
        <w:keepNext w:val="0"/>
        <w:jc w:val="right"/>
        <w:rPr>
          <w:rFonts w:ascii="Arial" w:hAnsi="Arial" w:cs="Arial"/>
          <w:lang w:val="sk-SK"/>
        </w:rPr>
      </w:pPr>
    </w:p>
    <w:p w14:paraId="172A6A6E" w14:textId="77777777"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5141B901" w14:textId="77777777"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14:paraId="6FF3DF3D" w14:textId="77777777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14:paraId="61633A4C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36C054C5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B80D745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68CF3367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14:paraId="34E12DA0" w14:textId="77777777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14:paraId="79C82BC8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14:paraId="0F4484FB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52AE4542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02A3D809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62A389B0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36E61C87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14:paraId="7BB3BBB3" w14:textId="77777777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3DA03103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45850A6B" w14:textId="77777777" w:rsidR="00425254" w:rsidRPr="002E10BE" w:rsidRDefault="00985ED5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1BED8BE8" w14:textId="77777777" w:rsidR="00425254" w:rsidRPr="002E10BE" w:rsidRDefault="004A2C2A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31CFF61" w14:textId="77777777" w:rsidR="00425254" w:rsidRPr="002E10BE" w:rsidRDefault="004A2C2A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A7DD348" w14:textId="77777777" w:rsidR="00425254" w:rsidRPr="002E10BE" w:rsidRDefault="004A2C2A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181F16A0" w14:textId="77777777" w:rsidR="00425254" w:rsidRPr="002E10BE" w:rsidRDefault="00985ED5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</w:tr>
      <w:tr w:rsidR="00425254" w:rsidRPr="002E10BE" w14:paraId="6CFFC55C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3934ACD7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34D77811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925F45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1BE1C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8B2961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635E78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37805EA6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2B4357C7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518B42C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68DFC86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01D82E8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340381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1774434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7D2F86AB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2BBE563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0D5BF410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BAECF46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C52728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20013BD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801EEB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789B4C40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234E4423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0C98A97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7AAF1C8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40A698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E7F8B7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16B7E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74033455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78C919F9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55F666D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8D4D412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7D8A1B0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CBFAD0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5E12C7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16E3871A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39FB8B21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02153A59" w14:textId="77777777" w:rsidR="00425254" w:rsidRPr="002E10BE" w:rsidRDefault="00985ED5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  <w:tc>
          <w:tcPr>
            <w:tcW w:w="1241" w:type="dxa"/>
            <w:vAlign w:val="center"/>
          </w:tcPr>
          <w:p w14:paraId="036C152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473D162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A347C20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A8AB8E1" w14:textId="77777777" w:rsidR="00425254" w:rsidRPr="002E10BE" w:rsidRDefault="00985ED5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</w:tr>
      <w:tr w:rsidR="00425254" w:rsidRPr="002E10BE" w14:paraId="5A931023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31C2B17C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151FAF00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B895B61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F8383E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3685C3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5A7346C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6C4E9D0D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6DF070C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451E4C9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66E53D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19438E6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57B3C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599E763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1D451FE4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1EEBDEA1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59C89756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F6297B4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62CFF4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DD064F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EBEEAD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0745DAA6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7FE52E1D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162708E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28D047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6F244A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41275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990136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1CAABCEF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1DE1BF90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787EC60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28129F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03457D4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31A2B1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DF411B5" w14:textId="77777777" w:rsidR="00425254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47582C5D" w14:textId="77777777" w:rsidR="00996C19" w:rsidRPr="002E10BE" w:rsidRDefault="00996C1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53D46886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D1EEBCC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0648DC30" w14:textId="630CD79D" w:rsidR="00425254" w:rsidRPr="002E10BE" w:rsidRDefault="00890659" w:rsidP="006B027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747 205</w:t>
            </w:r>
          </w:p>
        </w:tc>
        <w:tc>
          <w:tcPr>
            <w:tcW w:w="1241" w:type="dxa"/>
            <w:vAlign w:val="center"/>
          </w:tcPr>
          <w:p w14:paraId="3433C035" w14:textId="0D7759CF" w:rsidR="00462C3A" w:rsidRPr="002E10BE" w:rsidRDefault="0089065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150 270</w:t>
            </w:r>
          </w:p>
        </w:tc>
        <w:tc>
          <w:tcPr>
            <w:tcW w:w="1241" w:type="dxa"/>
            <w:vAlign w:val="center"/>
          </w:tcPr>
          <w:p w14:paraId="40616F8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50018F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FCB42F5" w14:textId="17B8A527" w:rsidR="00AF02B8" w:rsidRPr="002E10BE" w:rsidRDefault="00890659" w:rsidP="00A1032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897 475</w:t>
            </w:r>
          </w:p>
        </w:tc>
      </w:tr>
      <w:tr w:rsidR="00425254" w:rsidRPr="002E10BE" w14:paraId="0B2CDA59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16BACD60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1765968C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4D34F4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FF5420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F36BD3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B7C509A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79B47876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2C136DD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59628E68" w14:textId="6D5AD479" w:rsidR="00425254" w:rsidRPr="002E10BE" w:rsidRDefault="0089065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150 270</w:t>
            </w:r>
          </w:p>
        </w:tc>
        <w:tc>
          <w:tcPr>
            <w:tcW w:w="1241" w:type="dxa"/>
            <w:vAlign w:val="center"/>
          </w:tcPr>
          <w:p w14:paraId="34FE089E" w14:textId="04C5079F" w:rsidR="002C65B9" w:rsidRPr="002E10BE" w:rsidRDefault="0089065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91 798</w:t>
            </w:r>
          </w:p>
        </w:tc>
        <w:tc>
          <w:tcPr>
            <w:tcW w:w="1241" w:type="dxa"/>
            <w:vAlign w:val="center"/>
          </w:tcPr>
          <w:p w14:paraId="109D7144" w14:textId="77777777" w:rsidR="00996C19" w:rsidRPr="002E10BE" w:rsidRDefault="00996C1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30EE558" w14:textId="5DBF7D26" w:rsidR="00425254" w:rsidRPr="002E10BE" w:rsidRDefault="0089065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150 270</w:t>
            </w:r>
          </w:p>
        </w:tc>
        <w:tc>
          <w:tcPr>
            <w:tcW w:w="1241" w:type="dxa"/>
            <w:vAlign w:val="center"/>
          </w:tcPr>
          <w:p w14:paraId="6D8117D0" w14:textId="71D4D295" w:rsidR="00DE2A18" w:rsidRDefault="0089065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91 798</w:t>
            </w:r>
          </w:p>
          <w:p w14:paraId="0C7B8546" w14:textId="77777777" w:rsidR="005F7B5A" w:rsidRPr="002E10BE" w:rsidRDefault="005F7B5A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C19" w:rsidRPr="002E10BE" w14:paraId="341E5121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1B7E4340" w14:textId="77777777" w:rsidR="00996C19" w:rsidRPr="002E10BE" w:rsidRDefault="00996C19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55E6B5CE" w14:textId="77777777" w:rsidR="00996C19" w:rsidRDefault="00996C1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ED98B96" w14:textId="77777777" w:rsidR="00996C19" w:rsidRDefault="00996C1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ACCB49C" w14:textId="77777777" w:rsidR="00996C19" w:rsidRDefault="00996C1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A39AA93" w14:textId="77777777" w:rsidR="00996C19" w:rsidRPr="002E10BE" w:rsidRDefault="00996C1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151A472" w14:textId="77777777" w:rsidR="00996C19" w:rsidRDefault="00996C19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1772616D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0A1B1CCF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4D2CEA8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F2F385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1924A2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433E2D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591DA5A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4E52BC55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1A1044F4" w14:textId="77777777" w:rsidR="00425254" w:rsidRPr="002E10BE" w:rsidRDefault="00425254" w:rsidP="009373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7D31FA83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1646470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36DBF1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484A6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5BBC48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570FE47A" w14:textId="77777777" w:rsidR="00425254" w:rsidRPr="002E10BE" w:rsidRDefault="00425254" w:rsidP="0093736C">
      <w:pPr>
        <w:keepNext w:val="0"/>
        <w:jc w:val="right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14:paraId="1B538956" w14:textId="77777777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14:paraId="17BD0B84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4A6F8FB5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4E8FAE8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14:paraId="68EE5C30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14:paraId="131E384F" w14:textId="77777777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14:paraId="6EC8714B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14:paraId="1AAF4E46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525A8901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7646C054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134D55F9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18E7E3E3" w14:textId="77777777"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14:paraId="740DD58F" w14:textId="77777777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0962F50F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3460096E" w14:textId="77777777" w:rsidR="00425254" w:rsidRPr="002E10BE" w:rsidRDefault="00C91FE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635697A7" w14:textId="77777777" w:rsidR="00425254" w:rsidRPr="002E10BE" w:rsidRDefault="004A2C2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C04C194" w14:textId="77777777" w:rsidR="00425254" w:rsidRPr="002E10BE" w:rsidRDefault="004A2C2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2D83116D" w14:textId="77777777" w:rsidR="00425254" w:rsidRPr="002E10BE" w:rsidRDefault="004A2C2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18404117" w14:textId="77777777" w:rsidR="00425254" w:rsidRPr="002E10BE" w:rsidRDefault="00C91FE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</w:tr>
      <w:tr w:rsidR="00425254" w:rsidRPr="002E10BE" w14:paraId="72FFC2A7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1C6D6B8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54282FC7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BDC474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F2663D8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ED116C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664C5A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03A269B4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8DB6DD6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75119D9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FD82E9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380CE57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F78DE3C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AF27C96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33700EF8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08BDBE64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723DA4F1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1EDAE9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650504A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2251AD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484BDB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3C429921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6CFB1DFA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78B9F082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04CB2A0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96D604A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13F19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C29021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4157BBB7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61F9603A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36ED77B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F16C833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80B3E1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25AECD3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53C3206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614CE23A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DC92369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08605B60" w14:textId="77777777" w:rsidR="00425254" w:rsidRPr="002E10BE" w:rsidRDefault="00C91FE3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  <w:tc>
          <w:tcPr>
            <w:tcW w:w="1241" w:type="dxa"/>
            <w:vAlign w:val="center"/>
          </w:tcPr>
          <w:p w14:paraId="739E1863" w14:textId="77777777" w:rsidR="00425254" w:rsidRPr="002E10BE" w:rsidRDefault="004A2C2A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31A75BE" w14:textId="77777777" w:rsidR="00425254" w:rsidRPr="002E10BE" w:rsidRDefault="004A2C2A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7923C386" w14:textId="77777777" w:rsidR="00425254" w:rsidRPr="002E10BE" w:rsidRDefault="004A2C2A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C10F326" w14:textId="77777777" w:rsidR="00425254" w:rsidRPr="002E10BE" w:rsidRDefault="00C91FE3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</w:tr>
      <w:tr w:rsidR="00425254" w:rsidRPr="002E10BE" w14:paraId="44DBF04E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D8FBAC9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6DFDAA8D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84D4E4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DE7F76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70C378A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ABB774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6B6F328F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449EB06F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16E372D6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EB92D6C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1104C1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450A78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8AF62D4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6CC334A4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23F38619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506C2128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F40DE96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6A7FF47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F9180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1B2765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2342DC04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17C76773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57D86198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324F49D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BC8F031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6B37ABE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7896EC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135AF505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6FF37BB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1809D634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C6B577D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084501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14C1519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D242D6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066FE3F2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23767C3D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1388E536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CE132D" w14:textId="77777777" w:rsidR="00425254" w:rsidRPr="002E10BE" w:rsidRDefault="00425254" w:rsidP="006B0272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C24E8F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24C9A0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FBE6685" w14:textId="77777777" w:rsidR="00425254" w:rsidRPr="002E10BE" w:rsidRDefault="00425254" w:rsidP="006B027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5377608A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0D887669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47335629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77D4FB1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D670940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4DAAED2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4718E92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45FB6BF1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25BF5E62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39949DAF" w14:textId="77777777" w:rsidR="00C91FE3" w:rsidRPr="002E10BE" w:rsidRDefault="00C91FE3" w:rsidP="006B0272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5721260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437B182" w14:textId="77777777" w:rsidR="00C91FE3" w:rsidRPr="002E10BE" w:rsidRDefault="00C91FE3" w:rsidP="006B027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7A1B0C0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1069E81" w14:textId="77777777" w:rsidR="00C91FE3" w:rsidRPr="002E10BE" w:rsidRDefault="00C91FE3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67277600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5968D56A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25D02DAF" w14:textId="77777777" w:rsidR="00425254" w:rsidRPr="002E10BE" w:rsidRDefault="00425254" w:rsidP="00D9457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7554D0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64378EB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582A28A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FA279CD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14:paraId="4D0C9C78" w14:textId="77777777" w:rsidTr="00425254">
        <w:trPr>
          <w:trHeight w:hRule="exact" w:val="425"/>
        </w:trPr>
        <w:tc>
          <w:tcPr>
            <w:tcW w:w="3006" w:type="dxa"/>
            <w:vAlign w:val="center"/>
          </w:tcPr>
          <w:p w14:paraId="6FE6D79B" w14:textId="77777777"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05EA4DF2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8BD017A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5EE6083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4F96E76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00F7BC8" w14:textId="77777777" w:rsidR="00425254" w:rsidRPr="002E10BE" w:rsidRDefault="00425254" w:rsidP="0093736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77DB8840" w14:textId="77777777"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3C06E53A" w14:textId="336016D2" w:rsidR="002C49FB" w:rsidRPr="00175091" w:rsidRDefault="002C49FB" w:rsidP="002C49FB">
      <w:pPr>
        <w:pStyle w:val="StyleodstavecbezcislaItalicRed"/>
        <w:ind w:left="0"/>
        <w:jc w:val="left"/>
        <w:rPr>
          <w:rFonts w:ascii="Arial" w:hAnsi="Arial" w:cs="Arial"/>
          <w:color w:val="0D0D0D"/>
        </w:rPr>
      </w:pPr>
      <w:r w:rsidRPr="00175091">
        <w:rPr>
          <w:rFonts w:ascii="Arial" w:hAnsi="Arial" w:cs="Arial"/>
          <w:color w:val="0D0D0D"/>
        </w:rPr>
        <w:t>Na základe rozhodnutia  jediného spoločníka spoločnosti ELEKTRODESIGN ventilátory, spol. s.r.o. so sídlom v Praha 4, Boleslavova 53/15 bol zisk roku 20</w:t>
      </w:r>
      <w:r w:rsidR="00CD6AE9">
        <w:rPr>
          <w:rFonts w:ascii="Arial" w:hAnsi="Arial" w:cs="Arial"/>
          <w:color w:val="0D0D0D"/>
        </w:rPr>
        <w:t>20</w:t>
      </w:r>
      <w:r w:rsidRPr="00175091">
        <w:rPr>
          <w:rFonts w:ascii="Arial" w:hAnsi="Arial" w:cs="Arial"/>
          <w:color w:val="0D0D0D"/>
        </w:rPr>
        <w:t xml:space="preserve"> prevedený na účet nerozdeleného zisku minulých  rokov vo výške</w:t>
      </w:r>
      <w:r w:rsidR="00D7572E">
        <w:rPr>
          <w:rFonts w:ascii="Arial" w:hAnsi="Arial" w:cs="Arial"/>
          <w:color w:val="0D0D0D"/>
        </w:rPr>
        <w:t xml:space="preserve"> </w:t>
      </w:r>
      <w:r w:rsidR="00CD6AE9">
        <w:rPr>
          <w:rFonts w:ascii="Arial" w:hAnsi="Arial" w:cs="Arial"/>
          <w:color w:val="0D0D0D"/>
        </w:rPr>
        <w:t>150</w:t>
      </w:r>
      <w:r w:rsidR="00890131">
        <w:rPr>
          <w:rFonts w:ascii="Arial" w:hAnsi="Arial" w:cs="Arial"/>
          <w:color w:val="0D0D0D"/>
        </w:rPr>
        <w:t> </w:t>
      </w:r>
      <w:r w:rsidR="00CD6AE9">
        <w:rPr>
          <w:rFonts w:ascii="Arial" w:hAnsi="Arial" w:cs="Arial"/>
          <w:color w:val="0D0D0D"/>
        </w:rPr>
        <w:t>270</w:t>
      </w:r>
      <w:r w:rsidR="00890131">
        <w:rPr>
          <w:rFonts w:ascii="Arial" w:hAnsi="Arial" w:cs="Arial"/>
          <w:color w:val="0D0D0D"/>
        </w:rPr>
        <w:t xml:space="preserve"> </w:t>
      </w:r>
      <w:r w:rsidRPr="00175091">
        <w:rPr>
          <w:rFonts w:ascii="Arial" w:hAnsi="Arial" w:cs="Arial"/>
          <w:color w:val="0D0D0D"/>
        </w:rPr>
        <w:t>EUR</w:t>
      </w:r>
      <w:r w:rsidR="00175091">
        <w:rPr>
          <w:rFonts w:ascii="Arial" w:hAnsi="Arial" w:cs="Arial"/>
          <w:color w:val="0D0D0D"/>
        </w:rPr>
        <w:t>.</w:t>
      </w:r>
      <w:r w:rsidRPr="00175091">
        <w:rPr>
          <w:rFonts w:ascii="Arial" w:hAnsi="Arial" w:cs="Arial"/>
          <w:color w:val="0D0D0D"/>
        </w:rPr>
        <w:t xml:space="preserve"> </w:t>
      </w:r>
    </w:p>
    <w:p w14:paraId="6F94C426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3935DD17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626F9BC9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6EB86574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33190183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615BC77E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190122DD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5BA335F3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1F5997ED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4B26211C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10D109FD" w14:textId="77777777" w:rsidR="002C49FB" w:rsidRDefault="002C49FB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3E78E815" w14:textId="77777777" w:rsidR="004A2C2A" w:rsidRDefault="004A2C2A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3F6C37CF" w14:textId="77777777" w:rsidR="00891178" w:rsidRDefault="00891178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35A5D34C" w14:textId="77777777" w:rsidR="00891178" w:rsidRDefault="00891178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35A7CEF2" w14:textId="77777777" w:rsidR="004A2C2A" w:rsidRDefault="004A2C2A" w:rsidP="002C49FB">
      <w:pPr>
        <w:pStyle w:val="StyleodstavecbezcislaItalicRed"/>
        <w:ind w:left="0"/>
        <w:jc w:val="left"/>
        <w:rPr>
          <w:rFonts w:ascii="Arial" w:hAnsi="Arial" w:cs="Arial"/>
        </w:rPr>
      </w:pPr>
    </w:p>
    <w:p w14:paraId="01BAE692" w14:textId="77777777" w:rsidR="00E3411A" w:rsidRDefault="00E3411A" w:rsidP="00E3411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Informácie o podsúvahových položkách </w:t>
      </w:r>
    </w:p>
    <w:p w14:paraId="7A2C1B8B" w14:textId="77777777" w:rsidR="00E3411A" w:rsidRPr="002E10BE" w:rsidRDefault="00E3411A" w:rsidP="00E3411A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3411A" w:rsidRPr="002E10BE" w14:paraId="68C25794" w14:textId="77777777" w:rsidTr="00E3411A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99FA9" w14:textId="77777777" w:rsidR="00E3411A" w:rsidRPr="00984FF0" w:rsidRDefault="00E3411A" w:rsidP="00E3411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EB9B0" w14:textId="77777777" w:rsidR="00E3411A" w:rsidRPr="00984FF0" w:rsidRDefault="00E3411A" w:rsidP="00E3411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865D9F" w14:textId="77777777" w:rsidR="00E3411A" w:rsidRPr="00984FF0" w:rsidRDefault="00E3411A" w:rsidP="00E3411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3411A" w:rsidRPr="002E10BE" w14:paraId="3CF2E4AA" w14:textId="77777777" w:rsidTr="00E3411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A6B92A" w14:textId="77777777" w:rsidR="00E3411A" w:rsidRPr="00984FF0" w:rsidRDefault="00E3411A" w:rsidP="00E341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Prenajatý majetok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1A1F0D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2628AA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0F8BE6A4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4D3B1E9B" w14:textId="77777777" w:rsidR="00E3411A" w:rsidRPr="00984FF0" w:rsidRDefault="00E3411A" w:rsidP="00E341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Majetok v nájme (operatívny prenájom)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011F9C5" w14:textId="79505494" w:rsidR="00E3411A" w:rsidRDefault="00890131" w:rsidP="001F30E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10 175</w:t>
            </w:r>
          </w:p>
          <w:p w14:paraId="7CA7F61F" w14:textId="77777777" w:rsidR="00E3411A" w:rsidRPr="00984FF0" w:rsidRDefault="00E3411A" w:rsidP="001F30E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5299F155" w14:textId="77777777" w:rsidR="00BF473A" w:rsidRDefault="00BF473A" w:rsidP="001F30E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76CC1D45" w14:textId="65C31591" w:rsidR="00BF473A" w:rsidRPr="00984FF0" w:rsidRDefault="00890131" w:rsidP="001F30E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10 492</w:t>
            </w:r>
          </w:p>
        </w:tc>
      </w:tr>
      <w:tr w:rsidR="00E3411A" w:rsidRPr="002E10BE" w14:paraId="6F49AC64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051BDDC0" w14:textId="77777777" w:rsidR="00E3411A" w:rsidRPr="00984FF0" w:rsidRDefault="00E3411A" w:rsidP="00E341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Majetok prenajatý do úschovy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916BCC2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18542630" w14:textId="77777777" w:rsidR="00E3411A" w:rsidRPr="00984FF0" w:rsidRDefault="00E3411A" w:rsidP="001F30E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125B9E66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786777EE" w14:textId="77777777" w:rsidR="00E3411A" w:rsidRPr="00984FF0" w:rsidRDefault="00E3411A" w:rsidP="00E341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Pohľadávky z derivátov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470CC30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66562879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1F9CA43E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5FD86CDE" w14:textId="77777777" w:rsidR="00E3411A" w:rsidRPr="00984FF0" w:rsidRDefault="00E3411A" w:rsidP="00E341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Záväzky z opcií derivátov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D57B3C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74E56690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0624125C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575590CD" w14:textId="77777777" w:rsidR="00E3411A" w:rsidRPr="00984FF0" w:rsidRDefault="00E3411A" w:rsidP="00E341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Postúpené </w:t>
            </w: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 xml:space="preserve"> pohľadávky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8A0DDBF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1E6790A0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3B0858A3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30E10ACC" w14:textId="77777777" w:rsidR="00E3411A" w:rsidRPr="00984FF0" w:rsidRDefault="00E3411A" w:rsidP="00E341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Pohľadávky z leasingu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467F080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628247C6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55B5D846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4A3D39A9" w14:textId="77777777" w:rsidR="00E3411A" w:rsidRPr="00984FF0" w:rsidRDefault="00E3411A" w:rsidP="00E341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Záväzky z leasingu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9D9D712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251C9CBE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00030918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3C36D88F" w14:textId="77777777" w:rsidR="00E3411A" w:rsidRPr="00984FF0" w:rsidRDefault="00E3411A" w:rsidP="00E341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Iné položky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F1ECBB4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7B79857D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0F809ACA" w14:textId="77777777" w:rsidR="00E3411A" w:rsidRDefault="00E3411A" w:rsidP="00E3411A">
      <w:pPr>
        <w:keepNext w:val="0"/>
        <w:spacing w:before="240"/>
        <w:rPr>
          <w:rFonts w:ascii="Arial" w:hAnsi="Arial" w:cs="Arial"/>
          <w:lang w:val="sk-SK"/>
        </w:rPr>
      </w:pPr>
    </w:p>
    <w:p w14:paraId="53BEEC48" w14:textId="77777777" w:rsidR="00E3411A" w:rsidRPr="000C663C" w:rsidRDefault="00E3411A" w:rsidP="00E3411A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0C663C">
        <w:rPr>
          <w:rFonts w:ascii="Arial" w:hAnsi="Arial" w:cs="Arial"/>
          <w:b/>
          <w:lang w:val="sk-SK"/>
        </w:rPr>
        <w:t xml:space="preserve">Majetok v nájme – operatívny prenájom </w:t>
      </w:r>
    </w:p>
    <w:p w14:paraId="5E7B76F6" w14:textId="77777777" w:rsidR="00E3411A" w:rsidRDefault="00E3411A" w:rsidP="00E3411A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418F93A2" w14:textId="77777777" w:rsidR="00E3411A" w:rsidRDefault="00E3411A" w:rsidP="00E3411A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Osobné motorové vozidlá: </w:t>
      </w:r>
      <w:r w:rsidR="001F30EA">
        <w:rPr>
          <w:rFonts w:ascii="Arial" w:hAnsi="Arial" w:cs="Arial"/>
          <w:lang w:val="sk-SK"/>
        </w:rPr>
        <w:t>Škoda Fabia BL 895 OF</w:t>
      </w:r>
      <w:r>
        <w:rPr>
          <w:rFonts w:ascii="Arial" w:hAnsi="Arial" w:cs="Arial"/>
          <w:lang w:val="sk-SK"/>
        </w:rPr>
        <w:t xml:space="preserve">      </w:t>
      </w:r>
    </w:p>
    <w:p w14:paraId="3C1F86A4" w14:textId="7BFFD43D" w:rsidR="00E3411A" w:rsidRDefault="00E3411A" w:rsidP="00E3411A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</w:t>
      </w:r>
      <w:r w:rsidR="001F30EA">
        <w:rPr>
          <w:rFonts w:ascii="Arial" w:hAnsi="Arial" w:cs="Arial"/>
          <w:lang w:val="sk-SK"/>
        </w:rPr>
        <w:t>Škoda</w:t>
      </w:r>
      <w:r>
        <w:rPr>
          <w:rFonts w:ascii="Arial" w:hAnsi="Arial" w:cs="Arial"/>
          <w:lang w:val="sk-SK"/>
        </w:rPr>
        <w:t xml:space="preserve"> F</w:t>
      </w:r>
      <w:r w:rsidR="001F30EA">
        <w:rPr>
          <w:rFonts w:ascii="Arial" w:hAnsi="Arial" w:cs="Arial"/>
          <w:lang w:val="sk-SK"/>
        </w:rPr>
        <w:t>abia</w:t>
      </w:r>
      <w:r>
        <w:rPr>
          <w:rFonts w:ascii="Arial" w:hAnsi="Arial" w:cs="Arial"/>
          <w:lang w:val="sk-SK"/>
        </w:rPr>
        <w:t xml:space="preserve"> B</w:t>
      </w:r>
      <w:r w:rsidR="00890131">
        <w:rPr>
          <w:rFonts w:ascii="Arial" w:hAnsi="Arial" w:cs="Arial"/>
          <w:lang w:val="sk-SK"/>
        </w:rPr>
        <w:t>T 358 AB</w:t>
      </w:r>
      <w:r>
        <w:rPr>
          <w:rFonts w:ascii="Arial" w:hAnsi="Arial" w:cs="Arial"/>
          <w:lang w:val="sk-SK"/>
        </w:rPr>
        <w:t xml:space="preserve">  </w:t>
      </w:r>
      <w:r w:rsidR="00CB7730">
        <w:rPr>
          <w:rFonts w:ascii="Arial" w:hAnsi="Arial" w:cs="Arial"/>
          <w:lang w:val="sk-SK"/>
        </w:rPr>
        <w:t xml:space="preserve">   </w:t>
      </w:r>
      <w:r>
        <w:rPr>
          <w:rFonts w:ascii="Arial" w:hAnsi="Arial" w:cs="Arial"/>
          <w:lang w:val="sk-SK"/>
        </w:rPr>
        <w:t xml:space="preserve">    </w:t>
      </w:r>
    </w:p>
    <w:p w14:paraId="207D24C9" w14:textId="77777777" w:rsidR="00E3411A" w:rsidRDefault="00E3411A" w:rsidP="001C6FC1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</w:t>
      </w:r>
      <w:r w:rsidR="001F30EA">
        <w:rPr>
          <w:rFonts w:ascii="Arial" w:hAnsi="Arial" w:cs="Arial"/>
          <w:lang w:val="sk-SK"/>
        </w:rPr>
        <w:t>Škoda</w:t>
      </w:r>
      <w:r>
        <w:rPr>
          <w:rFonts w:ascii="Arial" w:hAnsi="Arial" w:cs="Arial"/>
          <w:lang w:val="sk-SK"/>
        </w:rPr>
        <w:t xml:space="preserve"> F</w:t>
      </w:r>
      <w:r w:rsidR="001F30EA">
        <w:rPr>
          <w:rFonts w:ascii="Arial" w:hAnsi="Arial" w:cs="Arial"/>
          <w:lang w:val="sk-SK"/>
        </w:rPr>
        <w:t>abia</w:t>
      </w:r>
      <w:r>
        <w:rPr>
          <w:rFonts w:ascii="Arial" w:hAnsi="Arial" w:cs="Arial"/>
          <w:lang w:val="sk-SK"/>
        </w:rPr>
        <w:t xml:space="preserve"> </w:t>
      </w:r>
      <w:r w:rsidR="00066519">
        <w:rPr>
          <w:rFonts w:ascii="Arial" w:hAnsi="Arial" w:cs="Arial"/>
          <w:lang w:val="sk-SK"/>
        </w:rPr>
        <w:t>BL</w:t>
      </w:r>
      <w:r w:rsidR="001F30EA">
        <w:rPr>
          <w:rFonts w:ascii="Arial" w:hAnsi="Arial" w:cs="Arial"/>
          <w:lang w:val="sk-SK"/>
        </w:rPr>
        <w:t xml:space="preserve"> </w:t>
      </w:r>
      <w:r w:rsidR="00066519">
        <w:rPr>
          <w:rFonts w:ascii="Arial" w:hAnsi="Arial" w:cs="Arial"/>
          <w:lang w:val="sk-SK"/>
        </w:rPr>
        <w:t>873</w:t>
      </w:r>
      <w:r w:rsidR="001F30EA">
        <w:rPr>
          <w:rFonts w:ascii="Arial" w:hAnsi="Arial" w:cs="Arial"/>
          <w:lang w:val="sk-SK"/>
        </w:rPr>
        <w:t xml:space="preserve"> </w:t>
      </w:r>
      <w:r w:rsidR="00066519">
        <w:rPr>
          <w:rFonts w:ascii="Arial" w:hAnsi="Arial" w:cs="Arial"/>
          <w:lang w:val="sk-SK"/>
        </w:rPr>
        <w:t>XK</w:t>
      </w:r>
    </w:p>
    <w:p w14:paraId="7BF8F960" w14:textId="77777777" w:rsidR="00066519" w:rsidRDefault="00066519" w:rsidP="001C6FC1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</w:t>
      </w:r>
    </w:p>
    <w:p w14:paraId="1983C739" w14:textId="77777777" w:rsidR="00066519" w:rsidRPr="00271F15" w:rsidRDefault="00066519" w:rsidP="001C6FC1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</w:t>
      </w:r>
    </w:p>
    <w:p w14:paraId="6F7E862F" w14:textId="77777777" w:rsidR="00E3411A" w:rsidRPr="00271F15" w:rsidRDefault="00E3411A" w:rsidP="00E3411A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63EEA6EB" w14:textId="77777777" w:rsidR="00E3411A" w:rsidRDefault="00E3411A" w:rsidP="00E3411A">
      <w:pPr>
        <w:keepNext w:val="0"/>
        <w:spacing w:before="240"/>
        <w:rPr>
          <w:rFonts w:ascii="Arial" w:hAnsi="Arial" w:cs="Arial"/>
          <w:lang w:val="sk-SK"/>
        </w:rPr>
      </w:pPr>
    </w:p>
    <w:p w14:paraId="55866A4C" w14:textId="77777777" w:rsidR="00E3411A" w:rsidRDefault="00E3411A" w:rsidP="00E3411A">
      <w:pPr>
        <w:keepNext w:val="0"/>
        <w:spacing w:before="240"/>
        <w:rPr>
          <w:rFonts w:ascii="Arial" w:hAnsi="Arial" w:cs="Arial"/>
          <w:lang w:val="sk-SK"/>
        </w:rPr>
      </w:pPr>
    </w:p>
    <w:p w14:paraId="20A8D927" w14:textId="77777777" w:rsidR="00E3411A" w:rsidRDefault="00E3411A" w:rsidP="00E3411A">
      <w:pPr>
        <w:keepNext w:val="0"/>
        <w:spacing w:before="240"/>
        <w:rPr>
          <w:rFonts w:ascii="Arial" w:hAnsi="Arial" w:cs="Arial"/>
          <w:lang w:val="sk-SK"/>
        </w:rPr>
      </w:pPr>
    </w:p>
    <w:p w14:paraId="089F6418" w14:textId="77777777" w:rsidR="00E106A7" w:rsidRPr="002E10B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14:paraId="65CFA5AA" w14:textId="77777777"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14:paraId="6A134665" w14:textId="77777777"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14:paraId="00807027" w14:textId="77777777" w:rsidR="00A13585" w:rsidRDefault="00A13585" w:rsidP="00E3411A">
      <w:pPr>
        <w:keepNext w:val="0"/>
        <w:rPr>
          <w:rFonts w:ascii="Arial" w:hAnsi="Arial" w:cs="Arial"/>
          <w:lang w:val="sk-SK"/>
        </w:rPr>
      </w:pPr>
    </w:p>
    <w:p w14:paraId="5A5B4B61" w14:textId="77777777" w:rsidR="00A13585" w:rsidRPr="002E10BE" w:rsidRDefault="00A13585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7B679F74" w14:textId="77777777" w:rsidR="00732826" w:rsidRDefault="00732826" w:rsidP="00E0211F">
      <w:pPr>
        <w:keepNext w:val="0"/>
        <w:rPr>
          <w:rFonts w:ascii="Arial" w:hAnsi="Arial" w:cs="Arial"/>
          <w:b/>
          <w:lang w:val="sk-SK"/>
        </w:rPr>
      </w:pPr>
    </w:p>
    <w:p w14:paraId="515D1AED" w14:textId="77777777" w:rsidR="00732826" w:rsidRDefault="00732826" w:rsidP="00E0211F">
      <w:pPr>
        <w:keepNext w:val="0"/>
        <w:rPr>
          <w:rFonts w:ascii="Arial" w:hAnsi="Arial" w:cs="Arial"/>
          <w:b/>
          <w:lang w:val="sk-SK"/>
        </w:rPr>
      </w:pPr>
    </w:p>
    <w:p w14:paraId="7BDEE49D" w14:textId="77777777" w:rsidR="00812ED1" w:rsidRDefault="00812ED1" w:rsidP="00E0211F">
      <w:pPr>
        <w:keepNext w:val="0"/>
        <w:rPr>
          <w:rFonts w:ascii="Arial" w:hAnsi="Arial" w:cs="Arial"/>
          <w:b/>
          <w:lang w:val="sk-SK"/>
        </w:rPr>
      </w:pPr>
    </w:p>
    <w:p w14:paraId="30F5582B" w14:textId="77777777" w:rsidR="00812ED1" w:rsidRDefault="00812ED1" w:rsidP="00E0211F">
      <w:pPr>
        <w:keepNext w:val="0"/>
        <w:rPr>
          <w:rFonts w:ascii="Arial" w:hAnsi="Arial" w:cs="Arial"/>
          <w:b/>
          <w:lang w:val="sk-SK"/>
        </w:rPr>
      </w:pPr>
    </w:p>
    <w:p w14:paraId="4F442A49" w14:textId="77777777"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1F3543" w:rsidRPr="002E10BE" w14:paraId="2B1540AF" w14:textId="77777777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14:paraId="051702FF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14:paraId="5EDAA742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A)</w:t>
            </w:r>
          </w:p>
        </w:tc>
        <w:tc>
          <w:tcPr>
            <w:tcW w:w="2432" w:type="dxa"/>
            <w:gridSpan w:val="2"/>
            <w:vAlign w:val="center"/>
          </w:tcPr>
          <w:p w14:paraId="054F78C7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B)</w:t>
            </w:r>
          </w:p>
        </w:tc>
        <w:tc>
          <w:tcPr>
            <w:tcW w:w="2432" w:type="dxa"/>
            <w:gridSpan w:val="2"/>
            <w:vAlign w:val="center"/>
          </w:tcPr>
          <w:p w14:paraId="54D9300D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C)</w:t>
            </w:r>
          </w:p>
        </w:tc>
      </w:tr>
      <w:tr w:rsidR="001F3543" w:rsidRPr="002E10BE" w14:paraId="2B84B9DE" w14:textId="77777777" w:rsidTr="00764FE9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14:paraId="695F4ADF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14:paraId="07C829ED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14:paraId="24FD2591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14:paraId="1E96F58F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14:paraId="2057262C" w14:textId="77777777"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14:paraId="4A603ACE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14:paraId="68BCBBFD" w14:textId="77777777"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1F3543" w:rsidRPr="002E10BE" w14:paraId="270EA438" w14:textId="77777777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14:paraId="1DDB5523" w14:textId="77777777" w:rsidR="001F3543" w:rsidRPr="002E10BE" w:rsidRDefault="00982F1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Slovensko 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14:paraId="025DF13E" w14:textId="208CBE04" w:rsidR="00982F14" w:rsidRPr="002E10BE" w:rsidRDefault="00D56187" w:rsidP="00B37FFC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2 237 085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14:paraId="68FC7C9C" w14:textId="6E35167E" w:rsidR="001F3543" w:rsidRPr="002E10BE" w:rsidRDefault="001F30EA" w:rsidP="001F30E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B07BD0">
              <w:rPr>
                <w:rFonts w:ascii="Arial" w:hAnsi="Arial" w:cs="Arial"/>
                <w:sz w:val="16"/>
                <w:szCs w:val="16"/>
                <w:lang w:val="sk-SK"/>
              </w:rPr>
              <w:t> 410 417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14:paraId="39456981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14:paraId="36ED5BDF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14:paraId="4AEA43F7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14:paraId="183E3F49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14:paraId="7C4BE217" w14:textId="77777777" w:rsidTr="00764FE9">
        <w:trPr>
          <w:trHeight w:hRule="exact" w:val="425"/>
        </w:trPr>
        <w:tc>
          <w:tcPr>
            <w:tcW w:w="1872" w:type="dxa"/>
            <w:vAlign w:val="center"/>
          </w:tcPr>
          <w:p w14:paraId="77BEC3DE" w14:textId="77777777" w:rsidR="001F3543" w:rsidRPr="002E10BE" w:rsidRDefault="0042434A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Česká republika </w:t>
            </w:r>
          </w:p>
        </w:tc>
        <w:tc>
          <w:tcPr>
            <w:tcW w:w="1172" w:type="dxa"/>
            <w:vAlign w:val="center"/>
          </w:tcPr>
          <w:p w14:paraId="6C6D1F72" w14:textId="33A1EE49" w:rsidR="001F3543" w:rsidRPr="002E10BE" w:rsidRDefault="00D56187" w:rsidP="00197979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8 831</w:t>
            </w:r>
          </w:p>
        </w:tc>
        <w:tc>
          <w:tcPr>
            <w:tcW w:w="1261" w:type="dxa"/>
            <w:vAlign w:val="center"/>
          </w:tcPr>
          <w:p w14:paraId="315C45BC" w14:textId="254F3A6A" w:rsidR="001F3543" w:rsidRPr="002E10BE" w:rsidRDefault="00B07BD0" w:rsidP="00B37FFC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12 657</w:t>
            </w:r>
          </w:p>
        </w:tc>
        <w:tc>
          <w:tcPr>
            <w:tcW w:w="1171" w:type="dxa"/>
            <w:vAlign w:val="center"/>
          </w:tcPr>
          <w:p w14:paraId="3BEC17BC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6B576A5A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14:paraId="1397DD7C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441888FB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14:paraId="42FAA510" w14:textId="77777777" w:rsidTr="00764FE9">
        <w:trPr>
          <w:trHeight w:hRule="exact" w:val="425"/>
        </w:trPr>
        <w:tc>
          <w:tcPr>
            <w:tcW w:w="1872" w:type="dxa"/>
            <w:vAlign w:val="center"/>
          </w:tcPr>
          <w:p w14:paraId="062D958E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14:paraId="1DCF0C2E" w14:textId="77777777" w:rsidR="001F3543" w:rsidRPr="002E10BE" w:rsidRDefault="001F3543" w:rsidP="00B37FFC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2B12FEE7" w14:textId="77777777" w:rsidR="001F3543" w:rsidRPr="002E10BE" w:rsidRDefault="001F3543" w:rsidP="00B37FFC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14:paraId="12C9B49E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5F22DCED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14:paraId="57824D88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3CE547A7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14:paraId="4AA4CD4E" w14:textId="77777777" w:rsidTr="00764FE9">
        <w:trPr>
          <w:trHeight w:hRule="exact" w:val="425"/>
        </w:trPr>
        <w:tc>
          <w:tcPr>
            <w:tcW w:w="1872" w:type="dxa"/>
            <w:vAlign w:val="center"/>
          </w:tcPr>
          <w:p w14:paraId="249B3706" w14:textId="77777777"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14:paraId="719A9D58" w14:textId="77777777" w:rsidR="001F3543" w:rsidRPr="002E10BE" w:rsidRDefault="001F3543" w:rsidP="00B37FFC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539333B3" w14:textId="77777777" w:rsidR="001F3543" w:rsidRPr="002E10BE" w:rsidRDefault="001F3543" w:rsidP="00B37FFC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14:paraId="5133483F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37677A25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14:paraId="17C5AE71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15C1E617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14:paraId="18BBCDBA" w14:textId="77777777" w:rsidTr="00764FE9">
        <w:trPr>
          <w:trHeight w:hRule="exact" w:val="425"/>
        </w:trPr>
        <w:tc>
          <w:tcPr>
            <w:tcW w:w="1872" w:type="dxa"/>
            <w:vAlign w:val="center"/>
          </w:tcPr>
          <w:p w14:paraId="2F651815" w14:textId="77777777" w:rsidR="001F3543" w:rsidRPr="002E10BE" w:rsidRDefault="001F35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14:paraId="5459A2F0" w14:textId="21CF3655" w:rsidR="001F3543" w:rsidRDefault="00D56187" w:rsidP="00B37FFC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2 245 916</w:t>
            </w:r>
          </w:p>
          <w:p w14:paraId="0DCCABB4" w14:textId="1B30D8BB" w:rsidR="000A1FF4" w:rsidRPr="002E10BE" w:rsidRDefault="000A1FF4" w:rsidP="00E27D4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3DC2991D" w14:textId="4B6ED79A" w:rsidR="009F2D59" w:rsidRDefault="003342A2" w:rsidP="00B37FFC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B07BD0">
              <w:rPr>
                <w:rFonts w:ascii="Arial" w:hAnsi="Arial" w:cs="Arial"/>
                <w:sz w:val="16"/>
                <w:szCs w:val="16"/>
                <w:lang w:val="sk-SK"/>
              </w:rPr>
              <w:t> 423</w:t>
            </w:r>
            <w:r w:rsidR="005347E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="00B07BD0">
              <w:rPr>
                <w:rFonts w:ascii="Arial" w:hAnsi="Arial" w:cs="Arial"/>
                <w:sz w:val="16"/>
                <w:szCs w:val="16"/>
                <w:lang w:val="sk-SK"/>
              </w:rPr>
              <w:t>074</w:t>
            </w:r>
          </w:p>
          <w:p w14:paraId="7FE3DC0C" w14:textId="58F8041C" w:rsidR="005347EF" w:rsidRPr="002E10BE" w:rsidRDefault="005347EF" w:rsidP="00B37FFC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14:paraId="637DB962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693DDCB6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14:paraId="0549127B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14:paraId="5F569C6C" w14:textId="77777777"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77D02106" w14:textId="77777777"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068FD5D3" w14:textId="77777777" w:rsidR="00A13585" w:rsidRDefault="00A13585" w:rsidP="00E0211F">
      <w:pPr>
        <w:keepNext w:val="0"/>
        <w:rPr>
          <w:rFonts w:ascii="Arial" w:hAnsi="Arial" w:cs="Arial"/>
          <w:i/>
          <w:lang w:val="sk-SK"/>
        </w:rPr>
      </w:pPr>
    </w:p>
    <w:p w14:paraId="570AAFD5" w14:textId="77777777" w:rsidR="00845337" w:rsidRDefault="00845337" w:rsidP="00E0211F">
      <w:pPr>
        <w:keepNext w:val="0"/>
        <w:rPr>
          <w:rFonts w:ascii="Arial" w:hAnsi="Arial" w:cs="Arial"/>
          <w:i/>
          <w:lang w:val="sk-SK"/>
        </w:rPr>
      </w:pPr>
    </w:p>
    <w:p w14:paraId="5008505A" w14:textId="77777777" w:rsidR="00845337" w:rsidRDefault="00845337" w:rsidP="00E0211F">
      <w:pPr>
        <w:keepNext w:val="0"/>
        <w:rPr>
          <w:rFonts w:ascii="Arial" w:hAnsi="Arial" w:cs="Arial"/>
          <w:i/>
          <w:lang w:val="sk-SK"/>
        </w:rPr>
      </w:pPr>
    </w:p>
    <w:p w14:paraId="69FF5B98" w14:textId="77777777" w:rsidR="00E3411A" w:rsidRDefault="00E3411A" w:rsidP="00E3411A">
      <w:pPr>
        <w:keepNext w:val="0"/>
        <w:rPr>
          <w:rFonts w:ascii="Arial" w:hAnsi="Arial" w:cs="Arial"/>
          <w:b/>
          <w:lang w:val="sk-SK"/>
        </w:rPr>
      </w:pPr>
      <w:r w:rsidRPr="00732826">
        <w:rPr>
          <w:rFonts w:ascii="Arial" w:hAnsi="Arial" w:cs="Arial"/>
          <w:b/>
          <w:lang w:val="sk-SK"/>
        </w:rPr>
        <w:t>Informácie o čistom obrate</w:t>
      </w:r>
    </w:p>
    <w:p w14:paraId="0469BA54" w14:textId="77777777" w:rsidR="00845337" w:rsidRPr="00732826" w:rsidRDefault="00845337" w:rsidP="00E3411A">
      <w:pPr>
        <w:keepNext w:val="0"/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3411A" w:rsidRPr="002E10BE" w14:paraId="3DE65592" w14:textId="77777777" w:rsidTr="00E3411A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1DCF67" w14:textId="77777777" w:rsidR="00E3411A" w:rsidRPr="00984FF0" w:rsidRDefault="00E3411A" w:rsidP="00E3411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A86AB" w14:textId="77777777" w:rsidR="00E3411A" w:rsidRPr="00984FF0" w:rsidRDefault="00E3411A" w:rsidP="00E3411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D4FAD" w14:textId="77777777" w:rsidR="00E3411A" w:rsidRPr="00984FF0" w:rsidRDefault="00E3411A" w:rsidP="00E3411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3411A" w:rsidRPr="002E10BE" w14:paraId="779DF787" w14:textId="77777777" w:rsidTr="00E3411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6DA4F2" w14:textId="77777777" w:rsidR="00E3411A" w:rsidRPr="00984FF0" w:rsidRDefault="00E3411A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5DA8C3" w14:textId="77777777" w:rsidR="00E3411A" w:rsidRPr="00984FF0" w:rsidRDefault="00E3411A" w:rsidP="00E3411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201A4D" w14:textId="77777777" w:rsidR="00E3411A" w:rsidRPr="00984FF0" w:rsidRDefault="00E3411A" w:rsidP="00E3411A">
            <w:pPr>
              <w:spacing w:after="0"/>
              <w:ind w:right="538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0383F2A9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022DE41E" w14:textId="77777777" w:rsidR="00E3411A" w:rsidRPr="00984FF0" w:rsidRDefault="00E3411A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594FFEE" w14:textId="212CC0D3" w:rsidR="00C9613B" w:rsidRPr="00984FF0" w:rsidRDefault="00B60068" w:rsidP="00B37FF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10 547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02B2DAC" w14:textId="4CF597C2" w:rsidR="00E3411A" w:rsidRPr="00984FF0" w:rsidRDefault="00B60068" w:rsidP="00EC4DF1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14 011</w:t>
            </w:r>
          </w:p>
        </w:tc>
      </w:tr>
      <w:tr w:rsidR="00E3411A" w:rsidRPr="002E10BE" w14:paraId="6658609E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7800E255" w14:textId="77777777" w:rsidR="00E3411A" w:rsidRPr="00984FF0" w:rsidRDefault="00E3411A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54F7C5C6" w14:textId="3ECE6971" w:rsidR="00D54EC4" w:rsidRPr="00984FF0" w:rsidRDefault="00B60068" w:rsidP="00B37FF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2 245 917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06B102D" w14:textId="779DCE16" w:rsidR="00E3411A" w:rsidRPr="00984FF0" w:rsidRDefault="001F30EA" w:rsidP="000A1FF4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B60068">
              <w:rPr>
                <w:rFonts w:ascii="Arial" w:hAnsi="Arial" w:cs="Arial"/>
                <w:sz w:val="16"/>
                <w:szCs w:val="16"/>
                <w:lang w:val="sk-SK"/>
              </w:rPr>
              <w:t>2 397 760</w:t>
            </w:r>
          </w:p>
        </w:tc>
      </w:tr>
      <w:tr w:rsidR="00E3411A" w:rsidRPr="002E10BE" w14:paraId="40F7B59E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677F782B" w14:textId="77777777" w:rsidR="00E3411A" w:rsidRPr="00984FF0" w:rsidRDefault="00E3411A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2032039B" w14:textId="77777777" w:rsidR="00E3411A" w:rsidRPr="00984FF0" w:rsidRDefault="00E3411A" w:rsidP="00B37FF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39C1200F" w14:textId="77777777" w:rsidR="00E3411A" w:rsidRPr="00984FF0" w:rsidRDefault="00E3411A" w:rsidP="000A1FF4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4F962108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79FF43E3" w14:textId="77777777" w:rsidR="00E3411A" w:rsidRPr="00984FF0" w:rsidRDefault="00E3411A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50DC6555" w14:textId="77777777" w:rsidR="00E3411A" w:rsidRPr="00984FF0" w:rsidRDefault="00E3411A" w:rsidP="00B37FF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3228501C" w14:textId="77777777" w:rsidR="00E3411A" w:rsidRPr="00984FF0" w:rsidRDefault="00E3411A" w:rsidP="000A1FF4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3411A" w:rsidRPr="002E10BE" w14:paraId="051EBFF3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4D7E0819" w14:textId="77777777" w:rsidR="00E3411A" w:rsidRPr="00984FF0" w:rsidRDefault="00E3411A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770978E7" w14:textId="412AA30F" w:rsidR="00B37FFC" w:rsidRPr="00984FF0" w:rsidRDefault="00B60068" w:rsidP="00E27D4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7 119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1701D3F" w14:textId="4A472DB5" w:rsidR="000A1FF4" w:rsidRPr="00984FF0" w:rsidRDefault="00B60068" w:rsidP="00E27D45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</w:t>
            </w:r>
            <w:r w:rsidR="001F30EA">
              <w:rPr>
                <w:rFonts w:ascii="Arial" w:hAnsi="Arial" w:cs="Arial"/>
                <w:sz w:val="16"/>
                <w:szCs w:val="16"/>
                <w:lang w:val="sk-SK"/>
              </w:rPr>
              <w:t xml:space="preserve">7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071</w:t>
            </w:r>
          </w:p>
        </w:tc>
      </w:tr>
      <w:tr w:rsidR="00E3411A" w:rsidRPr="002E10BE" w14:paraId="2410E623" w14:textId="77777777" w:rsidTr="00E3411A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07B67A63" w14:textId="77777777" w:rsidR="00E3411A" w:rsidRPr="00984FF0" w:rsidRDefault="00E3411A" w:rsidP="007D69B5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7E81E8C6" w14:textId="7307B890" w:rsidR="00B37FFC" w:rsidRPr="00984FF0" w:rsidRDefault="00B60068" w:rsidP="00960BA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2 263 583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58CBF8B4" w14:textId="682CF8DD" w:rsidR="00B37FFC" w:rsidRPr="00984FF0" w:rsidRDefault="001F30EA" w:rsidP="00960BAC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960BAC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="00B60068">
              <w:rPr>
                <w:rFonts w:ascii="Arial" w:hAnsi="Arial" w:cs="Arial"/>
                <w:sz w:val="16"/>
                <w:szCs w:val="16"/>
                <w:lang w:val="sk-SK"/>
              </w:rPr>
              <w:t xml:space="preserve"> 411 771</w:t>
            </w:r>
          </w:p>
        </w:tc>
      </w:tr>
    </w:tbl>
    <w:p w14:paraId="375990E7" w14:textId="77777777" w:rsidR="00E3411A" w:rsidRDefault="00E3411A" w:rsidP="00B37FFC">
      <w:pPr>
        <w:pStyle w:val="Zkladntext"/>
        <w:keepNext w:val="0"/>
        <w:tabs>
          <w:tab w:val="left" w:pos="567"/>
        </w:tabs>
        <w:jc w:val="right"/>
        <w:rPr>
          <w:rFonts w:ascii="Arial" w:hAnsi="Arial" w:cs="Arial"/>
          <w:i/>
          <w:lang w:val="sk-SK"/>
        </w:rPr>
      </w:pPr>
    </w:p>
    <w:p w14:paraId="0218ACA3" w14:textId="77777777" w:rsidR="00CE693C" w:rsidRDefault="00CE693C" w:rsidP="00E3411A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14:paraId="07A39DF8" w14:textId="77777777" w:rsidR="00CA1A73" w:rsidRDefault="00CA1A73" w:rsidP="00E3411A">
      <w:pPr>
        <w:pStyle w:val="Zkladntext"/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2AEFE1C7" w14:textId="77777777" w:rsidR="00F63307" w:rsidRDefault="00F63307" w:rsidP="00E3411A">
      <w:pPr>
        <w:pStyle w:val="Zkladntext"/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4FB55FFB" w14:textId="77777777" w:rsidR="00812ED1" w:rsidRDefault="00812ED1" w:rsidP="00E3411A">
      <w:pPr>
        <w:pStyle w:val="Zkladntext"/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7C3002D3" w14:textId="77777777" w:rsidR="00812ED1" w:rsidRDefault="00812ED1" w:rsidP="00E3411A">
      <w:pPr>
        <w:pStyle w:val="Zkladntext"/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58E94AB1" w14:textId="77777777" w:rsidR="00812ED1" w:rsidRDefault="00812ED1" w:rsidP="00E3411A">
      <w:pPr>
        <w:pStyle w:val="Zkladntext"/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08E353D4" w14:textId="77777777" w:rsidR="00845337" w:rsidRDefault="00845337" w:rsidP="00E3411A">
      <w:pPr>
        <w:pStyle w:val="Zkladntext"/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  <w:r w:rsidRPr="00845337">
        <w:rPr>
          <w:rFonts w:ascii="Arial" w:hAnsi="Arial" w:cs="Arial"/>
          <w:b/>
          <w:lang w:val="sk-SK"/>
        </w:rPr>
        <w:lastRenderedPageBreak/>
        <w:t>Výnosy</w:t>
      </w:r>
    </w:p>
    <w:p w14:paraId="1413923B" w14:textId="77777777" w:rsidR="00CE693C" w:rsidRPr="00845337" w:rsidRDefault="00CE693C" w:rsidP="00E3411A">
      <w:pPr>
        <w:pStyle w:val="Zkladntext"/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845337" w:rsidRPr="00984FF0" w14:paraId="53104E40" w14:textId="77777777" w:rsidTr="00845337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DDAD56" w14:textId="77777777" w:rsidR="00845337" w:rsidRPr="00984FF0" w:rsidRDefault="00845337" w:rsidP="0084533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4F9628" w14:textId="77777777" w:rsidR="00845337" w:rsidRPr="00984FF0" w:rsidRDefault="00845337" w:rsidP="0084533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0552C" w14:textId="77777777" w:rsidR="00845337" w:rsidRPr="00984FF0" w:rsidRDefault="00845337" w:rsidP="0084533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Bezprostredne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</w:t>
            </w: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redchádzajúce účtovné obdobie</w:t>
            </w:r>
          </w:p>
        </w:tc>
      </w:tr>
      <w:tr w:rsidR="00845337" w:rsidRPr="00984FF0" w14:paraId="79878073" w14:textId="77777777" w:rsidTr="0084533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96E237" w14:textId="77777777" w:rsidR="00845337" w:rsidRPr="00984FF0" w:rsidRDefault="00845337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Tržby z predaja tovaru 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712036" w14:textId="2989F210" w:rsidR="00845337" w:rsidRPr="00984FF0" w:rsidRDefault="00B60068" w:rsidP="00D5709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2 245 917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ED955B" w14:textId="65BAEA3F" w:rsidR="00845337" w:rsidRPr="00984FF0" w:rsidRDefault="00B60068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2 397 760</w:t>
            </w:r>
          </w:p>
        </w:tc>
      </w:tr>
      <w:tr w:rsidR="00845337" w:rsidRPr="00984FF0" w14:paraId="69AF8B58" w14:textId="77777777" w:rsidTr="0084533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5E57A50D" w14:textId="77777777" w:rsidR="00845337" w:rsidRPr="00984FF0" w:rsidRDefault="00845337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Tržby zo služieb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363C581" w14:textId="2704F47A" w:rsidR="00845337" w:rsidRPr="00984FF0" w:rsidRDefault="00B60068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10 547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059CC148" w14:textId="1B8C33F6" w:rsidR="00845337" w:rsidRPr="00984FF0" w:rsidRDefault="00B60068" w:rsidP="00E27D4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14 011</w:t>
            </w:r>
          </w:p>
        </w:tc>
      </w:tr>
      <w:tr w:rsidR="00845337" w:rsidRPr="00984FF0" w14:paraId="1CFD1BAF" w14:textId="77777777" w:rsidTr="0084533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0E81A4E9" w14:textId="77777777" w:rsidR="00845337" w:rsidRPr="00984FF0" w:rsidRDefault="00845337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Tržby z pred</w:t>
            </w:r>
            <w:r w:rsidR="00CE693C">
              <w:rPr>
                <w:rFonts w:ascii="Arial" w:hAnsi="Arial" w:cs="Arial"/>
                <w:sz w:val="16"/>
                <w:szCs w:val="16"/>
                <w:lang w:val="sk-SK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ja majetku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EA02E60" w14:textId="77777777" w:rsidR="00845337" w:rsidRPr="00984FF0" w:rsidRDefault="00845337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021FE767" w14:textId="77777777" w:rsidR="00845337" w:rsidRPr="00984FF0" w:rsidRDefault="00845337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45337" w:rsidRPr="00984FF0" w14:paraId="44AF91FC" w14:textId="77777777" w:rsidTr="0084533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351BC412" w14:textId="77777777" w:rsidR="00845337" w:rsidRPr="00984FF0" w:rsidRDefault="00845337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výnosy z hospodárskej činnosti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053DB990" w14:textId="02FB833F" w:rsidR="00845337" w:rsidRPr="00984FF0" w:rsidRDefault="00B60068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7 119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2C0486AE" w14:textId="4855CF9D" w:rsidR="00845337" w:rsidRPr="00984FF0" w:rsidRDefault="005554BF" w:rsidP="00E27D4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7 </w:t>
            </w:r>
            <w:r w:rsidR="00B60068">
              <w:rPr>
                <w:rFonts w:ascii="Arial" w:hAnsi="Arial" w:cs="Arial"/>
                <w:sz w:val="16"/>
                <w:szCs w:val="16"/>
                <w:lang w:val="sk-SK"/>
              </w:rPr>
              <w:t>071</w:t>
            </w:r>
          </w:p>
        </w:tc>
      </w:tr>
      <w:tr w:rsidR="00845337" w:rsidRPr="00984FF0" w14:paraId="592E53A9" w14:textId="77777777" w:rsidTr="0084533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1E80430C" w14:textId="77777777" w:rsidR="00845337" w:rsidRPr="00984FF0" w:rsidRDefault="00845337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Výnosy z hospodárskej činnosti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998D650" w14:textId="3AAE1BC6" w:rsidR="006057FC" w:rsidRPr="00984FF0" w:rsidRDefault="00B60068" w:rsidP="00960BA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2 263 58</w:t>
            </w:r>
            <w:r w:rsidR="00020034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7628252" w14:textId="34CF4A1E" w:rsidR="00ED41E1" w:rsidRPr="00984FF0" w:rsidRDefault="005554BF" w:rsidP="005110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B60068">
              <w:rPr>
                <w:rFonts w:ascii="Arial" w:hAnsi="Arial" w:cs="Arial"/>
                <w:sz w:val="16"/>
                <w:szCs w:val="16"/>
                <w:lang w:val="sk-SK"/>
              </w:rPr>
              <w:t> 418 842</w:t>
            </w:r>
          </w:p>
        </w:tc>
      </w:tr>
      <w:tr w:rsidR="00845337" w:rsidRPr="00984FF0" w14:paraId="61581C7F" w14:textId="77777777" w:rsidTr="0084533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614C6C5C" w14:textId="77777777" w:rsidR="00845337" w:rsidRPr="00984FF0" w:rsidRDefault="00CE693C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BE5E9D3" w14:textId="77777777" w:rsidR="00845337" w:rsidRPr="00984FF0" w:rsidRDefault="00845337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4E482CC7" w14:textId="77777777" w:rsidR="00845337" w:rsidRDefault="00845337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41EAA210" w14:textId="77777777" w:rsidR="00ED41E1" w:rsidRPr="00984FF0" w:rsidRDefault="00ED41E1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E693C" w:rsidRPr="00984FF0" w14:paraId="37D3690F" w14:textId="77777777" w:rsidTr="0084533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0C4A286E" w14:textId="77777777" w:rsidR="00CE693C" w:rsidRPr="00CE693C" w:rsidRDefault="00CE693C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Kurzový zisky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3FDB3D8" w14:textId="5B9C7E65" w:rsidR="00293D53" w:rsidRDefault="00B60068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2 218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06E91B92" w14:textId="53AD86F0" w:rsidR="00CE693C" w:rsidRDefault="00B60068" w:rsidP="00E27D4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14 557</w:t>
            </w:r>
          </w:p>
        </w:tc>
      </w:tr>
      <w:tr w:rsidR="00CE693C" w:rsidRPr="00984FF0" w14:paraId="3DF0EAEB" w14:textId="77777777" w:rsidTr="0084533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4472470E" w14:textId="77777777" w:rsidR="00CE693C" w:rsidRPr="00CE693C" w:rsidRDefault="00CE693C" w:rsidP="007D69B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Finančné výnosy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F1CBF6C" w14:textId="77777777" w:rsidR="00367EF4" w:rsidRDefault="00D57091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CE87C2F" w14:textId="003D2DFC" w:rsidR="00CE693C" w:rsidRDefault="00B60068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45337" w:rsidRPr="00984FF0" w14:paraId="12F3D638" w14:textId="77777777" w:rsidTr="0084533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5E711D06" w14:textId="77777777" w:rsidR="00845337" w:rsidRPr="00984FF0" w:rsidRDefault="00845337" w:rsidP="007D69B5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34735F59" w14:textId="77777777" w:rsidR="00367EF4" w:rsidRPr="00984FF0" w:rsidRDefault="00367EF4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91DAFF3" w14:textId="77777777" w:rsidR="00ED41E1" w:rsidRPr="00984FF0" w:rsidRDefault="007D69B5" w:rsidP="007D69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</w:t>
            </w:r>
          </w:p>
        </w:tc>
      </w:tr>
    </w:tbl>
    <w:p w14:paraId="2F6DED20" w14:textId="77777777" w:rsidR="00A13585" w:rsidRDefault="00A13585" w:rsidP="007D69B5">
      <w:pPr>
        <w:keepNext w:val="0"/>
        <w:jc w:val="right"/>
        <w:rPr>
          <w:rFonts w:ascii="Arial" w:hAnsi="Arial" w:cs="Arial"/>
          <w:i/>
          <w:lang w:val="sk-SK"/>
        </w:rPr>
      </w:pPr>
    </w:p>
    <w:p w14:paraId="272EA2BE" w14:textId="77777777" w:rsidR="003F23A2" w:rsidRDefault="003F23A2" w:rsidP="00E0211F">
      <w:pPr>
        <w:keepNext w:val="0"/>
        <w:rPr>
          <w:rFonts w:ascii="Arial" w:hAnsi="Arial" w:cs="Arial"/>
          <w:i/>
          <w:lang w:val="sk-SK"/>
        </w:rPr>
      </w:pPr>
    </w:p>
    <w:tbl>
      <w:tblPr>
        <w:tblpPr w:leftFromText="141" w:rightFromText="141" w:tblpY="448"/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3242"/>
        <w:gridCol w:w="3242"/>
      </w:tblGrid>
      <w:tr w:rsidR="00782974" w:rsidRPr="002E10BE" w14:paraId="0A086853" w14:textId="77777777" w:rsidTr="00F63307">
        <w:trPr>
          <w:trHeight w:hRule="exact" w:val="454"/>
        </w:trPr>
        <w:tc>
          <w:tcPr>
            <w:tcW w:w="323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261CC1" w14:textId="77777777" w:rsidR="00782974" w:rsidRPr="00984FF0" w:rsidRDefault="00782974" w:rsidP="003F23A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2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29E7C4" w14:textId="77777777" w:rsidR="00782974" w:rsidRPr="00984FF0" w:rsidRDefault="00782974" w:rsidP="003F23A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D00E6" w14:textId="77777777" w:rsidR="00782974" w:rsidRPr="00984FF0" w:rsidRDefault="00782974" w:rsidP="003F23A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82974" w:rsidRPr="00782974" w14:paraId="32FDDEC5" w14:textId="77777777" w:rsidTr="00F63307">
        <w:trPr>
          <w:trHeight w:hRule="exact" w:val="478"/>
        </w:trPr>
        <w:tc>
          <w:tcPr>
            <w:tcW w:w="32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96F9C9" w14:textId="77777777" w:rsidR="00782974" w:rsidRDefault="00782974" w:rsidP="003F23A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Nákla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dy vynaložené na</w:t>
            </w:r>
            <w:r w:rsidR="001F30E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obstaranie predaného tovaru </w:t>
            </w:r>
          </w:p>
          <w:p w14:paraId="5DF998B7" w14:textId="77777777" w:rsidR="00782974" w:rsidRPr="00782974" w:rsidRDefault="00782974" w:rsidP="003F23A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2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6498B2" w14:textId="7964B846" w:rsidR="00174EF3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1 468 578</w:t>
            </w:r>
          </w:p>
        </w:tc>
        <w:tc>
          <w:tcPr>
            <w:tcW w:w="32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42B3F0" w14:textId="510279FD" w:rsidR="003661BE" w:rsidRPr="00782974" w:rsidRDefault="006C5875" w:rsidP="000C20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1 506 856</w:t>
            </w:r>
          </w:p>
        </w:tc>
      </w:tr>
      <w:tr w:rsidR="00782974" w:rsidRPr="00782974" w14:paraId="67B484D3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50580AA6" w14:textId="77777777" w:rsidR="00782974" w:rsidRPr="00782974" w:rsidRDefault="00782974" w:rsidP="003F23A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Spotreba mat. a energií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5C9D6F66" w14:textId="5133AF0B" w:rsidR="00CA1A73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16 340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1EC787E1" w14:textId="3236A63C" w:rsidR="00782974" w:rsidRPr="00782974" w:rsidRDefault="006C5875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13 484</w:t>
            </w:r>
          </w:p>
        </w:tc>
      </w:tr>
      <w:tr w:rsidR="00782974" w:rsidRPr="00782974" w14:paraId="7D1CFF8D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13587470" w14:textId="77777777" w:rsidR="00782974" w:rsidRPr="00782974" w:rsidRDefault="00782974" w:rsidP="003F23A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Mzdové náklady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4377A1BD" w14:textId="3F8E0E70" w:rsidR="00782974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262 331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5F849A36" w14:textId="10E2EF15" w:rsidR="00E834D1" w:rsidRPr="00782974" w:rsidRDefault="00DB3E13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280 177</w:t>
            </w:r>
          </w:p>
        </w:tc>
      </w:tr>
      <w:tr w:rsidR="009B7BC4" w:rsidRPr="00782974" w14:paraId="296FF97C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5C84C0AD" w14:textId="77777777" w:rsidR="009B7BC4" w:rsidRPr="0078297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Odmeny členov dozornej rady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6BE0A1CF" w14:textId="29EA91AE" w:rsidR="009B7BC4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13 186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23AC70CC" w14:textId="0CAA89BF" w:rsidR="009B7BC4" w:rsidRPr="00782974" w:rsidRDefault="00DB3E13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14 154</w:t>
            </w:r>
          </w:p>
        </w:tc>
      </w:tr>
      <w:tr w:rsidR="009B7BC4" w:rsidRPr="00782974" w14:paraId="66F6E758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47C2C670" w14:textId="77777777" w:rsidR="009B7BC4" w:rsidRPr="0078297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Náklady na soc. Poistenie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16439FF7" w14:textId="1227DE0F" w:rsidR="009B7BC4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81 648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3B5C8213" w14:textId="76000A4C" w:rsidR="009B7BC4" w:rsidRPr="00782974" w:rsidRDefault="006C5875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101 481</w:t>
            </w:r>
          </w:p>
        </w:tc>
      </w:tr>
      <w:tr w:rsidR="00F63307" w:rsidRPr="00782974" w14:paraId="72AF753F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29161002" w14:textId="77777777" w:rsidR="00F63307" w:rsidRDefault="00F63307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242" w:type="dxa"/>
            <w:shd w:val="clear" w:color="auto" w:fill="auto"/>
            <w:vAlign w:val="center"/>
          </w:tcPr>
          <w:p w14:paraId="4E70EBED" w14:textId="77777777" w:rsidR="00F63307" w:rsidRDefault="00F63307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242" w:type="dxa"/>
            <w:shd w:val="clear" w:color="auto" w:fill="auto"/>
            <w:vAlign w:val="center"/>
          </w:tcPr>
          <w:p w14:paraId="5D17BCB6" w14:textId="77777777" w:rsidR="00F63307" w:rsidRDefault="00F63307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7BC4" w:rsidRPr="00782974" w14:paraId="59902A41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5031D7A4" w14:textId="77777777" w:rsidR="009B7BC4" w:rsidRPr="0078297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Sociálne náklady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232A7BD5" w14:textId="45EA3670" w:rsidR="009B7BC4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7 124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2FDD5845" w14:textId="241F9FB9" w:rsidR="009B7BC4" w:rsidRPr="00782974" w:rsidRDefault="006C5875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9 702</w:t>
            </w:r>
          </w:p>
        </w:tc>
      </w:tr>
      <w:tr w:rsidR="009B7BC4" w:rsidRPr="00782974" w14:paraId="127D4922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0AB1DBA1" w14:textId="77777777" w:rsidR="009B7BC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Dane a poplatky </w:t>
            </w:r>
          </w:p>
          <w:p w14:paraId="6443650F" w14:textId="77777777" w:rsidR="009B7BC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0888EBC9" w14:textId="77777777" w:rsidR="009B7BC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07CA30C0" w14:textId="77777777" w:rsidR="009B7BC4" w:rsidRPr="0078297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242" w:type="dxa"/>
            <w:shd w:val="clear" w:color="auto" w:fill="auto"/>
            <w:vAlign w:val="center"/>
          </w:tcPr>
          <w:p w14:paraId="72BCE819" w14:textId="0DEE51EF" w:rsidR="009B7BC4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1 282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542109AE" w14:textId="39B90E40" w:rsidR="009B7BC4" w:rsidRPr="00782974" w:rsidRDefault="006C5875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234</w:t>
            </w:r>
          </w:p>
        </w:tc>
      </w:tr>
      <w:tr w:rsidR="009B7BC4" w:rsidRPr="00782974" w14:paraId="115363D6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6B6B468F" w14:textId="77777777" w:rsidR="009B7BC4" w:rsidRPr="00A91A12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Odpisy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0D7ED869" w14:textId="52E60527" w:rsidR="009B7BC4" w:rsidRPr="00A91A12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550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5640DC61" w14:textId="77777777" w:rsidR="009B7BC4" w:rsidRPr="00A91A12" w:rsidRDefault="000C20B7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550</w:t>
            </w:r>
          </w:p>
        </w:tc>
      </w:tr>
      <w:tr w:rsidR="00F63307" w:rsidRPr="00782974" w14:paraId="42B1F33D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4729C01D" w14:textId="77777777" w:rsidR="00F63307" w:rsidRDefault="00F63307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242" w:type="dxa"/>
            <w:shd w:val="clear" w:color="auto" w:fill="auto"/>
            <w:vAlign w:val="center"/>
          </w:tcPr>
          <w:p w14:paraId="27BBFB4B" w14:textId="77777777" w:rsidR="00F63307" w:rsidRDefault="00F63307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242" w:type="dxa"/>
            <w:shd w:val="clear" w:color="auto" w:fill="auto"/>
            <w:vAlign w:val="center"/>
          </w:tcPr>
          <w:p w14:paraId="71A42F28" w14:textId="77777777" w:rsidR="00F63307" w:rsidRDefault="00F63307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7BC4" w:rsidRPr="00782974" w14:paraId="64A10600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3FCD3F9B" w14:textId="77777777" w:rsidR="009B7BC4" w:rsidRPr="00782974" w:rsidRDefault="009B7BC4" w:rsidP="009B7BC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Tvorba a zúčtovanie opravných položiek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400DEBFC" w14:textId="08738469" w:rsidR="009B7BC4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17 965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7122F1BE" w14:textId="50FC64B4" w:rsidR="009B7BC4" w:rsidRPr="00782974" w:rsidRDefault="006C5875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10 802</w:t>
            </w:r>
          </w:p>
        </w:tc>
      </w:tr>
      <w:tr w:rsidR="009B7BC4" w:rsidRPr="00782974" w14:paraId="633A87FB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10701122" w14:textId="77777777" w:rsidR="009B7BC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Služby a ostatné náklady na hosp. činnosť </w:t>
            </w:r>
          </w:p>
          <w:p w14:paraId="364E04BE" w14:textId="77777777" w:rsidR="009B7BC4" w:rsidRPr="00A91A12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242" w:type="dxa"/>
            <w:shd w:val="clear" w:color="auto" w:fill="auto"/>
            <w:vAlign w:val="center"/>
          </w:tcPr>
          <w:p w14:paraId="6A18BA1F" w14:textId="7BE37031" w:rsidR="00B33581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257 </w:t>
            </w:r>
            <w:r w:rsidR="000C1C16">
              <w:rPr>
                <w:rFonts w:ascii="Arial" w:hAnsi="Arial" w:cs="Arial"/>
                <w:sz w:val="16"/>
                <w:szCs w:val="16"/>
                <w:lang w:val="sk-SK"/>
              </w:rPr>
              <w:t>543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51A933F1" w14:textId="22014205" w:rsidR="009B7BC4" w:rsidRPr="00782974" w:rsidRDefault="006C5875" w:rsidP="00CA1A7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291 375</w:t>
            </w:r>
          </w:p>
        </w:tc>
      </w:tr>
      <w:tr w:rsidR="009B7BC4" w:rsidRPr="00782974" w14:paraId="5ADB6992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577F8372" w14:textId="77777777" w:rsidR="009B7BC4" w:rsidRPr="00A91A12" w:rsidRDefault="009B7BC4" w:rsidP="009B7BC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91A12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Náklady z hospodárskej činnosti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51E28F65" w14:textId="66F27311" w:rsidR="00B33581" w:rsidRPr="00A91A12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2 126 547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7BA3ED81" w14:textId="6DA3F786" w:rsidR="00CA1A73" w:rsidRPr="00A91A12" w:rsidRDefault="006C5875" w:rsidP="0093772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2 229 365</w:t>
            </w:r>
          </w:p>
        </w:tc>
      </w:tr>
      <w:tr w:rsidR="009B7BC4" w:rsidRPr="00782974" w14:paraId="6EFBD7A3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2E6DDBAF" w14:textId="77777777" w:rsidR="009B7BC4" w:rsidRPr="0078297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Kurzové straty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479193A7" w14:textId="53F53A66" w:rsidR="0068037C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12 875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36DA47A8" w14:textId="0D46D8FF" w:rsidR="009B7BC4" w:rsidRPr="00782974" w:rsidRDefault="006C5875" w:rsidP="0020676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7 698</w:t>
            </w:r>
          </w:p>
        </w:tc>
      </w:tr>
      <w:tr w:rsidR="009B7BC4" w:rsidRPr="00782974" w14:paraId="0D629037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4E8C7FBA" w14:textId="77777777" w:rsidR="009B7BC4" w:rsidRPr="0078297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Ost.fin.</w:t>
            </w: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 xml:space="preserve">. náklady 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7F0CD19E" w14:textId="1DF02619" w:rsidR="009B7BC4" w:rsidRPr="00782974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6 641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29D28C71" w14:textId="4B5D32CD" w:rsidR="009B7BC4" w:rsidRPr="00782974" w:rsidRDefault="006C5875" w:rsidP="0020676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5 606</w:t>
            </w:r>
          </w:p>
        </w:tc>
      </w:tr>
      <w:tr w:rsidR="009B7BC4" w:rsidRPr="00782974" w14:paraId="074C7700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19433432" w14:textId="77777777" w:rsidR="009B7BC4" w:rsidRPr="002F739C" w:rsidRDefault="009B7BC4" w:rsidP="009B7BC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739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Náklady na finančnú činnosť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42362E11" w14:textId="4F732B05" w:rsidR="008C3E03" w:rsidRPr="002F739C" w:rsidRDefault="006C5875" w:rsidP="00B323E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19 516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33921C17" w14:textId="28A8CA23" w:rsidR="009B7BC4" w:rsidRPr="002F739C" w:rsidRDefault="006C5875" w:rsidP="0020676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13 304</w:t>
            </w:r>
          </w:p>
        </w:tc>
      </w:tr>
      <w:tr w:rsidR="009B7BC4" w:rsidRPr="00782974" w14:paraId="3F51179D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1B7DE9E8" w14:textId="77777777" w:rsidR="009B7BC4" w:rsidRPr="002F739C" w:rsidRDefault="009B7BC4" w:rsidP="009B7BC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739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Mimoriadne náklady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488337E1" w14:textId="77777777" w:rsidR="009B7BC4" w:rsidRPr="002F739C" w:rsidRDefault="00187102" w:rsidP="00B323E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6D03A154" w14:textId="77777777" w:rsidR="009B7BC4" w:rsidRPr="002F739C" w:rsidRDefault="008C3E03" w:rsidP="0020676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9B7BC4" w:rsidRPr="00782974" w14:paraId="5F6C7F4E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2503C4DE" w14:textId="77777777" w:rsidR="009B7BC4" w:rsidRPr="0078297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Daň z príjmov z bežnej činnosti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1CA44288" w14:textId="686AA6AF" w:rsidR="008C3E03" w:rsidRPr="00782974" w:rsidRDefault="006C5875" w:rsidP="001871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27 938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649912A0" w14:textId="204C9097" w:rsidR="009B7BC4" w:rsidRPr="00782974" w:rsidRDefault="006C5875" w:rsidP="0020676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40 459</w:t>
            </w:r>
          </w:p>
        </w:tc>
      </w:tr>
      <w:tr w:rsidR="009B7BC4" w:rsidRPr="00782974" w14:paraId="0991C58F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605CC4DA" w14:textId="77777777" w:rsidR="009B7BC4" w:rsidRPr="00782974" w:rsidRDefault="009B7BC4" w:rsidP="009B7BC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Daň z príjmov z mimoriadnej činnosti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61F8C027" w14:textId="77777777" w:rsidR="009B7BC4" w:rsidRPr="00782974" w:rsidRDefault="00187102" w:rsidP="00B323E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1EF073A8" w14:textId="77777777" w:rsidR="009B7BC4" w:rsidRPr="00782974" w:rsidRDefault="0093772A" w:rsidP="0020676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B7BC4" w:rsidRPr="00782974" w14:paraId="4DD4B8CC" w14:textId="77777777" w:rsidTr="00F63307">
        <w:trPr>
          <w:trHeight w:hRule="exact" w:val="454"/>
        </w:trPr>
        <w:tc>
          <w:tcPr>
            <w:tcW w:w="3239" w:type="dxa"/>
            <w:shd w:val="clear" w:color="auto" w:fill="auto"/>
            <w:vAlign w:val="center"/>
          </w:tcPr>
          <w:p w14:paraId="3854A40A" w14:textId="77777777" w:rsidR="009B7BC4" w:rsidRPr="002F739C" w:rsidRDefault="009B7BC4" w:rsidP="009B7BC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739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Náklady celkom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2225EA1A" w14:textId="2CABF16C" w:rsidR="00557968" w:rsidRPr="002F739C" w:rsidRDefault="000C1C16" w:rsidP="0093772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2 174 252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2392B273" w14:textId="244C414A" w:rsidR="0020676B" w:rsidRPr="002F739C" w:rsidRDefault="006C5875" w:rsidP="0093772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2 283 129</w:t>
            </w:r>
          </w:p>
        </w:tc>
      </w:tr>
    </w:tbl>
    <w:p w14:paraId="74C24DD6" w14:textId="77777777" w:rsidR="001D0578" w:rsidRDefault="001D0578" w:rsidP="00782974">
      <w:pPr>
        <w:keepNext w:val="0"/>
        <w:rPr>
          <w:rFonts w:ascii="Arial" w:hAnsi="Arial" w:cs="Arial"/>
          <w:lang w:val="sk-SK"/>
        </w:rPr>
      </w:pPr>
    </w:p>
    <w:p w14:paraId="5D3101E0" w14:textId="77777777" w:rsidR="001D0578" w:rsidRDefault="001D0578" w:rsidP="00782974">
      <w:pPr>
        <w:keepNext w:val="0"/>
        <w:rPr>
          <w:rFonts w:ascii="Arial" w:hAnsi="Arial" w:cs="Arial"/>
          <w:lang w:val="sk-SK"/>
        </w:rPr>
      </w:pPr>
    </w:p>
    <w:p w14:paraId="3C21E762" w14:textId="77777777" w:rsidR="001D0578" w:rsidRDefault="001D0578" w:rsidP="00782974">
      <w:pPr>
        <w:keepNext w:val="0"/>
        <w:rPr>
          <w:rFonts w:ascii="Arial" w:hAnsi="Arial" w:cs="Arial"/>
          <w:lang w:val="sk-SK"/>
        </w:rPr>
      </w:pPr>
    </w:p>
    <w:p w14:paraId="7BB681D9" w14:textId="77777777" w:rsidR="001D0578" w:rsidRDefault="001D0578" w:rsidP="00782974">
      <w:pPr>
        <w:keepNext w:val="0"/>
        <w:rPr>
          <w:rFonts w:ascii="Arial" w:hAnsi="Arial" w:cs="Arial"/>
          <w:lang w:val="sk-SK"/>
        </w:rPr>
      </w:pPr>
    </w:p>
    <w:p w14:paraId="23A06D93" w14:textId="77777777" w:rsidR="001D0578" w:rsidRDefault="001D0578" w:rsidP="00782974">
      <w:pPr>
        <w:keepNext w:val="0"/>
        <w:rPr>
          <w:rFonts w:ascii="Arial" w:hAnsi="Arial" w:cs="Arial"/>
          <w:lang w:val="sk-SK"/>
        </w:rPr>
      </w:pPr>
    </w:p>
    <w:p w14:paraId="5C987119" w14:textId="77777777" w:rsidR="001D0578" w:rsidRDefault="001D0578" w:rsidP="00782974">
      <w:pPr>
        <w:keepNext w:val="0"/>
        <w:rPr>
          <w:rFonts w:ascii="Arial" w:hAnsi="Arial" w:cs="Arial"/>
          <w:lang w:val="sk-SK"/>
        </w:rPr>
      </w:pPr>
    </w:p>
    <w:p w14:paraId="5F37BDF9" w14:textId="77777777" w:rsidR="00891178" w:rsidRDefault="00891178" w:rsidP="00782974">
      <w:pPr>
        <w:keepNext w:val="0"/>
        <w:rPr>
          <w:rFonts w:ascii="Arial" w:hAnsi="Arial" w:cs="Arial"/>
          <w:lang w:val="sk-SK"/>
        </w:rPr>
      </w:pPr>
    </w:p>
    <w:p w14:paraId="787FD6E4" w14:textId="77777777" w:rsidR="00891178" w:rsidRPr="00782974" w:rsidRDefault="00891178" w:rsidP="00782974">
      <w:pPr>
        <w:keepNext w:val="0"/>
        <w:rPr>
          <w:rFonts w:ascii="Arial" w:hAnsi="Arial" w:cs="Arial"/>
          <w:lang w:val="sk-SK"/>
        </w:rPr>
      </w:pPr>
    </w:p>
    <w:p w14:paraId="5B63D612" w14:textId="77777777" w:rsidR="00F63307" w:rsidRPr="00465BD4" w:rsidRDefault="00465BD4" w:rsidP="00B76CDF">
      <w:pPr>
        <w:pStyle w:val="Hlavika"/>
        <w:rPr>
          <w:b/>
        </w:rPr>
      </w:pPr>
      <w:r w:rsidRPr="00465BD4">
        <w:rPr>
          <w:b/>
        </w:rPr>
        <w:lastRenderedPageBreak/>
        <w:t>Náklady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B06C8A" w:rsidRPr="00984FF0" w14:paraId="4E4B8E47" w14:textId="77777777" w:rsidTr="008E2DA0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86A73" w14:textId="77777777" w:rsidR="00B06C8A" w:rsidRPr="00984FF0" w:rsidRDefault="001D0578" w:rsidP="008E2DA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</w:t>
            </w:r>
            <w:r w:rsidR="00B06C8A"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B8858F" w14:textId="77777777" w:rsidR="00B06C8A" w:rsidRPr="00984FF0" w:rsidRDefault="00B06C8A" w:rsidP="008E2DA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8993D" w14:textId="77777777" w:rsidR="00B06C8A" w:rsidRPr="00984FF0" w:rsidRDefault="00B06C8A" w:rsidP="008E2DA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06C8A" w:rsidRPr="00782974" w14:paraId="32975174" w14:textId="77777777" w:rsidTr="008E2DA0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9E20D2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5DE8C4" w14:textId="7C84368E" w:rsidR="00B06C8A" w:rsidRPr="00782974" w:rsidRDefault="00C2640B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257 478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B75DD3" w14:textId="719B92BB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291 375</w:t>
            </w:r>
          </w:p>
        </w:tc>
      </w:tr>
      <w:tr w:rsidR="00B06C8A" w:rsidRPr="00782974" w14:paraId="0BC369E8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721C94E5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D891984" w14:textId="24E6FF51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4 300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FA4AE67" w14:textId="77777777" w:rsidR="00B06C8A" w:rsidRPr="00782974" w:rsidRDefault="000C20B7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4 300</w:t>
            </w:r>
          </w:p>
        </w:tc>
      </w:tr>
      <w:tr w:rsidR="00B06C8A" w:rsidRPr="00782974" w14:paraId="3B52FD6B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62C29D81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5F214EDB" w14:textId="396E2F3A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BDAFE1A" w14:textId="77777777" w:rsidR="00B06C8A" w:rsidRPr="00782974" w:rsidRDefault="000C20B7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1 800</w:t>
            </w:r>
          </w:p>
        </w:tc>
      </w:tr>
      <w:tr w:rsidR="00B06C8A" w:rsidRPr="00782974" w14:paraId="63E3A88D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79D0C0C4" w14:textId="3FB987FE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iné audítorské služby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588029AB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47CB78BC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C8A" w:rsidRPr="00782974" w14:paraId="78FD6E8F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2FC60469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5AA40C28" w14:textId="097E512D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2 000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2733677" w14:textId="77777777" w:rsidR="00B06C8A" w:rsidRPr="00782974" w:rsidRDefault="000C20B7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2 000</w:t>
            </w:r>
          </w:p>
        </w:tc>
      </w:tr>
      <w:tr w:rsidR="00B06C8A" w:rsidRPr="00782974" w14:paraId="2D80F03A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2D876367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DFD3F35" w14:textId="3B6B34DD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76EB776" w14:textId="77777777" w:rsidR="00B06C8A" w:rsidRPr="00782974" w:rsidRDefault="000C20B7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</w:tr>
      <w:tr w:rsidR="00B06C8A" w:rsidRPr="00782974" w14:paraId="3CEB6C87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468CAA0D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1D648B6B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3545416B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C8A" w:rsidRPr="00782974" w14:paraId="5DE26DD2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2EAF5BE6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8654CC4" w14:textId="3011954B" w:rsidR="00B06C8A" w:rsidRPr="00782974" w:rsidRDefault="00C2640B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248 878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013EB640" w14:textId="7C2B01B7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272 783</w:t>
            </w:r>
          </w:p>
        </w:tc>
      </w:tr>
      <w:tr w:rsidR="00B06C8A" w:rsidRPr="00782974" w14:paraId="291135DD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529BF073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i/>
                <w:sz w:val="16"/>
                <w:szCs w:val="16"/>
                <w:lang w:val="sk-SK"/>
              </w:rPr>
              <w:t>Technická pomoc</w:t>
            </w:r>
          </w:p>
          <w:p w14:paraId="436444F1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-pradenstvo projektantov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78B5B13B" w14:textId="5B6138C6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54 099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D5D22E9" w14:textId="029EA115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70 178</w:t>
            </w:r>
          </w:p>
        </w:tc>
      </w:tr>
      <w:tr w:rsidR="00B06C8A" w:rsidRPr="00782974" w14:paraId="4F64E143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144C2472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Nájomné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81EF5FE" w14:textId="062BD9B2" w:rsidR="00B06C8A" w:rsidRPr="00782974" w:rsidRDefault="000A613D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45 984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6CFDD2C" w14:textId="5765FA0F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45 984</w:t>
            </w:r>
          </w:p>
        </w:tc>
      </w:tr>
      <w:tr w:rsidR="00B06C8A" w:rsidRPr="00782974" w14:paraId="4CF10DFF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6C229FFA" w14:textId="77777777" w:rsidR="00B06C8A" w:rsidRPr="00782974" w:rsidRDefault="00B06C8A" w:rsidP="001871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Logistika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07603575" w14:textId="0343D689" w:rsidR="00B06C8A" w:rsidRPr="00782974" w:rsidRDefault="000A613D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44 329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0EF71E5" w14:textId="264B3DEC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38 274</w:t>
            </w:r>
          </w:p>
        </w:tc>
      </w:tr>
      <w:tr w:rsidR="00B06C8A" w14:paraId="3D564F39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56B2C521" w14:textId="77777777" w:rsidR="00B06C8A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Datové pripojenie EDV CZ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2341667F" w14:textId="208D4681" w:rsidR="00B06C8A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11 754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F05D202" w14:textId="08B5AD17" w:rsidR="00B06C8A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12 471</w:t>
            </w:r>
          </w:p>
        </w:tc>
      </w:tr>
      <w:tr w:rsidR="00B06C8A" w14:paraId="683A2CF2" w14:textId="77777777" w:rsidTr="008E2DA0">
        <w:trPr>
          <w:trHeight w:hRule="exact" w:val="440"/>
        </w:trPr>
        <w:tc>
          <w:tcPr>
            <w:tcW w:w="3070" w:type="dxa"/>
            <w:shd w:val="clear" w:color="auto" w:fill="auto"/>
            <w:vAlign w:val="center"/>
          </w:tcPr>
          <w:p w14:paraId="332A15E6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Prepravné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7096EA60" w14:textId="18B0EF0C" w:rsidR="00B06C8A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62 548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8AA4C33" w14:textId="19368970" w:rsidR="00B06C8A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78 591</w:t>
            </w:r>
          </w:p>
        </w:tc>
      </w:tr>
      <w:tr w:rsidR="00B06C8A" w:rsidRPr="00782974" w14:paraId="4EF04AF3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1ADB39C0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67433B90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1950E1BA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C8A" w:rsidRPr="00782974" w14:paraId="27842747" w14:textId="77777777" w:rsidTr="008E2DA0">
        <w:trPr>
          <w:trHeight w:hRule="exact" w:val="688"/>
        </w:trPr>
        <w:tc>
          <w:tcPr>
            <w:tcW w:w="3070" w:type="dxa"/>
            <w:shd w:val="clear" w:color="auto" w:fill="auto"/>
            <w:vAlign w:val="center"/>
          </w:tcPr>
          <w:p w14:paraId="737836D3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 xml:space="preserve">Mzdové,soc.a ost.osob. náklady 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5DC21BB" w14:textId="2DBF86E4" w:rsidR="00B06C8A" w:rsidRPr="00782974" w:rsidRDefault="00C2640B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364 288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906DE1F" w14:textId="145871B6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405 514</w:t>
            </w:r>
          </w:p>
        </w:tc>
      </w:tr>
      <w:tr w:rsidR="00B06C8A" w:rsidRPr="00782974" w14:paraId="55BB8C56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13E3845F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Spotrebadrob.mat.,drob.hmot.majetku,</w:t>
            </w:r>
          </w:p>
          <w:p w14:paraId="1A59DF1F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 xml:space="preserve">Rekl.predmety </w:t>
            </w:r>
          </w:p>
          <w:p w14:paraId="04D15AFE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 ost.drob.mat.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E9C749F" w14:textId="65DAEABD" w:rsidR="00B06C8A" w:rsidRPr="00782974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11 258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0332FA5E" w14:textId="418D14BB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12 129</w:t>
            </w:r>
          </w:p>
        </w:tc>
      </w:tr>
      <w:tr w:rsidR="00B06C8A" w:rsidRPr="00782974" w14:paraId="5461197B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1703B52F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 xml:space="preserve">Cestovné náhrady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044A92CF" w14:textId="47BB3EAE" w:rsidR="00B06C8A" w:rsidRPr="00782974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10 307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BEED4A9" w14:textId="730461F8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15 640</w:t>
            </w:r>
          </w:p>
        </w:tc>
      </w:tr>
      <w:tr w:rsidR="00B06C8A" w:rsidRPr="00782974" w14:paraId="5CCBA624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2C1B6577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 xml:space="preserve">Spotreba PHM </w:t>
            </w:r>
          </w:p>
          <w:p w14:paraId="321061A5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97EC17F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4ED1F4B6" w14:textId="199A9F0F" w:rsidR="00B06C8A" w:rsidRPr="00782974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5 082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7A5C035" w14:textId="0DABB63A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4 308</w:t>
            </w:r>
          </w:p>
        </w:tc>
      </w:tr>
      <w:tr w:rsidR="00B06C8A" w:rsidRPr="00782974" w14:paraId="4F473980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0BB19AB5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788CD3F" w14:textId="6D7E5ECD" w:rsidR="00B06C8A" w:rsidRPr="00782974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19 516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636CC45" w14:textId="48D51D31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13 304</w:t>
            </w:r>
          </w:p>
        </w:tc>
      </w:tr>
      <w:tr w:rsidR="00B06C8A" w:rsidRPr="00782974" w14:paraId="25C74B47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7A75B372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072155A" w14:textId="2C2DC83F" w:rsidR="00B06C8A" w:rsidRPr="00782974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12 875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03A9D7C5" w14:textId="3F7D6590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7 698</w:t>
            </w:r>
          </w:p>
        </w:tc>
      </w:tr>
      <w:tr w:rsidR="00B06C8A" w:rsidRPr="00782974" w14:paraId="323DEA82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699FAACC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2D68434E" w14:textId="5D1B5CF5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13EAD018" w14:textId="5B248A62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C8A" w:rsidRPr="00782974" w14:paraId="49ADE112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0C5A4323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82974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7DCE5B3F" w14:textId="0EDA05C0" w:rsidR="00B06C8A" w:rsidRPr="00782974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6 641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708F6F4D" w14:textId="707F9A24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5 606</w:t>
            </w:r>
          </w:p>
        </w:tc>
      </w:tr>
      <w:tr w:rsidR="00B06C8A" w:rsidRPr="00782974" w14:paraId="0B5B0AD5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2EA0525F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5784D064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1D3B69EA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C8A" w:rsidRPr="00782974" w14:paraId="0C943024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3EBB322B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Bankové poplatky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2E807C94" w14:textId="78D84323" w:rsidR="00B06C8A" w:rsidRPr="00782974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907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2381542" w14:textId="43FC48DB" w:rsidR="00B06C8A" w:rsidRPr="00782974" w:rsidRDefault="00020034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532</w:t>
            </w:r>
          </w:p>
        </w:tc>
      </w:tr>
      <w:tr w:rsidR="00B06C8A" w:rsidRPr="00782974" w14:paraId="4A8A65C8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2C077A2B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5E69A17" w14:textId="76F4961F" w:rsidR="00B06C8A" w:rsidRPr="00782974" w:rsidRDefault="000C0A20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5 734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AB22F5B" w14:textId="273F12C9" w:rsidR="00B06C8A" w:rsidRDefault="000C20B7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5 </w:t>
            </w:r>
            <w:r w:rsidR="00020034">
              <w:rPr>
                <w:rFonts w:ascii="Arial" w:hAnsi="Arial" w:cs="Arial"/>
                <w:sz w:val="16"/>
                <w:szCs w:val="16"/>
                <w:lang w:val="sk-SK"/>
              </w:rPr>
              <w:t>039</w:t>
            </w:r>
          </w:p>
          <w:p w14:paraId="50CFAF71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C8A" w:rsidRPr="00782974" w14:paraId="5FB11C8B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3A6F7A6E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61B8A075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02F081D3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C8A" w:rsidRPr="00782974" w14:paraId="6932688F" w14:textId="77777777" w:rsidTr="008E2DA0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28A0F6BD" w14:textId="77777777" w:rsidR="00B06C8A" w:rsidRPr="00782974" w:rsidRDefault="00B06C8A" w:rsidP="008E2DA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42266CE7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14:paraId="572CB541" w14:textId="77777777" w:rsidR="00B06C8A" w:rsidRPr="00782974" w:rsidRDefault="00B06C8A" w:rsidP="008E2DA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4DE23002" w14:textId="77777777" w:rsidR="00B06C8A" w:rsidRDefault="00B06C8A" w:rsidP="00782974">
      <w:pPr>
        <w:keepNext w:val="0"/>
        <w:rPr>
          <w:rFonts w:ascii="Arial" w:hAnsi="Arial" w:cs="Arial"/>
          <w:lang w:val="sk-SK"/>
        </w:rPr>
      </w:pPr>
    </w:p>
    <w:p w14:paraId="79589271" w14:textId="77777777" w:rsidR="00E3411A" w:rsidRPr="002E10BE" w:rsidRDefault="00E3411A" w:rsidP="00D86FFF">
      <w:pPr>
        <w:keepNext w:val="0"/>
        <w:jc w:val="right"/>
        <w:rPr>
          <w:rFonts w:ascii="Arial" w:hAnsi="Arial" w:cs="Arial"/>
          <w:lang w:val="sk-SK"/>
        </w:rPr>
      </w:pPr>
    </w:p>
    <w:p w14:paraId="55F6F176" w14:textId="77777777"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14:paraId="0A93B6D3" w14:textId="77777777" w:rsidR="005554BF" w:rsidRDefault="005554BF" w:rsidP="00E0211F">
      <w:pPr>
        <w:keepNext w:val="0"/>
        <w:rPr>
          <w:rFonts w:ascii="Arial" w:hAnsi="Arial" w:cs="Arial"/>
          <w:lang w:val="sk-SK"/>
        </w:rPr>
      </w:pPr>
    </w:p>
    <w:p w14:paraId="5FD98555" w14:textId="77777777" w:rsidR="005554BF" w:rsidRDefault="005554BF" w:rsidP="00E0211F">
      <w:pPr>
        <w:keepNext w:val="0"/>
        <w:rPr>
          <w:rFonts w:ascii="Arial" w:hAnsi="Arial" w:cs="Arial"/>
          <w:lang w:val="sk-SK"/>
        </w:rPr>
      </w:pPr>
    </w:p>
    <w:p w14:paraId="36DCEF10" w14:textId="77777777" w:rsidR="00331AEB" w:rsidRDefault="00331AEB" w:rsidP="00E0211F">
      <w:pPr>
        <w:keepNext w:val="0"/>
        <w:rPr>
          <w:rFonts w:ascii="Arial" w:hAnsi="Arial" w:cs="Arial"/>
          <w:lang w:val="sk-SK"/>
        </w:rPr>
      </w:pPr>
    </w:p>
    <w:p w14:paraId="54CC02D7" w14:textId="73152602"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14:paraId="159129F7" w14:textId="77777777" w:rsidTr="00984FF0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95DDA1" w14:textId="77777777" w:rsidR="00A17279" w:rsidRPr="00984FF0" w:rsidRDefault="00A17279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5D643610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687AF613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3F372E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34B85A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14:paraId="626148CE" w14:textId="77777777" w:rsidTr="00984FF0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03B754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9D001D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1A0FE9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E11A09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0B48C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0B1A47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FBF135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F42B2" w:rsidRPr="002E10BE" w14:paraId="0DE84CC4" w14:textId="77777777" w:rsidTr="00984FF0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32FCC6" w14:textId="77777777" w:rsidR="00DF42B2" w:rsidRPr="00984FF0" w:rsidRDefault="00DF42B2" w:rsidP="00CE7E00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180E06" w14:textId="36C5B077" w:rsidR="00DF42B2" w:rsidRPr="00984FF0" w:rsidRDefault="00795147" w:rsidP="00E525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</w:t>
            </w:r>
            <w:r w:rsidR="005741C5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1E222C">
              <w:rPr>
                <w:rFonts w:ascii="Arial" w:hAnsi="Arial" w:cs="Arial"/>
                <w:sz w:val="16"/>
                <w:szCs w:val="16"/>
                <w:lang w:val="sk-SK"/>
              </w:rPr>
              <w:t>736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DECAB4" w14:textId="77777777" w:rsidR="00DF42B2" w:rsidRPr="00984FF0" w:rsidRDefault="00C20700" w:rsidP="00E525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134305" w14:textId="77777777" w:rsidR="00DF42B2" w:rsidRPr="00984FF0" w:rsidRDefault="00C20700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8031F" w14:textId="77777777" w:rsidR="00DF42B2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4FED24F" w14:textId="74518C6F" w:rsidR="00795147" w:rsidRPr="00984FF0" w:rsidRDefault="00795147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190729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D70315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9E0311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DF42B2" w:rsidRPr="002E10BE" w14:paraId="7F6EAE22" w14:textId="77777777" w:rsidTr="00984FF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D5A76A" w14:textId="77777777" w:rsidR="00DF42B2" w:rsidRPr="00984FF0" w:rsidRDefault="00DF42B2" w:rsidP="00CE7E0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84476D" w14:textId="77777777" w:rsidR="00DF42B2" w:rsidRPr="00984FF0" w:rsidRDefault="00C20700" w:rsidP="00E525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B50A19" w14:textId="35F86507" w:rsidR="00BA6B93" w:rsidRPr="00984FF0" w:rsidRDefault="00795147" w:rsidP="00E525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25 </w:t>
            </w:r>
            <w:r w:rsidR="005741C5">
              <w:rPr>
                <w:rFonts w:ascii="Arial" w:hAnsi="Arial" w:cs="Arial"/>
                <w:sz w:val="16"/>
                <w:szCs w:val="16"/>
                <w:lang w:val="sk-SK"/>
              </w:rPr>
              <w:t>145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13154" w14:textId="77777777" w:rsidR="00DF42B2" w:rsidRPr="00984FF0" w:rsidRDefault="00C20700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DE51F5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FB1A2A" w14:textId="56769668" w:rsidR="00DF42B2" w:rsidRPr="00984FF0" w:rsidRDefault="00795147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40053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27A842" w14:textId="77777777" w:rsidR="00DF42B2" w:rsidRPr="00984FF0" w:rsidRDefault="00AD450E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DF42B2" w:rsidRPr="002E10BE" w14:paraId="01C45D11" w14:textId="77777777" w:rsidTr="00984FF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1B5D77" w14:textId="77777777" w:rsidR="00DF42B2" w:rsidRPr="00984FF0" w:rsidRDefault="00DF42B2" w:rsidP="00CE7E0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DD75AC" w14:textId="4C1D5426" w:rsidR="006E6E2D" w:rsidRPr="00984FF0" w:rsidRDefault="005741C5" w:rsidP="00C207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0A613D">
              <w:rPr>
                <w:rFonts w:ascii="Arial" w:hAnsi="Arial" w:cs="Arial"/>
                <w:sz w:val="16"/>
                <w:szCs w:val="16"/>
                <w:lang w:val="sk-SK"/>
              </w:rPr>
              <w:t>4  065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F8205A" w14:textId="184F7E49" w:rsidR="00DF42B2" w:rsidRPr="00984FF0" w:rsidRDefault="00795147" w:rsidP="00F657D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</w:t>
            </w:r>
            <w:r w:rsidR="005741C5">
              <w:rPr>
                <w:rFonts w:ascii="Arial" w:hAnsi="Arial" w:cs="Arial"/>
                <w:sz w:val="16"/>
                <w:szCs w:val="16"/>
                <w:lang w:val="sk-SK"/>
              </w:rPr>
              <w:t xml:space="preserve"> 3</w:t>
            </w:r>
            <w:r w:rsidR="00E934D9">
              <w:rPr>
                <w:rFonts w:ascii="Arial" w:hAnsi="Arial" w:cs="Arial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FDE082" w14:textId="77777777" w:rsidR="00DF42B2" w:rsidRPr="00984FF0" w:rsidRDefault="00C20700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9A9D76" w14:textId="5DB44E39" w:rsidR="00DF42B2" w:rsidRPr="00984FF0" w:rsidRDefault="00795147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41217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97A797" w14:textId="09194F89" w:rsidR="00DF42B2" w:rsidRPr="00984FF0" w:rsidRDefault="00795147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8644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04F8AA" w14:textId="77777777" w:rsidR="00DF42B2" w:rsidRPr="00984FF0" w:rsidRDefault="00AD450E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DF42B2" w:rsidRPr="002E10BE" w14:paraId="6558B6A9" w14:textId="77777777" w:rsidTr="00984FF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32F757" w14:textId="77777777" w:rsidR="00DF42B2" w:rsidRPr="00984FF0" w:rsidRDefault="00DF42B2" w:rsidP="00CE7E0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47BE37" w14:textId="3CDF5B06" w:rsidR="00337B3C" w:rsidRPr="00984FF0" w:rsidRDefault="00C20700" w:rsidP="00C207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0A613D">
              <w:rPr>
                <w:rFonts w:ascii="Arial" w:hAnsi="Arial" w:cs="Arial"/>
                <w:sz w:val="16"/>
                <w:szCs w:val="16"/>
                <w:lang w:val="sk-SK"/>
              </w:rPr>
              <w:t>40 764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592D42" w14:textId="4067CAE8" w:rsidR="00D900D1" w:rsidRPr="00984FF0" w:rsidRDefault="00F657D0" w:rsidP="00C207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8 </w:t>
            </w:r>
            <w:r w:rsidR="00E934D9">
              <w:rPr>
                <w:rFonts w:ascii="Arial" w:hAnsi="Arial" w:cs="Arial"/>
                <w:sz w:val="16"/>
                <w:szCs w:val="16"/>
                <w:lang w:val="sk-SK"/>
              </w:rPr>
              <w:t>561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29F865" w14:textId="77777777" w:rsidR="00DF42B2" w:rsidRPr="00984FF0" w:rsidRDefault="00C20700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B161B" w14:textId="77777777" w:rsidR="0092404F" w:rsidRDefault="0092404F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5EFBD45C" w14:textId="5FDB2B42" w:rsidR="0092404F" w:rsidRPr="00984FF0" w:rsidRDefault="00795147" w:rsidP="000C20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39282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65D155" w14:textId="671C6405" w:rsidR="00795147" w:rsidRDefault="00795147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47361238" w14:textId="6194874F" w:rsidR="00795147" w:rsidRDefault="00795147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8249</w:t>
            </w:r>
          </w:p>
          <w:p w14:paraId="43F4748E" w14:textId="77777777" w:rsidR="0092404F" w:rsidRPr="00984FF0" w:rsidRDefault="0092404F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833D2" w14:textId="77777777" w:rsidR="00DF42B2" w:rsidRPr="00984FF0" w:rsidRDefault="00AD450E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DF42B2" w:rsidRPr="002E10BE" w14:paraId="58630B64" w14:textId="77777777" w:rsidTr="00984FF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645427" w14:textId="77777777" w:rsidR="00DF42B2" w:rsidRPr="00984FF0" w:rsidRDefault="00DF42B2" w:rsidP="00CE7E0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FD1F13" w14:textId="77777777" w:rsidR="00DF42B2" w:rsidRPr="00984FF0" w:rsidRDefault="00C20700" w:rsidP="00E525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9E23F9" w14:textId="77777777" w:rsidR="00DF42B2" w:rsidRPr="00984FF0" w:rsidRDefault="00DF42B2" w:rsidP="00E525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D6DBE8" w14:textId="77777777" w:rsidR="00DF42B2" w:rsidRPr="00984FF0" w:rsidRDefault="00DF42B2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BEFB98" w14:textId="77777777" w:rsidR="00DF42B2" w:rsidRPr="00984FF0" w:rsidRDefault="0092404F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C6C56C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907EF4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14:paraId="39DEA969" w14:textId="77777777" w:rsidTr="00984FF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B8D05F" w14:textId="77777777" w:rsidR="00DF42B2" w:rsidRPr="00984FF0" w:rsidRDefault="00DF42B2" w:rsidP="00CE7E0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1EAC92" w14:textId="6C9F2B39" w:rsidR="00BA6B93" w:rsidRPr="00984FF0" w:rsidRDefault="00533ABB" w:rsidP="00E525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E934D9">
              <w:rPr>
                <w:rFonts w:ascii="Arial" w:hAnsi="Arial" w:cs="Arial"/>
                <w:sz w:val="16"/>
                <w:szCs w:val="16"/>
                <w:lang w:val="sk-SK"/>
              </w:rPr>
              <w:t>3 037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F31A2" w14:textId="77777777" w:rsidR="00D900D1" w:rsidRPr="00984FF0" w:rsidRDefault="00D900D1" w:rsidP="00E525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AFF077" w14:textId="77777777" w:rsidR="00DF42B2" w:rsidRPr="00984FF0" w:rsidRDefault="00F657D0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A8CC30" w14:textId="67D95716" w:rsidR="00DF42B2" w:rsidRPr="00984FF0" w:rsidRDefault="00795147" w:rsidP="0030712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192664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AE27CE" w14:textId="77777777" w:rsidR="0092404F" w:rsidRDefault="0092404F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0339BF90" w14:textId="77777777" w:rsidR="0092404F" w:rsidRPr="00984FF0" w:rsidRDefault="0092404F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76B3DA" w14:textId="77777777" w:rsidR="00DF42B2" w:rsidRPr="00984FF0" w:rsidRDefault="00AD450E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DF42B2" w:rsidRPr="002E10BE" w14:paraId="37EE4EA2" w14:textId="77777777" w:rsidTr="00984FF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15EB40" w14:textId="77777777" w:rsidR="00DF42B2" w:rsidRPr="00984FF0" w:rsidRDefault="00DF42B2" w:rsidP="00CE7E0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EEC261" w14:textId="77777777" w:rsidR="00DF42B2" w:rsidRPr="00984FF0" w:rsidRDefault="00F657D0" w:rsidP="00E525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A3CBB1" w14:textId="103FE0C2" w:rsidR="00BA6B93" w:rsidRPr="00984FF0" w:rsidRDefault="00533ABB" w:rsidP="00C207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934D9">
              <w:rPr>
                <w:rFonts w:ascii="Arial" w:hAnsi="Arial" w:cs="Arial"/>
                <w:sz w:val="16"/>
                <w:szCs w:val="16"/>
                <w:lang w:val="sk-SK"/>
              </w:rPr>
              <w:t>7 938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CA37F0" w14:textId="77777777" w:rsidR="00DF42B2" w:rsidRPr="00984FF0" w:rsidRDefault="00F657D0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D0EF18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713DB0" w14:textId="66A9FF3D" w:rsidR="00DF42B2" w:rsidRPr="00984FF0" w:rsidRDefault="00795147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40459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87E34" w14:textId="77777777" w:rsidR="00DF42B2" w:rsidRPr="00984FF0" w:rsidRDefault="00AD450E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DF42B2" w:rsidRPr="002E10BE" w14:paraId="54F80DD8" w14:textId="77777777" w:rsidTr="00984FF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4B6A1A" w14:textId="77777777" w:rsidR="00DF42B2" w:rsidRPr="00984FF0" w:rsidRDefault="00DF42B2" w:rsidP="00CE7E0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324BB4" w14:textId="77777777" w:rsidR="00DF42B2" w:rsidRPr="00984FF0" w:rsidRDefault="00F657D0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8EED38" w14:textId="77777777" w:rsidR="00DF42B2" w:rsidRPr="00984FF0" w:rsidRDefault="00DF42B2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2F32FE" w14:textId="77777777" w:rsidR="00DF42B2" w:rsidRPr="00984FF0" w:rsidRDefault="00DF42B2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41636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94EA97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F85595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14:paraId="70E7E8A3" w14:textId="77777777" w:rsidTr="0092404F">
        <w:trPr>
          <w:trHeight w:hRule="exact" w:val="574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37F3B5" w14:textId="77777777" w:rsidR="00DF42B2" w:rsidRPr="00984FF0" w:rsidRDefault="00DF42B2" w:rsidP="00CE7E0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8D313C" w14:textId="77777777" w:rsidR="00DF42B2" w:rsidRPr="00984FF0" w:rsidRDefault="00F657D0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69368" w14:textId="3ED13695" w:rsidR="001D4DA2" w:rsidRPr="00984FF0" w:rsidRDefault="00E934D9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27 938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71B0A3" w14:textId="77777777" w:rsidR="003E4BEA" w:rsidRPr="00984FF0" w:rsidRDefault="003E4BEA" w:rsidP="00CE7E0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920501" w14:textId="77777777" w:rsidR="00DF42B2" w:rsidRPr="00984FF0" w:rsidRDefault="00DF42B2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D6BC26" w14:textId="77777777" w:rsidR="00BA6B93" w:rsidRDefault="00BA6B93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2CFCCDE8" w14:textId="339926B9" w:rsidR="00AD450E" w:rsidRPr="00984FF0" w:rsidRDefault="00460F8D" w:rsidP="00021A5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40 459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73F76C" w14:textId="77777777" w:rsidR="00BA6B93" w:rsidRPr="00984FF0" w:rsidRDefault="00BA6B93" w:rsidP="00AD450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0BD49F8B" w14:textId="56F32E67" w:rsidR="005554BF" w:rsidRDefault="005554BF" w:rsidP="00DF42B2">
      <w:pPr>
        <w:keepNext w:val="0"/>
        <w:rPr>
          <w:rFonts w:ascii="Arial" w:hAnsi="Arial" w:cs="Arial"/>
          <w:b/>
          <w:lang w:val="sk-SK"/>
        </w:rPr>
      </w:pPr>
    </w:p>
    <w:p w14:paraId="4A481C1B" w14:textId="77777777" w:rsidR="00EC07EE" w:rsidRDefault="00EC07EE" w:rsidP="00DF42B2">
      <w:pPr>
        <w:keepNext w:val="0"/>
        <w:rPr>
          <w:rFonts w:ascii="Arial" w:hAnsi="Arial" w:cs="Arial"/>
          <w:b/>
          <w:lang w:val="sk-SK"/>
        </w:rPr>
      </w:pPr>
    </w:p>
    <w:p w14:paraId="76F94161" w14:textId="77777777" w:rsidR="005554BF" w:rsidRDefault="005554BF" w:rsidP="00DF42B2">
      <w:pPr>
        <w:keepNext w:val="0"/>
        <w:rPr>
          <w:rFonts w:ascii="Arial" w:hAnsi="Arial" w:cs="Arial"/>
          <w:b/>
          <w:lang w:val="sk-SK"/>
        </w:rPr>
      </w:pPr>
    </w:p>
    <w:p w14:paraId="534E14AF" w14:textId="77777777" w:rsidR="00331AEB" w:rsidRDefault="00331AEB" w:rsidP="00DF42B2">
      <w:pPr>
        <w:keepNext w:val="0"/>
        <w:rPr>
          <w:rFonts w:ascii="Arial" w:hAnsi="Arial" w:cs="Arial"/>
          <w:b/>
          <w:lang w:val="sk-SK"/>
        </w:rPr>
      </w:pPr>
    </w:p>
    <w:p w14:paraId="757C4D85" w14:textId="77777777" w:rsidR="00331AEB" w:rsidRDefault="00331AEB" w:rsidP="00DF42B2">
      <w:pPr>
        <w:keepNext w:val="0"/>
        <w:rPr>
          <w:rFonts w:ascii="Arial" w:hAnsi="Arial" w:cs="Arial"/>
          <w:b/>
          <w:lang w:val="sk-SK"/>
        </w:rPr>
      </w:pPr>
    </w:p>
    <w:p w14:paraId="3CB6E040" w14:textId="77777777" w:rsidR="00331AEB" w:rsidRDefault="00331AEB" w:rsidP="00DF42B2">
      <w:pPr>
        <w:keepNext w:val="0"/>
        <w:rPr>
          <w:rFonts w:ascii="Arial" w:hAnsi="Arial" w:cs="Arial"/>
          <w:b/>
          <w:lang w:val="sk-SK"/>
        </w:rPr>
      </w:pPr>
    </w:p>
    <w:p w14:paraId="4EC5D7AF" w14:textId="77777777" w:rsidR="00331AEB" w:rsidRDefault="00331AEB" w:rsidP="00DF42B2">
      <w:pPr>
        <w:keepNext w:val="0"/>
        <w:rPr>
          <w:rFonts w:ascii="Arial" w:hAnsi="Arial" w:cs="Arial"/>
          <w:b/>
          <w:lang w:val="sk-SK"/>
        </w:rPr>
      </w:pPr>
    </w:p>
    <w:p w14:paraId="16F025A6" w14:textId="77777777" w:rsidR="00331AEB" w:rsidRDefault="00331AEB" w:rsidP="00DF42B2">
      <w:pPr>
        <w:keepNext w:val="0"/>
        <w:rPr>
          <w:rFonts w:ascii="Arial" w:hAnsi="Arial" w:cs="Arial"/>
          <w:b/>
          <w:lang w:val="sk-SK"/>
        </w:rPr>
      </w:pPr>
    </w:p>
    <w:p w14:paraId="15E11950" w14:textId="77777777" w:rsidR="00331AEB" w:rsidRDefault="00331AEB" w:rsidP="00DF42B2">
      <w:pPr>
        <w:keepNext w:val="0"/>
        <w:rPr>
          <w:rFonts w:ascii="Arial" w:hAnsi="Arial" w:cs="Arial"/>
          <w:b/>
          <w:lang w:val="sk-SK"/>
        </w:rPr>
      </w:pPr>
    </w:p>
    <w:p w14:paraId="7794DAE4" w14:textId="77777777" w:rsidR="00331AEB" w:rsidRDefault="00331AEB" w:rsidP="00DF42B2">
      <w:pPr>
        <w:keepNext w:val="0"/>
        <w:rPr>
          <w:rFonts w:ascii="Arial" w:hAnsi="Arial" w:cs="Arial"/>
          <w:b/>
          <w:lang w:val="sk-SK"/>
        </w:rPr>
      </w:pPr>
    </w:p>
    <w:p w14:paraId="249E4BF3" w14:textId="77777777" w:rsidR="00331AEB" w:rsidRDefault="00331AEB" w:rsidP="00DF42B2">
      <w:pPr>
        <w:keepNext w:val="0"/>
        <w:rPr>
          <w:rFonts w:ascii="Arial" w:hAnsi="Arial" w:cs="Arial"/>
          <w:b/>
          <w:lang w:val="sk-SK"/>
        </w:rPr>
      </w:pPr>
    </w:p>
    <w:p w14:paraId="67D46B23" w14:textId="77777777" w:rsidR="00812ED1" w:rsidRDefault="00812ED1" w:rsidP="00DF42B2">
      <w:pPr>
        <w:keepNext w:val="0"/>
        <w:rPr>
          <w:rFonts w:ascii="Arial" w:hAnsi="Arial" w:cs="Arial"/>
          <w:b/>
          <w:lang w:val="sk-SK"/>
        </w:rPr>
      </w:pPr>
    </w:p>
    <w:p w14:paraId="5B1F10F4" w14:textId="77777777" w:rsidR="00812ED1" w:rsidRDefault="00812ED1" w:rsidP="00DF42B2">
      <w:pPr>
        <w:keepNext w:val="0"/>
        <w:rPr>
          <w:rFonts w:ascii="Arial" w:hAnsi="Arial" w:cs="Arial"/>
          <w:b/>
          <w:lang w:val="sk-SK"/>
        </w:rPr>
      </w:pPr>
    </w:p>
    <w:p w14:paraId="0A3E49A4" w14:textId="77777777" w:rsidR="00D56187" w:rsidRDefault="00D56187" w:rsidP="00DF42B2">
      <w:pPr>
        <w:keepNext w:val="0"/>
        <w:rPr>
          <w:rFonts w:ascii="Arial" w:hAnsi="Arial" w:cs="Arial"/>
          <w:b/>
          <w:lang w:val="sk-SK"/>
        </w:rPr>
      </w:pPr>
    </w:p>
    <w:p w14:paraId="51DA486A" w14:textId="1FD6B083" w:rsidR="00434C63" w:rsidRPr="002E10BE" w:rsidRDefault="005554BF" w:rsidP="00DF42B2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lastRenderedPageBreak/>
        <w:t>Ú</w:t>
      </w:r>
      <w:r w:rsidR="00434C63" w:rsidRPr="002E10BE">
        <w:rPr>
          <w:rFonts w:ascii="Arial" w:hAnsi="Arial" w:cs="Arial"/>
          <w:b/>
          <w:lang w:val="sk-SK"/>
        </w:rPr>
        <w:t>daje o príjmoch a výhodách členov štatutárnych, dozorných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DF42B2" w:rsidRPr="002E10BE" w14:paraId="7C3D0978" w14:textId="77777777" w:rsidTr="00984FF0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8FA4D" w14:textId="77777777" w:rsidR="00DF42B2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5F47361C" w14:textId="77777777" w:rsidR="001F4B6B" w:rsidRPr="00984FF0" w:rsidRDefault="001F4B6B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3BDB7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C204C0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bývalých členov orgánov</w:t>
            </w:r>
          </w:p>
        </w:tc>
      </w:tr>
      <w:tr w:rsidR="00E7199A" w:rsidRPr="002E10BE" w14:paraId="4524C9EE" w14:textId="77777777" w:rsidTr="00984FF0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A14AFC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C69244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62A0B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7E50C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B03B5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A0475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9BDD6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</w:tr>
      <w:tr w:rsidR="00E7199A" w:rsidRPr="002E10BE" w14:paraId="12BCDE46" w14:textId="77777777" w:rsidTr="00984FF0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38DCC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398E3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D04C5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</w:tr>
      <w:tr w:rsidR="00E7199A" w:rsidRPr="002E10BE" w14:paraId="07AB7ADB" w14:textId="77777777" w:rsidTr="00984FF0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A7DBB3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A44BAE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F80A2F" w14:textId="77777777" w:rsidR="00E7199A" w:rsidRPr="00984FF0" w:rsidRDefault="00E7199A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</w:tr>
      <w:tr w:rsidR="00DF42B2" w:rsidRPr="002E10BE" w14:paraId="53F4091B" w14:textId="77777777" w:rsidTr="00984FF0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94C580" w14:textId="77777777" w:rsidR="00DF42B2" w:rsidRPr="00984FF0" w:rsidRDefault="00DF42B2" w:rsidP="00984FF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69A434" w14:textId="525B5D7A" w:rsidR="00DF42B2" w:rsidRPr="00984FF0" w:rsidRDefault="0067788A" w:rsidP="006B027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37 200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CD3D87" w14:textId="1EC33AB1" w:rsidR="00A13585" w:rsidRPr="00984FF0" w:rsidRDefault="0067788A" w:rsidP="00E328AB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13 186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BE2753" w14:textId="77777777" w:rsidR="00DF42B2" w:rsidRPr="00984FF0" w:rsidRDefault="00DF42B2" w:rsidP="00984FF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F79FB4" w14:textId="77777777" w:rsidR="00DF42B2" w:rsidRPr="00984FF0" w:rsidRDefault="00DF42B2" w:rsidP="00984FF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B67C4D" w14:textId="77777777" w:rsidR="00DF42B2" w:rsidRPr="00984FF0" w:rsidRDefault="00DF42B2" w:rsidP="00984FF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CB93DB" w14:textId="77777777" w:rsidR="00DF42B2" w:rsidRPr="00984FF0" w:rsidRDefault="00DF42B2" w:rsidP="00984FF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14:paraId="049C60EB" w14:textId="77777777" w:rsidTr="00984FF0">
        <w:trPr>
          <w:trHeight w:hRule="exact" w:val="425"/>
        </w:trPr>
        <w:tc>
          <w:tcPr>
            <w:tcW w:w="2064" w:type="dxa"/>
            <w:vMerge/>
            <w:shd w:val="clear" w:color="auto" w:fill="auto"/>
            <w:vAlign w:val="center"/>
          </w:tcPr>
          <w:p w14:paraId="540E34C3" w14:textId="77777777" w:rsidR="00DF42B2" w:rsidRPr="00984FF0" w:rsidRDefault="00DF42B2" w:rsidP="00984FF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shd w:val="clear" w:color="auto" w:fill="auto"/>
            <w:vAlign w:val="center"/>
          </w:tcPr>
          <w:p w14:paraId="400B0285" w14:textId="2D56AC88" w:rsidR="00DF42B2" w:rsidRPr="00984FF0" w:rsidRDefault="00E172AD" w:rsidP="00984FF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</w:t>
            </w:r>
            <w:r w:rsidR="00D5618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471</w:t>
            </w: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14:paraId="016C6E74" w14:textId="3ECF39F7" w:rsidR="00DF42B2" w:rsidRPr="00984FF0" w:rsidRDefault="0067788A" w:rsidP="00B8472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14 154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7D60C37" w14:textId="77777777" w:rsidR="00DF42B2" w:rsidRPr="00984FF0" w:rsidRDefault="00DF42B2" w:rsidP="00984FF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shd w:val="clear" w:color="auto" w:fill="auto"/>
            <w:vAlign w:val="center"/>
          </w:tcPr>
          <w:p w14:paraId="299F7D0A" w14:textId="77777777" w:rsidR="00DF42B2" w:rsidRPr="00984FF0" w:rsidRDefault="00DF42B2" w:rsidP="00984FF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14:paraId="668CAC84" w14:textId="77777777" w:rsidR="00DF42B2" w:rsidRPr="00984FF0" w:rsidRDefault="00DF42B2" w:rsidP="00984FF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14:paraId="3DC33386" w14:textId="77777777" w:rsidR="00DF42B2" w:rsidRPr="00984FF0" w:rsidRDefault="00DF42B2" w:rsidP="00984FF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7E3EC48D" w14:textId="77777777" w:rsidR="005554BF" w:rsidRDefault="005554BF" w:rsidP="00434C63">
      <w:pPr>
        <w:rPr>
          <w:rFonts w:ascii="Arial" w:hAnsi="Arial" w:cs="Arial"/>
          <w:lang w:val="sk-SK"/>
        </w:rPr>
      </w:pPr>
    </w:p>
    <w:p w14:paraId="4907435E" w14:textId="77777777" w:rsidR="005554BF" w:rsidRDefault="005554BF" w:rsidP="00434C63">
      <w:pPr>
        <w:rPr>
          <w:rFonts w:ascii="Arial" w:hAnsi="Arial" w:cs="Arial"/>
          <w:lang w:val="sk-SK"/>
        </w:rPr>
      </w:pPr>
    </w:p>
    <w:p w14:paraId="36B04796" w14:textId="77777777" w:rsidR="00434C63" w:rsidRPr="002E10BE" w:rsidRDefault="00434C63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7"/>
        <w:gridCol w:w="1696"/>
        <w:gridCol w:w="2404"/>
        <w:gridCol w:w="12"/>
        <w:gridCol w:w="2424"/>
      </w:tblGrid>
      <w:tr w:rsidR="00DF42B2" w:rsidRPr="002E10BE" w14:paraId="7DF4C932" w14:textId="77777777" w:rsidTr="00984FF0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7288D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B61A5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FDC82B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2E10BE" w14:paraId="516D3A6B" w14:textId="77777777" w:rsidTr="00984FF0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D7907B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CE8857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13A4A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5E3B3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14:paraId="0E5BD76C" w14:textId="77777777" w:rsidTr="00984FF0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670664" w14:textId="77777777" w:rsidR="00DF42B2" w:rsidRPr="00984FF0" w:rsidRDefault="00F965B9" w:rsidP="00984FF0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UNIVENT CZ 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6D1D45" w14:textId="77777777" w:rsidR="00DF42B2" w:rsidRPr="00984FF0" w:rsidRDefault="00F965B9" w:rsidP="00984FF0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01-kúpa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08ABF9" w14:textId="77777777" w:rsidR="00DF42B2" w:rsidRDefault="00DF42B2" w:rsidP="0024735B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09BA2303" w14:textId="62E2AEBE" w:rsidR="0024735B" w:rsidRPr="00984FF0" w:rsidRDefault="00D56187" w:rsidP="00E328AB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74 555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DDDC5E" w14:textId="2E29DABF" w:rsidR="00DF42B2" w:rsidRPr="00984FF0" w:rsidRDefault="00E172AD" w:rsidP="00984FF0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46 614</w:t>
            </w:r>
          </w:p>
        </w:tc>
      </w:tr>
      <w:tr w:rsidR="00DF42B2" w:rsidRPr="002E10BE" w14:paraId="70A261BD" w14:textId="77777777" w:rsidTr="00984FF0">
        <w:trPr>
          <w:trHeight w:val="425"/>
        </w:trPr>
        <w:tc>
          <w:tcPr>
            <w:tcW w:w="267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63F278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59D430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39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E132C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2E10BE" w14:paraId="7A228E69" w14:textId="77777777" w:rsidTr="00984FF0">
        <w:trPr>
          <w:trHeight w:val="425"/>
        </w:trPr>
        <w:tc>
          <w:tcPr>
            <w:tcW w:w="2679" w:type="dxa"/>
            <w:gridSpan w:val="2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C78F0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084A9B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22F7BA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63EC3" w14:textId="77777777" w:rsidR="00DF42B2" w:rsidRPr="00984FF0" w:rsidRDefault="00DF42B2" w:rsidP="00984FF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FF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14:paraId="35B438A9" w14:textId="77777777" w:rsidTr="00984FF0">
        <w:trPr>
          <w:trHeight w:val="425"/>
        </w:trPr>
        <w:tc>
          <w:tcPr>
            <w:tcW w:w="267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BE5A11" w14:textId="77777777" w:rsidR="00DF42B2" w:rsidRPr="00984FF0" w:rsidRDefault="00F111FF" w:rsidP="00984FF0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ELEKTRODESIGN ventilátory 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9204D6" w14:textId="77777777" w:rsidR="00F111FF" w:rsidRDefault="00F111FF" w:rsidP="0024735B">
            <w:pPr>
              <w:spacing w:after="0"/>
              <w:ind w:right="204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63D0443B" w14:textId="77777777" w:rsidR="00DF42B2" w:rsidRDefault="00F111FF" w:rsidP="0024735B">
            <w:pPr>
              <w:spacing w:after="0"/>
              <w:ind w:right="204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01-kúpa</w:t>
            </w:r>
          </w:p>
          <w:p w14:paraId="47D67801" w14:textId="77777777" w:rsidR="00F111FF" w:rsidRPr="00984FF0" w:rsidRDefault="00F111FF" w:rsidP="0024735B">
            <w:pPr>
              <w:spacing w:after="0"/>
              <w:ind w:right="204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C69FC6" w14:textId="3A75A589" w:rsidR="00F77B83" w:rsidRPr="00984FF0" w:rsidRDefault="00D56187" w:rsidP="00E2661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1 372 798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EC2781" w14:textId="432C788D" w:rsidR="00DF42B2" w:rsidRPr="00984FF0" w:rsidRDefault="00E172AD" w:rsidP="00707D2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1 403 539</w:t>
            </w:r>
          </w:p>
        </w:tc>
      </w:tr>
      <w:tr w:rsidR="00DF42B2" w:rsidRPr="002E10BE" w14:paraId="7B61EF0D" w14:textId="77777777" w:rsidTr="00984FF0">
        <w:trPr>
          <w:trHeight w:val="425"/>
        </w:trPr>
        <w:tc>
          <w:tcPr>
            <w:tcW w:w="2679" w:type="dxa"/>
            <w:gridSpan w:val="2"/>
            <w:shd w:val="clear" w:color="auto" w:fill="auto"/>
            <w:vAlign w:val="center"/>
          </w:tcPr>
          <w:p w14:paraId="5DEE7918" w14:textId="77777777" w:rsidR="00DF42B2" w:rsidRPr="00984FF0" w:rsidRDefault="00F53FF4" w:rsidP="00984FF0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ELEKTRODESIGN ventilátory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0A8756C" w14:textId="77777777" w:rsidR="00DF42B2" w:rsidRPr="00984FF0" w:rsidRDefault="00890FDC" w:rsidP="0024735B">
            <w:pPr>
              <w:spacing w:after="0"/>
              <w:ind w:right="204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24735B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24735B">
              <w:rPr>
                <w:rFonts w:ascii="Arial" w:hAnsi="Arial" w:cs="Arial"/>
                <w:sz w:val="16"/>
                <w:szCs w:val="16"/>
                <w:lang w:val="sk-SK"/>
              </w:rPr>
              <w:t>predaj</w:t>
            </w:r>
          </w:p>
        </w:tc>
        <w:tc>
          <w:tcPr>
            <w:tcW w:w="2417" w:type="dxa"/>
            <w:gridSpan w:val="2"/>
            <w:shd w:val="clear" w:color="auto" w:fill="auto"/>
            <w:vAlign w:val="center"/>
          </w:tcPr>
          <w:p w14:paraId="79AD72B1" w14:textId="4BB01FA6" w:rsidR="00890FDC" w:rsidRPr="00984FF0" w:rsidRDefault="00E172AD" w:rsidP="00707D2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8 831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0E15F4ED" w14:textId="3CBDB380" w:rsidR="00DF42B2" w:rsidRPr="00984FF0" w:rsidRDefault="00E172AD" w:rsidP="00984FF0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12 657</w:t>
            </w:r>
          </w:p>
        </w:tc>
      </w:tr>
    </w:tbl>
    <w:p w14:paraId="771CC672" w14:textId="77777777" w:rsidR="001F4B6B" w:rsidRDefault="001F4B6B" w:rsidP="003D3A4F">
      <w:pPr>
        <w:keepNext w:val="0"/>
        <w:rPr>
          <w:rFonts w:ascii="Arial" w:hAnsi="Arial" w:cs="Arial"/>
          <w:lang w:val="sk-SK"/>
        </w:rPr>
      </w:pPr>
    </w:p>
    <w:p w14:paraId="25F60604" w14:textId="77777777" w:rsidR="00C76462" w:rsidRDefault="00C76462" w:rsidP="003D3A4F">
      <w:pPr>
        <w:keepNext w:val="0"/>
        <w:rPr>
          <w:rFonts w:ascii="Arial" w:hAnsi="Arial" w:cs="Arial"/>
          <w:iCs/>
        </w:rPr>
      </w:pPr>
      <w:r>
        <w:rPr>
          <w:rFonts w:ascii="Arial" w:hAnsi="Arial" w:cs="Arial"/>
          <w:lang w:val="sk-SK"/>
        </w:rPr>
        <w:t xml:space="preserve">Účtovná jednotka nemá povinnosť zostaviť </w:t>
      </w:r>
      <w:r w:rsidR="00370AD0" w:rsidRPr="002E10BE">
        <w:rPr>
          <w:rFonts w:ascii="Arial" w:hAnsi="Arial" w:cs="Arial"/>
          <w:lang w:val="sk-SK"/>
        </w:rPr>
        <w:t>Pr</w:t>
      </w:r>
      <w:r w:rsidR="000B04FB" w:rsidRPr="002E10BE">
        <w:rPr>
          <w:rFonts w:ascii="Arial" w:hAnsi="Arial" w:cs="Arial"/>
          <w:lang w:val="sk-SK"/>
        </w:rPr>
        <w:t>eh</w:t>
      </w:r>
      <w:r w:rsidR="00370AD0" w:rsidRPr="002E10BE">
        <w:rPr>
          <w:rFonts w:ascii="Arial" w:hAnsi="Arial" w:cs="Arial"/>
          <w:lang w:val="sk-SK"/>
        </w:rPr>
        <w:t>ľad o peňa</w:t>
      </w:r>
      <w:r w:rsidR="000B04FB" w:rsidRPr="002E10BE">
        <w:rPr>
          <w:rFonts w:ascii="Arial" w:hAnsi="Arial" w:cs="Arial"/>
          <w:lang w:val="sk-SK"/>
        </w:rPr>
        <w:t>žn</w:t>
      </w:r>
      <w:r w:rsidR="00370AD0" w:rsidRPr="002E10BE">
        <w:rPr>
          <w:rFonts w:ascii="Arial" w:hAnsi="Arial" w:cs="Arial"/>
          <w:lang w:val="sk-SK"/>
        </w:rPr>
        <w:t xml:space="preserve">ých tokoch </w:t>
      </w:r>
      <w:r>
        <w:rPr>
          <w:rFonts w:ascii="Arial" w:hAnsi="Arial" w:cs="Arial"/>
          <w:lang w:val="sk-SK"/>
        </w:rPr>
        <w:t>.</w:t>
      </w:r>
    </w:p>
    <w:p w14:paraId="6A519201" w14:textId="77777777" w:rsidR="00C76462" w:rsidRDefault="00C764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65B264D" w14:textId="77777777" w:rsidR="00C76462" w:rsidRDefault="00C764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01D92E12" w14:textId="77777777" w:rsidR="00C76462" w:rsidRPr="002E10BE" w:rsidRDefault="00C764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03C910B4" w14:textId="4AA10F59" w:rsidR="00C76462" w:rsidRDefault="00C83F62" w:rsidP="003D3A4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</w:t>
      </w:r>
      <w:r w:rsidR="001B6F2A">
        <w:rPr>
          <w:rFonts w:ascii="Arial" w:hAnsi="Arial" w:cs="Arial"/>
          <w:iCs w:val="0"/>
          <w:lang w:eastAsia="en-US"/>
        </w:rPr>
        <w:t>2</w:t>
      </w:r>
      <w:r w:rsidR="00D56187">
        <w:rPr>
          <w:rFonts w:ascii="Arial" w:hAnsi="Arial" w:cs="Arial"/>
          <w:iCs w:val="0"/>
          <w:lang w:eastAsia="en-US"/>
        </w:rPr>
        <w:t>1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vplyv na verné zobrazenie skutočností uvádzaných v tejto účtovnej závierke.</w:t>
      </w:r>
    </w:p>
    <w:p w14:paraId="53928AA8" w14:textId="77777777" w:rsidR="003D3A4F" w:rsidRPr="003D3A4F" w:rsidRDefault="003D3A4F" w:rsidP="003D3A4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37DE2185" w14:textId="77777777" w:rsidR="00C76462" w:rsidRPr="002E10BE" w:rsidRDefault="00C76462" w:rsidP="00E0211F">
      <w:pPr>
        <w:keepNext w:val="0"/>
        <w:rPr>
          <w:rFonts w:ascii="Arial" w:hAnsi="Arial" w:cs="Arial"/>
          <w:i/>
          <w:lang w:val="sk-SK"/>
        </w:rPr>
      </w:pPr>
    </w:p>
    <w:p w14:paraId="5FB8B558" w14:textId="77777777" w:rsidR="000B04FB" w:rsidRPr="002E10BE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2E10BE" w:rsidSect="00DE4249">
      <w:headerReference w:type="even" r:id="rId12"/>
      <w:headerReference w:type="default" r:id="rId13"/>
      <w:footerReference w:type="default" r:id="rId14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B1285" w14:textId="77777777" w:rsidR="00FB3C49" w:rsidRDefault="00FB3C49">
      <w:r>
        <w:separator/>
      </w:r>
    </w:p>
  </w:endnote>
  <w:endnote w:type="continuationSeparator" w:id="0">
    <w:p w14:paraId="2720AAB4" w14:textId="77777777" w:rsidR="00FB3C49" w:rsidRDefault="00FB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51D3" w14:textId="77777777" w:rsidR="00BA6B93" w:rsidRDefault="00BA6B93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14:paraId="0AE8ECEA" w14:textId="77777777" w:rsidR="00BA6B93" w:rsidRDefault="00BA6B93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B5FB" w14:textId="77777777" w:rsidR="00BA6B93" w:rsidRDefault="00BA6B93">
    <w:pPr>
      <w:pStyle w:val="Pt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2A64" w14:textId="77777777" w:rsidR="00497D84" w:rsidRDefault="00497D8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E7BC6" w:rsidRPr="00BE7BC6">
      <w:rPr>
        <w:noProof/>
        <w:lang w:val="sk-SK"/>
      </w:rPr>
      <w:t>3</w:t>
    </w:r>
    <w:r>
      <w:fldChar w:fldCharType="end"/>
    </w:r>
  </w:p>
  <w:p w14:paraId="6D841B63" w14:textId="77777777" w:rsidR="00BA6B93" w:rsidRPr="00EC069B" w:rsidRDefault="00BA6B93" w:rsidP="00B07515">
    <w:pPr>
      <w:pStyle w:val="Pta"/>
      <w:jc w:val="center"/>
      <w:rPr>
        <w:rFonts w:ascii="Arial" w:hAnsi="Arial" w:cs="Arial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B210" w14:textId="77777777" w:rsidR="00FB3C49" w:rsidRDefault="00FB3C49">
      <w:r>
        <w:separator/>
      </w:r>
    </w:p>
  </w:footnote>
  <w:footnote w:type="continuationSeparator" w:id="0">
    <w:p w14:paraId="5CDDB560" w14:textId="77777777" w:rsidR="00FB3C49" w:rsidRDefault="00FB3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DC5C" w14:textId="77777777" w:rsidR="00BA6B93" w:rsidRDefault="00BA6B93">
    <w:pPr>
      <w:rPr>
        <w:lang w:val="en-GB"/>
      </w:rPr>
    </w:pPr>
  </w:p>
  <w:p w14:paraId="5CB69029" w14:textId="77777777" w:rsidR="00BA6B93" w:rsidRDefault="00BA6B93">
    <w:pPr>
      <w:rPr>
        <w:lang w:val="en-GB"/>
      </w:rPr>
    </w:pPr>
  </w:p>
  <w:p w14:paraId="62C54D75" w14:textId="77777777" w:rsidR="00BA6B93" w:rsidRDefault="00BA6B93">
    <w:pPr>
      <w:rPr>
        <w:lang w:val="en-GB"/>
      </w:rPr>
    </w:pPr>
  </w:p>
  <w:p w14:paraId="4639762B" w14:textId="77777777" w:rsidR="00BA6B93" w:rsidRDefault="00BA6B93">
    <w:pPr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0A619" w14:textId="77777777" w:rsidR="00903959" w:rsidRDefault="00903959">
    <w:pPr>
      <w:pStyle w:val="Hlavika"/>
    </w:pPr>
  </w:p>
  <w:p w14:paraId="78B0D263" w14:textId="77777777" w:rsidR="00894E86" w:rsidRDefault="005C4548">
    <w:pPr>
      <w:pStyle w:val="Hlavika"/>
    </w:pPr>
    <w:r>
      <w:t>ELEKTRODESIGN ventilátory</w:t>
    </w:r>
    <w:r w:rsidR="00DB5938">
      <w:t xml:space="preserve"> SK s.r.o., IČO: 35873451,DIČ: 2021770069, Stará Vajnorská 17, Bratislava</w:t>
    </w:r>
  </w:p>
  <w:p w14:paraId="328420D8" w14:textId="77777777" w:rsidR="00DB5938" w:rsidRDefault="00DB593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46A7" w14:textId="77777777" w:rsidR="00BA6B93" w:rsidRDefault="00BA6B9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711F" w14:textId="77777777" w:rsidR="00DB5938" w:rsidRDefault="00DB5938" w:rsidP="00DB5938">
    <w:pPr>
      <w:pStyle w:val="Hlavika"/>
    </w:pPr>
    <w:r>
      <w:t>ELEKTRODESIGN ventilátory SK s.r.o., IČO: 35873451</w:t>
    </w:r>
    <w:r w:rsidR="00331AEB">
      <w:t xml:space="preserve"> </w:t>
    </w:r>
    <w:r>
      <w:t>,DIČ: 2021770069, Stará Vajnorská 17, Bratislava</w:t>
    </w:r>
  </w:p>
  <w:p w14:paraId="7D1FAAF8" w14:textId="77777777" w:rsidR="0085643A" w:rsidRPr="005C4548" w:rsidRDefault="0085643A" w:rsidP="005C45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9385"/>
        </w:tabs>
        <w:ind w:left="9385" w:hanging="454"/>
      </w:pPr>
      <w:rPr>
        <w:rFonts w:hint="default"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109E"/>
    <w:rsid w:val="00001A25"/>
    <w:rsid w:val="000023DB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034"/>
    <w:rsid w:val="00020FEA"/>
    <w:rsid w:val="00021A53"/>
    <w:rsid w:val="00024AC8"/>
    <w:rsid w:val="00027F90"/>
    <w:rsid w:val="0003240F"/>
    <w:rsid w:val="00033B76"/>
    <w:rsid w:val="00034569"/>
    <w:rsid w:val="00035820"/>
    <w:rsid w:val="0004210C"/>
    <w:rsid w:val="00043D29"/>
    <w:rsid w:val="00043E4E"/>
    <w:rsid w:val="00045022"/>
    <w:rsid w:val="000474ED"/>
    <w:rsid w:val="00052327"/>
    <w:rsid w:val="000541BE"/>
    <w:rsid w:val="00054810"/>
    <w:rsid w:val="000549DD"/>
    <w:rsid w:val="00055465"/>
    <w:rsid w:val="000619B3"/>
    <w:rsid w:val="00063304"/>
    <w:rsid w:val="00063AC4"/>
    <w:rsid w:val="00064CDC"/>
    <w:rsid w:val="0006583C"/>
    <w:rsid w:val="00065AA2"/>
    <w:rsid w:val="00066519"/>
    <w:rsid w:val="00067946"/>
    <w:rsid w:val="00071429"/>
    <w:rsid w:val="0007160C"/>
    <w:rsid w:val="00072F99"/>
    <w:rsid w:val="00073B93"/>
    <w:rsid w:val="00074E7E"/>
    <w:rsid w:val="00075C57"/>
    <w:rsid w:val="00076482"/>
    <w:rsid w:val="000772F4"/>
    <w:rsid w:val="00077F9F"/>
    <w:rsid w:val="0008298C"/>
    <w:rsid w:val="000855D2"/>
    <w:rsid w:val="00086A59"/>
    <w:rsid w:val="00092432"/>
    <w:rsid w:val="00093179"/>
    <w:rsid w:val="00093A96"/>
    <w:rsid w:val="00093DBC"/>
    <w:rsid w:val="0009530C"/>
    <w:rsid w:val="00097D05"/>
    <w:rsid w:val="00097DE2"/>
    <w:rsid w:val="000A1FF4"/>
    <w:rsid w:val="000A2158"/>
    <w:rsid w:val="000A5A10"/>
    <w:rsid w:val="000A613D"/>
    <w:rsid w:val="000A6191"/>
    <w:rsid w:val="000A785B"/>
    <w:rsid w:val="000B04FB"/>
    <w:rsid w:val="000B0C54"/>
    <w:rsid w:val="000B2E2F"/>
    <w:rsid w:val="000B7437"/>
    <w:rsid w:val="000B7A57"/>
    <w:rsid w:val="000C0A20"/>
    <w:rsid w:val="000C19DF"/>
    <w:rsid w:val="000C1C16"/>
    <w:rsid w:val="000C2072"/>
    <w:rsid w:val="000C20B7"/>
    <w:rsid w:val="000C2BC2"/>
    <w:rsid w:val="000C3290"/>
    <w:rsid w:val="000C417D"/>
    <w:rsid w:val="000C4F2E"/>
    <w:rsid w:val="000C663C"/>
    <w:rsid w:val="000C6FD4"/>
    <w:rsid w:val="000D0052"/>
    <w:rsid w:val="000D0DEE"/>
    <w:rsid w:val="000D149A"/>
    <w:rsid w:val="000D301B"/>
    <w:rsid w:val="000D46FF"/>
    <w:rsid w:val="000D61E2"/>
    <w:rsid w:val="000E180E"/>
    <w:rsid w:val="000E18FC"/>
    <w:rsid w:val="000E36EA"/>
    <w:rsid w:val="000E53C0"/>
    <w:rsid w:val="000E582C"/>
    <w:rsid w:val="000E6331"/>
    <w:rsid w:val="000E7BC0"/>
    <w:rsid w:val="000F4F7E"/>
    <w:rsid w:val="000F5770"/>
    <w:rsid w:val="000F5F56"/>
    <w:rsid w:val="000F7B37"/>
    <w:rsid w:val="00100D34"/>
    <w:rsid w:val="00106D04"/>
    <w:rsid w:val="00107400"/>
    <w:rsid w:val="00110236"/>
    <w:rsid w:val="001127BA"/>
    <w:rsid w:val="001147EA"/>
    <w:rsid w:val="00115DDD"/>
    <w:rsid w:val="001218F1"/>
    <w:rsid w:val="00122637"/>
    <w:rsid w:val="00131BE7"/>
    <w:rsid w:val="00131E39"/>
    <w:rsid w:val="00134FF0"/>
    <w:rsid w:val="0013646F"/>
    <w:rsid w:val="001364C2"/>
    <w:rsid w:val="0014004A"/>
    <w:rsid w:val="00141B9F"/>
    <w:rsid w:val="00144BDB"/>
    <w:rsid w:val="0014523A"/>
    <w:rsid w:val="00146164"/>
    <w:rsid w:val="00146267"/>
    <w:rsid w:val="00154BB3"/>
    <w:rsid w:val="001553ED"/>
    <w:rsid w:val="00155722"/>
    <w:rsid w:val="00160011"/>
    <w:rsid w:val="00160766"/>
    <w:rsid w:val="00162614"/>
    <w:rsid w:val="001630CC"/>
    <w:rsid w:val="001636EA"/>
    <w:rsid w:val="00163C4C"/>
    <w:rsid w:val="001717EB"/>
    <w:rsid w:val="00172DE3"/>
    <w:rsid w:val="00172E9E"/>
    <w:rsid w:val="00174EF3"/>
    <w:rsid w:val="00175091"/>
    <w:rsid w:val="00176425"/>
    <w:rsid w:val="00177ADD"/>
    <w:rsid w:val="00177E75"/>
    <w:rsid w:val="0018070E"/>
    <w:rsid w:val="001813E4"/>
    <w:rsid w:val="00181FB7"/>
    <w:rsid w:val="0018619F"/>
    <w:rsid w:val="001862AF"/>
    <w:rsid w:val="00186E29"/>
    <w:rsid w:val="00187102"/>
    <w:rsid w:val="00191874"/>
    <w:rsid w:val="00192ADF"/>
    <w:rsid w:val="00192F4C"/>
    <w:rsid w:val="00197939"/>
    <w:rsid w:val="00197979"/>
    <w:rsid w:val="00197F88"/>
    <w:rsid w:val="001A0983"/>
    <w:rsid w:val="001A0E8E"/>
    <w:rsid w:val="001A3A17"/>
    <w:rsid w:val="001A3A9E"/>
    <w:rsid w:val="001A3DA2"/>
    <w:rsid w:val="001A47A0"/>
    <w:rsid w:val="001A537D"/>
    <w:rsid w:val="001A57AF"/>
    <w:rsid w:val="001A57D9"/>
    <w:rsid w:val="001A7ED6"/>
    <w:rsid w:val="001B11AD"/>
    <w:rsid w:val="001B2E7F"/>
    <w:rsid w:val="001B4B61"/>
    <w:rsid w:val="001B64BD"/>
    <w:rsid w:val="001B6F2A"/>
    <w:rsid w:val="001B708F"/>
    <w:rsid w:val="001C52FD"/>
    <w:rsid w:val="001C6FC1"/>
    <w:rsid w:val="001C79A4"/>
    <w:rsid w:val="001C7B3E"/>
    <w:rsid w:val="001C7C5C"/>
    <w:rsid w:val="001D0578"/>
    <w:rsid w:val="001D1957"/>
    <w:rsid w:val="001D4716"/>
    <w:rsid w:val="001D47CC"/>
    <w:rsid w:val="001D4DA2"/>
    <w:rsid w:val="001D70F4"/>
    <w:rsid w:val="001D75F3"/>
    <w:rsid w:val="001E222C"/>
    <w:rsid w:val="001E2A7A"/>
    <w:rsid w:val="001E3BBF"/>
    <w:rsid w:val="001E4266"/>
    <w:rsid w:val="001E5C3D"/>
    <w:rsid w:val="001F20D8"/>
    <w:rsid w:val="001F2130"/>
    <w:rsid w:val="001F30EA"/>
    <w:rsid w:val="001F3543"/>
    <w:rsid w:val="001F408C"/>
    <w:rsid w:val="001F4B6B"/>
    <w:rsid w:val="002000F9"/>
    <w:rsid w:val="00200852"/>
    <w:rsid w:val="0020194C"/>
    <w:rsid w:val="0020268B"/>
    <w:rsid w:val="002044F6"/>
    <w:rsid w:val="0020455B"/>
    <w:rsid w:val="0020619A"/>
    <w:rsid w:val="00206577"/>
    <w:rsid w:val="0020676B"/>
    <w:rsid w:val="00210086"/>
    <w:rsid w:val="00212605"/>
    <w:rsid w:val="002134FE"/>
    <w:rsid w:val="00213B04"/>
    <w:rsid w:val="0021493A"/>
    <w:rsid w:val="00215BC0"/>
    <w:rsid w:val="00216370"/>
    <w:rsid w:val="00216BC0"/>
    <w:rsid w:val="00216C35"/>
    <w:rsid w:val="00217087"/>
    <w:rsid w:val="00222F19"/>
    <w:rsid w:val="00224371"/>
    <w:rsid w:val="00224416"/>
    <w:rsid w:val="002266F8"/>
    <w:rsid w:val="002278DC"/>
    <w:rsid w:val="00234A34"/>
    <w:rsid w:val="002357C3"/>
    <w:rsid w:val="0023679A"/>
    <w:rsid w:val="002367A1"/>
    <w:rsid w:val="00236F0C"/>
    <w:rsid w:val="00237FCF"/>
    <w:rsid w:val="0024077A"/>
    <w:rsid w:val="00240E06"/>
    <w:rsid w:val="002422D9"/>
    <w:rsid w:val="0024246C"/>
    <w:rsid w:val="00243BE5"/>
    <w:rsid w:val="00244F7E"/>
    <w:rsid w:val="00245D9E"/>
    <w:rsid w:val="00246772"/>
    <w:rsid w:val="00247129"/>
    <w:rsid w:val="0024735B"/>
    <w:rsid w:val="0025037A"/>
    <w:rsid w:val="002517F7"/>
    <w:rsid w:val="0025331B"/>
    <w:rsid w:val="0025379C"/>
    <w:rsid w:val="00257C7B"/>
    <w:rsid w:val="00257DDB"/>
    <w:rsid w:val="00263EC7"/>
    <w:rsid w:val="00264EB5"/>
    <w:rsid w:val="00265CDA"/>
    <w:rsid w:val="00266072"/>
    <w:rsid w:val="002673B6"/>
    <w:rsid w:val="00270BCD"/>
    <w:rsid w:val="00271F15"/>
    <w:rsid w:val="0027278C"/>
    <w:rsid w:val="00273DA1"/>
    <w:rsid w:val="002818D4"/>
    <w:rsid w:val="00282ACE"/>
    <w:rsid w:val="0028420F"/>
    <w:rsid w:val="0028614C"/>
    <w:rsid w:val="00287D7A"/>
    <w:rsid w:val="002927F5"/>
    <w:rsid w:val="0029339B"/>
    <w:rsid w:val="00293C16"/>
    <w:rsid w:val="00293D53"/>
    <w:rsid w:val="00295714"/>
    <w:rsid w:val="00295730"/>
    <w:rsid w:val="00296518"/>
    <w:rsid w:val="002973E0"/>
    <w:rsid w:val="00297A42"/>
    <w:rsid w:val="002A0F41"/>
    <w:rsid w:val="002A2748"/>
    <w:rsid w:val="002A4E19"/>
    <w:rsid w:val="002A593B"/>
    <w:rsid w:val="002A6954"/>
    <w:rsid w:val="002A7A31"/>
    <w:rsid w:val="002B046B"/>
    <w:rsid w:val="002B0551"/>
    <w:rsid w:val="002B191E"/>
    <w:rsid w:val="002B2457"/>
    <w:rsid w:val="002B40DB"/>
    <w:rsid w:val="002B7AEF"/>
    <w:rsid w:val="002C0964"/>
    <w:rsid w:val="002C1DC5"/>
    <w:rsid w:val="002C44AA"/>
    <w:rsid w:val="002C49FB"/>
    <w:rsid w:val="002C65B9"/>
    <w:rsid w:val="002C7F62"/>
    <w:rsid w:val="002D02EE"/>
    <w:rsid w:val="002D0475"/>
    <w:rsid w:val="002D1277"/>
    <w:rsid w:val="002D3940"/>
    <w:rsid w:val="002D4F5A"/>
    <w:rsid w:val="002D5299"/>
    <w:rsid w:val="002D5746"/>
    <w:rsid w:val="002D5C2D"/>
    <w:rsid w:val="002E0895"/>
    <w:rsid w:val="002E10BE"/>
    <w:rsid w:val="002E44B8"/>
    <w:rsid w:val="002E461D"/>
    <w:rsid w:val="002E6669"/>
    <w:rsid w:val="002E7686"/>
    <w:rsid w:val="002F075F"/>
    <w:rsid w:val="002F0781"/>
    <w:rsid w:val="002F2E8E"/>
    <w:rsid w:val="002F739C"/>
    <w:rsid w:val="00302B3C"/>
    <w:rsid w:val="003059E5"/>
    <w:rsid w:val="00305AA5"/>
    <w:rsid w:val="00306870"/>
    <w:rsid w:val="00306AA0"/>
    <w:rsid w:val="0030712E"/>
    <w:rsid w:val="00307B4B"/>
    <w:rsid w:val="00310C0F"/>
    <w:rsid w:val="003117A3"/>
    <w:rsid w:val="003126BF"/>
    <w:rsid w:val="00313D7F"/>
    <w:rsid w:val="00315978"/>
    <w:rsid w:val="00316A95"/>
    <w:rsid w:val="00317A0A"/>
    <w:rsid w:val="003209A5"/>
    <w:rsid w:val="00321E3E"/>
    <w:rsid w:val="00325574"/>
    <w:rsid w:val="00327988"/>
    <w:rsid w:val="00330B1F"/>
    <w:rsid w:val="00331AEB"/>
    <w:rsid w:val="00333FEC"/>
    <w:rsid w:val="003342A2"/>
    <w:rsid w:val="00334625"/>
    <w:rsid w:val="00335407"/>
    <w:rsid w:val="00336323"/>
    <w:rsid w:val="00337B3C"/>
    <w:rsid w:val="0034369C"/>
    <w:rsid w:val="00344E58"/>
    <w:rsid w:val="003465E8"/>
    <w:rsid w:val="00352174"/>
    <w:rsid w:val="00352EA6"/>
    <w:rsid w:val="0035740C"/>
    <w:rsid w:val="00363C90"/>
    <w:rsid w:val="00365C60"/>
    <w:rsid w:val="003661BE"/>
    <w:rsid w:val="00367EF4"/>
    <w:rsid w:val="00370AD0"/>
    <w:rsid w:val="00370B57"/>
    <w:rsid w:val="00372CE9"/>
    <w:rsid w:val="003748EE"/>
    <w:rsid w:val="00377603"/>
    <w:rsid w:val="0037788D"/>
    <w:rsid w:val="00380FAE"/>
    <w:rsid w:val="0038241E"/>
    <w:rsid w:val="00384B72"/>
    <w:rsid w:val="00390235"/>
    <w:rsid w:val="00391DD2"/>
    <w:rsid w:val="003A040E"/>
    <w:rsid w:val="003A1374"/>
    <w:rsid w:val="003A3A85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3A4F"/>
    <w:rsid w:val="003D4166"/>
    <w:rsid w:val="003D4520"/>
    <w:rsid w:val="003D4521"/>
    <w:rsid w:val="003D4A12"/>
    <w:rsid w:val="003D70CA"/>
    <w:rsid w:val="003E2EE8"/>
    <w:rsid w:val="003E3002"/>
    <w:rsid w:val="003E4A46"/>
    <w:rsid w:val="003E4A61"/>
    <w:rsid w:val="003E4BEA"/>
    <w:rsid w:val="003E5906"/>
    <w:rsid w:val="003F060E"/>
    <w:rsid w:val="003F23A2"/>
    <w:rsid w:val="003F3DD6"/>
    <w:rsid w:val="003F528D"/>
    <w:rsid w:val="003F6E60"/>
    <w:rsid w:val="003F7F5B"/>
    <w:rsid w:val="00402718"/>
    <w:rsid w:val="00402AC6"/>
    <w:rsid w:val="004037B7"/>
    <w:rsid w:val="004065F9"/>
    <w:rsid w:val="00411B47"/>
    <w:rsid w:val="0041259A"/>
    <w:rsid w:val="00412B42"/>
    <w:rsid w:val="00415C67"/>
    <w:rsid w:val="00420594"/>
    <w:rsid w:val="00423BBC"/>
    <w:rsid w:val="0042434A"/>
    <w:rsid w:val="00424435"/>
    <w:rsid w:val="004246EA"/>
    <w:rsid w:val="00425254"/>
    <w:rsid w:val="004262F9"/>
    <w:rsid w:val="00427089"/>
    <w:rsid w:val="00427DE8"/>
    <w:rsid w:val="00427EF7"/>
    <w:rsid w:val="0043312F"/>
    <w:rsid w:val="00434C63"/>
    <w:rsid w:val="00435877"/>
    <w:rsid w:val="00437599"/>
    <w:rsid w:val="0044047A"/>
    <w:rsid w:val="00440FD5"/>
    <w:rsid w:val="004410F6"/>
    <w:rsid w:val="00442EA4"/>
    <w:rsid w:val="004449C4"/>
    <w:rsid w:val="00445597"/>
    <w:rsid w:val="00446715"/>
    <w:rsid w:val="00446DDF"/>
    <w:rsid w:val="00450038"/>
    <w:rsid w:val="00450F78"/>
    <w:rsid w:val="00455F45"/>
    <w:rsid w:val="00456457"/>
    <w:rsid w:val="0046070F"/>
    <w:rsid w:val="00460B8A"/>
    <w:rsid w:val="00460F8D"/>
    <w:rsid w:val="00461553"/>
    <w:rsid w:val="00461730"/>
    <w:rsid w:val="00462C3A"/>
    <w:rsid w:val="00462C96"/>
    <w:rsid w:val="00464A5B"/>
    <w:rsid w:val="00464AAD"/>
    <w:rsid w:val="00465BD4"/>
    <w:rsid w:val="00466467"/>
    <w:rsid w:val="00470A5A"/>
    <w:rsid w:val="0047756F"/>
    <w:rsid w:val="00477D5D"/>
    <w:rsid w:val="00480B50"/>
    <w:rsid w:val="004812ED"/>
    <w:rsid w:val="0048228F"/>
    <w:rsid w:val="004824C6"/>
    <w:rsid w:val="00482C40"/>
    <w:rsid w:val="004853AD"/>
    <w:rsid w:val="00485887"/>
    <w:rsid w:val="00485F0B"/>
    <w:rsid w:val="00491118"/>
    <w:rsid w:val="004919E2"/>
    <w:rsid w:val="00492D9D"/>
    <w:rsid w:val="00492FDE"/>
    <w:rsid w:val="004949DE"/>
    <w:rsid w:val="0049523C"/>
    <w:rsid w:val="00497D84"/>
    <w:rsid w:val="004A114E"/>
    <w:rsid w:val="004A2C2A"/>
    <w:rsid w:val="004A3583"/>
    <w:rsid w:val="004A3C89"/>
    <w:rsid w:val="004A3F24"/>
    <w:rsid w:val="004A51F7"/>
    <w:rsid w:val="004A6286"/>
    <w:rsid w:val="004A66FE"/>
    <w:rsid w:val="004B0DD5"/>
    <w:rsid w:val="004B43CF"/>
    <w:rsid w:val="004B65BB"/>
    <w:rsid w:val="004C12BF"/>
    <w:rsid w:val="004C17D6"/>
    <w:rsid w:val="004C2A8C"/>
    <w:rsid w:val="004C5A9C"/>
    <w:rsid w:val="004C76A8"/>
    <w:rsid w:val="004D0BD2"/>
    <w:rsid w:val="004D2D23"/>
    <w:rsid w:val="004D3181"/>
    <w:rsid w:val="004D3E18"/>
    <w:rsid w:val="004D61C8"/>
    <w:rsid w:val="004F1C45"/>
    <w:rsid w:val="004F3392"/>
    <w:rsid w:val="004F44F3"/>
    <w:rsid w:val="004F4CF9"/>
    <w:rsid w:val="004F5120"/>
    <w:rsid w:val="004F6A59"/>
    <w:rsid w:val="004F6EFD"/>
    <w:rsid w:val="0050056F"/>
    <w:rsid w:val="0050623B"/>
    <w:rsid w:val="00511002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417"/>
    <w:rsid w:val="00524B9E"/>
    <w:rsid w:val="00524DCF"/>
    <w:rsid w:val="005335BF"/>
    <w:rsid w:val="00533ABB"/>
    <w:rsid w:val="005347EF"/>
    <w:rsid w:val="0053529D"/>
    <w:rsid w:val="00537219"/>
    <w:rsid w:val="0054045C"/>
    <w:rsid w:val="0054143B"/>
    <w:rsid w:val="005431BE"/>
    <w:rsid w:val="00544C7E"/>
    <w:rsid w:val="00545E49"/>
    <w:rsid w:val="00552A3A"/>
    <w:rsid w:val="005554BF"/>
    <w:rsid w:val="00555D28"/>
    <w:rsid w:val="00557968"/>
    <w:rsid w:val="005621EC"/>
    <w:rsid w:val="005627D2"/>
    <w:rsid w:val="005647F9"/>
    <w:rsid w:val="00565AB1"/>
    <w:rsid w:val="00566084"/>
    <w:rsid w:val="00570714"/>
    <w:rsid w:val="005741C5"/>
    <w:rsid w:val="00580B75"/>
    <w:rsid w:val="00587200"/>
    <w:rsid w:val="005939E2"/>
    <w:rsid w:val="00594D54"/>
    <w:rsid w:val="005A0D9F"/>
    <w:rsid w:val="005A1D02"/>
    <w:rsid w:val="005A2D14"/>
    <w:rsid w:val="005A3D7A"/>
    <w:rsid w:val="005A65B9"/>
    <w:rsid w:val="005B0B06"/>
    <w:rsid w:val="005B17C4"/>
    <w:rsid w:val="005C422B"/>
    <w:rsid w:val="005C4548"/>
    <w:rsid w:val="005C53C2"/>
    <w:rsid w:val="005C59EA"/>
    <w:rsid w:val="005C7546"/>
    <w:rsid w:val="005D07F3"/>
    <w:rsid w:val="005D1C89"/>
    <w:rsid w:val="005D3721"/>
    <w:rsid w:val="005D5EEC"/>
    <w:rsid w:val="005E4CB2"/>
    <w:rsid w:val="005E6C3F"/>
    <w:rsid w:val="005E7A53"/>
    <w:rsid w:val="005E7FCD"/>
    <w:rsid w:val="005F0CAA"/>
    <w:rsid w:val="005F233F"/>
    <w:rsid w:val="005F2DB5"/>
    <w:rsid w:val="005F5F49"/>
    <w:rsid w:val="005F76DD"/>
    <w:rsid w:val="005F7B5A"/>
    <w:rsid w:val="00601AF9"/>
    <w:rsid w:val="00604A87"/>
    <w:rsid w:val="00604F07"/>
    <w:rsid w:val="006057FC"/>
    <w:rsid w:val="00605C7D"/>
    <w:rsid w:val="006060E3"/>
    <w:rsid w:val="0060733A"/>
    <w:rsid w:val="00611260"/>
    <w:rsid w:val="00611656"/>
    <w:rsid w:val="00615AC4"/>
    <w:rsid w:val="00615DBD"/>
    <w:rsid w:val="00616F69"/>
    <w:rsid w:val="006170D4"/>
    <w:rsid w:val="00620D49"/>
    <w:rsid w:val="00621EBE"/>
    <w:rsid w:val="0062394E"/>
    <w:rsid w:val="00623DDA"/>
    <w:rsid w:val="006241F9"/>
    <w:rsid w:val="006250F1"/>
    <w:rsid w:val="0062579A"/>
    <w:rsid w:val="00626C08"/>
    <w:rsid w:val="00630712"/>
    <w:rsid w:val="00631304"/>
    <w:rsid w:val="006324CF"/>
    <w:rsid w:val="00632D24"/>
    <w:rsid w:val="00633453"/>
    <w:rsid w:val="00633599"/>
    <w:rsid w:val="00633979"/>
    <w:rsid w:val="00635154"/>
    <w:rsid w:val="00636DBC"/>
    <w:rsid w:val="006400B9"/>
    <w:rsid w:val="00643756"/>
    <w:rsid w:val="0064490E"/>
    <w:rsid w:val="00647357"/>
    <w:rsid w:val="006503F2"/>
    <w:rsid w:val="0065048B"/>
    <w:rsid w:val="00650498"/>
    <w:rsid w:val="00650B53"/>
    <w:rsid w:val="00653C24"/>
    <w:rsid w:val="00653D49"/>
    <w:rsid w:val="006543C9"/>
    <w:rsid w:val="006563AE"/>
    <w:rsid w:val="00657F89"/>
    <w:rsid w:val="00661B7D"/>
    <w:rsid w:val="00666CD9"/>
    <w:rsid w:val="00670026"/>
    <w:rsid w:val="006704E5"/>
    <w:rsid w:val="006773B7"/>
    <w:rsid w:val="0067788A"/>
    <w:rsid w:val="0068037C"/>
    <w:rsid w:val="00680FDC"/>
    <w:rsid w:val="00681BD4"/>
    <w:rsid w:val="00681FC0"/>
    <w:rsid w:val="00682DBF"/>
    <w:rsid w:val="0068500C"/>
    <w:rsid w:val="00686B92"/>
    <w:rsid w:val="00687036"/>
    <w:rsid w:val="006879ED"/>
    <w:rsid w:val="006907DC"/>
    <w:rsid w:val="006921D5"/>
    <w:rsid w:val="00692AB2"/>
    <w:rsid w:val="006A0F99"/>
    <w:rsid w:val="006A16E0"/>
    <w:rsid w:val="006A17C3"/>
    <w:rsid w:val="006A193F"/>
    <w:rsid w:val="006A3EAA"/>
    <w:rsid w:val="006A4005"/>
    <w:rsid w:val="006A6602"/>
    <w:rsid w:val="006B0272"/>
    <w:rsid w:val="006B420E"/>
    <w:rsid w:val="006B6178"/>
    <w:rsid w:val="006B6325"/>
    <w:rsid w:val="006B67FB"/>
    <w:rsid w:val="006C0B05"/>
    <w:rsid w:val="006C2AC7"/>
    <w:rsid w:val="006C3298"/>
    <w:rsid w:val="006C3FE7"/>
    <w:rsid w:val="006C408D"/>
    <w:rsid w:val="006C447E"/>
    <w:rsid w:val="006C5875"/>
    <w:rsid w:val="006D1574"/>
    <w:rsid w:val="006D163C"/>
    <w:rsid w:val="006D243D"/>
    <w:rsid w:val="006D292B"/>
    <w:rsid w:val="006D3F5F"/>
    <w:rsid w:val="006D627D"/>
    <w:rsid w:val="006E04D0"/>
    <w:rsid w:val="006E0BAF"/>
    <w:rsid w:val="006E2DB2"/>
    <w:rsid w:val="006E5237"/>
    <w:rsid w:val="006E6357"/>
    <w:rsid w:val="006E6486"/>
    <w:rsid w:val="006E69E0"/>
    <w:rsid w:val="006E6E2D"/>
    <w:rsid w:val="006F0654"/>
    <w:rsid w:val="006F1838"/>
    <w:rsid w:val="006F2CAE"/>
    <w:rsid w:val="006F4720"/>
    <w:rsid w:val="006F5585"/>
    <w:rsid w:val="006F58F0"/>
    <w:rsid w:val="006F599C"/>
    <w:rsid w:val="00700F44"/>
    <w:rsid w:val="00703A64"/>
    <w:rsid w:val="00704B57"/>
    <w:rsid w:val="007051A8"/>
    <w:rsid w:val="00707D25"/>
    <w:rsid w:val="007126B8"/>
    <w:rsid w:val="00713A9A"/>
    <w:rsid w:val="00716A71"/>
    <w:rsid w:val="00720189"/>
    <w:rsid w:val="00720258"/>
    <w:rsid w:val="00721B23"/>
    <w:rsid w:val="00723066"/>
    <w:rsid w:val="0072355D"/>
    <w:rsid w:val="007241D0"/>
    <w:rsid w:val="00724542"/>
    <w:rsid w:val="00726273"/>
    <w:rsid w:val="007266FF"/>
    <w:rsid w:val="00730384"/>
    <w:rsid w:val="00732826"/>
    <w:rsid w:val="00733623"/>
    <w:rsid w:val="007360AF"/>
    <w:rsid w:val="00740C17"/>
    <w:rsid w:val="00742CD3"/>
    <w:rsid w:val="00745B12"/>
    <w:rsid w:val="00745CB4"/>
    <w:rsid w:val="00745F5D"/>
    <w:rsid w:val="00747541"/>
    <w:rsid w:val="00753CB3"/>
    <w:rsid w:val="007562DD"/>
    <w:rsid w:val="00756397"/>
    <w:rsid w:val="00764FE9"/>
    <w:rsid w:val="00765D1E"/>
    <w:rsid w:val="0076610F"/>
    <w:rsid w:val="007718C0"/>
    <w:rsid w:val="007731E6"/>
    <w:rsid w:val="00773395"/>
    <w:rsid w:val="00775D44"/>
    <w:rsid w:val="007820F8"/>
    <w:rsid w:val="00782974"/>
    <w:rsid w:val="00786210"/>
    <w:rsid w:val="007879D3"/>
    <w:rsid w:val="00787FAE"/>
    <w:rsid w:val="007917E1"/>
    <w:rsid w:val="00794EE4"/>
    <w:rsid w:val="00795147"/>
    <w:rsid w:val="00796B1C"/>
    <w:rsid w:val="0079789A"/>
    <w:rsid w:val="007A4FB3"/>
    <w:rsid w:val="007A5847"/>
    <w:rsid w:val="007B53C9"/>
    <w:rsid w:val="007B6399"/>
    <w:rsid w:val="007B6BC4"/>
    <w:rsid w:val="007B72AB"/>
    <w:rsid w:val="007C10D3"/>
    <w:rsid w:val="007C21E6"/>
    <w:rsid w:val="007C3649"/>
    <w:rsid w:val="007C3DEE"/>
    <w:rsid w:val="007C5792"/>
    <w:rsid w:val="007C640B"/>
    <w:rsid w:val="007C6441"/>
    <w:rsid w:val="007C7921"/>
    <w:rsid w:val="007D69B5"/>
    <w:rsid w:val="007E415B"/>
    <w:rsid w:val="007E42D5"/>
    <w:rsid w:val="007E4A67"/>
    <w:rsid w:val="007E51FC"/>
    <w:rsid w:val="007E6897"/>
    <w:rsid w:val="007F1DB4"/>
    <w:rsid w:val="007F1EF3"/>
    <w:rsid w:val="007F30FC"/>
    <w:rsid w:val="007F748E"/>
    <w:rsid w:val="00801825"/>
    <w:rsid w:val="00803A7F"/>
    <w:rsid w:val="00806C1F"/>
    <w:rsid w:val="00810C0F"/>
    <w:rsid w:val="008112D1"/>
    <w:rsid w:val="008115F9"/>
    <w:rsid w:val="00812ED1"/>
    <w:rsid w:val="008142BF"/>
    <w:rsid w:val="00820963"/>
    <w:rsid w:val="00820AD3"/>
    <w:rsid w:val="0082233A"/>
    <w:rsid w:val="008242C6"/>
    <w:rsid w:val="00825127"/>
    <w:rsid w:val="00825903"/>
    <w:rsid w:val="00826822"/>
    <w:rsid w:val="00826A0A"/>
    <w:rsid w:val="00830813"/>
    <w:rsid w:val="00832565"/>
    <w:rsid w:val="00832748"/>
    <w:rsid w:val="00833545"/>
    <w:rsid w:val="00834556"/>
    <w:rsid w:val="00835852"/>
    <w:rsid w:val="00836637"/>
    <w:rsid w:val="008379A9"/>
    <w:rsid w:val="00840C57"/>
    <w:rsid w:val="008445A0"/>
    <w:rsid w:val="00845337"/>
    <w:rsid w:val="00845C71"/>
    <w:rsid w:val="0085565A"/>
    <w:rsid w:val="0085593C"/>
    <w:rsid w:val="0085643A"/>
    <w:rsid w:val="0085653F"/>
    <w:rsid w:val="00861327"/>
    <w:rsid w:val="00862ECB"/>
    <w:rsid w:val="008637FD"/>
    <w:rsid w:val="008658A3"/>
    <w:rsid w:val="008663C1"/>
    <w:rsid w:val="00876725"/>
    <w:rsid w:val="00876C9F"/>
    <w:rsid w:val="00881F02"/>
    <w:rsid w:val="00882149"/>
    <w:rsid w:val="00884564"/>
    <w:rsid w:val="0088472C"/>
    <w:rsid w:val="008850C8"/>
    <w:rsid w:val="00886F9B"/>
    <w:rsid w:val="00890131"/>
    <w:rsid w:val="008905B2"/>
    <w:rsid w:val="00890659"/>
    <w:rsid w:val="00890FDC"/>
    <w:rsid w:val="00891178"/>
    <w:rsid w:val="00892330"/>
    <w:rsid w:val="008924F2"/>
    <w:rsid w:val="00894E86"/>
    <w:rsid w:val="00897838"/>
    <w:rsid w:val="008A146D"/>
    <w:rsid w:val="008A2CE3"/>
    <w:rsid w:val="008A36B3"/>
    <w:rsid w:val="008A36B6"/>
    <w:rsid w:val="008A39EF"/>
    <w:rsid w:val="008B16A5"/>
    <w:rsid w:val="008B390C"/>
    <w:rsid w:val="008B5BE2"/>
    <w:rsid w:val="008C08BA"/>
    <w:rsid w:val="008C38C0"/>
    <w:rsid w:val="008C3E03"/>
    <w:rsid w:val="008C40A6"/>
    <w:rsid w:val="008C7A8E"/>
    <w:rsid w:val="008D2EF2"/>
    <w:rsid w:val="008D428C"/>
    <w:rsid w:val="008D5012"/>
    <w:rsid w:val="008D58B8"/>
    <w:rsid w:val="008D643B"/>
    <w:rsid w:val="008E0906"/>
    <w:rsid w:val="008E0A04"/>
    <w:rsid w:val="008E2DA0"/>
    <w:rsid w:val="008E79E8"/>
    <w:rsid w:val="008F2C3A"/>
    <w:rsid w:val="008F52D6"/>
    <w:rsid w:val="008F5479"/>
    <w:rsid w:val="008F5F78"/>
    <w:rsid w:val="008F618B"/>
    <w:rsid w:val="009031A1"/>
    <w:rsid w:val="00903959"/>
    <w:rsid w:val="00904C4E"/>
    <w:rsid w:val="00905A48"/>
    <w:rsid w:val="009074EE"/>
    <w:rsid w:val="00910784"/>
    <w:rsid w:val="0091081C"/>
    <w:rsid w:val="00912A30"/>
    <w:rsid w:val="009144D2"/>
    <w:rsid w:val="00915443"/>
    <w:rsid w:val="009169B0"/>
    <w:rsid w:val="00917284"/>
    <w:rsid w:val="009223DF"/>
    <w:rsid w:val="0092404F"/>
    <w:rsid w:val="0092654C"/>
    <w:rsid w:val="00927849"/>
    <w:rsid w:val="009300B9"/>
    <w:rsid w:val="00930FC3"/>
    <w:rsid w:val="009312AC"/>
    <w:rsid w:val="0093151D"/>
    <w:rsid w:val="009316A8"/>
    <w:rsid w:val="009328B7"/>
    <w:rsid w:val="009328C2"/>
    <w:rsid w:val="00932D29"/>
    <w:rsid w:val="009338C4"/>
    <w:rsid w:val="00935827"/>
    <w:rsid w:val="00935CBC"/>
    <w:rsid w:val="0093736C"/>
    <w:rsid w:val="0093772A"/>
    <w:rsid w:val="009412B0"/>
    <w:rsid w:val="00941BE4"/>
    <w:rsid w:val="00944BBE"/>
    <w:rsid w:val="00944F64"/>
    <w:rsid w:val="00946272"/>
    <w:rsid w:val="0095179E"/>
    <w:rsid w:val="00952EF1"/>
    <w:rsid w:val="00953379"/>
    <w:rsid w:val="00955F91"/>
    <w:rsid w:val="009565D0"/>
    <w:rsid w:val="0096045E"/>
    <w:rsid w:val="00960BAC"/>
    <w:rsid w:val="00961610"/>
    <w:rsid w:val="00963669"/>
    <w:rsid w:val="009648CB"/>
    <w:rsid w:val="0096530D"/>
    <w:rsid w:val="00967B27"/>
    <w:rsid w:val="00970E82"/>
    <w:rsid w:val="00972579"/>
    <w:rsid w:val="0097387E"/>
    <w:rsid w:val="00975E9C"/>
    <w:rsid w:val="0097700C"/>
    <w:rsid w:val="009776D6"/>
    <w:rsid w:val="00977DE7"/>
    <w:rsid w:val="00980A5A"/>
    <w:rsid w:val="00982BF3"/>
    <w:rsid w:val="00982F14"/>
    <w:rsid w:val="00984FF0"/>
    <w:rsid w:val="00985107"/>
    <w:rsid w:val="00985ED5"/>
    <w:rsid w:val="0098688B"/>
    <w:rsid w:val="009920AB"/>
    <w:rsid w:val="00992438"/>
    <w:rsid w:val="00994473"/>
    <w:rsid w:val="00996B1F"/>
    <w:rsid w:val="00996C19"/>
    <w:rsid w:val="009A088F"/>
    <w:rsid w:val="009A0AC1"/>
    <w:rsid w:val="009A0E37"/>
    <w:rsid w:val="009A566E"/>
    <w:rsid w:val="009A7F36"/>
    <w:rsid w:val="009B1672"/>
    <w:rsid w:val="009B1D20"/>
    <w:rsid w:val="009B27F4"/>
    <w:rsid w:val="009B36ED"/>
    <w:rsid w:val="009B3D4D"/>
    <w:rsid w:val="009B4A7F"/>
    <w:rsid w:val="009B4EEC"/>
    <w:rsid w:val="009B50C5"/>
    <w:rsid w:val="009B5721"/>
    <w:rsid w:val="009B6486"/>
    <w:rsid w:val="009B7BC4"/>
    <w:rsid w:val="009C00E4"/>
    <w:rsid w:val="009C151A"/>
    <w:rsid w:val="009C15D9"/>
    <w:rsid w:val="009C2228"/>
    <w:rsid w:val="009C5472"/>
    <w:rsid w:val="009C79B7"/>
    <w:rsid w:val="009D17CA"/>
    <w:rsid w:val="009D23DA"/>
    <w:rsid w:val="009D33B9"/>
    <w:rsid w:val="009D491A"/>
    <w:rsid w:val="009D711A"/>
    <w:rsid w:val="009E1CC4"/>
    <w:rsid w:val="009E2539"/>
    <w:rsid w:val="009E4038"/>
    <w:rsid w:val="009E45FC"/>
    <w:rsid w:val="009E6B58"/>
    <w:rsid w:val="009E72C8"/>
    <w:rsid w:val="009F202B"/>
    <w:rsid w:val="009F2D59"/>
    <w:rsid w:val="009F6324"/>
    <w:rsid w:val="009F765B"/>
    <w:rsid w:val="00A019C0"/>
    <w:rsid w:val="00A020C4"/>
    <w:rsid w:val="00A0215B"/>
    <w:rsid w:val="00A02469"/>
    <w:rsid w:val="00A024D5"/>
    <w:rsid w:val="00A037EA"/>
    <w:rsid w:val="00A07985"/>
    <w:rsid w:val="00A1032D"/>
    <w:rsid w:val="00A12E8F"/>
    <w:rsid w:val="00A13585"/>
    <w:rsid w:val="00A157FC"/>
    <w:rsid w:val="00A17279"/>
    <w:rsid w:val="00A207F4"/>
    <w:rsid w:val="00A23296"/>
    <w:rsid w:val="00A243A1"/>
    <w:rsid w:val="00A26DAB"/>
    <w:rsid w:val="00A30F45"/>
    <w:rsid w:val="00A31F77"/>
    <w:rsid w:val="00A33D5F"/>
    <w:rsid w:val="00A34715"/>
    <w:rsid w:val="00A35816"/>
    <w:rsid w:val="00A35B85"/>
    <w:rsid w:val="00A404B4"/>
    <w:rsid w:val="00A41738"/>
    <w:rsid w:val="00A419CD"/>
    <w:rsid w:val="00A46188"/>
    <w:rsid w:val="00A507B5"/>
    <w:rsid w:val="00A50E87"/>
    <w:rsid w:val="00A54290"/>
    <w:rsid w:val="00A555DC"/>
    <w:rsid w:val="00A5686A"/>
    <w:rsid w:val="00A56B55"/>
    <w:rsid w:val="00A600B3"/>
    <w:rsid w:val="00A615A0"/>
    <w:rsid w:val="00A62141"/>
    <w:rsid w:val="00A713B8"/>
    <w:rsid w:val="00A72DBA"/>
    <w:rsid w:val="00A74FE4"/>
    <w:rsid w:val="00A75B8A"/>
    <w:rsid w:val="00A767FE"/>
    <w:rsid w:val="00A76E90"/>
    <w:rsid w:val="00A76E97"/>
    <w:rsid w:val="00A807BE"/>
    <w:rsid w:val="00A81EF5"/>
    <w:rsid w:val="00A85159"/>
    <w:rsid w:val="00A860DE"/>
    <w:rsid w:val="00A86A71"/>
    <w:rsid w:val="00A8703F"/>
    <w:rsid w:val="00A874EB"/>
    <w:rsid w:val="00A90D91"/>
    <w:rsid w:val="00A910B5"/>
    <w:rsid w:val="00A91A12"/>
    <w:rsid w:val="00A938B4"/>
    <w:rsid w:val="00A94499"/>
    <w:rsid w:val="00A946FD"/>
    <w:rsid w:val="00A9700E"/>
    <w:rsid w:val="00A9767D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2E4D"/>
    <w:rsid w:val="00AD450E"/>
    <w:rsid w:val="00AD5390"/>
    <w:rsid w:val="00AD7AE7"/>
    <w:rsid w:val="00AE0493"/>
    <w:rsid w:val="00AE1613"/>
    <w:rsid w:val="00AE27B2"/>
    <w:rsid w:val="00AE2B94"/>
    <w:rsid w:val="00AE6E20"/>
    <w:rsid w:val="00AF02B8"/>
    <w:rsid w:val="00AF1B4D"/>
    <w:rsid w:val="00AF2DBE"/>
    <w:rsid w:val="00AF35C2"/>
    <w:rsid w:val="00AF3B7B"/>
    <w:rsid w:val="00AF4614"/>
    <w:rsid w:val="00AF5C3E"/>
    <w:rsid w:val="00AF76F5"/>
    <w:rsid w:val="00B021C4"/>
    <w:rsid w:val="00B03427"/>
    <w:rsid w:val="00B04F20"/>
    <w:rsid w:val="00B06BD9"/>
    <w:rsid w:val="00B06C8A"/>
    <w:rsid w:val="00B072A5"/>
    <w:rsid w:val="00B07380"/>
    <w:rsid w:val="00B07515"/>
    <w:rsid w:val="00B07BD0"/>
    <w:rsid w:val="00B1154B"/>
    <w:rsid w:val="00B16D76"/>
    <w:rsid w:val="00B17F7D"/>
    <w:rsid w:val="00B20B87"/>
    <w:rsid w:val="00B21B22"/>
    <w:rsid w:val="00B27F97"/>
    <w:rsid w:val="00B30FD6"/>
    <w:rsid w:val="00B323E0"/>
    <w:rsid w:val="00B32A7D"/>
    <w:rsid w:val="00B32F83"/>
    <w:rsid w:val="00B33581"/>
    <w:rsid w:val="00B356C6"/>
    <w:rsid w:val="00B35B6A"/>
    <w:rsid w:val="00B35EDD"/>
    <w:rsid w:val="00B37566"/>
    <w:rsid w:val="00B37FFC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0068"/>
    <w:rsid w:val="00B64A5B"/>
    <w:rsid w:val="00B67EFD"/>
    <w:rsid w:val="00B73807"/>
    <w:rsid w:val="00B73FF8"/>
    <w:rsid w:val="00B755E8"/>
    <w:rsid w:val="00B76CDF"/>
    <w:rsid w:val="00B81484"/>
    <w:rsid w:val="00B83D7F"/>
    <w:rsid w:val="00B84725"/>
    <w:rsid w:val="00B87154"/>
    <w:rsid w:val="00B875E9"/>
    <w:rsid w:val="00B87917"/>
    <w:rsid w:val="00B90207"/>
    <w:rsid w:val="00B95FBF"/>
    <w:rsid w:val="00BA0DC4"/>
    <w:rsid w:val="00BA1626"/>
    <w:rsid w:val="00BA18C4"/>
    <w:rsid w:val="00BA2729"/>
    <w:rsid w:val="00BA2CF1"/>
    <w:rsid w:val="00BA4266"/>
    <w:rsid w:val="00BA6B93"/>
    <w:rsid w:val="00BA6D40"/>
    <w:rsid w:val="00BA79DE"/>
    <w:rsid w:val="00BB0609"/>
    <w:rsid w:val="00BB155A"/>
    <w:rsid w:val="00BC17DF"/>
    <w:rsid w:val="00BC1A6F"/>
    <w:rsid w:val="00BC47B3"/>
    <w:rsid w:val="00BC4980"/>
    <w:rsid w:val="00BC6CB2"/>
    <w:rsid w:val="00BC6D67"/>
    <w:rsid w:val="00BD13C2"/>
    <w:rsid w:val="00BD2591"/>
    <w:rsid w:val="00BD2EF6"/>
    <w:rsid w:val="00BD3A2F"/>
    <w:rsid w:val="00BD6646"/>
    <w:rsid w:val="00BE3E5B"/>
    <w:rsid w:val="00BE4ABB"/>
    <w:rsid w:val="00BE4AEC"/>
    <w:rsid w:val="00BE63B4"/>
    <w:rsid w:val="00BE7578"/>
    <w:rsid w:val="00BE7599"/>
    <w:rsid w:val="00BE7BC6"/>
    <w:rsid w:val="00BF1242"/>
    <w:rsid w:val="00BF1D59"/>
    <w:rsid w:val="00BF2722"/>
    <w:rsid w:val="00BF3553"/>
    <w:rsid w:val="00BF473A"/>
    <w:rsid w:val="00BF5831"/>
    <w:rsid w:val="00C0055B"/>
    <w:rsid w:val="00C00C9B"/>
    <w:rsid w:val="00C0197F"/>
    <w:rsid w:val="00C01BD0"/>
    <w:rsid w:val="00C03FD4"/>
    <w:rsid w:val="00C07B30"/>
    <w:rsid w:val="00C123B7"/>
    <w:rsid w:val="00C13775"/>
    <w:rsid w:val="00C138FD"/>
    <w:rsid w:val="00C147E8"/>
    <w:rsid w:val="00C15823"/>
    <w:rsid w:val="00C20700"/>
    <w:rsid w:val="00C21580"/>
    <w:rsid w:val="00C21CE4"/>
    <w:rsid w:val="00C24331"/>
    <w:rsid w:val="00C254F7"/>
    <w:rsid w:val="00C2640B"/>
    <w:rsid w:val="00C267B6"/>
    <w:rsid w:val="00C275AC"/>
    <w:rsid w:val="00C30B51"/>
    <w:rsid w:val="00C35939"/>
    <w:rsid w:val="00C40F99"/>
    <w:rsid w:val="00C4238D"/>
    <w:rsid w:val="00C42BDD"/>
    <w:rsid w:val="00C43646"/>
    <w:rsid w:val="00C45DEC"/>
    <w:rsid w:val="00C50DB0"/>
    <w:rsid w:val="00C50DE5"/>
    <w:rsid w:val="00C56664"/>
    <w:rsid w:val="00C57091"/>
    <w:rsid w:val="00C60905"/>
    <w:rsid w:val="00C62B04"/>
    <w:rsid w:val="00C64545"/>
    <w:rsid w:val="00C64A9F"/>
    <w:rsid w:val="00C65CCE"/>
    <w:rsid w:val="00C664AE"/>
    <w:rsid w:val="00C674ED"/>
    <w:rsid w:val="00C6781D"/>
    <w:rsid w:val="00C67D78"/>
    <w:rsid w:val="00C74B5A"/>
    <w:rsid w:val="00C753D1"/>
    <w:rsid w:val="00C76462"/>
    <w:rsid w:val="00C7732B"/>
    <w:rsid w:val="00C83561"/>
    <w:rsid w:val="00C83F62"/>
    <w:rsid w:val="00C870DF"/>
    <w:rsid w:val="00C91FE3"/>
    <w:rsid w:val="00C932D6"/>
    <w:rsid w:val="00C943BA"/>
    <w:rsid w:val="00C9613B"/>
    <w:rsid w:val="00C96276"/>
    <w:rsid w:val="00CA0F32"/>
    <w:rsid w:val="00CA1A73"/>
    <w:rsid w:val="00CA3CB3"/>
    <w:rsid w:val="00CA70B1"/>
    <w:rsid w:val="00CA73F8"/>
    <w:rsid w:val="00CB3A51"/>
    <w:rsid w:val="00CB412A"/>
    <w:rsid w:val="00CB4F57"/>
    <w:rsid w:val="00CB7730"/>
    <w:rsid w:val="00CB788D"/>
    <w:rsid w:val="00CB7FB4"/>
    <w:rsid w:val="00CC182F"/>
    <w:rsid w:val="00CC38E6"/>
    <w:rsid w:val="00CC5908"/>
    <w:rsid w:val="00CC6EDE"/>
    <w:rsid w:val="00CD011B"/>
    <w:rsid w:val="00CD21BB"/>
    <w:rsid w:val="00CD2E89"/>
    <w:rsid w:val="00CD4375"/>
    <w:rsid w:val="00CD6AE9"/>
    <w:rsid w:val="00CD70C5"/>
    <w:rsid w:val="00CE24F2"/>
    <w:rsid w:val="00CE2C82"/>
    <w:rsid w:val="00CE5559"/>
    <w:rsid w:val="00CE56F6"/>
    <w:rsid w:val="00CE693C"/>
    <w:rsid w:val="00CE77C6"/>
    <w:rsid w:val="00CE7E00"/>
    <w:rsid w:val="00CF1CBE"/>
    <w:rsid w:val="00CF23CE"/>
    <w:rsid w:val="00CF4057"/>
    <w:rsid w:val="00CF5176"/>
    <w:rsid w:val="00D05261"/>
    <w:rsid w:val="00D06F81"/>
    <w:rsid w:val="00D10FB5"/>
    <w:rsid w:val="00D12F6A"/>
    <w:rsid w:val="00D2364D"/>
    <w:rsid w:val="00D252E2"/>
    <w:rsid w:val="00D27354"/>
    <w:rsid w:val="00D303AB"/>
    <w:rsid w:val="00D3135C"/>
    <w:rsid w:val="00D33B87"/>
    <w:rsid w:val="00D33CEA"/>
    <w:rsid w:val="00D34432"/>
    <w:rsid w:val="00D35208"/>
    <w:rsid w:val="00D3630E"/>
    <w:rsid w:val="00D3670E"/>
    <w:rsid w:val="00D376D6"/>
    <w:rsid w:val="00D4197B"/>
    <w:rsid w:val="00D423DF"/>
    <w:rsid w:val="00D461B8"/>
    <w:rsid w:val="00D47A59"/>
    <w:rsid w:val="00D47FB9"/>
    <w:rsid w:val="00D53773"/>
    <w:rsid w:val="00D53808"/>
    <w:rsid w:val="00D54EC4"/>
    <w:rsid w:val="00D56187"/>
    <w:rsid w:val="00D57091"/>
    <w:rsid w:val="00D61391"/>
    <w:rsid w:val="00D64FA2"/>
    <w:rsid w:val="00D66281"/>
    <w:rsid w:val="00D67470"/>
    <w:rsid w:val="00D74FA0"/>
    <w:rsid w:val="00D7517C"/>
    <w:rsid w:val="00D75603"/>
    <w:rsid w:val="00D7572E"/>
    <w:rsid w:val="00D76B2B"/>
    <w:rsid w:val="00D76E74"/>
    <w:rsid w:val="00D77A17"/>
    <w:rsid w:val="00D81227"/>
    <w:rsid w:val="00D8152D"/>
    <w:rsid w:val="00D83E37"/>
    <w:rsid w:val="00D850A9"/>
    <w:rsid w:val="00D859B0"/>
    <w:rsid w:val="00D86FFF"/>
    <w:rsid w:val="00D900D1"/>
    <w:rsid w:val="00D90356"/>
    <w:rsid w:val="00D944C9"/>
    <w:rsid w:val="00D9457E"/>
    <w:rsid w:val="00D95B4D"/>
    <w:rsid w:val="00D97508"/>
    <w:rsid w:val="00DA2758"/>
    <w:rsid w:val="00DA2FAB"/>
    <w:rsid w:val="00DA3651"/>
    <w:rsid w:val="00DA5E82"/>
    <w:rsid w:val="00DA68F3"/>
    <w:rsid w:val="00DB0ABA"/>
    <w:rsid w:val="00DB123B"/>
    <w:rsid w:val="00DB2459"/>
    <w:rsid w:val="00DB3E13"/>
    <w:rsid w:val="00DB5938"/>
    <w:rsid w:val="00DB6514"/>
    <w:rsid w:val="00DC0807"/>
    <w:rsid w:val="00DC2422"/>
    <w:rsid w:val="00DC2FF5"/>
    <w:rsid w:val="00DC5B89"/>
    <w:rsid w:val="00DD29FA"/>
    <w:rsid w:val="00DD6F3E"/>
    <w:rsid w:val="00DE2776"/>
    <w:rsid w:val="00DE2A18"/>
    <w:rsid w:val="00DE32F1"/>
    <w:rsid w:val="00DE4249"/>
    <w:rsid w:val="00DE46B9"/>
    <w:rsid w:val="00DE475A"/>
    <w:rsid w:val="00DE4E0D"/>
    <w:rsid w:val="00DE5073"/>
    <w:rsid w:val="00DE5AEA"/>
    <w:rsid w:val="00DE60C5"/>
    <w:rsid w:val="00DE6FFF"/>
    <w:rsid w:val="00DF123D"/>
    <w:rsid w:val="00DF3DA0"/>
    <w:rsid w:val="00DF405E"/>
    <w:rsid w:val="00DF42B2"/>
    <w:rsid w:val="00DF4577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08B"/>
    <w:rsid w:val="00E154B3"/>
    <w:rsid w:val="00E172AD"/>
    <w:rsid w:val="00E17A20"/>
    <w:rsid w:val="00E20636"/>
    <w:rsid w:val="00E25511"/>
    <w:rsid w:val="00E26613"/>
    <w:rsid w:val="00E27D45"/>
    <w:rsid w:val="00E319D4"/>
    <w:rsid w:val="00E328AB"/>
    <w:rsid w:val="00E33C03"/>
    <w:rsid w:val="00E3411A"/>
    <w:rsid w:val="00E3477D"/>
    <w:rsid w:val="00E350DB"/>
    <w:rsid w:val="00E359E5"/>
    <w:rsid w:val="00E372D0"/>
    <w:rsid w:val="00E4013E"/>
    <w:rsid w:val="00E41B61"/>
    <w:rsid w:val="00E42518"/>
    <w:rsid w:val="00E4259A"/>
    <w:rsid w:val="00E43A51"/>
    <w:rsid w:val="00E456BA"/>
    <w:rsid w:val="00E4695B"/>
    <w:rsid w:val="00E513A1"/>
    <w:rsid w:val="00E5255F"/>
    <w:rsid w:val="00E53EBF"/>
    <w:rsid w:val="00E54C1C"/>
    <w:rsid w:val="00E551FF"/>
    <w:rsid w:val="00E57DB8"/>
    <w:rsid w:val="00E615ED"/>
    <w:rsid w:val="00E631B2"/>
    <w:rsid w:val="00E63473"/>
    <w:rsid w:val="00E66645"/>
    <w:rsid w:val="00E67EB5"/>
    <w:rsid w:val="00E709CA"/>
    <w:rsid w:val="00E7199A"/>
    <w:rsid w:val="00E71FAC"/>
    <w:rsid w:val="00E76885"/>
    <w:rsid w:val="00E7723C"/>
    <w:rsid w:val="00E80E8C"/>
    <w:rsid w:val="00E834D1"/>
    <w:rsid w:val="00E86B75"/>
    <w:rsid w:val="00E86F47"/>
    <w:rsid w:val="00E86FC0"/>
    <w:rsid w:val="00E92023"/>
    <w:rsid w:val="00E934D9"/>
    <w:rsid w:val="00E95008"/>
    <w:rsid w:val="00E954EE"/>
    <w:rsid w:val="00EA11C0"/>
    <w:rsid w:val="00EA1E97"/>
    <w:rsid w:val="00EA207D"/>
    <w:rsid w:val="00EA4341"/>
    <w:rsid w:val="00EA5841"/>
    <w:rsid w:val="00EA7178"/>
    <w:rsid w:val="00EB2694"/>
    <w:rsid w:val="00EB30DC"/>
    <w:rsid w:val="00EB3E83"/>
    <w:rsid w:val="00EB56CB"/>
    <w:rsid w:val="00EB7066"/>
    <w:rsid w:val="00EC015E"/>
    <w:rsid w:val="00EC069B"/>
    <w:rsid w:val="00EC07EE"/>
    <w:rsid w:val="00EC2CC3"/>
    <w:rsid w:val="00EC2EEB"/>
    <w:rsid w:val="00EC2F04"/>
    <w:rsid w:val="00EC3618"/>
    <w:rsid w:val="00EC3652"/>
    <w:rsid w:val="00EC4DF1"/>
    <w:rsid w:val="00EC6708"/>
    <w:rsid w:val="00EC6AD2"/>
    <w:rsid w:val="00ED1C8F"/>
    <w:rsid w:val="00ED41E1"/>
    <w:rsid w:val="00ED5C03"/>
    <w:rsid w:val="00EE2116"/>
    <w:rsid w:val="00EE5578"/>
    <w:rsid w:val="00EE6975"/>
    <w:rsid w:val="00EF559D"/>
    <w:rsid w:val="00F03188"/>
    <w:rsid w:val="00F034BD"/>
    <w:rsid w:val="00F03EC8"/>
    <w:rsid w:val="00F03F39"/>
    <w:rsid w:val="00F0406A"/>
    <w:rsid w:val="00F068D8"/>
    <w:rsid w:val="00F07019"/>
    <w:rsid w:val="00F070A8"/>
    <w:rsid w:val="00F073A3"/>
    <w:rsid w:val="00F106B6"/>
    <w:rsid w:val="00F10989"/>
    <w:rsid w:val="00F1112B"/>
    <w:rsid w:val="00F111FF"/>
    <w:rsid w:val="00F13378"/>
    <w:rsid w:val="00F163B2"/>
    <w:rsid w:val="00F22856"/>
    <w:rsid w:val="00F243CD"/>
    <w:rsid w:val="00F2508C"/>
    <w:rsid w:val="00F26391"/>
    <w:rsid w:val="00F27174"/>
    <w:rsid w:val="00F3004C"/>
    <w:rsid w:val="00F31A53"/>
    <w:rsid w:val="00F31EB5"/>
    <w:rsid w:val="00F3348D"/>
    <w:rsid w:val="00F34494"/>
    <w:rsid w:val="00F34C5A"/>
    <w:rsid w:val="00F364E0"/>
    <w:rsid w:val="00F37E40"/>
    <w:rsid w:val="00F400D6"/>
    <w:rsid w:val="00F40132"/>
    <w:rsid w:val="00F453FB"/>
    <w:rsid w:val="00F515A7"/>
    <w:rsid w:val="00F52E6B"/>
    <w:rsid w:val="00F53D1C"/>
    <w:rsid w:val="00F53FF4"/>
    <w:rsid w:val="00F547F3"/>
    <w:rsid w:val="00F54922"/>
    <w:rsid w:val="00F54E60"/>
    <w:rsid w:val="00F55728"/>
    <w:rsid w:val="00F603DB"/>
    <w:rsid w:val="00F6070C"/>
    <w:rsid w:val="00F63307"/>
    <w:rsid w:val="00F64565"/>
    <w:rsid w:val="00F657D0"/>
    <w:rsid w:val="00F67614"/>
    <w:rsid w:val="00F70369"/>
    <w:rsid w:val="00F705F4"/>
    <w:rsid w:val="00F72218"/>
    <w:rsid w:val="00F7753D"/>
    <w:rsid w:val="00F77B83"/>
    <w:rsid w:val="00F83A1F"/>
    <w:rsid w:val="00F850E2"/>
    <w:rsid w:val="00F87BAF"/>
    <w:rsid w:val="00F90F02"/>
    <w:rsid w:val="00F9192D"/>
    <w:rsid w:val="00F932C3"/>
    <w:rsid w:val="00F951B5"/>
    <w:rsid w:val="00F965B9"/>
    <w:rsid w:val="00F96FDE"/>
    <w:rsid w:val="00FA0281"/>
    <w:rsid w:val="00FA4DE8"/>
    <w:rsid w:val="00FB3C49"/>
    <w:rsid w:val="00FB5CB5"/>
    <w:rsid w:val="00FC176A"/>
    <w:rsid w:val="00FC1C51"/>
    <w:rsid w:val="00FC574A"/>
    <w:rsid w:val="00FC6C73"/>
    <w:rsid w:val="00FD14D9"/>
    <w:rsid w:val="00FD3670"/>
    <w:rsid w:val="00FD3713"/>
    <w:rsid w:val="00FD41A6"/>
    <w:rsid w:val="00FD4C49"/>
    <w:rsid w:val="00FD4CFB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222"/>
    <w:rsid w:val="00FF7782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f49100" strokecolor="#f49100">
      <v:fill color="#f49100" on="f"/>
      <v:stroke color="#f49100"/>
      <o:colormru v:ext="edit" colors="#f49100,#8f9286"/>
    </o:shapedefaults>
    <o:shapelayout v:ext="edit">
      <o:idmap v:ext="edit" data="2"/>
    </o:shapelayout>
  </w:shapeDefaults>
  <w:decimalSymbol w:val=","/>
  <w:listSeparator w:val=";"/>
  <w14:docId w14:val="5D0FFBF2"/>
  <w15:chartTrackingRefBased/>
  <w15:docId w15:val="{8609E4EC-F58A-4071-B818-28346A4C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semiHidden/>
    <w:rsid w:val="00063304"/>
    <w:rPr>
      <w:vertAlign w:val="superscript"/>
    </w:rPr>
  </w:style>
  <w:style w:type="character" w:customStyle="1" w:styleId="odstavecbezcislaChar">
    <w:name w:val="odstavecbezcisla Char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/>
    </w:rPr>
  </w:style>
  <w:style w:type="character" w:customStyle="1" w:styleId="NzovChar">
    <w:name w:val="Názov Char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styleId="Odkaznakomentr">
    <w:name w:val="annotation reference"/>
    <w:rsid w:val="001F4B6B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F4B6B"/>
  </w:style>
  <w:style w:type="character" w:customStyle="1" w:styleId="TextkomentraChar">
    <w:name w:val="Text komentára Char"/>
    <w:link w:val="Textkomentra"/>
    <w:rsid w:val="001F4B6B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1F4B6B"/>
    <w:rPr>
      <w:b/>
      <w:bCs/>
    </w:rPr>
  </w:style>
  <w:style w:type="character" w:customStyle="1" w:styleId="PredmetkomentraChar">
    <w:name w:val="Predmet komentára Char"/>
    <w:link w:val="Predmetkomentra"/>
    <w:rsid w:val="001F4B6B"/>
    <w:rPr>
      <w:b/>
      <w:bCs/>
      <w:lang w:val="cs-CZ" w:eastAsia="en-US"/>
    </w:rPr>
  </w:style>
  <w:style w:type="character" w:customStyle="1" w:styleId="HlavikaChar">
    <w:name w:val="Hlavička Char"/>
    <w:link w:val="Hlavika"/>
    <w:rsid w:val="001D0578"/>
    <w:rPr>
      <w:lang w:val="cs-CZ" w:eastAsia="en-US"/>
    </w:rPr>
  </w:style>
  <w:style w:type="character" w:customStyle="1" w:styleId="PtaChar">
    <w:name w:val="Päta Char"/>
    <w:link w:val="Pta"/>
    <w:uiPriority w:val="99"/>
    <w:rsid w:val="006D292B"/>
    <w:rPr>
      <w:sz w:val="18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39B5D-0CA5-4EDE-A8B9-92AFD863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2</TotalTime>
  <Pages>29</Pages>
  <Words>3894</Words>
  <Characters>22197</Characters>
  <Application>Microsoft Office Word</Application>
  <DocSecurity>0</DocSecurity>
  <Lines>184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>ATC</Company>
  <LinksUpToDate>false</LinksUpToDate>
  <CharactersWithSpaces>26039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cp:lastModifiedBy>Janka Hofericová</cp:lastModifiedBy>
  <cp:revision>2</cp:revision>
  <cp:lastPrinted>2022-02-20T06:58:00Z</cp:lastPrinted>
  <dcterms:created xsi:type="dcterms:W3CDTF">2022-02-20T07:18:00Z</dcterms:created>
  <dcterms:modified xsi:type="dcterms:W3CDTF">2022-02-20T07:18:00Z</dcterms:modified>
</cp:coreProperties>
</file>