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0359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0359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0359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0359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0359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0359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0359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50359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9E4254" w:rsidP="009E425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Košická arcidiecéza, Arcibiskupský úrad, Školský úrad, Hlavná 28, 041 83 Košice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9E4254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01.09.2005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9E4254" w:rsidRPr="00497323" w:rsidTr="0057422E">
        <w:trPr>
          <w:trHeight w:val="284"/>
          <w:jc w:val="right"/>
        </w:trPr>
        <w:tc>
          <w:tcPr>
            <w:tcW w:w="1446" w:type="pct"/>
            <w:tcBorders>
              <w:right w:val="single" w:sz="4" w:space="0" w:color="auto"/>
            </w:tcBorders>
            <w:vAlign w:val="center"/>
          </w:tcPr>
          <w:p w:rsidR="009E4254" w:rsidRPr="00497323" w:rsidRDefault="009E4254" w:rsidP="0057422E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Štatutárny</w:t>
            </w:r>
            <w:r w:rsidRPr="00497323">
              <w:rPr>
                <w:b/>
                <w:sz w:val="16"/>
                <w:szCs w:val="16"/>
              </w:rPr>
              <w:t xml:space="preserve"> orgán:</w:t>
            </w:r>
          </w:p>
          <w:p w:rsidR="009E4254" w:rsidRPr="00497323" w:rsidRDefault="009E4254" w:rsidP="0057422E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Riaditeľ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54" w:rsidRPr="00497323" w:rsidRDefault="009E4254" w:rsidP="0057422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PaedDr. Mária Exnerová</w:t>
            </w:r>
          </w:p>
        </w:tc>
      </w:tr>
      <w:tr w:rsidR="009E4254" w:rsidRPr="00497323" w:rsidTr="0057422E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9E4254" w:rsidRPr="00497323" w:rsidRDefault="009E4254" w:rsidP="0057422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Školská samospráva</w:t>
            </w:r>
            <w:r w:rsidRPr="00497323">
              <w:rPr>
                <w:b/>
                <w:sz w:val="16"/>
                <w:szCs w:val="16"/>
              </w:rPr>
              <w:t>:</w:t>
            </w:r>
          </w:p>
          <w:p w:rsidR="009E4254" w:rsidRPr="00497323" w:rsidRDefault="009E4254" w:rsidP="0057422E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Pr="003A7E88">
              <w:rPr>
                <w:sz w:val="16"/>
                <w:szCs w:val="16"/>
              </w:rPr>
              <w:t>rada školy alebo školského zariadenia</w:t>
            </w:r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54" w:rsidRPr="006C3311" w:rsidRDefault="00553461" w:rsidP="0057422E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Peter Kotuľak</w:t>
            </w:r>
          </w:p>
        </w:tc>
      </w:tr>
      <w:tr w:rsidR="009E4254" w:rsidRPr="00497323" w:rsidTr="0057422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E4254" w:rsidRPr="00497323" w:rsidRDefault="009E4254" w:rsidP="0057422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54" w:rsidRPr="006C3311" w:rsidRDefault="009E4254" w:rsidP="0057422E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Magdaléna Šoltisová</w:t>
            </w:r>
          </w:p>
        </w:tc>
      </w:tr>
      <w:tr w:rsidR="009E4254" w:rsidRPr="00497323" w:rsidTr="0057422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E4254" w:rsidRPr="00497323" w:rsidRDefault="009E4254" w:rsidP="0057422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54" w:rsidRPr="006C3311" w:rsidRDefault="009E4254" w:rsidP="0057422E">
            <w:pPr>
              <w:pStyle w:val="Odsekzoznamu"/>
              <w:numPr>
                <w:ilvl w:val="0"/>
                <w:numId w:val="32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Ľudmila Ciglariková</w:t>
            </w:r>
          </w:p>
        </w:tc>
      </w:tr>
      <w:tr w:rsidR="009E4254" w:rsidRPr="00497323" w:rsidTr="0057422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E4254" w:rsidRPr="00497323" w:rsidRDefault="009E4254" w:rsidP="0057422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54" w:rsidRPr="00BD0782" w:rsidRDefault="009E4254" w:rsidP="005534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</w:t>
            </w:r>
            <w:r w:rsidRPr="00BD0782">
              <w:rPr>
                <w:sz w:val="16"/>
                <w:szCs w:val="16"/>
              </w:rPr>
              <w:t>4.</w:t>
            </w:r>
            <w:r>
              <w:rPr>
                <w:sz w:val="16"/>
                <w:szCs w:val="16"/>
              </w:rPr>
              <w:t xml:space="preserve">      </w:t>
            </w:r>
            <w:r w:rsidR="00553461">
              <w:rPr>
                <w:sz w:val="16"/>
                <w:szCs w:val="16"/>
              </w:rPr>
              <w:t xml:space="preserve"> Mgr. Rastislav Zámborský</w:t>
            </w:r>
          </w:p>
        </w:tc>
      </w:tr>
      <w:tr w:rsidR="009E4254" w:rsidRPr="00497323" w:rsidTr="0057422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E4254" w:rsidRPr="00497323" w:rsidRDefault="009E4254" w:rsidP="0057422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54" w:rsidRPr="00BD0782" w:rsidRDefault="009E4254" w:rsidP="0057422E">
            <w:pPr>
              <w:spacing w:before="0" w:after="0" w:line="240" w:lineRule="auto"/>
              <w:ind w:left="3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      </w:t>
            </w:r>
            <w:r w:rsidRPr="00BD0782">
              <w:rPr>
                <w:sz w:val="16"/>
                <w:szCs w:val="16"/>
              </w:rPr>
              <w:t>Marianna Blažejčíková</w:t>
            </w:r>
          </w:p>
        </w:tc>
      </w:tr>
      <w:tr w:rsidR="009E4254" w:rsidRPr="00497323" w:rsidTr="0057422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E4254" w:rsidRPr="00497323" w:rsidRDefault="009E4254" w:rsidP="0057422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54" w:rsidRPr="00BD0782" w:rsidRDefault="009E4254" w:rsidP="0057422E">
            <w:pPr>
              <w:spacing w:before="0" w:after="0" w:line="240" w:lineRule="auto"/>
              <w:ind w:left="3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      </w:t>
            </w:r>
            <w:r w:rsidR="00553461">
              <w:rPr>
                <w:sz w:val="16"/>
                <w:szCs w:val="16"/>
              </w:rPr>
              <w:t>Stanislav Kotuľa</w:t>
            </w:r>
            <w:r w:rsidRPr="00BD0782">
              <w:rPr>
                <w:sz w:val="16"/>
                <w:szCs w:val="16"/>
              </w:rPr>
              <w:t>k</w:t>
            </w:r>
          </w:p>
        </w:tc>
      </w:tr>
      <w:tr w:rsidR="009E4254" w:rsidRPr="00497323" w:rsidTr="0057422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E4254" w:rsidRDefault="009E4254" w:rsidP="0057422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54" w:rsidRPr="00BD0782" w:rsidRDefault="009E4254" w:rsidP="0055346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7.       </w:t>
            </w:r>
            <w:r w:rsidR="00553461">
              <w:rPr>
                <w:sz w:val="16"/>
                <w:szCs w:val="16"/>
              </w:rPr>
              <w:t>Magdaléna Čičlová</w:t>
            </w:r>
          </w:p>
        </w:tc>
      </w:tr>
      <w:tr w:rsidR="009E4254" w:rsidRPr="00497323" w:rsidTr="0057422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E4254" w:rsidRDefault="009E4254" w:rsidP="0057422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54" w:rsidRPr="00BD0782" w:rsidRDefault="009E4254" w:rsidP="0057422E">
            <w:pPr>
              <w:spacing w:before="0" w:after="0" w:line="240" w:lineRule="auto"/>
              <w:ind w:left="3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       Mgr.</w:t>
            </w:r>
            <w:r w:rsidRPr="00BD0782">
              <w:rPr>
                <w:sz w:val="16"/>
                <w:szCs w:val="16"/>
              </w:rPr>
              <w:t>Peter Novák</w:t>
            </w:r>
          </w:p>
        </w:tc>
      </w:tr>
      <w:tr w:rsidR="009E4254" w:rsidRPr="00497323" w:rsidTr="0057422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E4254" w:rsidRDefault="009E4254" w:rsidP="0057422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54" w:rsidRPr="00BD0782" w:rsidRDefault="009E4254" w:rsidP="0057422E">
            <w:pPr>
              <w:spacing w:before="0" w:after="0" w:line="240" w:lineRule="auto"/>
              <w:ind w:left="3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9.       </w:t>
            </w:r>
            <w:r w:rsidRPr="00BD0782">
              <w:rPr>
                <w:sz w:val="16"/>
                <w:szCs w:val="16"/>
              </w:rPr>
              <w:t>Mgr. Miroslav Jacko</w:t>
            </w:r>
          </w:p>
        </w:tc>
      </w:tr>
      <w:tr w:rsidR="009E4254" w:rsidRPr="00497323" w:rsidTr="0057422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E4254" w:rsidRDefault="009E4254" w:rsidP="0057422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54" w:rsidRPr="00BD0782" w:rsidRDefault="009E4254" w:rsidP="0057422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10.     </w:t>
            </w:r>
            <w:r w:rsidRPr="00BD0782">
              <w:rPr>
                <w:sz w:val="16"/>
                <w:szCs w:val="16"/>
              </w:rPr>
              <w:t>Mgr. Martin Šmilňák</w:t>
            </w:r>
          </w:p>
        </w:tc>
      </w:tr>
      <w:tr w:rsidR="009E4254" w:rsidRPr="00497323" w:rsidTr="0057422E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9E4254" w:rsidRDefault="009E4254" w:rsidP="0057422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254" w:rsidRPr="00BD0782" w:rsidRDefault="009E4254" w:rsidP="0057422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11.     PhDr. Ingrid Ilčisková</w:t>
            </w: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9E425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Základná škola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9E425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85 200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9E4254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nemáme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9E4254" w:rsidP="009E425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31,2</w:t>
            </w:r>
          </w:p>
        </w:tc>
        <w:tc>
          <w:tcPr>
            <w:tcW w:w="1318" w:type="pct"/>
            <w:vAlign w:val="center"/>
          </w:tcPr>
          <w:p w:rsidR="004F702F" w:rsidRPr="00497323" w:rsidRDefault="009E4254" w:rsidP="009E425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30,6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9E4254" w:rsidP="009E425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18" w:type="pct"/>
            <w:vAlign w:val="center"/>
          </w:tcPr>
          <w:p w:rsidR="004F702F" w:rsidRPr="00497323" w:rsidRDefault="009E4254" w:rsidP="009E425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57422E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nemáme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57422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57422E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1250" w:type="pct"/>
            <w:vAlign w:val="center"/>
          </w:tcPr>
          <w:p w:rsidR="00497323" w:rsidRPr="00497323" w:rsidRDefault="0057422E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40 rokov</w:t>
            </w:r>
          </w:p>
        </w:tc>
        <w:tc>
          <w:tcPr>
            <w:tcW w:w="1250" w:type="pct"/>
            <w:vAlign w:val="center"/>
          </w:tcPr>
          <w:p w:rsidR="00497323" w:rsidRPr="00497323" w:rsidRDefault="0057422E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2,5 %</w:t>
            </w:r>
          </w:p>
        </w:tc>
        <w:tc>
          <w:tcPr>
            <w:tcW w:w="1250" w:type="pct"/>
            <w:vAlign w:val="center"/>
          </w:tcPr>
          <w:p w:rsidR="00497323" w:rsidRPr="00497323" w:rsidRDefault="0057422E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57422E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Stroje a zariadenia</w:t>
            </w:r>
          </w:p>
        </w:tc>
        <w:tc>
          <w:tcPr>
            <w:tcW w:w="1250" w:type="pct"/>
            <w:vAlign w:val="center"/>
          </w:tcPr>
          <w:p w:rsidR="00497323" w:rsidRPr="00497323" w:rsidRDefault="0057422E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1250" w:type="pct"/>
            <w:vAlign w:val="center"/>
          </w:tcPr>
          <w:p w:rsidR="00497323" w:rsidRPr="00497323" w:rsidRDefault="0057422E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16,66 %</w:t>
            </w:r>
          </w:p>
        </w:tc>
        <w:tc>
          <w:tcPr>
            <w:tcW w:w="1250" w:type="pct"/>
            <w:vAlign w:val="center"/>
          </w:tcPr>
          <w:p w:rsidR="00497323" w:rsidRPr="00497323" w:rsidRDefault="0057422E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0,03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054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384660,68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14945,01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054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399605,72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0,03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054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384660,68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14945,01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054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399605,72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27844,88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14945,01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42789,89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9604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9604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37448,88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14945,01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52393,89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0,03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054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356815,80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054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356815,83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0,03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0544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347211,80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50359F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7D0544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347211,83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497323" w:rsidRPr="005451DE" w:rsidRDefault="00EB7DD3" w:rsidP="005451DE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  <w:r w:rsidR="005451DE">
        <w:rPr>
          <w:sz w:val="18"/>
          <w:szCs w:val="18"/>
        </w:rPr>
        <w:t xml:space="preserve"> - nemáme</w:t>
      </w:r>
    </w:p>
    <w:p w:rsidR="00E924CA" w:rsidRPr="005451DE" w:rsidRDefault="00054FC8" w:rsidP="005451DE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  <w:r w:rsidR="005451DE">
        <w:rPr>
          <w:sz w:val="18"/>
          <w:szCs w:val="18"/>
        </w:rPr>
        <w:t xml:space="preserve"> - nemáme</w:t>
      </w:r>
    </w:p>
    <w:p w:rsidR="001B753C" w:rsidRPr="005451DE" w:rsidRDefault="00177903" w:rsidP="00E924CA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  <w:r w:rsidR="005451DE">
        <w:rPr>
          <w:sz w:val="18"/>
          <w:szCs w:val="18"/>
        </w:rPr>
        <w:t xml:space="preserve"> - nemáme</w:t>
      </w:r>
    </w:p>
    <w:p w:rsidR="00E924CA" w:rsidRPr="005451DE" w:rsidRDefault="00A52D44" w:rsidP="005451DE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  <w:r w:rsidR="005451DE">
        <w:rPr>
          <w:sz w:val="18"/>
          <w:szCs w:val="18"/>
        </w:rPr>
        <w:t xml:space="preserve"> - nemáme</w:t>
      </w: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A926FE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A926FE" w:rsidRDefault="00A926FE" w:rsidP="0055543B">
      <w:pPr>
        <w:spacing w:before="0" w:line="240" w:lineRule="auto"/>
        <w:rPr>
          <w:b/>
          <w:i/>
          <w:sz w:val="18"/>
          <w:szCs w:val="18"/>
        </w:rPr>
      </w:pPr>
    </w:p>
    <w:p w:rsidR="00A926FE" w:rsidRDefault="00A926FE" w:rsidP="0055543B">
      <w:pPr>
        <w:spacing w:before="0" w:line="240" w:lineRule="auto"/>
        <w:rPr>
          <w:b/>
          <w:i/>
          <w:sz w:val="18"/>
          <w:szCs w:val="18"/>
        </w:rPr>
      </w:pPr>
    </w:p>
    <w:p w:rsidR="00A926FE" w:rsidRDefault="00A926FE" w:rsidP="0055543B">
      <w:pPr>
        <w:spacing w:before="0" w:line="240" w:lineRule="auto"/>
        <w:rPr>
          <w:b/>
          <w:i/>
          <w:sz w:val="18"/>
          <w:szCs w:val="18"/>
        </w:rPr>
      </w:pPr>
    </w:p>
    <w:p w:rsidR="00A926FE" w:rsidRPr="0055543B" w:rsidRDefault="00A926FE" w:rsidP="0055543B">
      <w:pPr>
        <w:spacing w:before="0" w:line="240" w:lineRule="auto"/>
        <w:rPr>
          <w:b/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lastRenderedPageBreak/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0359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3039,2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0359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2004,02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0359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0359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0359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24066,24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0359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18587,93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0359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0359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50359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27120,84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50359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20603,65</w:t>
            </w: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C42E15" w:rsidRDefault="009C1A76" w:rsidP="002279FB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  <w:r w:rsidR="00C42E15">
        <w:rPr>
          <w:sz w:val="18"/>
          <w:szCs w:val="18"/>
        </w:rPr>
        <w:t xml:space="preserve"> - nemáme</w:t>
      </w:r>
    </w:p>
    <w:p w:rsidR="00725021" w:rsidRPr="00425600" w:rsidRDefault="003D6571" w:rsidP="00425600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  <w:r w:rsidR="00425600">
        <w:rPr>
          <w:sz w:val="18"/>
          <w:szCs w:val="18"/>
        </w:rPr>
        <w:t xml:space="preserve"> - nemáme</w:t>
      </w:r>
    </w:p>
    <w:p w:rsidR="0026384B" w:rsidRPr="00425600" w:rsidRDefault="003D6571" w:rsidP="00425600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  <w:r w:rsidR="00425600">
        <w:rPr>
          <w:sz w:val="18"/>
          <w:szCs w:val="18"/>
        </w:rPr>
        <w:t xml:space="preserve"> - nemáme</w:t>
      </w:r>
    </w:p>
    <w:p w:rsidR="00461D4F" w:rsidRPr="00425600" w:rsidRDefault="00D87E14" w:rsidP="00425600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  <w:r w:rsidR="00425600">
        <w:rPr>
          <w:sz w:val="18"/>
          <w:szCs w:val="18"/>
        </w:rPr>
        <w:t xml:space="preserve"> - nemáme</w:t>
      </w:r>
    </w:p>
    <w:p w:rsidR="00461D4F" w:rsidRPr="00425600" w:rsidRDefault="00DB1285" w:rsidP="00461D4F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  <w:r w:rsidR="00A926FE">
        <w:rPr>
          <w:sz w:val="18"/>
          <w:szCs w:val="18"/>
        </w:rPr>
        <w:t xml:space="preserve"> - nemáme</w:t>
      </w: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425600" w:rsidRDefault="00461D4F" w:rsidP="00425600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</w:p>
    <w:p w:rsidR="00461D4F" w:rsidRPr="00425600" w:rsidRDefault="00461D4F" w:rsidP="00425600">
      <w:pPr>
        <w:spacing w:before="0" w:after="0" w:line="240" w:lineRule="auto"/>
        <w:jc w:val="left"/>
        <w:rPr>
          <w:b/>
          <w:i/>
          <w:sz w:val="18"/>
          <w:szCs w:val="18"/>
        </w:rPr>
      </w:pP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2726,53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1596,46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50359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1130,07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C452D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-1 596,46</w:t>
            </w:r>
          </w:p>
        </w:tc>
        <w:tc>
          <w:tcPr>
            <w:tcW w:w="599" w:type="pct"/>
            <w:vAlign w:val="center"/>
          </w:tcPr>
          <w:p w:rsidR="00194A51" w:rsidRPr="00194A51" w:rsidRDefault="00F63BB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63BB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42560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305,92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A926FE" w:rsidRDefault="00A926FE" w:rsidP="00945816">
      <w:pPr>
        <w:spacing w:before="0" w:after="0" w:line="240" w:lineRule="auto"/>
        <w:rPr>
          <w:sz w:val="18"/>
          <w:szCs w:val="18"/>
        </w:rPr>
      </w:pPr>
    </w:p>
    <w:p w:rsidR="00A926FE" w:rsidRDefault="00A926FE" w:rsidP="00945816">
      <w:pPr>
        <w:spacing w:before="0" w:after="0" w:line="240" w:lineRule="auto"/>
        <w:rPr>
          <w:sz w:val="18"/>
          <w:szCs w:val="18"/>
        </w:rPr>
      </w:pPr>
    </w:p>
    <w:p w:rsidR="00A926FE" w:rsidRDefault="00A926FE" w:rsidP="00945816">
      <w:pPr>
        <w:spacing w:before="0" w:after="0" w:line="240" w:lineRule="auto"/>
        <w:rPr>
          <w:sz w:val="18"/>
          <w:szCs w:val="18"/>
        </w:rPr>
      </w:pPr>
    </w:p>
    <w:p w:rsidR="00A926FE" w:rsidRDefault="00A926FE" w:rsidP="00945816">
      <w:pPr>
        <w:spacing w:before="0" w:after="0" w:line="240" w:lineRule="auto"/>
        <w:rPr>
          <w:sz w:val="18"/>
          <w:szCs w:val="18"/>
        </w:rPr>
      </w:pPr>
    </w:p>
    <w:p w:rsidR="00A926FE" w:rsidRDefault="00A926FE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50359F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F63BB6" w:rsidP="00F63BB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1 596,46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F63BB6" w:rsidP="00F63BB6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1 596,46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435AE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794,18</w:t>
            </w:r>
          </w:p>
        </w:tc>
        <w:tc>
          <w:tcPr>
            <w:tcW w:w="1500" w:type="pct"/>
            <w:vAlign w:val="center"/>
          </w:tcPr>
          <w:p w:rsidR="00945816" w:rsidRPr="00461D4F" w:rsidRDefault="00435AE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596,09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35AE9" w:rsidRDefault="00435AE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35AE9">
              <w:rPr>
                <w:rFonts w:cs="Times New Roman"/>
                <w:sz w:val="16"/>
                <w:szCs w:val="16"/>
              </w:rPr>
              <w:t>65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435AE9">
              <w:rPr>
                <w:rFonts w:cs="Times New Roman"/>
                <w:sz w:val="16"/>
                <w:szCs w:val="16"/>
              </w:rPr>
              <w:t>364,87</w:t>
            </w:r>
          </w:p>
        </w:tc>
        <w:tc>
          <w:tcPr>
            <w:tcW w:w="1500" w:type="pct"/>
            <w:vAlign w:val="center"/>
          </w:tcPr>
          <w:p w:rsidR="00945816" w:rsidRPr="00435AE9" w:rsidRDefault="00435AE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435AE9">
              <w:rPr>
                <w:rFonts w:cs="Times New Roman"/>
                <w:sz w:val="16"/>
                <w:szCs w:val="16"/>
              </w:rPr>
              <w:t>65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435AE9">
              <w:rPr>
                <w:rFonts w:cs="Times New Roman"/>
                <w:sz w:val="16"/>
                <w:szCs w:val="16"/>
              </w:rPr>
              <w:t>364,87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435AE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66 159,05</w:t>
            </w:r>
          </w:p>
        </w:tc>
        <w:tc>
          <w:tcPr>
            <w:tcW w:w="1500" w:type="pct"/>
            <w:vAlign w:val="center"/>
          </w:tcPr>
          <w:p w:rsidR="00945816" w:rsidRPr="00461D4F" w:rsidRDefault="00435AE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65 960,96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</w:t>
      </w:r>
      <w:r w:rsidR="00435AE9">
        <w:rPr>
          <w:b/>
          <w:i/>
          <w:sz w:val="18"/>
          <w:szCs w:val="18"/>
        </w:rPr>
        <w:t>abuľka k čl. III ods. 14 písm. b</w:t>
      </w:r>
      <w:r w:rsidRPr="001C3B76">
        <w:rPr>
          <w:b/>
          <w:i/>
          <w:sz w:val="18"/>
          <w:szCs w:val="18"/>
        </w:rPr>
        <w:t>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50359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="00435AE9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148,5</w:t>
            </w:r>
            <w:r w:rsidR="00435AE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804636" w:rsidRDefault="0050359F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="0038310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148,61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42048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3 738,97</w:t>
            </w:r>
          </w:p>
        </w:tc>
        <w:tc>
          <w:tcPr>
            <w:tcW w:w="1555" w:type="pct"/>
            <w:vAlign w:val="center"/>
          </w:tcPr>
          <w:p w:rsidR="00F35F00" w:rsidRPr="00804636" w:rsidRDefault="00383102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3 308,09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50359F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42048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695</w:t>
            </w:r>
          </w:p>
        </w:tc>
        <w:tc>
          <w:tcPr>
            <w:tcW w:w="1555" w:type="pct"/>
            <w:vAlign w:val="center"/>
          </w:tcPr>
          <w:p w:rsidR="00F35F00" w:rsidRPr="003C078A" w:rsidRDefault="00383102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2 308,20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435AE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3 192,47</w:t>
            </w:r>
          </w:p>
        </w:tc>
        <w:tc>
          <w:tcPr>
            <w:tcW w:w="1555" w:type="pct"/>
            <w:vAlign w:val="center"/>
          </w:tcPr>
          <w:p w:rsidR="00F35F00" w:rsidRPr="003C078A" w:rsidRDefault="00435AE9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2 148,50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646079">
        <w:rPr>
          <w:sz w:val="18"/>
          <w:szCs w:val="18"/>
        </w:rPr>
        <w:t xml:space="preserve"> - nemáme</w:t>
      </w:r>
    </w:p>
    <w:p w:rsidR="00945816" w:rsidRDefault="00C43EF0" w:rsidP="00646079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  <w:r w:rsidR="00646079">
        <w:rPr>
          <w:sz w:val="18"/>
          <w:szCs w:val="18"/>
        </w:rPr>
        <w:t xml:space="preserve"> – nemáme</w:t>
      </w:r>
    </w:p>
    <w:p w:rsidR="00646079" w:rsidRPr="00646079" w:rsidRDefault="00646079" w:rsidP="00646079">
      <w:pPr>
        <w:spacing w:line="240" w:lineRule="auto"/>
        <w:ind w:left="720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6460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291 450,93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6C634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9 604</w:t>
            </w:r>
          </w:p>
        </w:tc>
        <w:tc>
          <w:tcPr>
            <w:tcW w:w="1551" w:type="dxa"/>
            <w:vAlign w:val="center"/>
          </w:tcPr>
          <w:p w:rsidR="00CF7E2A" w:rsidRPr="00CF7E2A" w:rsidRDefault="0064607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281 846,93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6C6349" w:rsidRDefault="00935EE7" w:rsidP="006C6349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  <w:r w:rsidR="006C6349">
        <w:rPr>
          <w:sz w:val="18"/>
          <w:szCs w:val="18"/>
        </w:rPr>
        <w:t xml:space="preserve"> - nemáme</w:t>
      </w:r>
    </w:p>
    <w:p w:rsidR="00935EE7" w:rsidRPr="006C6349" w:rsidRDefault="00935EE7" w:rsidP="006C6349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6C6349">
        <w:rPr>
          <w:sz w:val="18"/>
          <w:szCs w:val="18"/>
        </w:rPr>
        <w:t xml:space="preserve">suma istiny a finančného nákladu podľa doby splatnosti </w:t>
      </w:r>
      <w:r w:rsidR="006C6349">
        <w:rPr>
          <w:sz w:val="18"/>
          <w:szCs w:val="18"/>
        </w:rPr>
        <w:t xml:space="preserve"> - nemáme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6C634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661, 662, 663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6C634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57 144,87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6C634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691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6C634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623 306,40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9B4B0C" w:rsidRPr="006C6349" w:rsidRDefault="00DB1285" w:rsidP="006C6349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  <w:r w:rsidR="006C6349">
        <w:rPr>
          <w:sz w:val="18"/>
          <w:szCs w:val="18"/>
        </w:rPr>
        <w:t xml:space="preserve"> - nemáme</w:t>
      </w: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6C6349" w:rsidRPr="00804636" w:rsidRDefault="006C6349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501 spotreba materiálu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7D6C8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68 065,88</w:t>
            </w:r>
          </w:p>
        </w:tc>
      </w:tr>
      <w:tr w:rsidR="006C6349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6C6349" w:rsidRDefault="006C6349" w:rsidP="007D6C8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502 spotreba energie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6C6349" w:rsidRPr="00804636" w:rsidRDefault="007D6C8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12 885,62</w:t>
            </w:r>
          </w:p>
        </w:tc>
      </w:tr>
      <w:tr w:rsidR="006C6349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6C6349" w:rsidRDefault="006C6349" w:rsidP="006C634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 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6C6349" w:rsidRPr="00804636" w:rsidRDefault="007D6C8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444 844,03</w:t>
            </w:r>
          </w:p>
        </w:tc>
      </w:tr>
      <w:tr w:rsidR="006C6349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6C6349" w:rsidRDefault="006C6349" w:rsidP="006C634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524 poistné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6C6349" w:rsidRPr="00804636" w:rsidRDefault="007D6C8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154 810,95</w:t>
            </w:r>
          </w:p>
        </w:tc>
      </w:tr>
      <w:tr w:rsidR="006C6349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6C6349" w:rsidRDefault="006C6349" w:rsidP="006C634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551 odpisy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6C6349" w:rsidRPr="00804636" w:rsidRDefault="007D6C8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9 604</w:t>
            </w:r>
          </w:p>
        </w:tc>
      </w:tr>
    </w:tbl>
    <w:p w:rsidR="00D77DBF" w:rsidRDefault="00D77DBF" w:rsidP="007D6C82">
      <w:pPr>
        <w:spacing w:before="0" w:after="0" w:line="240" w:lineRule="auto"/>
        <w:rPr>
          <w:sz w:val="18"/>
          <w:szCs w:val="18"/>
        </w:rPr>
      </w:pPr>
    </w:p>
    <w:p w:rsidR="00980C8A" w:rsidRPr="007D6C82" w:rsidRDefault="00DB1285" w:rsidP="007D6C82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  <w:r w:rsidR="007D6C82">
        <w:rPr>
          <w:sz w:val="18"/>
          <w:szCs w:val="18"/>
        </w:rPr>
        <w:t xml:space="preserve"> - nemáme</w:t>
      </w:r>
    </w:p>
    <w:p w:rsidR="00C64368" w:rsidRPr="007D6C82" w:rsidRDefault="00B867C2" w:rsidP="00980C8A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</w:t>
      </w:r>
      <w:r w:rsidR="007D6C82">
        <w:rPr>
          <w:sz w:val="18"/>
          <w:szCs w:val="18"/>
        </w:rPr>
        <w:t>uma nákladov za účtovné obdobie. - nemáme</w:t>
      </w: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  <w:r w:rsidR="007D6C82">
        <w:rPr>
          <w:sz w:val="16"/>
          <w:szCs w:val="16"/>
        </w:rPr>
        <w:t xml:space="preserve"> - nemáme</w:t>
      </w:r>
    </w:p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804636" w:rsidRPr="007D6C82" w:rsidRDefault="00CC7A3D" w:rsidP="007D6C82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  <w:r w:rsidR="007D6C82">
        <w:rPr>
          <w:sz w:val="16"/>
          <w:szCs w:val="16"/>
        </w:rPr>
        <w:t xml:space="preserve"> - nemáme</w:t>
      </w: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  <w:r w:rsidR="007D6C82">
        <w:rPr>
          <w:sz w:val="16"/>
          <w:szCs w:val="16"/>
        </w:rPr>
        <w:t xml:space="preserve"> - nemáme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804636" w:rsidRPr="007D6C82" w:rsidRDefault="00CC7A3D" w:rsidP="007D6C82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</w:t>
      </w:r>
      <w:r w:rsidR="007D6C82">
        <w:rPr>
          <w:sz w:val="16"/>
          <w:szCs w:val="16"/>
        </w:rPr>
        <w:t> </w:t>
      </w:r>
      <w:r w:rsidRPr="00A208AF">
        <w:rPr>
          <w:sz w:val="16"/>
          <w:szCs w:val="16"/>
        </w:rPr>
        <w:t>to</w:t>
      </w:r>
      <w:r w:rsidR="007D6C82">
        <w:rPr>
          <w:sz w:val="16"/>
          <w:szCs w:val="16"/>
        </w:rPr>
        <w:t xml:space="preserve"> - nemáme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804636" w:rsidRPr="007D6C82" w:rsidRDefault="00CC7A3D" w:rsidP="007D6C82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  <w:r w:rsidR="007D6C82">
        <w:rPr>
          <w:sz w:val="16"/>
          <w:szCs w:val="16"/>
        </w:rPr>
        <w:t xml:space="preserve"> - nemáme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 w:rsidRPr="00A208AF">
        <w:rPr>
          <w:sz w:val="16"/>
          <w:szCs w:val="16"/>
        </w:rPr>
        <w:t>ňom jej zostavenia.</w:t>
      </w:r>
      <w:r w:rsidR="007D6C82">
        <w:rPr>
          <w:sz w:val="16"/>
          <w:szCs w:val="16"/>
        </w:rPr>
        <w:t xml:space="preserve"> - nemáme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FA3" w:rsidRDefault="00F83FA3" w:rsidP="00347C39">
      <w:pPr>
        <w:spacing w:before="0" w:after="0" w:line="240" w:lineRule="auto"/>
      </w:pPr>
      <w:r>
        <w:separator/>
      </w:r>
    </w:p>
  </w:endnote>
  <w:endnote w:type="continuationSeparator" w:id="1">
    <w:p w:rsidR="00F83FA3" w:rsidRDefault="00F83FA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6FE" w:rsidRDefault="009A1B28">
    <w:pPr>
      <w:pStyle w:val="Pta"/>
      <w:jc w:val="right"/>
    </w:pPr>
    <w:fldSimple w:instr="PAGE   \* MERGEFORMAT">
      <w:r w:rsidR="007D0544">
        <w:rPr>
          <w:noProof/>
        </w:rPr>
        <w:t>9</w:t>
      </w:r>
    </w:fldSimple>
  </w:p>
  <w:p w:rsidR="00A926FE" w:rsidRDefault="00A926F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FA3" w:rsidRDefault="00F83FA3" w:rsidP="00347C39">
      <w:pPr>
        <w:spacing w:before="0" w:after="0" w:line="240" w:lineRule="auto"/>
      </w:pPr>
      <w:r>
        <w:separator/>
      </w:r>
    </w:p>
  </w:footnote>
  <w:footnote w:type="continuationSeparator" w:id="1">
    <w:p w:rsidR="00F83FA3" w:rsidRDefault="00F83FA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FF05C3"/>
    <w:rsid w:val="0000240E"/>
    <w:rsid w:val="000109BB"/>
    <w:rsid w:val="0001299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0D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83102"/>
    <w:rsid w:val="003912C4"/>
    <w:rsid w:val="003A7E88"/>
    <w:rsid w:val="003B70D3"/>
    <w:rsid w:val="003C078A"/>
    <w:rsid w:val="003C2CDE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0485"/>
    <w:rsid w:val="00421149"/>
    <w:rsid w:val="00425600"/>
    <w:rsid w:val="004334AB"/>
    <w:rsid w:val="004337D2"/>
    <w:rsid w:val="0043450C"/>
    <w:rsid w:val="00435AE9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4C6E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59F"/>
    <w:rsid w:val="00503A66"/>
    <w:rsid w:val="00507837"/>
    <w:rsid w:val="0051276C"/>
    <w:rsid w:val="00516408"/>
    <w:rsid w:val="00532997"/>
    <w:rsid w:val="00537983"/>
    <w:rsid w:val="005451DE"/>
    <w:rsid w:val="00550A76"/>
    <w:rsid w:val="00553461"/>
    <w:rsid w:val="0055543B"/>
    <w:rsid w:val="00557E46"/>
    <w:rsid w:val="005638C1"/>
    <w:rsid w:val="00567CDB"/>
    <w:rsid w:val="005711EE"/>
    <w:rsid w:val="005724D6"/>
    <w:rsid w:val="0057422E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0BEC"/>
    <w:rsid w:val="005E285B"/>
    <w:rsid w:val="005F1909"/>
    <w:rsid w:val="00624714"/>
    <w:rsid w:val="00626B80"/>
    <w:rsid w:val="00645BCA"/>
    <w:rsid w:val="00646079"/>
    <w:rsid w:val="0066065D"/>
    <w:rsid w:val="00661D7A"/>
    <w:rsid w:val="00663221"/>
    <w:rsid w:val="00691DCC"/>
    <w:rsid w:val="00695943"/>
    <w:rsid w:val="006A3414"/>
    <w:rsid w:val="006C3311"/>
    <w:rsid w:val="006C6349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0544"/>
    <w:rsid w:val="007D2EF0"/>
    <w:rsid w:val="007D6C82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1B28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4254"/>
    <w:rsid w:val="009E7968"/>
    <w:rsid w:val="00A02521"/>
    <w:rsid w:val="00A04C8A"/>
    <w:rsid w:val="00A05928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65B56"/>
    <w:rsid w:val="00A76253"/>
    <w:rsid w:val="00A81E92"/>
    <w:rsid w:val="00A926FE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14D63"/>
    <w:rsid w:val="00B21A76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2E15"/>
    <w:rsid w:val="00C43EF0"/>
    <w:rsid w:val="00C452D3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E6C5B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0D7F"/>
    <w:rsid w:val="00D9188A"/>
    <w:rsid w:val="00DA0FB8"/>
    <w:rsid w:val="00DA56AB"/>
    <w:rsid w:val="00DB1285"/>
    <w:rsid w:val="00DB1DDE"/>
    <w:rsid w:val="00DB3C2D"/>
    <w:rsid w:val="00DB7319"/>
    <w:rsid w:val="00DC4CA6"/>
    <w:rsid w:val="00DD44A0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15552"/>
    <w:rsid w:val="00F242B2"/>
    <w:rsid w:val="00F33C07"/>
    <w:rsid w:val="00F34521"/>
    <w:rsid w:val="00F35DE7"/>
    <w:rsid w:val="00F35F00"/>
    <w:rsid w:val="00F4760B"/>
    <w:rsid w:val="00F47645"/>
    <w:rsid w:val="00F530C7"/>
    <w:rsid w:val="00F63BB6"/>
    <w:rsid w:val="00F67B06"/>
    <w:rsid w:val="00F722A3"/>
    <w:rsid w:val="00F72906"/>
    <w:rsid w:val="00F81F09"/>
    <w:rsid w:val="00F83FA3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05C3"/>
    <w:rsid w:val="00FF7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DD44A0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DD44A0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D44A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443</TotalTime>
  <Pages>7</Pages>
  <Words>2626</Words>
  <Characters>14970</Characters>
  <Application>Microsoft Office Word</Application>
  <DocSecurity>0</DocSecurity>
  <Lines>124</Lines>
  <Paragraphs>35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17561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pc</dc:creator>
  <cp:lastModifiedBy>pc</cp:lastModifiedBy>
  <cp:revision>13</cp:revision>
  <cp:lastPrinted>2014-01-20T21:18:00Z</cp:lastPrinted>
  <dcterms:created xsi:type="dcterms:W3CDTF">2022-01-28T09:24:00Z</dcterms:created>
  <dcterms:modified xsi:type="dcterms:W3CDTF">2022-02-09T11:48:00Z</dcterms:modified>
</cp:coreProperties>
</file>