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DC387"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 xml:space="preserve">ARBE, </w:t>
      </w:r>
      <w:proofErr w:type="spellStart"/>
      <w:r>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3F2ADF7"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5B01C5">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77777777" w:rsidR="00C57091" w:rsidRPr="00823399" w:rsidRDefault="00B12388"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8</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63D7CF0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77777777" w:rsidR="00C57091" w:rsidRPr="00823399" w:rsidRDefault="00B12388"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2623B23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823399" w:rsidRDefault="00FE3C01"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10C8F083"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3D2849">
        <w:rPr>
          <w:rFonts w:ascii="Arial" w:hAnsi="Arial" w:cs="Arial"/>
          <w:lang w:val="sk-SK"/>
        </w:rPr>
        <w:t>20</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3D2849">
        <w:rPr>
          <w:rFonts w:ascii="Arial" w:hAnsi="Arial" w:cs="Arial"/>
          <w:lang w:val="sk-SK"/>
        </w:rPr>
        <w:t>21.05.2021</w:t>
      </w:r>
      <w:r w:rsidR="00DD6F3E" w:rsidRPr="002E10BE">
        <w:rPr>
          <w:rFonts w:ascii="Arial" w:hAnsi="Arial" w:cs="Arial"/>
          <w:lang w:val="sk-SK"/>
        </w:rPr>
        <w:t>.</w:t>
      </w:r>
    </w:p>
    <w:p w14:paraId="64D38F4F"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5A040AD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w:t>
      </w:r>
      <w:r w:rsidR="003D2849">
        <w:rPr>
          <w:rFonts w:ascii="Arial" w:hAnsi="Arial" w:cs="Arial"/>
          <w:lang w:val="sk-SK"/>
        </w:rPr>
        <w:t>21</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w:t>
      </w:r>
      <w:r w:rsidR="003D2849">
        <w:rPr>
          <w:rFonts w:ascii="Arial" w:hAnsi="Arial" w:cs="Arial"/>
          <w:lang w:val="sk-SK"/>
        </w:rPr>
        <w:t>20</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Start w:id="14" w:name="_Toc474124205"/>
      <w:bookmarkStart w:id="15" w:name="_Toc474124317"/>
      <w:bookmarkEnd w:id="12"/>
      <w:bookmarkEnd w:id="13"/>
    </w:p>
    <w:p w14:paraId="48F1F1BF" w14:textId="46DDD941" w:rsidR="00C57091" w:rsidRDefault="0025037A" w:rsidP="00E6285B">
      <w:pPr>
        <w:pStyle w:val="Nadpis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06A9A6A5" w:rsidR="003E2EE8" w:rsidRPr="002E10BE" w:rsidRDefault="00CA47FB" w:rsidP="001D4716">
            <w:pPr>
              <w:tabs>
                <w:tab w:val="center" w:pos="4536"/>
                <w:tab w:val="right" w:pos="9072"/>
              </w:tabs>
              <w:spacing w:after="0"/>
              <w:jc w:val="right"/>
              <w:rPr>
                <w:b/>
                <w:sz w:val="18"/>
                <w:lang w:val="sk-SK"/>
              </w:rPr>
            </w:pPr>
            <w:r>
              <w:rPr>
                <w:b/>
                <w:sz w:val="18"/>
                <w:lang w:val="sk-SK"/>
              </w:rPr>
              <w:t>0</w:t>
            </w:r>
          </w:p>
        </w:tc>
        <w:tc>
          <w:tcPr>
            <w:tcW w:w="832" w:type="dxa"/>
            <w:tcBorders>
              <w:top w:val="single" w:sz="4" w:space="0" w:color="auto"/>
            </w:tcBorders>
            <w:vAlign w:val="center"/>
          </w:tcPr>
          <w:p w14:paraId="2F267959" w14:textId="2F8D2636" w:rsidR="007A1AA3" w:rsidRPr="002E10BE" w:rsidRDefault="007B1F59" w:rsidP="007A1AA3">
            <w:pPr>
              <w:tabs>
                <w:tab w:val="center" w:pos="4536"/>
                <w:tab w:val="right" w:pos="9072"/>
              </w:tabs>
              <w:spacing w:after="0"/>
              <w:jc w:val="right"/>
              <w:rPr>
                <w:b/>
                <w:sz w:val="18"/>
                <w:lang w:val="sk-SK"/>
              </w:rPr>
            </w:pPr>
            <w:r>
              <w:rPr>
                <w:b/>
                <w:sz w:val="18"/>
                <w:lang w:val="sk-SK"/>
              </w:rPr>
              <w:t>269968</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2616DDC9" w:rsidR="003E2EE8" w:rsidRPr="002E10BE" w:rsidRDefault="007B1F59" w:rsidP="001D4716">
            <w:pPr>
              <w:tabs>
                <w:tab w:val="center" w:pos="4536"/>
                <w:tab w:val="right" w:pos="9072"/>
              </w:tabs>
              <w:spacing w:after="0"/>
              <w:jc w:val="right"/>
              <w:rPr>
                <w:b/>
                <w:sz w:val="18"/>
                <w:lang w:val="sk-SK"/>
              </w:rPr>
            </w:pPr>
            <w:r>
              <w:rPr>
                <w:b/>
                <w:sz w:val="18"/>
                <w:lang w:val="sk-SK"/>
              </w:rPr>
              <w:t>269968</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009E3A09" w:rsidR="00C57091" w:rsidRPr="002E10BE" w:rsidRDefault="00CA47FB" w:rsidP="001D4716">
            <w:pPr>
              <w:tabs>
                <w:tab w:val="center" w:pos="4536"/>
                <w:tab w:val="right" w:pos="9072"/>
              </w:tabs>
              <w:spacing w:after="0"/>
              <w:jc w:val="right"/>
              <w:rPr>
                <w:sz w:val="18"/>
                <w:lang w:val="sk-SK"/>
              </w:rPr>
            </w:pPr>
            <w:r>
              <w:rPr>
                <w:sz w:val="18"/>
                <w:lang w:val="sk-SK"/>
              </w:rPr>
              <w:t>153000</w:t>
            </w:r>
          </w:p>
        </w:tc>
        <w:tc>
          <w:tcPr>
            <w:tcW w:w="832" w:type="dxa"/>
            <w:vAlign w:val="center"/>
          </w:tcPr>
          <w:p w14:paraId="797637D4" w14:textId="14B58219" w:rsidR="00C57091" w:rsidRPr="002E10BE" w:rsidRDefault="00274E7B" w:rsidP="001D4716">
            <w:pPr>
              <w:tabs>
                <w:tab w:val="center" w:pos="4536"/>
                <w:tab w:val="right" w:pos="9072"/>
              </w:tabs>
              <w:spacing w:after="0"/>
              <w:jc w:val="right"/>
              <w:rPr>
                <w:sz w:val="18"/>
                <w:lang w:val="sk-SK"/>
              </w:rPr>
            </w:pPr>
            <w:r>
              <w:rPr>
                <w:sz w:val="18"/>
                <w:lang w:val="sk-SK"/>
              </w:rPr>
              <w:t>65</w:t>
            </w:r>
            <w:r w:rsidR="00BA5486">
              <w:rPr>
                <w:sz w:val="18"/>
                <w:lang w:val="sk-SK"/>
              </w:rPr>
              <w:t>583</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611C795A" w:rsidR="00C57091" w:rsidRPr="002E10BE" w:rsidRDefault="007C458D" w:rsidP="000D1BC9">
            <w:pPr>
              <w:tabs>
                <w:tab w:val="center" w:pos="4536"/>
                <w:tab w:val="right" w:pos="9072"/>
              </w:tabs>
              <w:spacing w:after="0"/>
              <w:jc w:val="right"/>
              <w:rPr>
                <w:sz w:val="18"/>
                <w:lang w:val="sk-SK"/>
              </w:rPr>
            </w:pPr>
            <w:r>
              <w:rPr>
                <w:sz w:val="18"/>
                <w:lang w:val="sk-SK"/>
              </w:rPr>
              <w:t>218583</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2A3083B1" w:rsidR="00C57091" w:rsidRPr="002E10BE" w:rsidRDefault="00BA5486" w:rsidP="001D4716">
            <w:pPr>
              <w:tabs>
                <w:tab w:val="center" w:pos="4536"/>
                <w:tab w:val="right" w:pos="9072"/>
              </w:tabs>
              <w:spacing w:after="0"/>
              <w:jc w:val="right"/>
              <w:rPr>
                <w:sz w:val="18"/>
                <w:lang w:val="sk-SK"/>
              </w:rPr>
            </w:pPr>
            <w:r>
              <w:rPr>
                <w:sz w:val="18"/>
                <w:lang w:val="sk-SK"/>
              </w:rPr>
              <w:t>-54240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26E65D26" w:rsidR="00C57091" w:rsidRPr="002E10BE" w:rsidRDefault="007C458D" w:rsidP="001D4716">
            <w:pPr>
              <w:tabs>
                <w:tab w:val="center" w:pos="4536"/>
                <w:tab w:val="right" w:pos="9072"/>
              </w:tabs>
              <w:spacing w:after="0"/>
              <w:jc w:val="right"/>
              <w:rPr>
                <w:sz w:val="18"/>
                <w:lang w:val="sk-SK"/>
              </w:rPr>
            </w:pPr>
            <w:r>
              <w:rPr>
                <w:sz w:val="18"/>
                <w:lang w:val="sk-SK"/>
              </w:rPr>
              <w:t>-54240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58A426F2" w:rsidR="00720258" w:rsidRPr="002E10BE" w:rsidRDefault="00CA47FB" w:rsidP="001D4716">
            <w:pPr>
              <w:tabs>
                <w:tab w:val="center" w:pos="4536"/>
                <w:tab w:val="right" w:pos="9072"/>
              </w:tabs>
              <w:spacing w:after="0"/>
              <w:jc w:val="right"/>
              <w:rPr>
                <w:b/>
                <w:sz w:val="18"/>
                <w:lang w:val="sk-SK"/>
              </w:rPr>
            </w:pPr>
            <w:r>
              <w:rPr>
                <w:b/>
                <w:sz w:val="18"/>
                <w:lang w:val="sk-SK"/>
              </w:rPr>
              <w:t>153000</w:t>
            </w:r>
          </w:p>
        </w:tc>
        <w:tc>
          <w:tcPr>
            <w:tcW w:w="832" w:type="dxa"/>
            <w:tcBorders>
              <w:bottom w:val="single" w:sz="4" w:space="0" w:color="auto"/>
            </w:tcBorders>
            <w:vAlign w:val="center"/>
          </w:tcPr>
          <w:p w14:paraId="019995C1" w14:textId="4FAEF995" w:rsidR="00720258" w:rsidRPr="002E10BE" w:rsidRDefault="00CA47FB" w:rsidP="001D4716">
            <w:pPr>
              <w:tabs>
                <w:tab w:val="center" w:pos="4536"/>
                <w:tab w:val="right" w:pos="9072"/>
              </w:tabs>
              <w:spacing w:after="0"/>
              <w:jc w:val="right"/>
              <w:rPr>
                <w:b/>
                <w:sz w:val="18"/>
                <w:lang w:val="sk-SK"/>
              </w:rPr>
            </w:pPr>
            <w:r>
              <w:rPr>
                <w:b/>
                <w:sz w:val="18"/>
                <w:lang w:val="sk-SK"/>
              </w:rPr>
              <w:t>281311</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7D227AF0" w:rsidR="00720258" w:rsidRPr="002E10BE" w:rsidRDefault="00C10D0C" w:rsidP="000D1BC9">
            <w:pPr>
              <w:tabs>
                <w:tab w:val="center" w:pos="4536"/>
                <w:tab w:val="right" w:pos="9072"/>
              </w:tabs>
              <w:spacing w:after="0"/>
              <w:jc w:val="right"/>
              <w:rPr>
                <w:b/>
                <w:sz w:val="18"/>
                <w:lang w:val="sk-SK"/>
              </w:rPr>
            </w:pPr>
            <w:r>
              <w:rPr>
                <w:b/>
                <w:sz w:val="18"/>
                <w:lang w:val="sk-SK"/>
              </w:rPr>
              <w:t>434311</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38DADEC2" w:rsidR="003E2EE8" w:rsidRPr="002E10BE" w:rsidRDefault="00C10D0C" w:rsidP="00FA5E75">
            <w:pPr>
              <w:tabs>
                <w:tab w:val="center" w:pos="4536"/>
                <w:tab w:val="right" w:pos="9072"/>
              </w:tabs>
              <w:spacing w:after="0"/>
              <w:jc w:val="right"/>
              <w:rPr>
                <w:b/>
                <w:sz w:val="18"/>
                <w:lang w:val="sk-SK"/>
              </w:rPr>
            </w:pPr>
            <w:r>
              <w:rPr>
                <w:b/>
                <w:sz w:val="18"/>
                <w:lang w:val="sk-SK"/>
              </w:rPr>
              <w:t>-175720</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436F95AF" w:rsidR="003E2EE8" w:rsidRPr="002E10BE" w:rsidRDefault="00613316" w:rsidP="001D4716">
            <w:pPr>
              <w:tabs>
                <w:tab w:val="center" w:pos="4536"/>
                <w:tab w:val="right" w:pos="9072"/>
              </w:tabs>
              <w:spacing w:after="0"/>
              <w:jc w:val="right"/>
              <w:rPr>
                <w:b/>
                <w:sz w:val="18"/>
                <w:lang w:val="sk-SK"/>
              </w:rPr>
            </w:pPr>
            <w:r>
              <w:rPr>
                <w:b/>
                <w:sz w:val="18"/>
                <w:lang w:val="sk-SK"/>
              </w:rPr>
              <w:t>-</w:t>
            </w:r>
            <w:r w:rsidR="00615EE2">
              <w:rPr>
                <w:b/>
                <w:sz w:val="18"/>
                <w:lang w:val="sk-SK"/>
              </w:rPr>
              <w:t>175720</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14125F5E" w:rsidR="00C57091" w:rsidRPr="002E10BE" w:rsidRDefault="0005174C" w:rsidP="001D4716">
            <w:pPr>
              <w:tabs>
                <w:tab w:val="center" w:pos="4536"/>
                <w:tab w:val="right" w:pos="9072"/>
              </w:tabs>
              <w:spacing w:after="0"/>
              <w:jc w:val="right"/>
              <w:rPr>
                <w:sz w:val="18"/>
                <w:lang w:val="sk-SK"/>
              </w:rPr>
            </w:pPr>
            <w:r>
              <w:rPr>
                <w:sz w:val="18"/>
                <w:lang w:val="sk-SK"/>
              </w:rPr>
              <w:t>-49806</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7E090645" w:rsidR="00522F10" w:rsidRPr="002E10BE" w:rsidRDefault="00615EE2" w:rsidP="00522F10">
            <w:pPr>
              <w:tabs>
                <w:tab w:val="center" w:pos="4536"/>
                <w:tab w:val="right" w:pos="9072"/>
              </w:tabs>
              <w:spacing w:after="0"/>
              <w:jc w:val="right"/>
              <w:rPr>
                <w:sz w:val="18"/>
                <w:lang w:val="sk-SK"/>
              </w:rPr>
            </w:pPr>
            <w:r>
              <w:rPr>
                <w:sz w:val="18"/>
                <w:lang w:val="sk-SK"/>
              </w:rPr>
              <w:t>-49806</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4162C449" w:rsidR="00C57091" w:rsidRPr="002E10BE" w:rsidRDefault="0005174C" w:rsidP="001D4716">
            <w:pPr>
              <w:tabs>
                <w:tab w:val="center" w:pos="4536"/>
                <w:tab w:val="right" w:pos="9072"/>
              </w:tabs>
              <w:spacing w:after="0"/>
              <w:jc w:val="right"/>
              <w:rPr>
                <w:sz w:val="18"/>
                <w:lang w:val="sk-SK"/>
              </w:rPr>
            </w:pPr>
            <w:r>
              <w:rPr>
                <w:sz w:val="18"/>
                <w:lang w:val="sk-SK"/>
              </w:rPr>
              <w:t>54240</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13BF7700" w:rsidR="00C57091" w:rsidRPr="002E10BE" w:rsidRDefault="00615EE2" w:rsidP="001D4716">
            <w:pPr>
              <w:tabs>
                <w:tab w:val="center" w:pos="4536"/>
                <w:tab w:val="right" w:pos="9072"/>
              </w:tabs>
              <w:spacing w:after="0"/>
              <w:jc w:val="right"/>
              <w:rPr>
                <w:sz w:val="18"/>
                <w:lang w:val="sk-SK"/>
              </w:rPr>
            </w:pPr>
            <w:r>
              <w:rPr>
                <w:sz w:val="18"/>
                <w:lang w:val="sk-SK"/>
              </w:rPr>
              <w:t>54240</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6CD4C2BC" w:rsidR="00720258" w:rsidRDefault="0005174C" w:rsidP="00FA5E75">
            <w:pPr>
              <w:tabs>
                <w:tab w:val="center" w:pos="4536"/>
                <w:tab w:val="right" w:pos="9072"/>
              </w:tabs>
              <w:spacing w:after="0"/>
              <w:jc w:val="right"/>
              <w:rPr>
                <w:b/>
                <w:sz w:val="18"/>
                <w:lang w:val="sk-SK"/>
              </w:rPr>
            </w:pPr>
            <w:r>
              <w:rPr>
                <w:b/>
                <w:sz w:val="18"/>
                <w:lang w:val="sk-SK"/>
              </w:rPr>
              <w:t>-171</w:t>
            </w:r>
            <w:r w:rsidR="00615EE2">
              <w:rPr>
                <w:b/>
                <w:sz w:val="18"/>
                <w:lang w:val="sk-SK"/>
              </w:rPr>
              <w:t>286</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2F64223B" w:rsidR="00720258" w:rsidRPr="002E10BE" w:rsidRDefault="00EB1F15" w:rsidP="00782265">
            <w:pPr>
              <w:tabs>
                <w:tab w:val="center" w:pos="4536"/>
                <w:tab w:val="right" w:pos="9072"/>
              </w:tabs>
              <w:spacing w:after="0"/>
              <w:jc w:val="right"/>
              <w:rPr>
                <w:b/>
                <w:sz w:val="18"/>
                <w:lang w:val="sk-SK"/>
              </w:rPr>
            </w:pPr>
            <w:r>
              <w:rPr>
                <w:b/>
                <w:sz w:val="18"/>
                <w:lang w:val="sk-SK"/>
              </w:rPr>
              <w:t>-</w:t>
            </w:r>
            <w:r w:rsidR="00615EE2">
              <w:rPr>
                <w:b/>
                <w:sz w:val="18"/>
                <w:lang w:val="sk-SK"/>
              </w:rPr>
              <w:t>171286</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36ED318F" w14:textId="03C59274" w:rsidR="003E2EE8" w:rsidRPr="002E10BE" w:rsidRDefault="00615EE2" w:rsidP="001D4716">
            <w:pPr>
              <w:tabs>
                <w:tab w:val="center" w:pos="4536"/>
                <w:tab w:val="right" w:pos="9072"/>
              </w:tabs>
              <w:spacing w:after="0"/>
              <w:jc w:val="right"/>
              <w:rPr>
                <w:b/>
                <w:sz w:val="18"/>
                <w:lang w:val="sk-SK"/>
              </w:rPr>
            </w:pPr>
            <w:r>
              <w:rPr>
                <w:b/>
                <w:sz w:val="18"/>
                <w:lang w:val="sk-SK"/>
              </w:rPr>
              <w:t>94248</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0C975DE4" w:rsidR="003E2EE8" w:rsidRPr="002E10BE" w:rsidRDefault="008F4E1E" w:rsidP="001D4716">
            <w:pPr>
              <w:tabs>
                <w:tab w:val="center" w:pos="4536"/>
                <w:tab w:val="right" w:pos="9072"/>
              </w:tabs>
              <w:spacing w:after="0"/>
              <w:jc w:val="right"/>
              <w:rPr>
                <w:b/>
                <w:sz w:val="18"/>
                <w:lang w:val="sk-SK"/>
              </w:rPr>
            </w:pPr>
            <w:r>
              <w:rPr>
                <w:b/>
                <w:sz w:val="18"/>
                <w:lang w:val="sk-SK"/>
              </w:rPr>
              <w:t>94248</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73398C" w14:textId="0C19FB13" w:rsidR="00720258" w:rsidRPr="002E10BE" w:rsidRDefault="00F27269" w:rsidP="001D4716">
            <w:pPr>
              <w:tabs>
                <w:tab w:val="center" w:pos="4536"/>
                <w:tab w:val="right" w:pos="9072"/>
              </w:tabs>
              <w:spacing w:after="0"/>
              <w:jc w:val="right"/>
              <w:rPr>
                <w:b/>
                <w:sz w:val="18"/>
                <w:lang w:val="sk-SK"/>
              </w:rPr>
            </w:pPr>
            <w:r>
              <w:rPr>
                <w:b/>
                <w:sz w:val="18"/>
                <w:lang w:val="sk-SK"/>
              </w:rPr>
              <w:t>263</w:t>
            </w:r>
            <w:r w:rsidR="008F4E1E">
              <w:rPr>
                <w:b/>
                <w:sz w:val="18"/>
                <w:lang w:val="sk-SK"/>
              </w:rPr>
              <w:t>025</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46E02B7C" w:rsidR="00720258" w:rsidRPr="002E10BE" w:rsidRDefault="008F4E1E" w:rsidP="001D4716">
            <w:pPr>
              <w:tabs>
                <w:tab w:val="center" w:pos="4536"/>
                <w:tab w:val="right" w:pos="9072"/>
              </w:tabs>
              <w:spacing w:after="0"/>
              <w:jc w:val="right"/>
              <w:rPr>
                <w:b/>
                <w:sz w:val="18"/>
                <w:lang w:val="sk-SK"/>
              </w:rPr>
            </w:pPr>
            <w:r>
              <w:rPr>
                <w:b/>
                <w:sz w:val="18"/>
                <w:lang w:val="sk-SK"/>
              </w:rPr>
              <w:t>263025</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tcBorders>
            <w:vAlign w:val="center"/>
          </w:tcPr>
          <w:p w14:paraId="7B4B01C5" w14:textId="13C81FBA" w:rsidR="00192F4C" w:rsidRPr="002E10BE" w:rsidRDefault="005F48E6" w:rsidP="00953379">
            <w:pPr>
              <w:tabs>
                <w:tab w:val="center" w:pos="4536"/>
                <w:tab w:val="right" w:pos="9072"/>
              </w:tabs>
              <w:spacing w:after="0"/>
              <w:jc w:val="right"/>
              <w:rPr>
                <w:b/>
                <w:sz w:val="18"/>
                <w:lang w:val="sk-SK"/>
              </w:rPr>
            </w:pPr>
            <w:r>
              <w:rPr>
                <w:b/>
                <w:sz w:val="18"/>
                <w:lang w:val="sk-SK"/>
              </w:rPr>
              <w:t>269968</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2DF36630" w:rsidR="00192F4C" w:rsidRPr="002E10BE" w:rsidRDefault="005F48E6" w:rsidP="00953379">
            <w:pPr>
              <w:tabs>
                <w:tab w:val="center" w:pos="4536"/>
                <w:tab w:val="right" w:pos="9072"/>
              </w:tabs>
              <w:spacing w:after="0"/>
              <w:jc w:val="right"/>
              <w:rPr>
                <w:b/>
                <w:sz w:val="18"/>
                <w:lang w:val="sk-SK"/>
              </w:rPr>
            </w:pPr>
            <w:r>
              <w:rPr>
                <w:b/>
                <w:sz w:val="18"/>
                <w:lang w:val="sk-SK"/>
              </w:rPr>
              <w:t>269968</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69E1AAB" w14:textId="1485F9B5"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2EC81266" w:rsidR="00192F4C" w:rsidRPr="002E10BE" w:rsidRDefault="00B66FB7" w:rsidP="00953379">
            <w:pPr>
              <w:tabs>
                <w:tab w:val="center" w:pos="4536"/>
                <w:tab w:val="right" w:pos="9072"/>
              </w:tabs>
              <w:spacing w:after="0"/>
              <w:jc w:val="right"/>
              <w:rPr>
                <w:sz w:val="18"/>
                <w:lang w:val="sk-SK"/>
              </w:rPr>
            </w:pPr>
            <w:r>
              <w:rPr>
                <w:sz w:val="18"/>
                <w:lang w:val="sk-SK"/>
              </w:rPr>
              <w:t>0</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002F9ABB" w:rsidR="00192F4C" w:rsidRPr="002E10BE" w:rsidRDefault="00B66FB7" w:rsidP="00953379">
            <w:pPr>
              <w:tabs>
                <w:tab w:val="center" w:pos="4536"/>
                <w:tab w:val="right" w:pos="9072"/>
              </w:tabs>
              <w:spacing w:after="0"/>
              <w:jc w:val="right"/>
              <w:rPr>
                <w:sz w:val="18"/>
                <w:lang w:val="sk-SK"/>
              </w:rPr>
            </w:pPr>
            <w:r>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31DA8A90" w:rsidR="00192F4C" w:rsidRPr="002E10BE" w:rsidRDefault="00B66FB7" w:rsidP="00953379">
            <w:pPr>
              <w:tabs>
                <w:tab w:val="center" w:pos="4536"/>
                <w:tab w:val="right" w:pos="9072"/>
              </w:tabs>
              <w:spacing w:after="0"/>
              <w:jc w:val="right"/>
              <w:rPr>
                <w:sz w:val="18"/>
                <w:lang w:val="sk-SK"/>
              </w:rPr>
            </w:pPr>
            <w:r>
              <w:rPr>
                <w:sz w:val="18"/>
                <w:lang w:val="sk-SK"/>
              </w:rPr>
              <w:t>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77777777" w:rsidR="00192F4C" w:rsidRPr="002E10BE" w:rsidRDefault="00192F4C" w:rsidP="00953379">
            <w:pPr>
              <w:tabs>
                <w:tab w:val="center" w:pos="4536"/>
                <w:tab w:val="right" w:pos="9072"/>
              </w:tabs>
              <w:spacing w:after="0"/>
              <w:jc w:val="right"/>
              <w:rPr>
                <w:b/>
                <w:sz w:val="18"/>
                <w:lang w:val="sk-SK"/>
              </w:rPr>
            </w:pPr>
          </w:p>
        </w:tc>
        <w:tc>
          <w:tcPr>
            <w:tcW w:w="821" w:type="dxa"/>
            <w:tcBorders>
              <w:bottom w:val="single" w:sz="4" w:space="0" w:color="auto"/>
            </w:tcBorders>
            <w:vAlign w:val="center"/>
          </w:tcPr>
          <w:p w14:paraId="2662EDC7" w14:textId="1B79D938" w:rsidR="00192F4C" w:rsidRPr="002E10BE" w:rsidRDefault="007B1F59" w:rsidP="00953379">
            <w:pPr>
              <w:tabs>
                <w:tab w:val="center" w:pos="4536"/>
                <w:tab w:val="right" w:pos="9072"/>
              </w:tabs>
              <w:spacing w:after="0"/>
              <w:jc w:val="right"/>
              <w:rPr>
                <w:b/>
                <w:sz w:val="18"/>
                <w:lang w:val="sk-SK"/>
              </w:rPr>
            </w:pPr>
            <w:r>
              <w:rPr>
                <w:b/>
                <w:sz w:val="18"/>
                <w:lang w:val="sk-SK"/>
              </w:rPr>
              <w:t>269968</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23A47230" w:rsidR="00192F4C" w:rsidRPr="002E10BE" w:rsidRDefault="007B1F59" w:rsidP="00953379">
            <w:pPr>
              <w:tabs>
                <w:tab w:val="center" w:pos="4536"/>
                <w:tab w:val="right" w:pos="9072"/>
              </w:tabs>
              <w:spacing w:after="0"/>
              <w:jc w:val="right"/>
              <w:rPr>
                <w:b/>
                <w:sz w:val="18"/>
                <w:lang w:val="sk-SK"/>
              </w:rPr>
            </w:pPr>
            <w:r>
              <w:rPr>
                <w:b/>
                <w:sz w:val="18"/>
                <w:lang w:val="sk-SK"/>
              </w:rPr>
              <w:t>269968</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4D56664D" w:rsidR="00192F4C" w:rsidRPr="002E10BE" w:rsidRDefault="00A43CBE" w:rsidP="001F0ED3">
            <w:pPr>
              <w:tabs>
                <w:tab w:val="center" w:pos="4536"/>
                <w:tab w:val="right" w:pos="9072"/>
              </w:tabs>
              <w:spacing w:after="0"/>
              <w:jc w:val="right"/>
              <w:rPr>
                <w:b/>
                <w:sz w:val="18"/>
                <w:lang w:val="sk-SK"/>
              </w:rPr>
            </w:pPr>
            <w:r>
              <w:rPr>
                <w:b/>
                <w:sz w:val="18"/>
                <w:lang w:val="sk-SK"/>
              </w:rPr>
              <w:t>-</w:t>
            </w:r>
            <w:r w:rsidR="00B66FB7">
              <w:rPr>
                <w:b/>
                <w:sz w:val="18"/>
                <w:lang w:val="sk-SK"/>
              </w:rPr>
              <w:t>135144</w:t>
            </w:r>
            <w:r w:rsidR="00E2694B">
              <w:rPr>
                <w:b/>
                <w:sz w:val="18"/>
                <w:lang w:val="sk-SK"/>
              </w:rPr>
              <w:t>1</w:t>
            </w:r>
            <w:r w:rsidR="007B1F59">
              <w:rPr>
                <w:b/>
                <w:sz w:val="18"/>
                <w:lang w:val="sk-SK"/>
              </w:rPr>
              <w:t>81349</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DB20B4A" w14:textId="3517A5DE" w:rsidR="00192F4C" w:rsidRPr="002E10BE" w:rsidRDefault="00197314" w:rsidP="001F0ED3">
            <w:pPr>
              <w:tabs>
                <w:tab w:val="center" w:pos="4536"/>
                <w:tab w:val="right" w:pos="9072"/>
              </w:tabs>
              <w:spacing w:after="0"/>
              <w:jc w:val="right"/>
              <w:rPr>
                <w:b/>
                <w:sz w:val="18"/>
                <w:lang w:val="sk-SK"/>
              </w:rPr>
            </w:pPr>
            <w:r>
              <w:rPr>
                <w:b/>
                <w:sz w:val="18"/>
                <w:lang w:val="sk-SK"/>
              </w:rPr>
              <w:t>-</w:t>
            </w:r>
            <w:r w:rsidR="00B66FB7">
              <w:rPr>
                <w:b/>
                <w:sz w:val="18"/>
                <w:lang w:val="sk-SK"/>
              </w:rPr>
              <w:t>135144</w:t>
            </w: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476D256C" w:rsidR="00192F4C" w:rsidRPr="002E10BE" w:rsidRDefault="00355151" w:rsidP="001F0ED3">
            <w:pPr>
              <w:tabs>
                <w:tab w:val="center" w:pos="4536"/>
                <w:tab w:val="right" w:pos="9072"/>
              </w:tabs>
              <w:spacing w:after="0"/>
              <w:jc w:val="right"/>
              <w:rPr>
                <w:sz w:val="18"/>
                <w:lang w:val="sk-SK"/>
              </w:rPr>
            </w:pPr>
            <w:r>
              <w:rPr>
                <w:sz w:val="18"/>
                <w:lang w:val="sk-SK"/>
              </w:rPr>
              <w:t>-</w:t>
            </w:r>
            <w:r w:rsidR="00FA155F">
              <w:rPr>
                <w:sz w:val="18"/>
                <w:lang w:val="sk-SK"/>
              </w:rPr>
              <w:t>40576</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797EA92C" w:rsidR="00192F4C" w:rsidRPr="002E10BE" w:rsidRDefault="00392FFF" w:rsidP="001F0ED3">
            <w:pPr>
              <w:tabs>
                <w:tab w:val="center" w:pos="4536"/>
                <w:tab w:val="right" w:pos="9072"/>
              </w:tabs>
              <w:spacing w:after="0"/>
              <w:jc w:val="right"/>
              <w:rPr>
                <w:sz w:val="18"/>
                <w:lang w:val="sk-SK"/>
              </w:rPr>
            </w:pPr>
            <w:r>
              <w:rPr>
                <w:sz w:val="18"/>
                <w:lang w:val="sk-SK"/>
              </w:rPr>
              <w:t>-</w:t>
            </w:r>
            <w:r w:rsidR="00FA155F">
              <w:rPr>
                <w:sz w:val="18"/>
                <w:lang w:val="sk-SK"/>
              </w:rPr>
              <w:t>405</w:t>
            </w:r>
            <w:r w:rsidR="00D22A42">
              <w:rPr>
                <w:sz w:val="18"/>
                <w:lang w:val="sk-SK"/>
              </w:rPr>
              <w:t>7</w:t>
            </w:r>
            <w:r w:rsidR="00FA155F">
              <w:rPr>
                <w:sz w:val="18"/>
                <w:lang w:val="sk-SK"/>
              </w:rPr>
              <w:t>6</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54ACD235" w:rsidR="00192F4C" w:rsidRPr="002E10BE" w:rsidRDefault="00D22A42" w:rsidP="00953379">
            <w:pPr>
              <w:tabs>
                <w:tab w:val="center" w:pos="4536"/>
                <w:tab w:val="right" w:pos="9072"/>
              </w:tabs>
              <w:spacing w:after="0"/>
              <w:jc w:val="right"/>
              <w:rPr>
                <w:sz w:val="18"/>
                <w:lang w:val="sk-SK"/>
              </w:rPr>
            </w:pPr>
            <w:r>
              <w:rPr>
                <w:sz w:val="18"/>
                <w:lang w:val="sk-SK"/>
              </w:rPr>
              <w:t>0</w:t>
            </w: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470DFBD1" w:rsidR="00192F4C" w:rsidRPr="002E10BE" w:rsidRDefault="00D22A42" w:rsidP="00953379">
            <w:pPr>
              <w:tabs>
                <w:tab w:val="center" w:pos="4536"/>
                <w:tab w:val="right" w:pos="9072"/>
              </w:tabs>
              <w:spacing w:after="0"/>
              <w:jc w:val="right"/>
              <w:rPr>
                <w:sz w:val="18"/>
                <w:lang w:val="sk-SK"/>
              </w:rPr>
            </w:pPr>
            <w:r>
              <w:rPr>
                <w:sz w:val="18"/>
                <w:lang w:val="sk-SK"/>
              </w:rPr>
              <w:t>0</w:t>
            </w: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3BB6D758" w:rsidR="003E2EE8" w:rsidRPr="002E10BE" w:rsidRDefault="00355151" w:rsidP="001F0ED3">
            <w:pPr>
              <w:tabs>
                <w:tab w:val="center" w:pos="4536"/>
                <w:tab w:val="right" w:pos="9072"/>
              </w:tabs>
              <w:spacing w:after="0"/>
              <w:jc w:val="right"/>
              <w:rPr>
                <w:b/>
                <w:sz w:val="18"/>
                <w:lang w:val="sk-SK"/>
              </w:rPr>
            </w:pPr>
            <w:r>
              <w:rPr>
                <w:b/>
                <w:sz w:val="18"/>
                <w:lang w:val="sk-SK"/>
              </w:rPr>
              <w:t>-</w:t>
            </w:r>
            <w:r w:rsidR="007B1F59">
              <w:rPr>
                <w:b/>
                <w:sz w:val="18"/>
                <w:lang w:val="sk-SK"/>
              </w:rPr>
              <w:t>1</w:t>
            </w:r>
            <w:r w:rsidR="00D22A42">
              <w:rPr>
                <w:b/>
                <w:sz w:val="18"/>
                <w:lang w:val="sk-SK"/>
              </w:rPr>
              <w:t>7</w:t>
            </w:r>
            <w:r w:rsidR="007B1F59">
              <w:rPr>
                <w:b/>
                <w:sz w:val="18"/>
                <w:lang w:val="sk-SK"/>
              </w:rPr>
              <w:t>5</w:t>
            </w:r>
            <w:r w:rsidR="00D22A42">
              <w:rPr>
                <w:b/>
                <w:sz w:val="18"/>
                <w:lang w:val="sk-SK"/>
              </w:rPr>
              <w:t>720</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2B927077" w:rsidR="003E2EE8" w:rsidRPr="002E10BE" w:rsidRDefault="00A43CBE" w:rsidP="001F0ED3">
            <w:pPr>
              <w:tabs>
                <w:tab w:val="center" w:pos="4536"/>
                <w:tab w:val="right" w:pos="9072"/>
              </w:tabs>
              <w:spacing w:after="0"/>
              <w:jc w:val="right"/>
              <w:rPr>
                <w:b/>
                <w:sz w:val="18"/>
                <w:lang w:val="sk-SK"/>
              </w:rPr>
            </w:pPr>
            <w:r>
              <w:rPr>
                <w:b/>
                <w:sz w:val="18"/>
                <w:lang w:val="sk-SK"/>
              </w:rPr>
              <w:t>-</w:t>
            </w:r>
            <w:r w:rsidR="007A7774">
              <w:rPr>
                <w:b/>
                <w:sz w:val="18"/>
                <w:lang w:val="sk-SK"/>
              </w:rPr>
              <w:t>175720</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2F3CE559" w14:textId="0F669AEB" w:rsidR="003E2EE8" w:rsidRPr="002E10BE" w:rsidRDefault="007A7774" w:rsidP="00953379">
            <w:pPr>
              <w:tabs>
                <w:tab w:val="center" w:pos="4536"/>
                <w:tab w:val="right" w:pos="9072"/>
              </w:tabs>
              <w:spacing w:after="0"/>
              <w:jc w:val="right"/>
              <w:rPr>
                <w:b/>
                <w:sz w:val="18"/>
                <w:lang w:val="sk-SK"/>
              </w:rPr>
            </w:pPr>
            <w:r>
              <w:rPr>
                <w:b/>
                <w:sz w:val="18"/>
                <w:lang w:val="sk-SK"/>
              </w:rPr>
              <w:t>134824</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1889A24B" w:rsidR="003E2EE8" w:rsidRPr="002E10BE" w:rsidRDefault="007A7774" w:rsidP="00953379">
            <w:pPr>
              <w:tabs>
                <w:tab w:val="center" w:pos="4536"/>
                <w:tab w:val="right" w:pos="9072"/>
              </w:tabs>
              <w:spacing w:after="0"/>
              <w:jc w:val="right"/>
              <w:rPr>
                <w:b/>
                <w:sz w:val="18"/>
                <w:lang w:val="sk-SK"/>
              </w:rPr>
            </w:pPr>
            <w:r>
              <w:rPr>
                <w:b/>
                <w:sz w:val="18"/>
                <w:lang w:val="sk-SK"/>
              </w:rPr>
              <w:t>134824</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0428AA8" w14:textId="27492836" w:rsidR="003E2EE8" w:rsidRPr="002E10BE" w:rsidRDefault="007A7774" w:rsidP="00953379">
            <w:pPr>
              <w:tabs>
                <w:tab w:val="center" w:pos="4536"/>
                <w:tab w:val="right" w:pos="9072"/>
              </w:tabs>
              <w:spacing w:after="0"/>
              <w:jc w:val="right"/>
              <w:rPr>
                <w:b/>
                <w:sz w:val="18"/>
                <w:lang w:val="sk-SK"/>
              </w:rPr>
            </w:pPr>
            <w:r>
              <w:rPr>
                <w:b/>
                <w:sz w:val="18"/>
                <w:lang w:val="sk-SK"/>
              </w:rPr>
              <w:t>94248</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0BBABAA6" w:rsidR="003E2EE8" w:rsidRPr="002E10BE" w:rsidRDefault="007A7774" w:rsidP="00953379">
            <w:pPr>
              <w:tabs>
                <w:tab w:val="center" w:pos="4536"/>
                <w:tab w:val="right" w:pos="9072"/>
              </w:tabs>
              <w:spacing w:after="0"/>
              <w:jc w:val="right"/>
              <w:rPr>
                <w:b/>
                <w:sz w:val="18"/>
                <w:lang w:val="sk-SK"/>
              </w:rPr>
            </w:pPr>
            <w:r>
              <w:rPr>
                <w:b/>
                <w:sz w:val="18"/>
                <w:lang w:val="sk-SK"/>
              </w:rPr>
              <w:t>94</w:t>
            </w:r>
            <w:r w:rsidR="00294D44">
              <w:rPr>
                <w:b/>
                <w:sz w:val="18"/>
                <w:lang w:val="sk-SK"/>
              </w:rPr>
              <w:t>2</w:t>
            </w:r>
            <w:r w:rsidR="007B1F59">
              <w:rPr>
                <w:b/>
                <w:sz w:val="18"/>
                <w:lang w:val="sk-SK"/>
              </w:rPr>
              <w:t>4</w:t>
            </w:r>
            <w:r w:rsidR="00294D44">
              <w:rPr>
                <w:b/>
                <w:sz w:val="18"/>
                <w:lang w:val="sk-SK"/>
              </w:rPr>
              <w:t>8</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60452FC5" w:rsidR="00977DE7" w:rsidRPr="00826C43" w:rsidRDefault="00826C43"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142377</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0B8CFB20" w:rsidR="00977DE7" w:rsidRPr="00826C43" w:rsidRDefault="00755680" w:rsidP="00CE4CA1">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49150</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223BF88F" w:rsidR="00977DE7" w:rsidRPr="00826C43" w:rsidRDefault="00B25489"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19</w:t>
            </w:r>
            <w:r w:rsidR="00755680" w:rsidRPr="00826C43">
              <w:rPr>
                <w:rFonts w:ascii="Arial" w:hAnsi="Arial" w:cs="Arial"/>
                <w:sz w:val="16"/>
                <w:szCs w:val="16"/>
                <w:lang w:val="sk-SK"/>
              </w:rPr>
              <w:t>1527</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23CE7536" w:rsidR="00977DE7" w:rsidRPr="00826C43" w:rsidRDefault="00B25489"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147464</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5DE9DBD0" w:rsidR="00977DE7" w:rsidRPr="00826C43" w:rsidRDefault="00B25489"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147464</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2AC33C4A" w:rsidR="00977DE7" w:rsidRPr="00826C43" w:rsidRDefault="00447A1E"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17395</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6C52258B" w:rsidR="00977DE7" w:rsidRPr="00826C43" w:rsidRDefault="00447A1E"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17395</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2BB13576" w:rsidR="00977DE7" w:rsidRPr="00826C43" w:rsidRDefault="00447A1E"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420</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6E9C33B5" w:rsidR="00977DE7" w:rsidRPr="00826C43" w:rsidRDefault="00447A1E" w:rsidP="001D4716">
            <w:pPr>
              <w:tabs>
                <w:tab w:val="center" w:pos="4536"/>
                <w:tab w:val="right" w:pos="9072"/>
              </w:tabs>
              <w:spacing w:after="0"/>
              <w:ind w:right="250"/>
              <w:jc w:val="right"/>
              <w:rPr>
                <w:rFonts w:ascii="Arial" w:hAnsi="Arial" w:cs="Arial"/>
                <w:sz w:val="16"/>
                <w:szCs w:val="16"/>
                <w:lang w:val="sk-SK"/>
              </w:rPr>
            </w:pPr>
            <w:r w:rsidRPr="00826C43">
              <w:rPr>
                <w:rFonts w:ascii="Arial" w:hAnsi="Arial" w:cs="Arial"/>
                <w:sz w:val="16"/>
                <w:szCs w:val="16"/>
                <w:lang w:val="sk-SK"/>
              </w:rPr>
              <w:t>420</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6A802B35" w:rsidR="00977DE7" w:rsidRPr="00826C43" w:rsidRDefault="009A43C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307656</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6A464C1D" w:rsidR="00977DE7" w:rsidRPr="00826C43" w:rsidRDefault="00BB471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49150</w:t>
            </w:r>
          </w:p>
          <w:p w14:paraId="50DC30AB" w14:textId="77777777" w:rsidR="00072E71" w:rsidRPr="00826C43"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2EB4595B" w:rsidR="00977DE7" w:rsidRPr="00826C43" w:rsidRDefault="00BB471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356806</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59DABB6F" w:rsidR="00977DE7" w:rsidRPr="009A43C2" w:rsidRDefault="009A43C2" w:rsidP="001D4716">
            <w:pPr>
              <w:tabs>
                <w:tab w:val="center" w:pos="4536"/>
                <w:tab w:val="right" w:pos="9072"/>
              </w:tabs>
              <w:spacing w:after="0"/>
              <w:ind w:right="436"/>
              <w:jc w:val="right"/>
              <w:rPr>
                <w:rFonts w:ascii="Arial" w:hAnsi="Arial" w:cs="Arial"/>
                <w:sz w:val="16"/>
                <w:szCs w:val="16"/>
                <w:lang w:val="sk-SK"/>
              </w:rPr>
            </w:pPr>
            <w:r w:rsidRPr="009A43C2">
              <w:rPr>
                <w:rFonts w:ascii="Arial" w:hAnsi="Arial" w:cs="Arial"/>
                <w:sz w:val="16"/>
                <w:szCs w:val="16"/>
                <w:lang w:val="sk-SK"/>
              </w:rPr>
              <w:t>49150</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664142F3" w:rsidR="00977DE7" w:rsidRPr="002E10BE" w:rsidRDefault="00294D4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98120</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9A43C2" w:rsidRDefault="009367D9" w:rsidP="00CD35E3">
            <w:pPr>
              <w:tabs>
                <w:tab w:val="center" w:pos="4536"/>
                <w:tab w:val="right" w:pos="9072"/>
              </w:tabs>
              <w:spacing w:after="0"/>
              <w:ind w:right="436"/>
              <w:jc w:val="right"/>
              <w:rPr>
                <w:rFonts w:ascii="Arial" w:hAnsi="Arial" w:cs="Arial"/>
                <w:sz w:val="16"/>
                <w:szCs w:val="16"/>
                <w:lang w:val="sk-SK"/>
              </w:rPr>
            </w:pPr>
            <w:r w:rsidRPr="009A43C2">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7763F6CB" w:rsidR="00977DE7" w:rsidRPr="009A43C2" w:rsidRDefault="009A43C2" w:rsidP="00CD35E3">
            <w:pPr>
              <w:tabs>
                <w:tab w:val="center" w:pos="4536"/>
                <w:tab w:val="right" w:pos="9072"/>
              </w:tabs>
              <w:spacing w:after="0"/>
              <w:ind w:right="436"/>
              <w:jc w:val="right"/>
              <w:rPr>
                <w:rFonts w:ascii="Arial" w:hAnsi="Arial" w:cs="Arial"/>
                <w:sz w:val="16"/>
                <w:szCs w:val="16"/>
                <w:lang w:val="sk-SK"/>
              </w:rPr>
            </w:pPr>
            <w:r w:rsidRPr="009A43C2">
              <w:rPr>
                <w:rFonts w:ascii="Arial" w:hAnsi="Arial" w:cs="Arial"/>
                <w:sz w:val="16"/>
                <w:szCs w:val="16"/>
                <w:lang w:val="sk-SK"/>
              </w:rPr>
              <w:t>49150</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33CCFD88" w:rsidR="00977DE7" w:rsidRPr="002E10BE" w:rsidRDefault="00294D4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98120</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57B9EFB0" w:rsidR="008D428C" w:rsidRPr="00B064D4" w:rsidRDefault="00F2446D"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4753</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6DBBB8F0" w:rsidR="008D428C" w:rsidRPr="002E10BE" w:rsidRDefault="00294D4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543</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455D5C98" w:rsidR="008D428C" w:rsidRPr="00B064D4" w:rsidRDefault="00F2446D"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434275</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7FE5FBE7" w:rsidR="008D428C" w:rsidRPr="002E10BE" w:rsidRDefault="00294D4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522560</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B064D4"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B064D4" w:rsidRDefault="00B236C4"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2CE169B7" w:rsidR="008D428C" w:rsidRPr="00B064D4" w:rsidRDefault="00F2446D" w:rsidP="00C76508">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439</w:t>
            </w:r>
            <w:r w:rsidR="00B064D4" w:rsidRPr="00B064D4">
              <w:rPr>
                <w:rFonts w:ascii="Arial" w:hAnsi="Arial" w:cs="Arial"/>
                <w:sz w:val="16"/>
                <w:szCs w:val="16"/>
                <w:lang w:val="sk-SK"/>
              </w:rPr>
              <w:t>028</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6A82DC90" w:rsidR="008D428C" w:rsidRDefault="00294D4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523103</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278C6CB5" w:rsidR="00C834EC" w:rsidRPr="002E10BE" w:rsidRDefault="002F2B08"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1694D514" w:rsidR="00AC3661" w:rsidRPr="002E10BE" w:rsidRDefault="000D660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0085D6CC" w:rsidR="00AC3661" w:rsidRPr="002E10BE" w:rsidRDefault="00E93E3A"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219438</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31B24DA2" w:rsidR="00AC3661" w:rsidRPr="00E51F8B" w:rsidRDefault="00E51F8B" w:rsidP="00A555DC">
            <w:pPr>
              <w:tabs>
                <w:tab w:val="center" w:pos="3971"/>
                <w:tab w:val="right" w:pos="9072"/>
              </w:tabs>
              <w:spacing w:after="0"/>
              <w:ind w:right="632"/>
              <w:jc w:val="right"/>
              <w:rPr>
                <w:rFonts w:ascii="Arial" w:hAnsi="Arial" w:cs="Arial"/>
                <w:sz w:val="16"/>
                <w:szCs w:val="16"/>
                <w:lang w:val="sk-SK"/>
              </w:rPr>
            </w:pPr>
            <w:r w:rsidRPr="00E51F8B">
              <w:rPr>
                <w:rFonts w:ascii="Arial" w:hAnsi="Arial" w:cs="Arial"/>
                <w:sz w:val="16"/>
                <w:szCs w:val="16"/>
                <w:lang w:val="sk-SK"/>
              </w:rPr>
              <w:t>219438</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240C4B33" w:rsidR="00AC3661" w:rsidRPr="00E51F8B" w:rsidRDefault="00543F02" w:rsidP="00A555DC">
            <w:pPr>
              <w:tabs>
                <w:tab w:val="center" w:pos="3971"/>
                <w:tab w:val="right" w:pos="9072"/>
              </w:tabs>
              <w:spacing w:after="0"/>
              <w:ind w:right="632"/>
              <w:jc w:val="right"/>
              <w:rPr>
                <w:rFonts w:ascii="Arial" w:hAnsi="Arial" w:cs="Arial"/>
                <w:sz w:val="16"/>
                <w:szCs w:val="16"/>
                <w:lang w:val="sk-SK"/>
              </w:rPr>
            </w:pPr>
            <w:r w:rsidRPr="00E51F8B">
              <w:rPr>
                <w:rFonts w:ascii="Arial" w:hAnsi="Arial" w:cs="Arial"/>
                <w:sz w:val="16"/>
                <w:szCs w:val="16"/>
                <w:lang w:val="sk-SK"/>
              </w:rPr>
              <w:t>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E51F8B"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4F7054F8" w:rsidR="00AC3661" w:rsidRPr="00E51F8B" w:rsidRDefault="00E51F8B" w:rsidP="00A555DC">
            <w:pPr>
              <w:tabs>
                <w:tab w:val="center" w:pos="3971"/>
                <w:tab w:val="right" w:pos="9072"/>
              </w:tabs>
              <w:spacing w:after="0"/>
              <w:ind w:right="632"/>
              <w:jc w:val="right"/>
              <w:rPr>
                <w:rFonts w:ascii="Arial" w:hAnsi="Arial" w:cs="Arial"/>
                <w:sz w:val="16"/>
                <w:szCs w:val="16"/>
                <w:lang w:val="sk-SK"/>
              </w:rPr>
            </w:pPr>
            <w:r w:rsidRPr="00E51F8B">
              <w:rPr>
                <w:rFonts w:ascii="Arial" w:hAnsi="Arial" w:cs="Arial"/>
                <w:sz w:val="16"/>
                <w:szCs w:val="16"/>
                <w:lang w:val="sk-SK"/>
              </w:rPr>
              <w:t>219438</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439C75A1" w:rsidR="00425254" w:rsidRPr="002E10BE" w:rsidRDefault="00C64C8A" w:rsidP="00A555DC">
            <w:pPr>
              <w:spacing w:after="0"/>
              <w:ind w:right="178"/>
              <w:jc w:val="right"/>
              <w:rPr>
                <w:rFonts w:ascii="Arial" w:hAnsi="Arial" w:cs="Arial"/>
                <w:sz w:val="16"/>
                <w:szCs w:val="16"/>
                <w:lang w:val="sk-SK"/>
              </w:rPr>
            </w:pPr>
            <w:r>
              <w:rPr>
                <w:rFonts w:ascii="Arial" w:hAnsi="Arial" w:cs="Arial"/>
                <w:sz w:val="16"/>
                <w:szCs w:val="16"/>
                <w:lang w:val="sk-SK"/>
              </w:rPr>
              <w:t>448737</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A0F2ED" w14:textId="4A47EF82" w:rsidR="00425254" w:rsidRPr="002E10BE" w:rsidRDefault="00A04BC9" w:rsidP="00A555DC">
            <w:pPr>
              <w:spacing w:after="0"/>
              <w:ind w:right="178"/>
              <w:jc w:val="right"/>
              <w:rPr>
                <w:rFonts w:ascii="Arial" w:hAnsi="Arial" w:cs="Arial"/>
                <w:sz w:val="16"/>
                <w:szCs w:val="16"/>
                <w:lang w:val="sk-SK"/>
              </w:rPr>
            </w:pPr>
            <w:r>
              <w:rPr>
                <w:rFonts w:ascii="Arial" w:hAnsi="Arial" w:cs="Arial"/>
                <w:sz w:val="16"/>
                <w:szCs w:val="16"/>
                <w:lang w:val="sk-SK"/>
              </w:rPr>
              <w:t>219438</w:t>
            </w:r>
          </w:p>
        </w:tc>
        <w:tc>
          <w:tcPr>
            <w:tcW w:w="1241" w:type="dxa"/>
            <w:vAlign w:val="center"/>
          </w:tcPr>
          <w:p w14:paraId="1B943A61" w14:textId="18D8E7F7" w:rsidR="00425254" w:rsidRPr="002E10BE" w:rsidRDefault="00882C22" w:rsidP="00A555DC">
            <w:pPr>
              <w:spacing w:after="0"/>
              <w:ind w:right="178"/>
              <w:jc w:val="right"/>
              <w:rPr>
                <w:rFonts w:ascii="Arial" w:hAnsi="Arial" w:cs="Arial"/>
                <w:sz w:val="16"/>
                <w:szCs w:val="16"/>
                <w:lang w:val="sk-SK"/>
              </w:rPr>
            </w:pPr>
            <w:r>
              <w:rPr>
                <w:rFonts w:ascii="Arial" w:hAnsi="Arial" w:cs="Arial"/>
                <w:sz w:val="16"/>
                <w:szCs w:val="16"/>
                <w:lang w:val="sk-SK"/>
              </w:rPr>
              <w:t>668174</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5DBC1FA2" w:rsidR="00425254" w:rsidRPr="002E10BE" w:rsidRDefault="00D3750F" w:rsidP="00A555DC">
            <w:pPr>
              <w:spacing w:after="0"/>
              <w:ind w:right="178"/>
              <w:jc w:val="right"/>
              <w:rPr>
                <w:rFonts w:ascii="Arial" w:hAnsi="Arial" w:cs="Arial"/>
                <w:sz w:val="16"/>
                <w:szCs w:val="16"/>
                <w:lang w:val="sk-SK"/>
              </w:rPr>
            </w:pPr>
            <w:r>
              <w:rPr>
                <w:rFonts w:ascii="Arial" w:hAnsi="Arial" w:cs="Arial"/>
                <w:sz w:val="16"/>
                <w:szCs w:val="16"/>
                <w:lang w:val="sk-SK"/>
              </w:rPr>
              <w:t>219438</w:t>
            </w:r>
          </w:p>
        </w:tc>
        <w:tc>
          <w:tcPr>
            <w:tcW w:w="1241" w:type="dxa"/>
            <w:vAlign w:val="center"/>
          </w:tcPr>
          <w:p w14:paraId="3BB0C9DD" w14:textId="48A50F89" w:rsidR="00425254" w:rsidRPr="002E10BE" w:rsidRDefault="00A04BC9" w:rsidP="00A555DC">
            <w:pPr>
              <w:spacing w:after="0"/>
              <w:ind w:right="178"/>
              <w:jc w:val="right"/>
              <w:rPr>
                <w:rFonts w:ascii="Arial" w:hAnsi="Arial" w:cs="Arial"/>
                <w:sz w:val="16"/>
                <w:szCs w:val="16"/>
                <w:lang w:val="sk-SK"/>
              </w:rPr>
            </w:pPr>
            <w:r>
              <w:rPr>
                <w:rFonts w:ascii="Arial" w:hAnsi="Arial" w:cs="Arial"/>
                <w:sz w:val="16"/>
                <w:szCs w:val="16"/>
                <w:lang w:val="sk-SK"/>
              </w:rPr>
              <w:t>180638</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7CEB6EB7" w:rsidR="00425254" w:rsidRPr="002E10BE" w:rsidRDefault="00D3750F" w:rsidP="00A555DC">
            <w:pPr>
              <w:spacing w:after="0"/>
              <w:ind w:right="178"/>
              <w:jc w:val="right"/>
              <w:rPr>
                <w:rFonts w:ascii="Arial" w:hAnsi="Arial" w:cs="Arial"/>
                <w:sz w:val="16"/>
                <w:szCs w:val="16"/>
                <w:lang w:val="sk-SK"/>
              </w:rPr>
            </w:pPr>
            <w:r>
              <w:rPr>
                <w:rFonts w:ascii="Arial" w:hAnsi="Arial" w:cs="Arial"/>
                <w:sz w:val="16"/>
                <w:szCs w:val="16"/>
                <w:lang w:val="sk-SK"/>
              </w:rPr>
              <w:t>-219438</w:t>
            </w:r>
          </w:p>
        </w:tc>
        <w:tc>
          <w:tcPr>
            <w:tcW w:w="1241" w:type="dxa"/>
            <w:vAlign w:val="center"/>
          </w:tcPr>
          <w:p w14:paraId="74E11DA4" w14:textId="0F6974D1" w:rsidR="00425254" w:rsidRPr="002E10BE" w:rsidRDefault="00A04BC9" w:rsidP="00A555DC">
            <w:pPr>
              <w:spacing w:after="0"/>
              <w:ind w:right="178"/>
              <w:jc w:val="right"/>
              <w:rPr>
                <w:rFonts w:ascii="Arial" w:hAnsi="Arial" w:cs="Arial"/>
                <w:sz w:val="16"/>
                <w:szCs w:val="16"/>
                <w:lang w:val="sk-SK"/>
              </w:rPr>
            </w:pPr>
            <w:r>
              <w:rPr>
                <w:rFonts w:ascii="Arial" w:hAnsi="Arial" w:cs="Arial"/>
                <w:sz w:val="16"/>
                <w:szCs w:val="16"/>
                <w:lang w:val="sk-SK"/>
              </w:rPr>
              <w:t>180638</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7DF90B" w14:textId="60F8F8BD" w:rsidR="00D145CD" w:rsidRPr="002E10BE" w:rsidRDefault="00D145CD" w:rsidP="00D3750F">
            <w:pPr>
              <w:spacing w:after="0"/>
              <w:ind w:right="178"/>
              <w:jc w:val="right"/>
              <w:rPr>
                <w:rFonts w:ascii="Arial" w:hAnsi="Arial" w:cs="Arial"/>
                <w:sz w:val="16"/>
                <w:szCs w:val="16"/>
                <w:lang w:val="sk-SK"/>
              </w:rPr>
            </w:pPr>
          </w:p>
        </w:tc>
        <w:tc>
          <w:tcPr>
            <w:tcW w:w="1241" w:type="dxa"/>
            <w:vAlign w:val="center"/>
          </w:tcPr>
          <w:p w14:paraId="23C7EFE4"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4465872B" w:rsidR="00425254" w:rsidRPr="002E10BE" w:rsidRDefault="00C64D25" w:rsidP="00A555DC">
            <w:pPr>
              <w:spacing w:after="0"/>
              <w:ind w:right="178"/>
              <w:jc w:val="right"/>
              <w:rPr>
                <w:rFonts w:ascii="Arial" w:hAnsi="Arial" w:cs="Arial"/>
                <w:sz w:val="16"/>
                <w:szCs w:val="16"/>
                <w:lang w:val="sk-SK"/>
              </w:rPr>
            </w:pPr>
            <w:r>
              <w:rPr>
                <w:rFonts w:ascii="Arial" w:hAnsi="Arial" w:cs="Arial"/>
                <w:sz w:val="16"/>
                <w:szCs w:val="16"/>
                <w:lang w:val="sk-SK"/>
              </w:rPr>
              <w:t>351579</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1EC78D" w14:textId="1E86B18E" w:rsidR="00425254" w:rsidRPr="002E10BE" w:rsidRDefault="00C64D25" w:rsidP="007D668B">
            <w:pPr>
              <w:spacing w:after="0"/>
              <w:ind w:right="178"/>
              <w:jc w:val="center"/>
              <w:rPr>
                <w:rFonts w:ascii="Arial" w:hAnsi="Arial" w:cs="Arial"/>
                <w:sz w:val="16"/>
                <w:szCs w:val="16"/>
                <w:lang w:val="sk-SK"/>
              </w:rPr>
            </w:pPr>
            <w:r>
              <w:rPr>
                <w:rFonts w:ascii="Arial" w:hAnsi="Arial" w:cs="Arial"/>
                <w:sz w:val="16"/>
                <w:szCs w:val="16"/>
                <w:lang w:val="sk-SK"/>
              </w:rPr>
              <w:t>97158</w:t>
            </w:r>
          </w:p>
        </w:tc>
        <w:tc>
          <w:tcPr>
            <w:tcW w:w="1241" w:type="dxa"/>
            <w:vAlign w:val="center"/>
          </w:tcPr>
          <w:p w14:paraId="0EDA56ED" w14:textId="6EBA9058" w:rsidR="00425254" w:rsidRPr="002E10BE" w:rsidRDefault="00C64D25" w:rsidP="00A555DC">
            <w:pPr>
              <w:spacing w:after="0"/>
              <w:ind w:right="178"/>
              <w:jc w:val="right"/>
              <w:rPr>
                <w:rFonts w:ascii="Arial" w:hAnsi="Arial" w:cs="Arial"/>
                <w:sz w:val="16"/>
                <w:szCs w:val="16"/>
                <w:lang w:val="sk-SK"/>
              </w:rPr>
            </w:pPr>
            <w:r>
              <w:rPr>
                <w:rFonts w:ascii="Arial" w:hAnsi="Arial" w:cs="Arial"/>
                <w:sz w:val="16"/>
                <w:szCs w:val="16"/>
                <w:lang w:val="sk-SK"/>
              </w:rPr>
              <w:t>448737</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2C9A141F" w:rsidR="00425254" w:rsidRPr="002E10BE" w:rsidRDefault="00C64C8A" w:rsidP="00A555DC">
            <w:pPr>
              <w:spacing w:after="0"/>
              <w:ind w:right="178"/>
              <w:jc w:val="right"/>
              <w:rPr>
                <w:rFonts w:ascii="Arial" w:hAnsi="Arial" w:cs="Arial"/>
                <w:sz w:val="16"/>
                <w:szCs w:val="16"/>
                <w:lang w:val="sk-SK"/>
              </w:rPr>
            </w:pPr>
            <w:r>
              <w:rPr>
                <w:rFonts w:ascii="Arial" w:hAnsi="Arial" w:cs="Arial"/>
                <w:sz w:val="16"/>
                <w:szCs w:val="16"/>
                <w:lang w:val="sk-SK"/>
              </w:rPr>
              <w:t>278158</w:t>
            </w:r>
          </w:p>
        </w:tc>
        <w:tc>
          <w:tcPr>
            <w:tcW w:w="1241" w:type="dxa"/>
            <w:vAlign w:val="center"/>
          </w:tcPr>
          <w:p w14:paraId="69B5DC0C" w14:textId="0981DBD9" w:rsidR="00425254" w:rsidRPr="002E10BE" w:rsidRDefault="00C64C8A" w:rsidP="00A555DC">
            <w:pPr>
              <w:spacing w:after="0"/>
              <w:ind w:right="178"/>
              <w:jc w:val="right"/>
              <w:rPr>
                <w:rFonts w:ascii="Arial" w:hAnsi="Arial" w:cs="Arial"/>
                <w:sz w:val="16"/>
                <w:szCs w:val="16"/>
                <w:lang w:val="sk-SK"/>
              </w:rPr>
            </w:pPr>
            <w:r>
              <w:rPr>
                <w:rFonts w:ascii="Arial" w:hAnsi="Arial" w:cs="Arial"/>
                <w:sz w:val="16"/>
                <w:szCs w:val="16"/>
                <w:lang w:val="sk-SK"/>
              </w:rPr>
              <w:t>219438</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017FC91C" w:rsidR="00425254" w:rsidRPr="002E10BE" w:rsidRDefault="00C64C8A" w:rsidP="00022F48">
            <w:pPr>
              <w:spacing w:after="0"/>
              <w:ind w:right="178"/>
              <w:jc w:val="right"/>
              <w:rPr>
                <w:rFonts w:ascii="Arial" w:hAnsi="Arial" w:cs="Arial"/>
                <w:sz w:val="16"/>
                <w:szCs w:val="16"/>
                <w:lang w:val="sk-SK"/>
              </w:rPr>
            </w:pPr>
            <w:r>
              <w:rPr>
                <w:rFonts w:ascii="Arial" w:hAnsi="Arial" w:cs="Arial"/>
                <w:sz w:val="16"/>
                <w:szCs w:val="16"/>
                <w:lang w:val="sk-SK"/>
              </w:rPr>
              <w:t>-278158</w:t>
            </w:r>
          </w:p>
        </w:tc>
        <w:tc>
          <w:tcPr>
            <w:tcW w:w="1241" w:type="dxa"/>
            <w:vAlign w:val="center"/>
          </w:tcPr>
          <w:p w14:paraId="0F4C67C2" w14:textId="3E8FB6EE" w:rsidR="00425254" w:rsidRPr="002E10BE" w:rsidRDefault="00C64C8A" w:rsidP="00A555DC">
            <w:pPr>
              <w:spacing w:after="0"/>
              <w:ind w:right="178"/>
              <w:jc w:val="right"/>
              <w:rPr>
                <w:rFonts w:ascii="Arial" w:hAnsi="Arial" w:cs="Arial"/>
                <w:sz w:val="16"/>
                <w:szCs w:val="16"/>
                <w:lang w:val="sk-SK"/>
              </w:rPr>
            </w:pPr>
            <w:r>
              <w:rPr>
                <w:rFonts w:ascii="Arial" w:hAnsi="Arial" w:cs="Arial"/>
                <w:sz w:val="16"/>
                <w:szCs w:val="16"/>
                <w:lang w:val="sk-SK"/>
              </w:rPr>
              <w:t>219438</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E9EC2" w14:textId="0D417819" w:rsidR="00425254" w:rsidRPr="002E10BE" w:rsidRDefault="00C64C8A" w:rsidP="00A555DC">
            <w:pPr>
              <w:spacing w:after="0"/>
              <w:ind w:right="178"/>
              <w:jc w:val="right"/>
              <w:rPr>
                <w:rFonts w:ascii="Arial" w:hAnsi="Arial" w:cs="Arial"/>
                <w:sz w:val="16"/>
                <w:szCs w:val="16"/>
                <w:lang w:val="sk-SK"/>
              </w:rPr>
            </w:pPr>
            <w:r>
              <w:rPr>
                <w:rFonts w:ascii="Arial" w:hAnsi="Arial" w:cs="Arial"/>
                <w:sz w:val="16"/>
                <w:szCs w:val="16"/>
                <w:lang w:val="sk-SK"/>
              </w:rPr>
              <w:t>181000</w:t>
            </w:r>
          </w:p>
        </w:tc>
        <w:tc>
          <w:tcPr>
            <w:tcW w:w="1241" w:type="dxa"/>
            <w:vAlign w:val="center"/>
          </w:tcPr>
          <w:p w14:paraId="665D7801"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5EF3C244"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515B66">
        <w:rPr>
          <w:rFonts w:ascii="Arial" w:hAnsi="Arial" w:cs="Arial"/>
          <w:i w:val="0"/>
          <w:lang w:val="sk-SK"/>
        </w:rPr>
        <w:t>01.</w:t>
      </w:r>
      <w:r w:rsidR="00A94C50">
        <w:rPr>
          <w:rFonts w:ascii="Arial" w:hAnsi="Arial" w:cs="Arial"/>
          <w:i w:val="0"/>
          <w:lang w:val="sk-SK"/>
        </w:rPr>
        <w:t xml:space="preserve"> 4.20</w:t>
      </w:r>
      <w:r w:rsidR="00515B66">
        <w:rPr>
          <w:rFonts w:ascii="Arial" w:hAnsi="Arial" w:cs="Arial"/>
          <w:i w:val="0"/>
          <w:lang w:val="sk-SK"/>
        </w:rPr>
        <w:t>20</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515B66">
        <w:rPr>
          <w:rFonts w:ascii="Arial" w:hAnsi="Arial" w:cs="Arial"/>
          <w:i w:val="0"/>
          <w:lang w:val="sk-SK"/>
        </w:rPr>
        <w:t>9</w:t>
      </w:r>
      <w:r w:rsidRPr="00E72709">
        <w:rPr>
          <w:rFonts w:ascii="Arial" w:hAnsi="Arial" w:cs="Arial"/>
          <w:i w:val="0"/>
          <w:lang w:val="sk-SK"/>
        </w:rPr>
        <w:t xml:space="preserve">. </w:t>
      </w:r>
    </w:p>
    <w:p w14:paraId="7AE692A9" w14:textId="3F17903F"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515B66">
        <w:rPr>
          <w:rFonts w:ascii="Arial" w:hAnsi="Arial" w:cs="Arial"/>
          <w:i w:val="0"/>
          <w:lang w:val="sk-SK"/>
        </w:rPr>
        <w:t>97158</w:t>
      </w:r>
      <w:r w:rsidR="009A7849">
        <w:rPr>
          <w:rFonts w:ascii="Arial" w:hAnsi="Arial" w:cs="Arial"/>
          <w:i w:val="0"/>
          <w:lang w:val="sk-SK"/>
        </w:rPr>
        <w:t xml:space="preserve"> </w:t>
      </w:r>
      <w:r w:rsidR="00B77C27">
        <w:rPr>
          <w:rFonts w:ascii="Arial" w:hAnsi="Arial" w:cs="Arial"/>
          <w:i w:val="0"/>
          <w:lang w:val="sk-SK"/>
        </w:rPr>
        <w:t>€ na nerozdelené zisky minulých období</w:t>
      </w:r>
      <w:r w:rsidR="009A7849">
        <w:rPr>
          <w:rFonts w:ascii="Arial" w:hAnsi="Arial" w:cs="Arial"/>
          <w:i w:val="0"/>
          <w:lang w:val="sk-SK"/>
        </w:rPr>
        <w:t xml:space="preserve"> a </w:t>
      </w:r>
      <w:r w:rsidR="00515B66">
        <w:rPr>
          <w:rFonts w:ascii="Arial" w:hAnsi="Arial" w:cs="Arial"/>
          <w:i w:val="0"/>
          <w:lang w:val="sk-SK"/>
        </w:rPr>
        <w:t>181000</w:t>
      </w:r>
      <w:r w:rsidR="009A7849">
        <w:rPr>
          <w:rFonts w:ascii="Arial" w:hAnsi="Arial" w:cs="Arial"/>
          <w:i w:val="0"/>
          <w:lang w:val="sk-SK"/>
        </w:rPr>
        <w:t>€ bolo vyplatené 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2"/>
        <w:gridCol w:w="2777"/>
        <w:gridCol w:w="2795"/>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593D9075" w:rsidR="006C3298" w:rsidRPr="0029734C" w:rsidRDefault="0029734C" w:rsidP="00A555DC">
            <w:pPr>
              <w:tabs>
                <w:tab w:val="center" w:pos="4536"/>
                <w:tab w:val="right" w:pos="9072"/>
              </w:tabs>
              <w:spacing w:after="0"/>
              <w:ind w:right="358"/>
              <w:jc w:val="right"/>
              <w:rPr>
                <w:rFonts w:ascii="Arial" w:hAnsi="Arial" w:cs="Arial"/>
                <w:sz w:val="16"/>
                <w:szCs w:val="16"/>
                <w:lang w:val="sk-SK"/>
              </w:rPr>
            </w:pPr>
            <w:r w:rsidRPr="0029734C">
              <w:rPr>
                <w:rFonts w:ascii="Arial" w:hAnsi="Arial" w:cs="Arial"/>
                <w:sz w:val="16"/>
                <w:szCs w:val="16"/>
                <w:lang w:val="sk-SK"/>
              </w:rPr>
              <w:t>203207</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093923C0" w:rsidR="006C3298" w:rsidRPr="002E10BE" w:rsidRDefault="00D3750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69C2641C" w:rsidR="006C3298" w:rsidRPr="0029734C" w:rsidRDefault="0029734C" w:rsidP="00A555DC">
            <w:pPr>
              <w:tabs>
                <w:tab w:val="center" w:pos="4536"/>
                <w:tab w:val="right" w:pos="9072"/>
              </w:tabs>
              <w:spacing w:after="0"/>
              <w:ind w:right="358"/>
              <w:jc w:val="right"/>
              <w:rPr>
                <w:rFonts w:ascii="Arial" w:hAnsi="Arial" w:cs="Arial"/>
                <w:sz w:val="16"/>
                <w:szCs w:val="16"/>
                <w:lang w:val="sk-SK"/>
              </w:rPr>
            </w:pPr>
            <w:r w:rsidRPr="0029734C">
              <w:rPr>
                <w:rFonts w:ascii="Arial" w:hAnsi="Arial" w:cs="Arial"/>
                <w:sz w:val="16"/>
                <w:szCs w:val="16"/>
                <w:lang w:val="sk-SK"/>
              </w:rPr>
              <w:t>203207</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41160B7B" w:rsidR="006C3298" w:rsidRPr="002E10BE" w:rsidRDefault="00515B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53519D49" w:rsidR="006C3298" w:rsidRPr="0029734C" w:rsidRDefault="0056473D" w:rsidP="00A555DC">
            <w:pPr>
              <w:tabs>
                <w:tab w:val="center" w:pos="4536"/>
                <w:tab w:val="right" w:pos="9072"/>
              </w:tabs>
              <w:spacing w:after="0"/>
              <w:ind w:right="358"/>
              <w:jc w:val="right"/>
              <w:rPr>
                <w:rFonts w:ascii="Arial" w:hAnsi="Arial" w:cs="Arial"/>
                <w:sz w:val="16"/>
                <w:szCs w:val="16"/>
                <w:lang w:val="sk-SK"/>
              </w:rPr>
            </w:pPr>
            <w:r w:rsidRPr="0029734C">
              <w:rPr>
                <w:rFonts w:ascii="Arial" w:hAnsi="Arial" w:cs="Arial"/>
                <w:sz w:val="16"/>
                <w:szCs w:val="16"/>
                <w:lang w:val="sk-SK"/>
              </w:rPr>
              <w:t>20</w:t>
            </w:r>
            <w:r w:rsidR="00287302" w:rsidRPr="0029734C">
              <w:rPr>
                <w:rFonts w:ascii="Arial" w:hAnsi="Arial" w:cs="Arial"/>
                <w:sz w:val="16"/>
                <w:szCs w:val="16"/>
                <w:lang w:val="sk-SK"/>
              </w:rPr>
              <w:t>1</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75DCFF6C" w:rsidR="006C3298" w:rsidRPr="002E10BE" w:rsidRDefault="00D3750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137</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9734C"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284E5DE9" w:rsidR="006C3298" w:rsidRPr="0029734C" w:rsidRDefault="00287302" w:rsidP="00A555DC">
            <w:pPr>
              <w:tabs>
                <w:tab w:val="center" w:pos="4536"/>
                <w:tab w:val="right" w:pos="9072"/>
              </w:tabs>
              <w:spacing w:after="0"/>
              <w:ind w:right="358"/>
              <w:jc w:val="right"/>
              <w:rPr>
                <w:rFonts w:ascii="Arial" w:hAnsi="Arial" w:cs="Arial"/>
                <w:sz w:val="16"/>
                <w:szCs w:val="16"/>
                <w:lang w:val="sk-SK"/>
              </w:rPr>
            </w:pPr>
            <w:r w:rsidRPr="0029734C">
              <w:rPr>
                <w:rFonts w:ascii="Arial" w:hAnsi="Arial" w:cs="Arial"/>
                <w:sz w:val="16"/>
                <w:szCs w:val="16"/>
                <w:lang w:val="sk-SK"/>
              </w:rPr>
              <w:t>201</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1CE8CCF6" w:rsidR="006C3298" w:rsidRPr="002E10BE" w:rsidRDefault="00D3750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137</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3744E1E4" w:rsidR="00425254" w:rsidRPr="002E10BE" w:rsidRDefault="0029734C"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137</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3A4620BE" w:rsidR="00425254" w:rsidRPr="002E10BE" w:rsidRDefault="00D375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524</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5F9FB649" w:rsidR="00425254" w:rsidRPr="002E10BE" w:rsidRDefault="00FF36E9"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764</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7237500E" w:rsidR="00425254" w:rsidRPr="002E10BE" w:rsidRDefault="00D375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779</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6E1E1136" w:rsidR="00425254" w:rsidRPr="002E10BE" w:rsidRDefault="00FF36E9"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764</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5CF95965" w:rsidR="00425254" w:rsidRPr="002E10BE" w:rsidRDefault="00515B66"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w:t>
            </w:r>
            <w:r w:rsidR="00D3750F">
              <w:rPr>
                <w:rFonts w:ascii="Arial" w:hAnsi="Arial" w:cs="Arial"/>
                <w:sz w:val="16"/>
                <w:szCs w:val="16"/>
                <w:lang w:val="sk-SK"/>
              </w:rPr>
              <w:t>9</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5AF4B90C" w:rsidR="00425254" w:rsidRPr="002E10BE" w:rsidRDefault="00FF36E9"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700</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2409BC30" w:rsidR="00425254" w:rsidRPr="002E10BE" w:rsidRDefault="00D3750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1166</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796C516B" w:rsidR="00425254" w:rsidRPr="002E10BE" w:rsidRDefault="00FF36E9"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201</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1A56727A" w:rsidR="00425254" w:rsidRPr="002E10BE" w:rsidRDefault="00D3750F"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137</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5495B1BB"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top w:val="single" w:sz="12" w:space="0" w:color="auto"/>
              <w:left w:val="single" w:sz="6" w:space="0" w:color="auto"/>
              <w:right w:val="single" w:sz="6" w:space="0" w:color="auto"/>
            </w:tcBorders>
            <w:vAlign w:val="center"/>
          </w:tcPr>
          <w:p w14:paraId="3D9D2254" w14:textId="78C92128"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31AE1FAF"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3369</w:t>
            </w:r>
          </w:p>
        </w:tc>
        <w:tc>
          <w:tcPr>
            <w:tcW w:w="1371" w:type="dxa"/>
            <w:tcBorders>
              <w:top w:val="single" w:sz="12" w:space="0" w:color="auto"/>
              <w:left w:val="single" w:sz="6" w:space="0" w:color="auto"/>
              <w:right w:val="single" w:sz="6" w:space="0" w:color="auto"/>
            </w:tcBorders>
            <w:vAlign w:val="center"/>
          </w:tcPr>
          <w:p w14:paraId="2F6E5E7B" w14:textId="3ED0BBA1" w:rsidR="001F3543" w:rsidRPr="002E10BE" w:rsidRDefault="00D3750F" w:rsidP="009C00E4">
            <w:pPr>
              <w:spacing w:after="0"/>
              <w:ind w:right="124"/>
              <w:jc w:val="right"/>
              <w:rPr>
                <w:rFonts w:ascii="Arial" w:hAnsi="Arial" w:cs="Arial"/>
                <w:sz w:val="16"/>
                <w:szCs w:val="16"/>
                <w:lang w:val="sk-SK"/>
              </w:rPr>
            </w:pPr>
            <w:r>
              <w:rPr>
                <w:rFonts w:ascii="Arial" w:hAnsi="Arial" w:cs="Arial"/>
                <w:sz w:val="16"/>
                <w:szCs w:val="16"/>
                <w:lang w:val="sk-SK"/>
              </w:rPr>
              <w:t>3330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06D99387"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right w:val="single" w:sz="6" w:space="0" w:color="auto"/>
            </w:tcBorders>
            <w:vAlign w:val="center"/>
          </w:tcPr>
          <w:p w14:paraId="79F0231C" w14:textId="3666FD52"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7654301C" w:rsidR="001F3543" w:rsidRPr="002E10BE" w:rsidRDefault="00D3750F" w:rsidP="009C00E4">
            <w:pPr>
              <w:spacing w:after="0"/>
              <w:ind w:right="124"/>
              <w:jc w:val="right"/>
              <w:rPr>
                <w:rFonts w:ascii="Arial" w:hAnsi="Arial" w:cs="Arial"/>
                <w:sz w:val="16"/>
                <w:szCs w:val="16"/>
                <w:lang w:val="sk-SK"/>
              </w:rPr>
            </w:pPr>
            <w:r>
              <w:rPr>
                <w:rFonts w:ascii="Arial" w:hAnsi="Arial" w:cs="Arial"/>
                <w:sz w:val="16"/>
                <w:szCs w:val="16"/>
                <w:lang w:val="sk-SK"/>
              </w:rPr>
              <w:t>35</w:t>
            </w:r>
          </w:p>
        </w:tc>
        <w:tc>
          <w:tcPr>
            <w:tcW w:w="1371" w:type="dxa"/>
            <w:tcBorders>
              <w:left w:val="single" w:sz="6" w:space="0" w:color="auto"/>
              <w:right w:val="single" w:sz="6" w:space="0" w:color="auto"/>
            </w:tcBorders>
            <w:vAlign w:val="center"/>
          </w:tcPr>
          <w:p w14:paraId="12C7197C" w14:textId="2A34228F" w:rsidR="00C01AB9" w:rsidRPr="002E10BE" w:rsidRDefault="00D3750F" w:rsidP="00C01AB9">
            <w:pPr>
              <w:spacing w:after="0"/>
              <w:ind w:right="124"/>
              <w:jc w:val="right"/>
              <w:rPr>
                <w:rFonts w:ascii="Arial" w:hAnsi="Arial" w:cs="Arial"/>
                <w:sz w:val="16"/>
                <w:szCs w:val="16"/>
                <w:lang w:val="sk-SK"/>
              </w:rPr>
            </w:pPr>
            <w:r>
              <w:rPr>
                <w:rFonts w:ascii="Arial" w:hAnsi="Arial" w:cs="Arial"/>
                <w:sz w:val="16"/>
                <w:szCs w:val="16"/>
                <w:lang w:val="sk-SK"/>
              </w:rPr>
              <w:t>68</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086D8500"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bottom w:val="single" w:sz="6" w:space="0" w:color="auto"/>
              <w:right w:val="single" w:sz="6" w:space="0" w:color="auto"/>
            </w:tcBorders>
            <w:vAlign w:val="center"/>
          </w:tcPr>
          <w:p w14:paraId="1A67CCB3" w14:textId="310FEECF"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5116ABEA" w:rsidR="001F3543" w:rsidRDefault="00515958" w:rsidP="009C00E4">
            <w:pPr>
              <w:spacing w:after="0"/>
              <w:ind w:right="124"/>
              <w:jc w:val="right"/>
              <w:rPr>
                <w:rFonts w:ascii="Arial" w:hAnsi="Arial" w:cs="Arial"/>
                <w:sz w:val="16"/>
                <w:szCs w:val="16"/>
                <w:lang w:val="sk-SK"/>
              </w:rPr>
            </w:pPr>
            <w:r>
              <w:rPr>
                <w:rFonts w:ascii="Arial" w:hAnsi="Arial" w:cs="Arial"/>
                <w:sz w:val="16"/>
                <w:szCs w:val="16"/>
                <w:lang w:val="sk-SK"/>
              </w:rPr>
              <w:t>3404</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77614619" w:rsidR="001F3543" w:rsidRPr="002E10BE" w:rsidRDefault="00515958" w:rsidP="009C00E4">
            <w:pPr>
              <w:spacing w:after="0"/>
              <w:ind w:right="124"/>
              <w:jc w:val="right"/>
              <w:rPr>
                <w:rFonts w:ascii="Arial" w:hAnsi="Arial" w:cs="Arial"/>
                <w:sz w:val="16"/>
                <w:szCs w:val="16"/>
                <w:lang w:val="sk-SK"/>
              </w:rPr>
            </w:pPr>
            <w:r>
              <w:rPr>
                <w:rFonts w:ascii="Arial" w:hAnsi="Arial" w:cs="Arial"/>
                <w:sz w:val="16"/>
                <w:szCs w:val="16"/>
                <w:lang w:val="sk-SK"/>
              </w:rPr>
              <w:t>3398</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08F8C4A5" w:rsidR="001F3543" w:rsidRPr="00AB0FAD" w:rsidRDefault="00AB0FAD" w:rsidP="009C00E4">
            <w:pPr>
              <w:spacing w:after="0"/>
              <w:ind w:right="170"/>
              <w:jc w:val="right"/>
              <w:rPr>
                <w:rFonts w:ascii="Arial" w:hAnsi="Arial" w:cs="Arial"/>
                <w:sz w:val="16"/>
                <w:szCs w:val="16"/>
                <w:lang w:val="sk-SK"/>
              </w:rPr>
            </w:pPr>
            <w:r w:rsidRPr="00AB0FAD">
              <w:rPr>
                <w:rFonts w:ascii="Arial" w:hAnsi="Arial" w:cs="Arial"/>
                <w:sz w:val="16"/>
                <w:szCs w:val="16"/>
                <w:lang w:val="sk-SK"/>
              </w:rPr>
              <w:t>731080</w:t>
            </w:r>
          </w:p>
        </w:tc>
        <w:tc>
          <w:tcPr>
            <w:tcW w:w="1261" w:type="dxa"/>
            <w:tcBorders>
              <w:top w:val="single" w:sz="12" w:space="0" w:color="auto"/>
            </w:tcBorders>
            <w:vAlign w:val="center"/>
          </w:tcPr>
          <w:p w14:paraId="5ADC4034" w14:textId="5576D781" w:rsidR="001F3543" w:rsidRPr="002E10BE" w:rsidRDefault="00515958" w:rsidP="00D65336">
            <w:pPr>
              <w:spacing w:after="0"/>
              <w:ind w:right="170"/>
              <w:jc w:val="right"/>
              <w:rPr>
                <w:rFonts w:ascii="Arial" w:hAnsi="Arial" w:cs="Arial"/>
                <w:sz w:val="16"/>
                <w:szCs w:val="16"/>
                <w:lang w:val="sk-SK"/>
              </w:rPr>
            </w:pPr>
            <w:r>
              <w:rPr>
                <w:rFonts w:ascii="Arial" w:hAnsi="Arial" w:cs="Arial"/>
                <w:sz w:val="16"/>
                <w:szCs w:val="16"/>
                <w:lang w:val="sk-SK"/>
              </w:rPr>
              <w:t>921199</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59ADFC20" w:rsidR="001F3543" w:rsidRPr="00AB0FAD" w:rsidRDefault="00AB0FAD" w:rsidP="009C00E4">
            <w:pPr>
              <w:spacing w:after="0"/>
              <w:ind w:right="170"/>
              <w:jc w:val="right"/>
              <w:rPr>
                <w:rFonts w:ascii="Arial" w:hAnsi="Arial" w:cs="Arial"/>
                <w:sz w:val="16"/>
                <w:szCs w:val="16"/>
                <w:lang w:val="sk-SK"/>
              </w:rPr>
            </w:pPr>
            <w:r w:rsidRPr="00AB0FAD">
              <w:rPr>
                <w:rFonts w:ascii="Arial" w:hAnsi="Arial" w:cs="Arial"/>
                <w:sz w:val="16"/>
                <w:szCs w:val="16"/>
                <w:lang w:val="sk-SK"/>
              </w:rPr>
              <w:t>333935</w:t>
            </w:r>
          </w:p>
        </w:tc>
        <w:tc>
          <w:tcPr>
            <w:tcW w:w="1261" w:type="dxa"/>
            <w:vAlign w:val="center"/>
          </w:tcPr>
          <w:p w14:paraId="24B042AD" w14:textId="0694B168" w:rsidR="001F3543" w:rsidRPr="002E10BE" w:rsidRDefault="00515958" w:rsidP="009C00E4">
            <w:pPr>
              <w:spacing w:after="0"/>
              <w:ind w:right="170"/>
              <w:jc w:val="right"/>
              <w:rPr>
                <w:rFonts w:ascii="Arial" w:hAnsi="Arial" w:cs="Arial"/>
                <w:sz w:val="16"/>
                <w:szCs w:val="16"/>
                <w:lang w:val="sk-SK"/>
              </w:rPr>
            </w:pPr>
            <w:r>
              <w:rPr>
                <w:rFonts w:ascii="Arial" w:hAnsi="Arial" w:cs="Arial"/>
                <w:sz w:val="16"/>
                <w:szCs w:val="16"/>
                <w:lang w:val="sk-SK"/>
              </w:rPr>
              <w:t>255072</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466E0062" w:rsidR="001F3543" w:rsidRPr="00AB0FAD" w:rsidRDefault="00AB0FAD" w:rsidP="009C00E4">
            <w:pPr>
              <w:spacing w:after="0"/>
              <w:ind w:right="170"/>
              <w:jc w:val="right"/>
              <w:rPr>
                <w:rFonts w:ascii="Arial" w:hAnsi="Arial" w:cs="Arial"/>
                <w:sz w:val="16"/>
                <w:szCs w:val="16"/>
                <w:lang w:val="sk-SK"/>
              </w:rPr>
            </w:pPr>
            <w:r w:rsidRPr="00AB0FAD">
              <w:rPr>
                <w:rFonts w:ascii="Arial" w:hAnsi="Arial" w:cs="Arial"/>
                <w:sz w:val="16"/>
                <w:szCs w:val="16"/>
                <w:lang w:val="sk-SK"/>
              </w:rPr>
              <w:t>1065015</w:t>
            </w:r>
          </w:p>
        </w:tc>
        <w:tc>
          <w:tcPr>
            <w:tcW w:w="1261" w:type="dxa"/>
            <w:vAlign w:val="center"/>
          </w:tcPr>
          <w:p w14:paraId="6447A4EC" w14:textId="06503C5C" w:rsidR="001F3543" w:rsidRPr="002E10BE" w:rsidRDefault="00515958" w:rsidP="009C00E4">
            <w:pPr>
              <w:spacing w:after="0"/>
              <w:ind w:right="170"/>
              <w:jc w:val="right"/>
              <w:rPr>
                <w:rFonts w:ascii="Arial" w:hAnsi="Arial" w:cs="Arial"/>
                <w:sz w:val="16"/>
                <w:szCs w:val="16"/>
                <w:lang w:val="sk-SK"/>
              </w:rPr>
            </w:pPr>
            <w:r>
              <w:rPr>
                <w:rFonts w:ascii="Arial" w:hAnsi="Arial" w:cs="Arial"/>
                <w:sz w:val="16"/>
                <w:szCs w:val="16"/>
                <w:lang w:val="sk-SK"/>
              </w:rPr>
              <w:t>1176271</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75DD6B69" w:rsidR="00EC2EEB" w:rsidRPr="00AB0FAD" w:rsidRDefault="00AB0FAD" w:rsidP="00434C63">
            <w:pPr>
              <w:spacing w:after="0"/>
              <w:ind w:right="538"/>
              <w:jc w:val="right"/>
              <w:rPr>
                <w:rFonts w:ascii="Arial" w:hAnsi="Arial" w:cs="Arial"/>
                <w:sz w:val="16"/>
                <w:szCs w:val="16"/>
                <w:lang w:val="sk-SK"/>
              </w:rPr>
            </w:pPr>
            <w:r w:rsidRPr="00AB0FAD">
              <w:rPr>
                <w:rFonts w:ascii="Arial" w:hAnsi="Arial" w:cs="Arial"/>
                <w:sz w:val="16"/>
                <w:szCs w:val="16"/>
                <w:lang w:val="sk-SK"/>
              </w:rPr>
              <w:t>333935</w:t>
            </w:r>
          </w:p>
        </w:tc>
        <w:tc>
          <w:tcPr>
            <w:tcW w:w="3072" w:type="dxa"/>
            <w:vAlign w:val="center"/>
          </w:tcPr>
          <w:p w14:paraId="6CA0FA8F" w14:textId="53DB1A7A" w:rsidR="00EC2EEB" w:rsidRPr="002E10BE" w:rsidRDefault="00515958" w:rsidP="00434C63">
            <w:pPr>
              <w:spacing w:after="0"/>
              <w:ind w:right="538"/>
              <w:jc w:val="right"/>
              <w:rPr>
                <w:rFonts w:ascii="Arial" w:hAnsi="Arial" w:cs="Arial"/>
                <w:sz w:val="16"/>
                <w:szCs w:val="16"/>
                <w:lang w:val="sk-SK"/>
              </w:rPr>
            </w:pPr>
            <w:r>
              <w:rPr>
                <w:rFonts w:ascii="Arial" w:hAnsi="Arial" w:cs="Arial"/>
                <w:sz w:val="16"/>
                <w:szCs w:val="16"/>
                <w:lang w:val="sk-SK"/>
              </w:rPr>
              <w:t>255072</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24AAAD10" w:rsidR="00EC2EEB" w:rsidRPr="00AB0FAD" w:rsidRDefault="00AB0FAD" w:rsidP="00434C63">
            <w:pPr>
              <w:spacing w:after="0"/>
              <w:ind w:right="538"/>
              <w:jc w:val="right"/>
              <w:rPr>
                <w:rFonts w:ascii="Arial" w:hAnsi="Arial" w:cs="Arial"/>
                <w:sz w:val="16"/>
                <w:szCs w:val="16"/>
                <w:lang w:val="sk-SK"/>
              </w:rPr>
            </w:pPr>
            <w:r w:rsidRPr="00AB0FAD">
              <w:rPr>
                <w:rFonts w:ascii="Arial" w:hAnsi="Arial" w:cs="Arial"/>
                <w:sz w:val="16"/>
                <w:szCs w:val="16"/>
                <w:lang w:val="sk-SK"/>
              </w:rPr>
              <w:t>731080</w:t>
            </w:r>
          </w:p>
        </w:tc>
        <w:tc>
          <w:tcPr>
            <w:tcW w:w="3072" w:type="dxa"/>
            <w:vAlign w:val="center"/>
          </w:tcPr>
          <w:p w14:paraId="66093463" w14:textId="6E89990D" w:rsidR="00EC2EEB" w:rsidRPr="002E10BE" w:rsidRDefault="00515958" w:rsidP="00434C63">
            <w:pPr>
              <w:spacing w:after="0"/>
              <w:ind w:right="538"/>
              <w:jc w:val="right"/>
              <w:rPr>
                <w:rFonts w:ascii="Arial" w:hAnsi="Arial" w:cs="Arial"/>
                <w:sz w:val="16"/>
                <w:szCs w:val="16"/>
                <w:lang w:val="sk-SK"/>
              </w:rPr>
            </w:pPr>
            <w:r>
              <w:rPr>
                <w:rFonts w:ascii="Arial" w:hAnsi="Arial" w:cs="Arial"/>
                <w:sz w:val="16"/>
                <w:szCs w:val="16"/>
                <w:lang w:val="sk-SK"/>
              </w:rPr>
              <w:t>921199</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14:paraId="1DD07598"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604AAD68" w:rsidR="00EC2EEB" w:rsidRPr="00AB0FAD" w:rsidRDefault="00AB0FAD" w:rsidP="00434C63">
            <w:pPr>
              <w:spacing w:after="0"/>
              <w:ind w:right="538"/>
              <w:jc w:val="right"/>
              <w:rPr>
                <w:rFonts w:ascii="Arial" w:hAnsi="Arial" w:cs="Arial"/>
                <w:sz w:val="16"/>
                <w:szCs w:val="16"/>
                <w:lang w:val="sk-SK"/>
              </w:rPr>
            </w:pPr>
            <w:r w:rsidRPr="00AB0FAD">
              <w:rPr>
                <w:rFonts w:ascii="Arial" w:hAnsi="Arial" w:cs="Arial"/>
                <w:sz w:val="16"/>
                <w:szCs w:val="16"/>
                <w:lang w:val="sk-SK"/>
              </w:rPr>
              <w:t>1065015</w:t>
            </w:r>
          </w:p>
        </w:tc>
        <w:tc>
          <w:tcPr>
            <w:tcW w:w="3072" w:type="dxa"/>
            <w:vAlign w:val="center"/>
          </w:tcPr>
          <w:p w14:paraId="70DB2A0B" w14:textId="587A5E99" w:rsidR="00EC2EEB" w:rsidRPr="002E10BE" w:rsidRDefault="00515958" w:rsidP="00434C63">
            <w:pPr>
              <w:spacing w:after="0"/>
              <w:ind w:right="538"/>
              <w:jc w:val="right"/>
              <w:rPr>
                <w:rFonts w:ascii="Arial" w:hAnsi="Arial" w:cs="Arial"/>
                <w:sz w:val="16"/>
                <w:szCs w:val="16"/>
                <w:lang w:val="sk-SK"/>
              </w:rPr>
            </w:pPr>
            <w:r>
              <w:rPr>
                <w:rFonts w:ascii="Arial" w:hAnsi="Arial" w:cs="Arial"/>
                <w:sz w:val="16"/>
                <w:szCs w:val="16"/>
                <w:lang w:val="sk-SK"/>
              </w:rPr>
              <w:t>117</w:t>
            </w:r>
            <w:r w:rsidR="005A3C0B">
              <w:rPr>
                <w:rFonts w:ascii="Arial" w:hAnsi="Arial" w:cs="Arial"/>
                <w:sz w:val="16"/>
                <w:szCs w:val="16"/>
                <w:lang w:val="sk-SK"/>
              </w:rPr>
              <w:t>6271</w:t>
            </w:r>
          </w:p>
        </w:tc>
      </w:tr>
    </w:tbl>
    <w:p w14:paraId="5BA243F7" w14:textId="77777777" w:rsidR="00CD21BB" w:rsidRPr="002E10BE" w:rsidRDefault="00CD21BB" w:rsidP="00434C63">
      <w:pPr>
        <w:pStyle w:val="Zkladn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5A7B9A14" w:rsidR="00DF42B2" w:rsidRPr="00A638A8" w:rsidRDefault="006F27B5" w:rsidP="00434C63">
            <w:pPr>
              <w:spacing w:after="0"/>
              <w:ind w:right="538"/>
              <w:jc w:val="right"/>
              <w:rPr>
                <w:rFonts w:ascii="Arial" w:hAnsi="Arial" w:cs="Arial"/>
                <w:sz w:val="16"/>
                <w:szCs w:val="16"/>
                <w:lang w:val="sk-SK"/>
              </w:rPr>
            </w:pPr>
            <w:r w:rsidRPr="00A638A8">
              <w:rPr>
                <w:rFonts w:ascii="Arial" w:hAnsi="Arial" w:cs="Arial"/>
                <w:sz w:val="16"/>
                <w:szCs w:val="16"/>
                <w:lang w:val="sk-SK"/>
              </w:rPr>
              <w:t>129541</w:t>
            </w:r>
          </w:p>
        </w:tc>
        <w:tc>
          <w:tcPr>
            <w:tcW w:w="3071" w:type="dxa"/>
            <w:vAlign w:val="center"/>
          </w:tcPr>
          <w:p w14:paraId="4A37C99F" w14:textId="6D798513" w:rsidR="00DF42B2" w:rsidRPr="002E10BE" w:rsidRDefault="005A3C0B" w:rsidP="00434C63">
            <w:pPr>
              <w:spacing w:after="0"/>
              <w:ind w:right="538"/>
              <w:jc w:val="right"/>
              <w:rPr>
                <w:rFonts w:ascii="Arial" w:hAnsi="Arial" w:cs="Arial"/>
                <w:sz w:val="16"/>
                <w:szCs w:val="16"/>
                <w:lang w:val="sk-SK"/>
              </w:rPr>
            </w:pPr>
            <w:r>
              <w:rPr>
                <w:rFonts w:ascii="Arial" w:hAnsi="Arial" w:cs="Arial"/>
                <w:sz w:val="16"/>
                <w:szCs w:val="16"/>
                <w:lang w:val="sk-SK"/>
              </w:rPr>
              <w:t>151101</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14:paraId="0EA21495" w14:textId="3A713ED9" w:rsidR="00DF42B2" w:rsidRPr="00A638A8" w:rsidRDefault="006F27B5" w:rsidP="00434C63">
            <w:pPr>
              <w:spacing w:after="0"/>
              <w:ind w:right="538"/>
              <w:jc w:val="right"/>
              <w:rPr>
                <w:rFonts w:ascii="Arial" w:hAnsi="Arial" w:cs="Arial"/>
                <w:sz w:val="16"/>
                <w:szCs w:val="16"/>
                <w:lang w:val="sk-SK"/>
              </w:rPr>
            </w:pPr>
            <w:r w:rsidRPr="00A638A8">
              <w:rPr>
                <w:rFonts w:ascii="Arial" w:hAnsi="Arial" w:cs="Arial"/>
                <w:sz w:val="16"/>
                <w:szCs w:val="16"/>
                <w:lang w:val="sk-SK"/>
              </w:rPr>
              <w:t>3386</w:t>
            </w:r>
          </w:p>
        </w:tc>
        <w:tc>
          <w:tcPr>
            <w:tcW w:w="3071" w:type="dxa"/>
            <w:vAlign w:val="center"/>
          </w:tcPr>
          <w:p w14:paraId="7AFC60E2" w14:textId="3DF060D1" w:rsidR="00DF42B2" w:rsidRPr="002E10BE" w:rsidRDefault="005A3C0B" w:rsidP="00434C63">
            <w:pPr>
              <w:spacing w:after="0"/>
              <w:ind w:right="538"/>
              <w:jc w:val="right"/>
              <w:rPr>
                <w:rFonts w:ascii="Arial" w:hAnsi="Arial" w:cs="Arial"/>
                <w:sz w:val="16"/>
                <w:szCs w:val="16"/>
                <w:lang w:val="sk-SK"/>
              </w:rPr>
            </w:pPr>
            <w:r>
              <w:rPr>
                <w:rFonts w:ascii="Arial" w:hAnsi="Arial" w:cs="Arial"/>
                <w:sz w:val="16"/>
                <w:szCs w:val="16"/>
                <w:lang w:val="sk-SK"/>
              </w:rPr>
              <w:t>3720</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2B9EB3ED" w:rsidR="00DF42B2" w:rsidRPr="00A638A8" w:rsidRDefault="00A638A8" w:rsidP="00434C63">
            <w:pPr>
              <w:spacing w:after="0"/>
              <w:ind w:right="538"/>
              <w:jc w:val="right"/>
              <w:rPr>
                <w:rFonts w:ascii="Arial" w:hAnsi="Arial" w:cs="Arial"/>
                <w:sz w:val="16"/>
                <w:szCs w:val="16"/>
                <w:lang w:val="sk-SK"/>
              </w:rPr>
            </w:pPr>
            <w:r w:rsidRPr="00A638A8">
              <w:rPr>
                <w:rFonts w:ascii="Arial" w:hAnsi="Arial" w:cs="Arial"/>
                <w:sz w:val="16"/>
                <w:szCs w:val="16"/>
                <w:lang w:val="sk-SK"/>
              </w:rPr>
              <w:t>10887</w:t>
            </w:r>
          </w:p>
        </w:tc>
        <w:tc>
          <w:tcPr>
            <w:tcW w:w="3071" w:type="dxa"/>
            <w:vAlign w:val="center"/>
          </w:tcPr>
          <w:p w14:paraId="0A9525F8" w14:textId="15BE9D55" w:rsidR="00DF42B2" w:rsidRPr="002E10BE" w:rsidRDefault="005A3C0B" w:rsidP="00434C63">
            <w:pPr>
              <w:spacing w:after="0"/>
              <w:ind w:right="538"/>
              <w:jc w:val="right"/>
              <w:rPr>
                <w:rFonts w:ascii="Arial" w:hAnsi="Arial" w:cs="Arial"/>
                <w:sz w:val="16"/>
                <w:szCs w:val="16"/>
                <w:lang w:val="sk-SK"/>
              </w:rPr>
            </w:pPr>
            <w:r>
              <w:rPr>
                <w:rFonts w:ascii="Arial" w:hAnsi="Arial" w:cs="Arial"/>
                <w:sz w:val="16"/>
                <w:szCs w:val="16"/>
                <w:lang w:val="sk-SK"/>
              </w:rPr>
              <w:t>9258</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00D3293B" w:rsidR="00DF42B2" w:rsidRPr="00A638A8" w:rsidRDefault="00A638A8" w:rsidP="00434C63">
            <w:pPr>
              <w:spacing w:after="0"/>
              <w:ind w:right="538"/>
              <w:jc w:val="right"/>
              <w:rPr>
                <w:rFonts w:ascii="Arial" w:hAnsi="Arial" w:cs="Arial"/>
                <w:sz w:val="16"/>
                <w:szCs w:val="16"/>
                <w:lang w:val="sk-SK"/>
              </w:rPr>
            </w:pPr>
            <w:r w:rsidRPr="00A638A8">
              <w:rPr>
                <w:rFonts w:ascii="Arial" w:hAnsi="Arial" w:cs="Arial"/>
                <w:sz w:val="16"/>
                <w:szCs w:val="16"/>
                <w:lang w:val="sk-SK"/>
              </w:rPr>
              <w:t>457</w:t>
            </w:r>
          </w:p>
        </w:tc>
        <w:tc>
          <w:tcPr>
            <w:tcW w:w="3071" w:type="dxa"/>
            <w:vAlign w:val="center"/>
          </w:tcPr>
          <w:p w14:paraId="0FF59E3B" w14:textId="3DDCD178"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A638A8"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44AE76E0" w:rsidR="00E36F00" w:rsidRPr="00A638A8" w:rsidRDefault="00A638A8" w:rsidP="00E36F00">
            <w:pPr>
              <w:spacing w:after="0"/>
              <w:ind w:right="538"/>
              <w:jc w:val="right"/>
              <w:rPr>
                <w:rFonts w:ascii="Arial" w:hAnsi="Arial" w:cs="Arial"/>
                <w:sz w:val="16"/>
                <w:szCs w:val="16"/>
                <w:lang w:val="sk-SK"/>
              </w:rPr>
            </w:pPr>
            <w:r w:rsidRPr="00A638A8">
              <w:rPr>
                <w:rFonts w:ascii="Arial" w:hAnsi="Arial" w:cs="Arial"/>
                <w:sz w:val="16"/>
                <w:szCs w:val="16"/>
                <w:lang w:val="sk-SK"/>
              </w:rPr>
              <w:t>9391</w:t>
            </w:r>
          </w:p>
        </w:tc>
        <w:tc>
          <w:tcPr>
            <w:tcW w:w="3071" w:type="dxa"/>
            <w:vAlign w:val="center"/>
          </w:tcPr>
          <w:p w14:paraId="2968611C" w14:textId="0EC291CF" w:rsidR="00DF42B2" w:rsidRPr="002E10BE" w:rsidRDefault="005A3C0B" w:rsidP="00434C63">
            <w:pPr>
              <w:spacing w:after="0"/>
              <w:ind w:right="538"/>
              <w:jc w:val="right"/>
              <w:rPr>
                <w:rFonts w:ascii="Arial" w:hAnsi="Arial" w:cs="Arial"/>
                <w:sz w:val="16"/>
                <w:szCs w:val="16"/>
                <w:lang w:val="sk-SK"/>
              </w:rPr>
            </w:pPr>
            <w:r>
              <w:rPr>
                <w:rFonts w:ascii="Arial" w:hAnsi="Arial" w:cs="Arial"/>
                <w:sz w:val="16"/>
                <w:szCs w:val="16"/>
                <w:lang w:val="sk-SK"/>
              </w:rPr>
              <w:t>5753</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171DFDDA" w:rsidR="00DF42B2" w:rsidRPr="0038654F" w:rsidRDefault="00F17457" w:rsidP="00434C63">
            <w:pPr>
              <w:spacing w:after="0"/>
              <w:ind w:right="214"/>
              <w:jc w:val="right"/>
              <w:rPr>
                <w:rFonts w:ascii="Arial" w:hAnsi="Arial" w:cs="Arial"/>
                <w:sz w:val="16"/>
                <w:szCs w:val="16"/>
                <w:lang w:val="sk-SK"/>
              </w:rPr>
            </w:pPr>
            <w:r w:rsidRPr="0038654F">
              <w:rPr>
                <w:rFonts w:ascii="Arial" w:hAnsi="Arial" w:cs="Arial"/>
                <w:sz w:val="16"/>
                <w:szCs w:val="16"/>
                <w:lang w:val="sk-SK"/>
              </w:rPr>
              <w:t>229795</w:t>
            </w:r>
          </w:p>
        </w:tc>
        <w:tc>
          <w:tcPr>
            <w:tcW w:w="961" w:type="dxa"/>
            <w:tcBorders>
              <w:top w:val="single" w:sz="12" w:space="0" w:color="auto"/>
              <w:left w:val="single" w:sz="6" w:space="0" w:color="auto"/>
              <w:right w:val="single" w:sz="6" w:space="0" w:color="auto"/>
            </w:tcBorders>
            <w:vAlign w:val="center"/>
          </w:tcPr>
          <w:p w14:paraId="1BF12905"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DBF6B4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5363623B"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278847</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5DDF761A" w14:textId="2CCEC869" w:rsidR="00DF42B2" w:rsidRPr="0038654F" w:rsidRDefault="00EA5F46" w:rsidP="00434C63">
            <w:pPr>
              <w:spacing w:after="0"/>
              <w:ind w:right="214"/>
              <w:jc w:val="right"/>
              <w:rPr>
                <w:rFonts w:ascii="Arial" w:hAnsi="Arial" w:cs="Arial"/>
                <w:sz w:val="16"/>
                <w:szCs w:val="16"/>
                <w:lang w:val="sk-SK"/>
              </w:rPr>
            </w:pPr>
            <w:r w:rsidRPr="0038654F">
              <w:rPr>
                <w:rFonts w:ascii="Arial" w:hAnsi="Arial" w:cs="Arial"/>
                <w:sz w:val="16"/>
                <w:szCs w:val="16"/>
                <w:lang w:val="sk-SK"/>
              </w:rPr>
              <w:t>48257</w:t>
            </w:r>
          </w:p>
        </w:tc>
        <w:tc>
          <w:tcPr>
            <w:tcW w:w="1234" w:type="dxa"/>
            <w:tcBorders>
              <w:left w:val="single" w:sz="6" w:space="0" w:color="auto"/>
              <w:right w:val="single" w:sz="6" w:space="0" w:color="auto"/>
            </w:tcBorders>
            <w:vAlign w:val="center"/>
          </w:tcPr>
          <w:p w14:paraId="60C2AE71"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7A7D43DB" w:rsidR="00DF42B2" w:rsidRPr="002E10BE" w:rsidRDefault="00E709B7" w:rsidP="00BD6D07">
            <w:pPr>
              <w:spacing w:after="0"/>
              <w:ind w:right="214"/>
              <w:jc w:val="right"/>
              <w:rPr>
                <w:rFonts w:ascii="Arial" w:hAnsi="Arial" w:cs="Arial"/>
                <w:sz w:val="16"/>
                <w:szCs w:val="16"/>
                <w:lang w:val="sk-SK"/>
              </w:rPr>
            </w:pPr>
            <w:r>
              <w:rPr>
                <w:rFonts w:ascii="Arial" w:hAnsi="Arial" w:cs="Arial"/>
                <w:sz w:val="16"/>
                <w:szCs w:val="16"/>
                <w:lang w:val="sk-SK"/>
              </w:rPr>
              <w:t>58558</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0504E77D" w:rsidR="00DF42B2" w:rsidRPr="0038654F" w:rsidRDefault="00EA5F46" w:rsidP="00E2283A">
            <w:pPr>
              <w:spacing w:after="0"/>
              <w:ind w:right="214"/>
              <w:jc w:val="right"/>
              <w:rPr>
                <w:rFonts w:ascii="Arial" w:hAnsi="Arial" w:cs="Arial"/>
                <w:sz w:val="16"/>
                <w:szCs w:val="16"/>
                <w:lang w:val="sk-SK"/>
              </w:rPr>
            </w:pPr>
            <w:r w:rsidRPr="0038654F">
              <w:rPr>
                <w:rFonts w:ascii="Arial" w:hAnsi="Arial" w:cs="Arial"/>
                <w:sz w:val="16"/>
                <w:szCs w:val="16"/>
                <w:lang w:val="sk-SK"/>
              </w:rPr>
              <w:t>5102</w:t>
            </w:r>
          </w:p>
        </w:tc>
        <w:tc>
          <w:tcPr>
            <w:tcW w:w="961" w:type="dxa"/>
            <w:tcBorders>
              <w:left w:val="single" w:sz="6" w:space="0" w:color="auto"/>
              <w:right w:val="single" w:sz="6" w:space="0" w:color="auto"/>
            </w:tcBorders>
            <w:vAlign w:val="center"/>
          </w:tcPr>
          <w:p w14:paraId="52F92AA8" w14:textId="749FBD0F" w:rsidR="00DF42B2" w:rsidRPr="0038654F" w:rsidRDefault="00EA5F46" w:rsidP="003E5827">
            <w:pPr>
              <w:spacing w:after="0"/>
              <w:ind w:right="214"/>
              <w:jc w:val="right"/>
              <w:rPr>
                <w:rFonts w:ascii="Arial" w:hAnsi="Arial" w:cs="Arial"/>
                <w:sz w:val="16"/>
                <w:szCs w:val="16"/>
                <w:lang w:val="sk-SK"/>
              </w:rPr>
            </w:pPr>
            <w:r w:rsidRPr="0038654F">
              <w:rPr>
                <w:rFonts w:ascii="Arial" w:hAnsi="Arial" w:cs="Arial"/>
                <w:sz w:val="16"/>
                <w:szCs w:val="16"/>
                <w:lang w:val="sk-SK"/>
              </w:rPr>
              <w:t>1071</w:t>
            </w:r>
          </w:p>
        </w:tc>
        <w:tc>
          <w:tcPr>
            <w:tcW w:w="1234" w:type="dxa"/>
            <w:tcBorders>
              <w:left w:val="single" w:sz="6" w:space="0" w:color="auto"/>
              <w:right w:val="single" w:sz="6" w:space="0" w:color="auto"/>
            </w:tcBorders>
            <w:vAlign w:val="center"/>
          </w:tcPr>
          <w:p w14:paraId="3BE640EE" w14:textId="77777777" w:rsidR="00DF42B2" w:rsidRPr="0038654F" w:rsidRDefault="003C5A53" w:rsidP="00A34A6E">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4186CA7A"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4872</w:t>
            </w:r>
          </w:p>
        </w:tc>
        <w:tc>
          <w:tcPr>
            <w:tcW w:w="1097" w:type="dxa"/>
            <w:tcBorders>
              <w:left w:val="single" w:sz="6" w:space="0" w:color="auto"/>
              <w:right w:val="single" w:sz="6" w:space="0" w:color="auto"/>
            </w:tcBorders>
            <w:vAlign w:val="center"/>
          </w:tcPr>
          <w:p w14:paraId="71A98E8D" w14:textId="1E234528"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1023</w:t>
            </w:r>
          </w:p>
        </w:tc>
        <w:tc>
          <w:tcPr>
            <w:tcW w:w="1023" w:type="dxa"/>
            <w:tcBorders>
              <w:left w:val="single" w:sz="6" w:space="0" w:color="auto"/>
              <w:right w:val="single" w:sz="6" w:space="0" w:color="auto"/>
            </w:tcBorders>
            <w:vAlign w:val="center"/>
          </w:tcPr>
          <w:p w14:paraId="10CEAA77" w14:textId="145ECE70"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50E28A86"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7DAD8CB9" w:rsidR="00DF42B2" w:rsidRPr="0038654F" w:rsidRDefault="005D660C" w:rsidP="00434C63">
            <w:pPr>
              <w:spacing w:after="0"/>
              <w:ind w:right="214"/>
              <w:jc w:val="right"/>
              <w:rPr>
                <w:rFonts w:ascii="Arial" w:hAnsi="Arial" w:cs="Arial"/>
                <w:sz w:val="16"/>
                <w:szCs w:val="16"/>
                <w:lang w:val="sk-SK"/>
              </w:rPr>
            </w:pPr>
            <w:r w:rsidRPr="0038654F">
              <w:rPr>
                <w:rFonts w:ascii="Arial" w:hAnsi="Arial" w:cs="Arial"/>
                <w:sz w:val="16"/>
                <w:szCs w:val="16"/>
                <w:lang w:val="sk-SK"/>
              </w:rPr>
              <w:t>816</w:t>
            </w:r>
          </w:p>
        </w:tc>
        <w:tc>
          <w:tcPr>
            <w:tcW w:w="961" w:type="dxa"/>
            <w:tcBorders>
              <w:left w:val="single" w:sz="6" w:space="0" w:color="auto"/>
              <w:right w:val="single" w:sz="6" w:space="0" w:color="auto"/>
            </w:tcBorders>
            <w:vAlign w:val="center"/>
          </w:tcPr>
          <w:p w14:paraId="6CEBFF41" w14:textId="446A40FF" w:rsidR="00DF42B2" w:rsidRPr="0038654F" w:rsidRDefault="00BB2618" w:rsidP="00434C63">
            <w:pPr>
              <w:spacing w:after="0"/>
              <w:ind w:right="214"/>
              <w:jc w:val="right"/>
              <w:rPr>
                <w:rFonts w:ascii="Arial" w:hAnsi="Arial" w:cs="Arial"/>
                <w:sz w:val="16"/>
                <w:szCs w:val="16"/>
                <w:lang w:val="sk-SK"/>
              </w:rPr>
            </w:pPr>
            <w:r w:rsidRPr="0038654F">
              <w:rPr>
                <w:rFonts w:ascii="Arial" w:hAnsi="Arial" w:cs="Arial"/>
                <w:sz w:val="16"/>
                <w:szCs w:val="16"/>
                <w:lang w:val="sk-SK"/>
              </w:rPr>
              <w:t>17</w:t>
            </w:r>
            <w:r w:rsidR="005D660C" w:rsidRPr="0038654F">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34AC48D7"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3B0972F4"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816</w:t>
            </w:r>
          </w:p>
        </w:tc>
        <w:tc>
          <w:tcPr>
            <w:tcW w:w="1097" w:type="dxa"/>
            <w:tcBorders>
              <w:left w:val="single" w:sz="6" w:space="0" w:color="auto"/>
              <w:right w:val="single" w:sz="6" w:space="0" w:color="auto"/>
            </w:tcBorders>
            <w:vAlign w:val="center"/>
          </w:tcPr>
          <w:p w14:paraId="6D9460D4" w14:textId="669CCC9E"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171</w:t>
            </w:r>
          </w:p>
        </w:tc>
        <w:tc>
          <w:tcPr>
            <w:tcW w:w="1023" w:type="dxa"/>
            <w:tcBorders>
              <w:left w:val="single" w:sz="6" w:space="0" w:color="auto"/>
              <w:right w:val="single" w:sz="6" w:space="0" w:color="auto"/>
            </w:tcBorders>
            <w:vAlign w:val="center"/>
          </w:tcPr>
          <w:p w14:paraId="705390AF" w14:textId="657A326A"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2EA2F97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38654F"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5883F067"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8AA950E"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531F066B" w:rsidR="00DF42B2" w:rsidRPr="0038654F" w:rsidRDefault="00C43117" w:rsidP="00434C63">
            <w:pPr>
              <w:spacing w:after="0"/>
              <w:ind w:right="214"/>
              <w:jc w:val="right"/>
              <w:rPr>
                <w:rFonts w:ascii="Arial" w:hAnsi="Arial" w:cs="Arial"/>
                <w:sz w:val="16"/>
                <w:szCs w:val="16"/>
                <w:lang w:val="sk-SK"/>
              </w:rPr>
            </w:pPr>
            <w:r w:rsidRPr="0038654F">
              <w:rPr>
                <w:rFonts w:ascii="Arial" w:hAnsi="Arial" w:cs="Arial"/>
                <w:sz w:val="16"/>
                <w:szCs w:val="16"/>
                <w:lang w:val="sk-SK"/>
              </w:rPr>
              <w:t>234081</w:t>
            </w:r>
          </w:p>
        </w:tc>
        <w:tc>
          <w:tcPr>
            <w:tcW w:w="961" w:type="dxa"/>
            <w:tcBorders>
              <w:left w:val="single" w:sz="6" w:space="0" w:color="auto"/>
              <w:right w:val="single" w:sz="6" w:space="0" w:color="auto"/>
            </w:tcBorders>
            <w:vAlign w:val="center"/>
          </w:tcPr>
          <w:p w14:paraId="360F184B" w14:textId="50FE3860" w:rsidR="00DF42B2" w:rsidRPr="0038654F" w:rsidRDefault="00C43117" w:rsidP="00434C63">
            <w:pPr>
              <w:spacing w:after="0"/>
              <w:ind w:right="214"/>
              <w:jc w:val="right"/>
              <w:rPr>
                <w:rFonts w:ascii="Arial" w:hAnsi="Arial" w:cs="Arial"/>
                <w:sz w:val="16"/>
                <w:szCs w:val="16"/>
                <w:lang w:val="sk-SK"/>
              </w:rPr>
            </w:pPr>
            <w:r w:rsidRPr="0038654F">
              <w:rPr>
                <w:rFonts w:ascii="Arial" w:hAnsi="Arial" w:cs="Arial"/>
                <w:sz w:val="16"/>
                <w:szCs w:val="16"/>
                <w:lang w:val="sk-SK"/>
              </w:rPr>
              <w:t>49157</w:t>
            </w:r>
          </w:p>
        </w:tc>
        <w:tc>
          <w:tcPr>
            <w:tcW w:w="1234" w:type="dxa"/>
            <w:tcBorders>
              <w:left w:val="single" w:sz="6" w:space="0" w:color="auto"/>
              <w:right w:val="single" w:sz="6" w:space="0" w:color="auto"/>
            </w:tcBorders>
            <w:vAlign w:val="center"/>
          </w:tcPr>
          <w:p w14:paraId="7C23BDEC" w14:textId="1923D7F7"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38654F" w:rsidRPr="0038654F">
              <w:rPr>
                <w:rFonts w:ascii="Arial" w:hAnsi="Arial" w:cs="Arial"/>
                <w:sz w:val="16"/>
                <w:szCs w:val="16"/>
                <w:lang w:val="sk-SK"/>
              </w:rPr>
              <w:t>4</w:t>
            </w:r>
          </w:p>
        </w:tc>
        <w:tc>
          <w:tcPr>
            <w:tcW w:w="1234" w:type="dxa"/>
            <w:tcBorders>
              <w:left w:val="single" w:sz="6" w:space="0" w:color="auto"/>
              <w:right w:val="single" w:sz="6" w:space="0" w:color="auto"/>
            </w:tcBorders>
            <w:vAlign w:val="center"/>
          </w:tcPr>
          <w:p w14:paraId="023A0E49" w14:textId="62C59015"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282903</w:t>
            </w:r>
          </w:p>
        </w:tc>
        <w:tc>
          <w:tcPr>
            <w:tcW w:w="1097" w:type="dxa"/>
            <w:tcBorders>
              <w:left w:val="single" w:sz="6" w:space="0" w:color="auto"/>
              <w:right w:val="single" w:sz="6" w:space="0" w:color="auto"/>
            </w:tcBorders>
            <w:vAlign w:val="center"/>
          </w:tcPr>
          <w:p w14:paraId="0842AA44" w14:textId="1BC15541"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59410</w:t>
            </w:r>
          </w:p>
        </w:tc>
        <w:tc>
          <w:tcPr>
            <w:tcW w:w="1023" w:type="dxa"/>
            <w:tcBorders>
              <w:left w:val="single" w:sz="6" w:space="0" w:color="auto"/>
              <w:right w:val="single" w:sz="6" w:space="0" w:color="auto"/>
            </w:tcBorders>
            <w:vAlign w:val="center"/>
          </w:tcPr>
          <w:p w14:paraId="008A9879" w14:textId="7DDF3FF6" w:rsidR="00DF42B2" w:rsidRPr="002E10BE" w:rsidRDefault="00E709B7" w:rsidP="00C25921">
            <w:pPr>
              <w:spacing w:after="0"/>
              <w:ind w:right="214"/>
              <w:jc w:val="right"/>
              <w:rPr>
                <w:rFonts w:ascii="Arial" w:hAnsi="Arial" w:cs="Arial"/>
                <w:sz w:val="16"/>
                <w:szCs w:val="16"/>
                <w:lang w:val="sk-SK"/>
              </w:rPr>
            </w:pPr>
            <w:r>
              <w:rPr>
                <w:rFonts w:ascii="Arial" w:hAnsi="Arial" w:cs="Arial"/>
                <w:sz w:val="16"/>
                <w:szCs w:val="16"/>
                <w:lang w:val="sk-SK"/>
              </w:rPr>
              <w:t>21,3</w:t>
            </w:r>
          </w:p>
        </w:tc>
      </w:tr>
      <w:tr w:rsidR="00DF42B2" w:rsidRPr="002E10BE" w14:paraId="2095A568"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6FFB5425" w14:textId="60BC2F76" w:rsidR="00DF42B2" w:rsidRPr="0038654F" w:rsidRDefault="00C43117" w:rsidP="00434C63">
            <w:pPr>
              <w:spacing w:after="0"/>
              <w:ind w:right="214"/>
              <w:jc w:val="right"/>
              <w:rPr>
                <w:rFonts w:ascii="Arial" w:hAnsi="Arial" w:cs="Arial"/>
                <w:sz w:val="16"/>
                <w:szCs w:val="16"/>
                <w:lang w:val="sk-SK"/>
              </w:rPr>
            </w:pPr>
            <w:r w:rsidRPr="0038654F">
              <w:rPr>
                <w:rFonts w:ascii="Arial" w:hAnsi="Arial" w:cs="Arial"/>
                <w:sz w:val="16"/>
                <w:szCs w:val="16"/>
                <w:lang w:val="sk-SK"/>
              </w:rPr>
              <w:t>49157</w:t>
            </w:r>
          </w:p>
        </w:tc>
        <w:tc>
          <w:tcPr>
            <w:tcW w:w="1234" w:type="dxa"/>
            <w:tcBorders>
              <w:left w:val="single" w:sz="6" w:space="0" w:color="auto"/>
              <w:right w:val="single" w:sz="6" w:space="0" w:color="auto"/>
            </w:tcBorders>
            <w:vAlign w:val="center"/>
          </w:tcPr>
          <w:p w14:paraId="17D80395" w14:textId="7DB658AD"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284AAB" w:rsidRPr="0038654F">
              <w:rPr>
                <w:rFonts w:ascii="Arial" w:hAnsi="Arial" w:cs="Arial"/>
                <w:sz w:val="16"/>
                <w:szCs w:val="16"/>
                <w:lang w:val="sk-SK"/>
              </w:rPr>
              <w:t>,</w:t>
            </w:r>
            <w:r w:rsidR="0038654F" w:rsidRPr="0038654F">
              <w:rPr>
                <w:rFonts w:ascii="Arial" w:hAnsi="Arial" w:cs="Arial"/>
                <w:sz w:val="16"/>
                <w:szCs w:val="16"/>
                <w:lang w:val="sk-SK"/>
              </w:rPr>
              <w:t>4</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014AB761" w:rsidR="00DF42B2" w:rsidRPr="002E10BE" w:rsidRDefault="009C320E" w:rsidP="00434C63">
            <w:pPr>
              <w:spacing w:after="0"/>
              <w:ind w:right="214"/>
              <w:jc w:val="right"/>
              <w:rPr>
                <w:rFonts w:ascii="Arial" w:hAnsi="Arial" w:cs="Arial"/>
                <w:sz w:val="16"/>
                <w:szCs w:val="16"/>
                <w:lang w:val="sk-SK"/>
              </w:rPr>
            </w:pPr>
            <w:r>
              <w:rPr>
                <w:rFonts w:ascii="Arial" w:hAnsi="Arial" w:cs="Arial"/>
                <w:sz w:val="16"/>
                <w:szCs w:val="16"/>
                <w:lang w:val="sk-SK"/>
              </w:rPr>
              <w:t>59410</w:t>
            </w:r>
          </w:p>
        </w:tc>
        <w:tc>
          <w:tcPr>
            <w:tcW w:w="1023" w:type="dxa"/>
            <w:tcBorders>
              <w:left w:val="single" w:sz="6" w:space="0" w:color="auto"/>
              <w:right w:val="single" w:sz="6" w:space="0" w:color="auto"/>
            </w:tcBorders>
            <w:vAlign w:val="center"/>
          </w:tcPr>
          <w:p w14:paraId="042BD4F6" w14:textId="3CB5303E"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21,3</w:t>
            </w:r>
          </w:p>
        </w:tc>
      </w:tr>
      <w:tr w:rsidR="00DF42B2" w:rsidRPr="002E10BE" w14:paraId="10FE019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right w:val="single" w:sz="6" w:space="0" w:color="auto"/>
            </w:tcBorders>
            <w:vAlign w:val="center"/>
          </w:tcPr>
          <w:p w14:paraId="7C4B20A0"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92FA796"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2F4E51D6" w14:textId="0D2AE542" w:rsidR="00DF42B2" w:rsidRPr="0038654F" w:rsidRDefault="00C43117" w:rsidP="00434C63">
            <w:pPr>
              <w:spacing w:after="0"/>
              <w:ind w:right="214"/>
              <w:jc w:val="right"/>
              <w:rPr>
                <w:rFonts w:ascii="Arial" w:hAnsi="Arial" w:cs="Arial"/>
                <w:sz w:val="16"/>
                <w:szCs w:val="16"/>
                <w:lang w:val="sk-SK"/>
              </w:rPr>
            </w:pPr>
            <w:r w:rsidRPr="0038654F">
              <w:rPr>
                <w:rFonts w:ascii="Arial" w:hAnsi="Arial" w:cs="Arial"/>
                <w:sz w:val="16"/>
                <w:szCs w:val="16"/>
                <w:lang w:val="sk-SK"/>
              </w:rPr>
              <w:t>49157</w:t>
            </w:r>
          </w:p>
        </w:tc>
        <w:tc>
          <w:tcPr>
            <w:tcW w:w="1234" w:type="dxa"/>
            <w:tcBorders>
              <w:left w:val="single" w:sz="6" w:space="0" w:color="auto"/>
              <w:bottom w:val="single" w:sz="6" w:space="0" w:color="auto"/>
              <w:right w:val="single" w:sz="6" w:space="0" w:color="auto"/>
            </w:tcBorders>
            <w:vAlign w:val="center"/>
          </w:tcPr>
          <w:p w14:paraId="6AA65535" w14:textId="382850A1"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38654F" w:rsidRPr="0038654F">
              <w:rPr>
                <w:rFonts w:ascii="Arial" w:hAnsi="Arial" w:cs="Arial"/>
                <w:sz w:val="16"/>
                <w:szCs w:val="16"/>
                <w:lang w:val="sk-SK"/>
              </w:rPr>
              <w:t>4</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72A51026" w:rsidR="00DF42B2" w:rsidRPr="002E10BE" w:rsidRDefault="009C320E" w:rsidP="00434C63">
            <w:pPr>
              <w:spacing w:after="0"/>
              <w:ind w:right="214"/>
              <w:jc w:val="right"/>
              <w:rPr>
                <w:rFonts w:ascii="Arial" w:hAnsi="Arial" w:cs="Arial"/>
                <w:sz w:val="16"/>
                <w:szCs w:val="16"/>
                <w:lang w:val="sk-SK"/>
              </w:rPr>
            </w:pPr>
            <w:r>
              <w:rPr>
                <w:rFonts w:ascii="Arial" w:hAnsi="Arial" w:cs="Arial"/>
                <w:sz w:val="16"/>
                <w:szCs w:val="16"/>
                <w:lang w:val="sk-SK"/>
              </w:rPr>
              <w:t>59410</w:t>
            </w:r>
          </w:p>
        </w:tc>
        <w:tc>
          <w:tcPr>
            <w:tcW w:w="1023" w:type="dxa"/>
            <w:tcBorders>
              <w:left w:val="single" w:sz="6" w:space="0" w:color="auto"/>
              <w:bottom w:val="single" w:sz="6" w:space="0" w:color="auto"/>
              <w:right w:val="single" w:sz="6" w:space="0" w:color="auto"/>
            </w:tcBorders>
            <w:vAlign w:val="center"/>
          </w:tcPr>
          <w:p w14:paraId="4B064563" w14:textId="36F74E6B"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21,3</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1C0D0756" w:rsidR="00DF42B2" w:rsidRPr="002E10BE" w:rsidRDefault="005625F5" w:rsidP="00434C63">
            <w:pPr>
              <w:spacing w:after="0"/>
              <w:jc w:val="right"/>
              <w:rPr>
                <w:rFonts w:ascii="Arial" w:hAnsi="Arial" w:cs="Arial"/>
                <w:sz w:val="16"/>
                <w:szCs w:val="16"/>
                <w:lang w:val="sk-SK"/>
              </w:rPr>
            </w:pPr>
            <w:r>
              <w:rPr>
                <w:rFonts w:ascii="Arial" w:hAnsi="Arial" w:cs="Arial"/>
                <w:sz w:val="16"/>
                <w:szCs w:val="16"/>
                <w:lang w:val="sk-SK"/>
              </w:rPr>
              <w:t>7488</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7C368EA0" w:rsidR="00DF42B2" w:rsidRPr="002E10BE" w:rsidRDefault="00737DE0" w:rsidP="00434C63">
            <w:pPr>
              <w:spacing w:after="0"/>
              <w:jc w:val="right"/>
              <w:rPr>
                <w:rFonts w:ascii="Arial" w:hAnsi="Arial" w:cs="Arial"/>
                <w:sz w:val="16"/>
                <w:szCs w:val="16"/>
                <w:lang w:val="sk-SK"/>
              </w:rPr>
            </w:pPr>
            <w:r>
              <w:rPr>
                <w:rFonts w:ascii="Arial" w:hAnsi="Arial" w:cs="Arial"/>
                <w:sz w:val="16"/>
                <w:szCs w:val="16"/>
                <w:lang w:val="sk-SK"/>
              </w:rPr>
              <w:t>7200</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28DE1EDE"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660C">
        <w:rPr>
          <w:rFonts w:ascii="Arial" w:hAnsi="Arial" w:cs="Arial"/>
          <w:iCs w:val="0"/>
          <w:lang w:eastAsia="en-US"/>
        </w:rPr>
        <w:t>2</w:t>
      </w:r>
      <w:r w:rsidR="009C320E">
        <w:rPr>
          <w:rFonts w:ascii="Arial" w:hAnsi="Arial" w:cs="Arial"/>
          <w:iCs w:val="0"/>
          <w:lang w:eastAsia="en-US"/>
        </w:rPr>
        <w:t>1</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42A47D59" w:rsidR="00A34A6E" w:rsidRPr="002E10BE" w:rsidRDefault="005D660C" w:rsidP="00865630">
            <w:pPr>
              <w:pStyle w:val="table"/>
              <w:keepNext w:val="0"/>
              <w:rPr>
                <w:rFonts w:ascii="Arial" w:hAnsi="Arial" w:cs="Arial"/>
                <w:lang w:val="sk-SK"/>
              </w:rPr>
            </w:pPr>
            <w:r>
              <w:rPr>
                <w:rFonts w:ascii="Arial" w:hAnsi="Arial" w:cs="Arial"/>
                <w:lang w:val="sk-SK"/>
              </w:rPr>
              <w:t>10.3.202</w:t>
            </w:r>
            <w:r w:rsidR="009C320E">
              <w:rPr>
                <w:rFonts w:ascii="Arial" w:hAnsi="Arial" w:cs="Arial"/>
                <w:lang w:val="sk-SK"/>
              </w:rPr>
              <w:t>2</w:t>
            </w:r>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91704" w14:textId="77777777" w:rsidR="00E74A94" w:rsidRDefault="00E74A94">
      <w:r>
        <w:separator/>
      </w:r>
    </w:p>
  </w:endnote>
  <w:endnote w:type="continuationSeparator" w:id="0">
    <w:p w14:paraId="35569C37" w14:textId="77777777" w:rsidR="00E74A94" w:rsidRDefault="00E74A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96A22" w14:textId="77777777" w:rsidR="007B1F59" w:rsidRDefault="007B1F59" w:rsidP="00DD6F3E">
    <w:pPr>
      <w:pStyle w:val="Pta"/>
      <w:jc w:val="center"/>
    </w:pPr>
  </w:p>
  <w:p w14:paraId="47F952D9" w14:textId="77777777" w:rsidR="007B1F59" w:rsidRPr="00953379" w:rsidRDefault="007B1F5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7B1F59" w:rsidRPr="00953379" w:rsidRDefault="007B1F5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6CBCD" w14:textId="77777777" w:rsidR="00E74A94" w:rsidRDefault="00E74A94">
      <w:r>
        <w:separator/>
      </w:r>
    </w:p>
  </w:footnote>
  <w:footnote w:type="continuationSeparator" w:id="0">
    <w:p w14:paraId="285F22D9" w14:textId="77777777" w:rsidR="00E74A94" w:rsidRDefault="00E74A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83BD0" w14:textId="77777777" w:rsidR="007B1F59" w:rsidRDefault="007B1F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74A14" w14:textId="77777777" w:rsidR="007B1F59" w:rsidRDefault="007B1F59" w:rsidP="003A56DC">
    <w:pPr>
      <w:pStyle w:val="lines"/>
    </w:pPr>
    <w:proofErr w:type="spellStart"/>
    <w:r>
      <w:t>Úč</w:t>
    </w:r>
    <w:proofErr w:type="spellEnd"/>
    <w:r>
      <w:t xml:space="preserve"> POD3-01</w:t>
    </w:r>
    <w:r w:rsidRPr="003C5A40">
      <w:ptab w:relativeTo="margin" w:alignment="center" w:leader="none"/>
    </w:r>
    <w:r>
      <w:t xml:space="preserve">ARBE </w:t>
    </w:r>
    <w:proofErr w:type="spellStart"/>
    <w:r>
      <w:t>s.r.o</w:t>
    </w:r>
    <w:proofErr w:type="spellEnd"/>
    <w:r>
      <w:t>.</w:t>
    </w:r>
    <w:r w:rsidRPr="003C5A40">
      <w:ptab w:relativeTo="margin" w:alignment="right" w:leader="none"/>
    </w:r>
    <w:r>
      <w:t>IČO 36056553</w:t>
    </w:r>
  </w:p>
  <w:p w14:paraId="48E1B004" w14:textId="77777777" w:rsidR="007B1F59" w:rsidRDefault="007B1F59" w:rsidP="003A56DC">
    <w:pPr>
      <w:pStyle w:val="lines"/>
    </w:pPr>
    <w:r>
      <w:tab/>
    </w:r>
    <w:r>
      <w:tab/>
    </w:r>
    <w:r>
      <w:tab/>
    </w:r>
    <w:r>
      <w:tab/>
    </w:r>
    <w:r>
      <w:tab/>
    </w:r>
    <w:r>
      <w:tab/>
    </w:r>
    <w:r>
      <w:tab/>
    </w:r>
    <w:r>
      <w:tab/>
    </w:r>
    <w:r>
      <w:tab/>
    </w:r>
    <w:r>
      <w:tab/>
      <w:t>DIČ2020065256</w:t>
    </w:r>
  </w:p>
  <w:p w14:paraId="152A5FA0" w14:textId="77777777" w:rsidR="007B1F59" w:rsidRDefault="007B1F59" w:rsidP="003A56DC">
    <w:pPr>
      <w:pStyle w:val="lines"/>
    </w:pPr>
  </w:p>
  <w:p w14:paraId="15A32C42" w14:textId="77777777" w:rsidR="007B1F59" w:rsidRDefault="007B1F59"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7EB2"/>
    <w:rsid w:val="00011FE1"/>
    <w:rsid w:val="00012744"/>
    <w:rsid w:val="00012F1A"/>
    <w:rsid w:val="000163E6"/>
    <w:rsid w:val="00017657"/>
    <w:rsid w:val="00020FEA"/>
    <w:rsid w:val="000216D7"/>
    <w:rsid w:val="00022F48"/>
    <w:rsid w:val="00024AC8"/>
    <w:rsid w:val="00027F90"/>
    <w:rsid w:val="0003212A"/>
    <w:rsid w:val="00033B76"/>
    <w:rsid w:val="00034569"/>
    <w:rsid w:val="0003466D"/>
    <w:rsid w:val="00035820"/>
    <w:rsid w:val="000412E5"/>
    <w:rsid w:val="00041D68"/>
    <w:rsid w:val="00043D29"/>
    <w:rsid w:val="00043E4E"/>
    <w:rsid w:val="000468E9"/>
    <w:rsid w:val="000474ED"/>
    <w:rsid w:val="0005174C"/>
    <w:rsid w:val="00052327"/>
    <w:rsid w:val="00052869"/>
    <w:rsid w:val="00054810"/>
    <w:rsid w:val="000549DD"/>
    <w:rsid w:val="00056A53"/>
    <w:rsid w:val="000619B3"/>
    <w:rsid w:val="00063304"/>
    <w:rsid w:val="00063AC4"/>
    <w:rsid w:val="00064CDC"/>
    <w:rsid w:val="0006583C"/>
    <w:rsid w:val="00065AA2"/>
    <w:rsid w:val="00067946"/>
    <w:rsid w:val="00071429"/>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5A10"/>
    <w:rsid w:val="000A6191"/>
    <w:rsid w:val="000A74FE"/>
    <w:rsid w:val="000B04FB"/>
    <w:rsid w:val="000B2E2F"/>
    <w:rsid w:val="000B30C5"/>
    <w:rsid w:val="000B7437"/>
    <w:rsid w:val="000B7A57"/>
    <w:rsid w:val="000C19DF"/>
    <w:rsid w:val="000C3290"/>
    <w:rsid w:val="000C417D"/>
    <w:rsid w:val="000C6FD4"/>
    <w:rsid w:val="000D0052"/>
    <w:rsid w:val="000D0DEE"/>
    <w:rsid w:val="000D149A"/>
    <w:rsid w:val="000D1BC9"/>
    <w:rsid w:val="000D301B"/>
    <w:rsid w:val="000D3F9D"/>
    <w:rsid w:val="000D42FE"/>
    <w:rsid w:val="000D660F"/>
    <w:rsid w:val="000E180E"/>
    <w:rsid w:val="000E18FC"/>
    <w:rsid w:val="000E36EA"/>
    <w:rsid w:val="000E53C0"/>
    <w:rsid w:val="000E6331"/>
    <w:rsid w:val="000E726D"/>
    <w:rsid w:val="000E7BC0"/>
    <w:rsid w:val="000F4F7E"/>
    <w:rsid w:val="000F5770"/>
    <w:rsid w:val="000F5F56"/>
    <w:rsid w:val="000F7B37"/>
    <w:rsid w:val="000F7FF1"/>
    <w:rsid w:val="00106D04"/>
    <w:rsid w:val="00107400"/>
    <w:rsid w:val="00110236"/>
    <w:rsid w:val="0011300C"/>
    <w:rsid w:val="001147EA"/>
    <w:rsid w:val="00115DDD"/>
    <w:rsid w:val="00122637"/>
    <w:rsid w:val="0012521D"/>
    <w:rsid w:val="001307D8"/>
    <w:rsid w:val="00131E39"/>
    <w:rsid w:val="00134FF0"/>
    <w:rsid w:val="0013646F"/>
    <w:rsid w:val="00137170"/>
    <w:rsid w:val="00137244"/>
    <w:rsid w:val="0014004A"/>
    <w:rsid w:val="00144BDB"/>
    <w:rsid w:val="00145C93"/>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59C2"/>
    <w:rsid w:val="0018619F"/>
    <w:rsid w:val="001862AF"/>
    <w:rsid w:val="00191874"/>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708F"/>
    <w:rsid w:val="001C0F99"/>
    <w:rsid w:val="001C2D44"/>
    <w:rsid w:val="001C52FD"/>
    <w:rsid w:val="001C57FE"/>
    <w:rsid w:val="001C79A4"/>
    <w:rsid w:val="001C7B3E"/>
    <w:rsid w:val="001C7C5C"/>
    <w:rsid w:val="001D1957"/>
    <w:rsid w:val="001D4716"/>
    <w:rsid w:val="001D75F3"/>
    <w:rsid w:val="001E2A7A"/>
    <w:rsid w:val="001E4A8C"/>
    <w:rsid w:val="001E5C3D"/>
    <w:rsid w:val="001F0ED3"/>
    <w:rsid w:val="001F1E98"/>
    <w:rsid w:val="001F32DB"/>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3A6"/>
    <w:rsid w:val="00245D9E"/>
    <w:rsid w:val="00246772"/>
    <w:rsid w:val="00247129"/>
    <w:rsid w:val="0025037A"/>
    <w:rsid w:val="002534D4"/>
    <w:rsid w:val="00257DDB"/>
    <w:rsid w:val="002636C6"/>
    <w:rsid w:val="00265CDA"/>
    <w:rsid w:val="00266072"/>
    <w:rsid w:val="002673B6"/>
    <w:rsid w:val="00270CCC"/>
    <w:rsid w:val="00273DA1"/>
    <w:rsid w:val="002747BF"/>
    <w:rsid w:val="00274E7B"/>
    <w:rsid w:val="002818D4"/>
    <w:rsid w:val="0028420F"/>
    <w:rsid w:val="00284AAB"/>
    <w:rsid w:val="0028614C"/>
    <w:rsid w:val="00287302"/>
    <w:rsid w:val="00287D7A"/>
    <w:rsid w:val="002927F5"/>
    <w:rsid w:val="0029438C"/>
    <w:rsid w:val="00294D44"/>
    <w:rsid w:val="00295714"/>
    <w:rsid w:val="00295730"/>
    <w:rsid w:val="00295CD0"/>
    <w:rsid w:val="00296518"/>
    <w:rsid w:val="0029734C"/>
    <w:rsid w:val="00297A42"/>
    <w:rsid w:val="002A0F41"/>
    <w:rsid w:val="002A2748"/>
    <w:rsid w:val="002A4E19"/>
    <w:rsid w:val="002A593B"/>
    <w:rsid w:val="002A6954"/>
    <w:rsid w:val="002A6C23"/>
    <w:rsid w:val="002A6E05"/>
    <w:rsid w:val="002A6FCD"/>
    <w:rsid w:val="002B046B"/>
    <w:rsid w:val="002B191E"/>
    <w:rsid w:val="002B2457"/>
    <w:rsid w:val="002C0964"/>
    <w:rsid w:val="002C1DC5"/>
    <w:rsid w:val="002C40AF"/>
    <w:rsid w:val="002C44AA"/>
    <w:rsid w:val="002D0475"/>
    <w:rsid w:val="002D3940"/>
    <w:rsid w:val="002D4F5A"/>
    <w:rsid w:val="002D5299"/>
    <w:rsid w:val="002D5C2D"/>
    <w:rsid w:val="002D7A44"/>
    <w:rsid w:val="002E10BE"/>
    <w:rsid w:val="002E3E88"/>
    <w:rsid w:val="002E44B8"/>
    <w:rsid w:val="002E461D"/>
    <w:rsid w:val="002E6669"/>
    <w:rsid w:val="002E7686"/>
    <w:rsid w:val="002F02BD"/>
    <w:rsid w:val="002F075F"/>
    <w:rsid w:val="002F2B08"/>
    <w:rsid w:val="002F2E8E"/>
    <w:rsid w:val="0030109C"/>
    <w:rsid w:val="00302B3C"/>
    <w:rsid w:val="00302CCB"/>
    <w:rsid w:val="003059E5"/>
    <w:rsid w:val="00305AA5"/>
    <w:rsid w:val="00310C0F"/>
    <w:rsid w:val="003117A3"/>
    <w:rsid w:val="003126BF"/>
    <w:rsid w:val="00312C25"/>
    <w:rsid w:val="00313D7F"/>
    <w:rsid w:val="00317A0A"/>
    <w:rsid w:val="00320753"/>
    <w:rsid w:val="003209A5"/>
    <w:rsid w:val="00321E3E"/>
    <w:rsid w:val="00333C05"/>
    <w:rsid w:val="00334614"/>
    <w:rsid w:val="00334625"/>
    <w:rsid w:val="00335407"/>
    <w:rsid w:val="00336323"/>
    <w:rsid w:val="0034369C"/>
    <w:rsid w:val="00344E58"/>
    <w:rsid w:val="003465E8"/>
    <w:rsid w:val="00352174"/>
    <w:rsid w:val="00352EA6"/>
    <w:rsid w:val="00355151"/>
    <w:rsid w:val="0035740C"/>
    <w:rsid w:val="0036348E"/>
    <w:rsid w:val="00364670"/>
    <w:rsid w:val="00365C60"/>
    <w:rsid w:val="00370AD0"/>
    <w:rsid w:val="003710F9"/>
    <w:rsid w:val="00372CE9"/>
    <w:rsid w:val="003748EE"/>
    <w:rsid w:val="0037788D"/>
    <w:rsid w:val="00380FAE"/>
    <w:rsid w:val="0038241E"/>
    <w:rsid w:val="00384B72"/>
    <w:rsid w:val="0038654F"/>
    <w:rsid w:val="00387DD7"/>
    <w:rsid w:val="00390235"/>
    <w:rsid w:val="00391DD2"/>
    <w:rsid w:val="00392FFF"/>
    <w:rsid w:val="003A040E"/>
    <w:rsid w:val="003A1374"/>
    <w:rsid w:val="003A56DC"/>
    <w:rsid w:val="003A7DCC"/>
    <w:rsid w:val="003B02AA"/>
    <w:rsid w:val="003B276C"/>
    <w:rsid w:val="003B4605"/>
    <w:rsid w:val="003B55F2"/>
    <w:rsid w:val="003B56EB"/>
    <w:rsid w:val="003B6D91"/>
    <w:rsid w:val="003C0E55"/>
    <w:rsid w:val="003C3113"/>
    <w:rsid w:val="003C3768"/>
    <w:rsid w:val="003C52C5"/>
    <w:rsid w:val="003C5A40"/>
    <w:rsid w:val="003C5A53"/>
    <w:rsid w:val="003C6E18"/>
    <w:rsid w:val="003D093E"/>
    <w:rsid w:val="003D2849"/>
    <w:rsid w:val="003D2886"/>
    <w:rsid w:val="003D28FD"/>
    <w:rsid w:val="003D4166"/>
    <w:rsid w:val="003D4520"/>
    <w:rsid w:val="003D4A12"/>
    <w:rsid w:val="003D5C6C"/>
    <w:rsid w:val="003D70CA"/>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1617D"/>
    <w:rsid w:val="00420431"/>
    <w:rsid w:val="004209CD"/>
    <w:rsid w:val="00422517"/>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47A1E"/>
    <w:rsid w:val="00450038"/>
    <w:rsid w:val="00453C94"/>
    <w:rsid w:val="0046070F"/>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315C"/>
    <w:rsid w:val="004C36FC"/>
    <w:rsid w:val="004C76A8"/>
    <w:rsid w:val="004D0BD2"/>
    <w:rsid w:val="004D3181"/>
    <w:rsid w:val="004D61C8"/>
    <w:rsid w:val="004E0B4A"/>
    <w:rsid w:val="004E2ADE"/>
    <w:rsid w:val="004E45CF"/>
    <w:rsid w:val="004F1C45"/>
    <w:rsid w:val="004F44F3"/>
    <w:rsid w:val="004F4CF9"/>
    <w:rsid w:val="004F5120"/>
    <w:rsid w:val="004F6A59"/>
    <w:rsid w:val="004F6EFD"/>
    <w:rsid w:val="0050326B"/>
    <w:rsid w:val="00511434"/>
    <w:rsid w:val="00512DF0"/>
    <w:rsid w:val="005138B3"/>
    <w:rsid w:val="00514524"/>
    <w:rsid w:val="00515958"/>
    <w:rsid w:val="00515B66"/>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3F02"/>
    <w:rsid w:val="00544C7E"/>
    <w:rsid w:val="00545E49"/>
    <w:rsid w:val="00552A3A"/>
    <w:rsid w:val="00555D28"/>
    <w:rsid w:val="005613BF"/>
    <w:rsid w:val="00561879"/>
    <w:rsid w:val="00561F32"/>
    <w:rsid w:val="005621EC"/>
    <w:rsid w:val="005625F5"/>
    <w:rsid w:val="00562E45"/>
    <w:rsid w:val="0056473D"/>
    <w:rsid w:val="005647F9"/>
    <w:rsid w:val="00564D65"/>
    <w:rsid w:val="005651EF"/>
    <w:rsid w:val="00566084"/>
    <w:rsid w:val="00580B75"/>
    <w:rsid w:val="005835F7"/>
    <w:rsid w:val="00594C38"/>
    <w:rsid w:val="005A180E"/>
    <w:rsid w:val="005A3C0B"/>
    <w:rsid w:val="005A65B9"/>
    <w:rsid w:val="005B01C5"/>
    <w:rsid w:val="005B6DE7"/>
    <w:rsid w:val="005C16DB"/>
    <w:rsid w:val="005C422B"/>
    <w:rsid w:val="005C42C7"/>
    <w:rsid w:val="005C59EA"/>
    <w:rsid w:val="005C7546"/>
    <w:rsid w:val="005D3721"/>
    <w:rsid w:val="005D660C"/>
    <w:rsid w:val="005E4CB2"/>
    <w:rsid w:val="005E7A53"/>
    <w:rsid w:val="005E7FCD"/>
    <w:rsid w:val="005F0CAA"/>
    <w:rsid w:val="005F2352"/>
    <w:rsid w:val="005F48E6"/>
    <w:rsid w:val="005F70E9"/>
    <w:rsid w:val="005F76DD"/>
    <w:rsid w:val="00603A42"/>
    <w:rsid w:val="00604A87"/>
    <w:rsid w:val="00604F07"/>
    <w:rsid w:val="0060733A"/>
    <w:rsid w:val="00610BF1"/>
    <w:rsid w:val="006118B3"/>
    <w:rsid w:val="00612042"/>
    <w:rsid w:val="00613316"/>
    <w:rsid w:val="00615AC4"/>
    <w:rsid w:val="00615DBD"/>
    <w:rsid w:val="00615EE2"/>
    <w:rsid w:val="00621EBE"/>
    <w:rsid w:val="0062394E"/>
    <w:rsid w:val="00623DDA"/>
    <w:rsid w:val="006250F1"/>
    <w:rsid w:val="0062579A"/>
    <w:rsid w:val="00631304"/>
    <w:rsid w:val="00632D24"/>
    <w:rsid w:val="00632E87"/>
    <w:rsid w:val="00633599"/>
    <w:rsid w:val="00635154"/>
    <w:rsid w:val="00635F12"/>
    <w:rsid w:val="006400B9"/>
    <w:rsid w:val="00643756"/>
    <w:rsid w:val="00647357"/>
    <w:rsid w:val="006503F2"/>
    <w:rsid w:val="00650498"/>
    <w:rsid w:val="00653C24"/>
    <w:rsid w:val="00653D49"/>
    <w:rsid w:val="00653EEB"/>
    <w:rsid w:val="006552E0"/>
    <w:rsid w:val="006563AE"/>
    <w:rsid w:val="00656897"/>
    <w:rsid w:val="006578FD"/>
    <w:rsid w:val="00661B7D"/>
    <w:rsid w:val="00666CD9"/>
    <w:rsid w:val="00667555"/>
    <w:rsid w:val="00670026"/>
    <w:rsid w:val="006704E5"/>
    <w:rsid w:val="00674D24"/>
    <w:rsid w:val="00677D92"/>
    <w:rsid w:val="00681BD4"/>
    <w:rsid w:val="00681FC0"/>
    <w:rsid w:val="00682DBF"/>
    <w:rsid w:val="00687036"/>
    <w:rsid w:val="006921D5"/>
    <w:rsid w:val="00692AB2"/>
    <w:rsid w:val="00692ED7"/>
    <w:rsid w:val="00694406"/>
    <w:rsid w:val="006A17C3"/>
    <w:rsid w:val="006A193F"/>
    <w:rsid w:val="006A3EAA"/>
    <w:rsid w:val="006A6602"/>
    <w:rsid w:val="006B1E95"/>
    <w:rsid w:val="006C0B05"/>
    <w:rsid w:val="006C2AC7"/>
    <w:rsid w:val="006C3298"/>
    <w:rsid w:val="006C3FE7"/>
    <w:rsid w:val="006C408D"/>
    <w:rsid w:val="006C447E"/>
    <w:rsid w:val="006C5255"/>
    <w:rsid w:val="006D163C"/>
    <w:rsid w:val="006D243D"/>
    <w:rsid w:val="006D3F5F"/>
    <w:rsid w:val="006D627D"/>
    <w:rsid w:val="006E0BAF"/>
    <w:rsid w:val="006E2DB2"/>
    <w:rsid w:val="006E47BC"/>
    <w:rsid w:val="006E5237"/>
    <w:rsid w:val="006E6486"/>
    <w:rsid w:val="006E69E0"/>
    <w:rsid w:val="006F05F5"/>
    <w:rsid w:val="006F0654"/>
    <w:rsid w:val="006F1838"/>
    <w:rsid w:val="006F27B5"/>
    <w:rsid w:val="006F2CAE"/>
    <w:rsid w:val="006F4236"/>
    <w:rsid w:val="006F4720"/>
    <w:rsid w:val="006F5585"/>
    <w:rsid w:val="00700F44"/>
    <w:rsid w:val="0070213D"/>
    <w:rsid w:val="00703A64"/>
    <w:rsid w:val="00704B57"/>
    <w:rsid w:val="007051A8"/>
    <w:rsid w:val="00705FEE"/>
    <w:rsid w:val="00706AB9"/>
    <w:rsid w:val="00716A71"/>
    <w:rsid w:val="00720258"/>
    <w:rsid w:val="00721150"/>
    <w:rsid w:val="00721B23"/>
    <w:rsid w:val="00723066"/>
    <w:rsid w:val="007241D0"/>
    <w:rsid w:val="00724542"/>
    <w:rsid w:val="00726273"/>
    <w:rsid w:val="00730384"/>
    <w:rsid w:val="00733623"/>
    <w:rsid w:val="007353D4"/>
    <w:rsid w:val="007360AF"/>
    <w:rsid w:val="00737DE0"/>
    <w:rsid w:val="00740C17"/>
    <w:rsid w:val="00742CD3"/>
    <w:rsid w:val="0074324C"/>
    <w:rsid w:val="007435BF"/>
    <w:rsid w:val="00745B12"/>
    <w:rsid w:val="00745CB4"/>
    <w:rsid w:val="00753CB3"/>
    <w:rsid w:val="00755680"/>
    <w:rsid w:val="007562DD"/>
    <w:rsid w:val="00762170"/>
    <w:rsid w:val="00764FE9"/>
    <w:rsid w:val="00765D1E"/>
    <w:rsid w:val="0076610F"/>
    <w:rsid w:val="00766D27"/>
    <w:rsid w:val="007718C0"/>
    <w:rsid w:val="007731E6"/>
    <w:rsid w:val="00773395"/>
    <w:rsid w:val="007810B3"/>
    <w:rsid w:val="007820F8"/>
    <w:rsid w:val="00782265"/>
    <w:rsid w:val="00786210"/>
    <w:rsid w:val="00786C5A"/>
    <w:rsid w:val="00787172"/>
    <w:rsid w:val="007917E1"/>
    <w:rsid w:val="00794EE4"/>
    <w:rsid w:val="00796B1C"/>
    <w:rsid w:val="0079789A"/>
    <w:rsid w:val="007A1AA3"/>
    <w:rsid w:val="007A2597"/>
    <w:rsid w:val="007A5847"/>
    <w:rsid w:val="007A7774"/>
    <w:rsid w:val="007B1BB8"/>
    <w:rsid w:val="007B1F59"/>
    <w:rsid w:val="007B53C9"/>
    <w:rsid w:val="007B6BC4"/>
    <w:rsid w:val="007C10D3"/>
    <w:rsid w:val="007C2C76"/>
    <w:rsid w:val="007C3DEE"/>
    <w:rsid w:val="007C458D"/>
    <w:rsid w:val="007C5792"/>
    <w:rsid w:val="007C7921"/>
    <w:rsid w:val="007D0EF8"/>
    <w:rsid w:val="007D3D9F"/>
    <w:rsid w:val="007D3DC6"/>
    <w:rsid w:val="007D668B"/>
    <w:rsid w:val="007E0C63"/>
    <w:rsid w:val="007E42D5"/>
    <w:rsid w:val="007E51FC"/>
    <w:rsid w:val="007E6897"/>
    <w:rsid w:val="007F1D39"/>
    <w:rsid w:val="007F1DB4"/>
    <w:rsid w:val="007F1EF3"/>
    <w:rsid w:val="007F30FC"/>
    <w:rsid w:val="007F4BD1"/>
    <w:rsid w:val="007F748E"/>
    <w:rsid w:val="00810C0F"/>
    <w:rsid w:val="008112D1"/>
    <w:rsid w:val="008115F9"/>
    <w:rsid w:val="008168B3"/>
    <w:rsid w:val="00820963"/>
    <w:rsid w:val="00820AD3"/>
    <w:rsid w:val="00823399"/>
    <w:rsid w:val="00823BC4"/>
    <w:rsid w:val="008242C6"/>
    <w:rsid w:val="00825127"/>
    <w:rsid w:val="00825903"/>
    <w:rsid w:val="00826C4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7FD"/>
    <w:rsid w:val="00865630"/>
    <w:rsid w:val="00876725"/>
    <w:rsid w:val="00876C9F"/>
    <w:rsid w:val="00877449"/>
    <w:rsid w:val="00881F02"/>
    <w:rsid w:val="00882C22"/>
    <w:rsid w:val="00886F9B"/>
    <w:rsid w:val="008905B2"/>
    <w:rsid w:val="00891788"/>
    <w:rsid w:val="00892330"/>
    <w:rsid w:val="008924F2"/>
    <w:rsid w:val="008967C6"/>
    <w:rsid w:val="00897838"/>
    <w:rsid w:val="008A0116"/>
    <w:rsid w:val="008A2CE3"/>
    <w:rsid w:val="008A36B6"/>
    <w:rsid w:val="008A39EF"/>
    <w:rsid w:val="008B3268"/>
    <w:rsid w:val="008B390C"/>
    <w:rsid w:val="008B5BE2"/>
    <w:rsid w:val="008C08BA"/>
    <w:rsid w:val="008C38C0"/>
    <w:rsid w:val="008C3FFE"/>
    <w:rsid w:val="008C7A8E"/>
    <w:rsid w:val="008D428C"/>
    <w:rsid w:val="008D5012"/>
    <w:rsid w:val="008D58B8"/>
    <w:rsid w:val="008D643B"/>
    <w:rsid w:val="008E0906"/>
    <w:rsid w:val="008E79E8"/>
    <w:rsid w:val="008F2C3A"/>
    <w:rsid w:val="008F4E1E"/>
    <w:rsid w:val="009031A1"/>
    <w:rsid w:val="00904C4E"/>
    <w:rsid w:val="00905A48"/>
    <w:rsid w:val="009074EE"/>
    <w:rsid w:val="00910784"/>
    <w:rsid w:val="009144D2"/>
    <w:rsid w:val="00915105"/>
    <w:rsid w:val="00915443"/>
    <w:rsid w:val="009169B0"/>
    <w:rsid w:val="00917284"/>
    <w:rsid w:val="00921346"/>
    <w:rsid w:val="00922647"/>
    <w:rsid w:val="0092654C"/>
    <w:rsid w:val="00926991"/>
    <w:rsid w:val="00927849"/>
    <w:rsid w:val="009300B9"/>
    <w:rsid w:val="009312AC"/>
    <w:rsid w:val="009328B7"/>
    <w:rsid w:val="009328C2"/>
    <w:rsid w:val="009338C4"/>
    <w:rsid w:val="00933B62"/>
    <w:rsid w:val="00935827"/>
    <w:rsid w:val="00935CBC"/>
    <w:rsid w:val="009367D9"/>
    <w:rsid w:val="00941BE4"/>
    <w:rsid w:val="009424D8"/>
    <w:rsid w:val="00944BBE"/>
    <w:rsid w:val="00944F64"/>
    <w:rsid w:val="0095179E"/>
    <w:rsid w:val="00953379"/>
    <w:rsid w:val="00955F91"/>
    <w:rsid w:val="00961610"/>
    <w:rsid w:val="00963669"/>
    <w:rsid w:val="009648CB"/>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3273"/>
    <w:rsid w:val="00994473"/>
    <w:rsid w:val="00996B1F"/>
    <w:rsid w:val="009A088F"/>
    <w:rsid w:val="009A0AC1"/>
    <w:rsid w:val="009A0E37"/>
    <w:rsid w:val="009A335F"/>
    <w:rsid w:val="009A43C2"/>
    <w:rsid w:val="009A566E"/>
    <w:rsid w:val="009A7849"/>
    <w:rsid w:val="009A7F36"/>
    <w:rsid w:val="009B1D20"/>
    <w:rsid w:val="009B27F4"/>
    <w:rsid w:val="009B36ED"/>
    <w:rsid w:val="009B4A7F"/>
    <w:rsid w:val="009B50C5"/>
    <w:rsid w:val="009B6486"/>
    <w:rsid w:val="009C00E4"/>
    <w:rsid w:val="009C1222"/>
    <w:rsid w:val="009C15D9"/>
    <w:rsid w:val="009C320E"/>
    <w:rsid w:val="009C5472"/>
    <w:rsid w:val="009C5B9F"/>
    <w:rsid w:val="009D17CA"/>
    <w:rsid w:val="009D23DA"/>
    <w:rsid w:val="009D33B9"/>
    <w:rsid w:val="009E065F"/>
    <w:rsid w:val="009E1CC4"/>
    <w:rsid w:val="009E20F6"/>
    <w:rsid w:val="009E45FC"/>
    <w:rsid w:val="009E6B58"/>
    <w:rsid w:val="009F6324"/>
    <w:rsid w:val="009F765B"/>
    <w:rsid w:val="00A0215B"/>
    <w:rsid w:val="00A02469"/>
    <w:rsid w:val="00A024D5"/>
    <w:rsid w:val="00A02A85"/>
    <w:rsid w:val="00A037EA"/>
    <w:rsid w:val="00A04BC9"/>
    <w:rsid w:val="00A07985"/>
    <w:rsid w:val="00A11457"/>
    <w:rsid w:val="00A12E8F"/>
    <w:rsid w:val="00A157FC"/>
    <w:rsid w:val="00A17279"/>
    <w:rsid w:val="00A207F4"/>
    <w:rsid w:val="00A243A1"/>
    <w:rsid w:val="00A257D1"/>
    <w:rsid w:val="00A26DAB"/>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638A8"/>
    <w:rsid w:val="00A72DBA"/>
    <w:rsid w:val="00A74FE4"/>
    <w:rsid w:val="00A75B8A"/>
    <w:rsid w:val="00A767FE"/>
    <w:rsid w:val="00A76E90"/>
    <w:rsid w:val="00A76E97"/>
    <w:rsid w:val="00A77FEA"/>
    <w:rsid w:val="00A807BE"/>
    <w:rsid w:val="00A81EF5"/>
    <w:rsid w:val="00A83224"/>
    <w:rsid w:val="00A8600D"/>
    <w:rsid w:val="00A86A71"/>
    <w:rsid w:val="00A8703F"/>
    <w:rsid w:val="00A90D91"/>
    <w:rsid w:val="00A910B5"/>
    <w:rsid w:val="00A946FD"/>
    <w:rsid w:val="00A94C50"/>
    <w:rsid w:val="00AA1551"/>
    <w:rsid w:val="00AA3481"/>
    <w:rsid w:val="00AA4BAF"/>
    <w:rsid w:val="00AA617D"/>
    <w:rsid w:val="00AA7B08"/>
    <w:rsid w:val="00AB0FAD"/>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5390"/>
    <w:rsid w:val="00AD7217"/>
    <w:rsid w:val="00AD7AE7"/>
    <w:rsid w:val="00AE002E"/>
    <w:rsid w:val="00AE1613"/>
    <w:rsid w:val="00AE27B2"/>
    <w:rsid w:val="00AE636C"/>
    <w:rsid w:val="00AE6E20"/>
    <w:rsid w:val="00AE7A38"/>
    <w:rsid w:val="00AE7BF4"/>
    <w:rsid w:val="00AF1B4D"/>
    <w:rsid w:val="00AF35C2"/>
    <w:rsid w:val="00AF3B7B"/>
    <w:rsid w:val="00AF4614"/>
    <w:rsid w:val="00AF4FD5"/>
    <w:rsid w:val="00AF5C3E"/>
    <w:rsid w:val="00AF76F5"/>
    <w:rsid w:val="00B021C4"/>
    <w:rsid w:val="00B02B90"/>
    <w:rsid w:val="00B03427"/>
    <w:rsid w:val="00B04F20"/>
    <w:rsid w:val="00B064D4"/>
    <w:rsid w:val="00B06D13"/>
    <w:rsid w:val="00B070FD"/>
    <w:rsid w:val="00B07380"/>
    <w:rsid w:val="00B07515"/>
    <w:rsid w:val="00B1154B"/>
    <w:rsid w:val="00B12388"/>
    <w:rsid w:val="00B1316D"/>
    <w:rsid w:val="00B17F7D"/>
    <w:rsid w:val="00B20B87"/>
    <w:rsid w:val="00B236C4"/>
    <w:rsid w:val="00B25489"/>
    <w:rsid w:val="00B30E24"/>
    <w:rsid w:val="00B32F83"/>
    <w:rsid w:val="00B35EDD"/>
    <w:rsid w:val="00B36C36"/>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6FB7"/>
    <w:rsid w:val="00B67EFD"/>
    <w:rsid w:val="00B73807"/>
    <w:rsid w:val="00B755E8"/>
    <w:rsid w:val="00B77C27"/>
    <w:rsid w:val="00B83D7F"/>
    <w:rsid w:val="00B87154"/>
    <w:rsid w:val="00B875E9"/>
    <w:rsid w:val="00B95FBF"/>
    <w:rsid w:val="00BA15EE"/>
    <w:rsid w:val="00BA1626"/>
    <w:rsid w:val="00BA18C4"/>
    <w:rsid w:val="00BA2729"/>
    <w:rsid w:val="00BA2CF1"/>
    <w:rsid w:val="00BA5486"/>
    <w:rsid w:val="00BB0609"/>
    <w:rsid w:val="00BB1163"/>
    <w:rsid w:val="00BB2618"/>
    <w:rsid w:val="00BB4715"/>
    <w:rsid w:val="00BC17DF"/>
    <w:rsid w:val="00BC1A6F"/>
    <w:rsid w:val="00BC324F"/>
    <w:rsid w:val="00BC4980"/>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3553"/>
    <w:rsid w:val="00BF4F03"/>
    <w:rsid w:val="00BF5831"/>
    <w:rsid w:val="00BF7493"/>
    <w:rsid w:val="00C00C9B"/>
    <w:rsid w:val="00C01AB9"/>
    <w:rsid w:val="00C01BD0"/>
    <w:rsid w:val="00C03FD4"/>
    <w:rsid w:val="00C07B30"/>
    <w:rsid w:val="00C10D0C"/>
    <w:rsid w:val="00C138FD"/>
    <w:rsid w:val="00C15823"/>
    <w:rsid w:val="00C23F55"/>
    <w:rsid w:val="00C250D7"/>
    <w:rsid w:val="00C254F7"/>
    <w:rsid w:val="00C25921"/>
    <w:rsid w:val="00C267B6"/>
    <w:rsid w:val="00C275AC"/>
    <w:rsid w:val="00C30B51"/>
    <w:rsid w:val="00C35939"/>
    <w:rsid w:val="00C36BC0"/>
    <w:rsid w:val="00C40F99"/>
    <w:rsid w:val="00C42BDD"/>
    <w:rsid w:val="00C43117"/>
    <w:rsid w:val="00C43646"/>
    <w:rsid w:val="00C44C22"/>
    <w:rsid w:val="00C50DB0"/>
    <w:rsid w:val="00C50DE5"/>
    <w:rsid w:val="00C56664"/>
    <w:rsid w:val="00C57091"/>
    <w:rsid w:val="00C60905"/>
    <w:rsid w:val="00C62B04"/>
    <w:rsid w:val="00C64A9F"/>
    <w:rsid w:val="00C64C8A"/>
    <w:rsid w:val="00C64D25"/>
    <w:rsid w:val="00C6781D"/>
    <w:rsid w:val="00C74B5A"/>
    <w:rsid w:val="00C753D1"/>
    <w:rsid w:val="00C76508"/>
    <w:rsid w:val="00C7732B"/>
    <w:rsid w:val="00C834EC"/>
    <w:rsid w:val="00C83F62"/>
    <w:rsid w:val="00C870DF"/>
    <w:rsid w:val="00C90506"/>
    <w:rsid w:val="00C91B30"/>
    <w:rsid w:val="00C932D6"/>
    <w:rsid w:val="00C943BA"/>
    <w:rsid w:val="00C96276"/>
    <w:rsid w:val="00C97F95"/>
    <w:rsid w:val="00CA1A72"/>
    <w:rsid w:val="00CA3B61"/>
    <w:rsid w:val="00CA47FB"/>
    <w:rsid w:val="00CA4F1A"/>
    <w:rsid w:val="00CA5F33"/>
    <w:rsid w:val="00CA70B1"/>
    <w:rsid w:val="00CA73F8"/>
    <w:rsid w:val="00CB3A51"/>
    <w:rsid w:val="00CB412A"/>
    <w:rsid w:val="00CB4F57"/>
    <w:rsid w:val="00CB788D"/>
    <w:rsid w:val="00CB7FB4"/>
    <w:rsid w:val="00CC182F"/>
    <w:rsid w:val="00CC38E6"/>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6696"/>
    <w:rsid w:val="00D10FB5"/>
    <w:rsid w:val="00D12F6A"/>
    <w:rsid w:val="00D145CD"/>
    <w:rsid w:val="00D22A42"/>
    <w:rsid w:val="00D252E2"/>
    <w:rsid w:val="00D269A1"/>
    <w:rsid w:val="00D27354"/>
    <w:rsid w:val="00D3135C"/>
    <w:rsid w:val="00D32312"/>
    <w:rsid w:val="00D33B87"/>
    <w:rsid w:val="00D33CEA"/>
    <w:rsid w:val="00D34432"/>
    <w:rsid w:val="00D3630E"/>
    <w:rsid w:val="00D3750F"/>
    <w:rsid w:val="00D376D6"/>
    <w:rsid w:val="00D4058F"/>
    <w:rsid w:val="00D461B8"/>
    <w:rsid w:val="00D47A59"/>
    <w:rsid w:val="00D47FB9"/>
    <w:rsid w:val="00D53773"/>
    <w:rsid w:val="00D5757B"/>
    <w:rsid w:val="00D60FAD"/>
    <w:rsid w:val="00D64FA2"/>
    <w:rsid w:val="00D65336"/>
    <w:rsid w:val="00D66281"/>
    <w:rsid w:val="00D67470"/>
    <w:rsid w:val="00D70F30"/>
    <w:rsid w:val="00D74FA0"/>
    <w:rsid w:val="00D7517C"/>
    <w:rsid w:val="00D75603"/>
    <w:rsid w:val="00D76B2B"/>
    <w:rsid w:val="00D826F8"/>
    <w:rsid w:val="00D832B8"/>
    <w:rsid w:val="00D83E37"/>
    <w:rsid w:val="00D85739"/>
    <w:rsid w:val="00D90356"/>
    <w:rsid w:val="00D944A9"/>
    <w:rsid w:val="00D94D2F"/>
    <w:rsid w:val="00D95B4D"/>
    <w:rsid w:val="00D97508"/>
    <w:rsid w:val="00DA2758"/>
    <w:rsid w:val="00DA3E11"/>
    <w:rsid w:val="00DB0ABA"/>
    <w:rsid w:val="00DB123B"/>
    <w:rsid w:val="00DB2459"/>
    <w:rsid w:val="00DB6514"/>
    <w:rsid w:val="00DC0807"/>
    <w:rsid w:val="00DC2422"/>
    <w:rsid w:val="00DC5B89"/>
    <w:rsid w:val="00DC5DDF"/>
    <w:rsid w:val="00DD27AD"/>
    <w:rsid w:val="00DD6F3E"/>
    <w:rsid w:val="00DE3204"/>
    <w:rsid w:val="00DE32F1"/>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104A2"/>
    <w:rsid w:val="00E106A7"/>
    <w:rsid w:val="00E10C5B"/>
    <w:rsid w:val="00E116E5"/>
    <w:rsid w:val="00E1193B"/>
    <w:rsid w:val="00E16D17"/>
    <w:rsid w:val="00E17A20"/>
    <w:rsid w:val="00E2283A"/>
    <w:rsid w:val="00E2694B"/>
    <w:rsid w:val="00E3477D"/>
    <w:rsid w:val="00E34A51"/>
    <w:rsid w:val="00E350DB"/>
    <w:rsid w:val="00E359E5"/>
    <w:rsid w:val="00E36F00"/>
    <w:rsid w:val="00E372D0"/>
    <w:rsid w:val="00E41B61"/>
    <w:rsid w:val="00E42518"/>
    <w:rsid w:val="00E4259A"/>
    <w:rsid w:val="00E4695B"/>
    <w:rsid w:val="00E51F8B"/>
    <w:rsid w:val="00E54C1C"/>
    <w:rsid w:val="00E551FF"/>
    <w:rsid w:val="00E57A96"/>
    <w:rsid w:val="00E57DB8"/>
    <w:rsid w:val="00E57DC4"/>
    <w:rsid w:val="00E6285B"/>
    <w:rsid w:val="00E631B2"/>
    <w:rsid w:val="00E63473"/>
    <w:rsid w:val="00E709B7"/>
    <w:rsid w:val="00E7199A"/>
    <w:rsid w:val="00E72709"/>
    <w:rsid w:val="00E7374B"/>
    <w:rsid w:val="00E74A94"/>
    <w:rsid w:val="00E76885"/>
    <w:rsid w:val="00E76F1D"/>
    <w:rsid w:val="00E7723C"/>
    <w:rsid w:val="00E77624"/>
    <w:rsid w:val="00E80E8C"/>
    <w:rsid w:val="00E81193"/>
    <w:rsid w:val="00E846EE"/>
    <w:rsid w:val="00E86B75"/>
    <w:rsid w:val="00E86F47"/>
    <w:rsid w:val="00E92023"/>
    <w:rsid w:val="00E93888"/>
    <w:rsid w:val="00E93E3A"/>
    <w:rsid w:val="00E95008"/>
    <w:rsid w:val="00E954EE"/>
    <w:rsid w:val="00EA1AA1"/>
    <w:rsid w:val="00EA4341"/>
    <w:rsid w:val="00EA5F46"/>
    <w:rsid w:val="00EA6A2D"/>
    <w:rsid w:val="00EB1F15"/>
    <w:rsid w:val="00EB2694"/>
    <w:rsid w:val="00EB2FA7"/>
    <w:rsid w:val="00EB3E83"/>
    <w:rsid w:val="00EB56CB"/>
    <w:rsid w:val="00EC015E"/>
    <w:rsid w:val="00EC20EB"/>
    <w:rsid w:val="00EC2CC3"/>
    <w:rsid w:val="00EC2EEB"/>
    <w:rsid w:val="00EC3652"/>
    <w:rsid w:val="00EC6708"/>
    <w:rsid w:val="00EC6AD2"/>
    <w:rsid w:val="00EE2116"/>
    <w:rsid w:val="00EE4E45"/>
    <w:rsid w:val="00EE5578"/>
    <w:rsid w:val="00EE6975"/>
    <w:rsid w:val="00EE71F3"/>
    <w:rsid w:val="00EF4242"/>
    <w:rsid w:val="00EF559D"/>
    <w:rsid w:val="00F034BD"/>
    <w:rsid w:val="00F03F39"/>
    <w:rsid w:val="00F0406A"/>
    <w:rsid w:val="00F068D8"/>
    <w:rsid w:val="00F07019"/>
    <w:rsid w:val="00F106B6"/>
    <w:rsid w:val="00F12C93"/>
    <w:rsid w:val="00F163B2"/>
    <w:rsid w:val="00F17457"/>
    <w:rsid w:val="00F174E1"/>
    <w:rsid w:val="00F21762"/>
    <w:rsid w:val="00F22856"/>
    <w:rsid w:val="00F23D36"/>
    <w:rsid w:val="00F243CD"/>
    <w:rsid w:val="00F2446D"/>
    <w:rsid w:val="00F2508C"/>
    <w:rsid w:val="00F26391"/>
    <w:rsid w:val="00F27174"/>
    <w:rsid w:val="00F27269"/>
    <w:rsid w:val="00F3004C"/>
    <w:rsid w:val="00F31940"/>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61C4"/>
    <w:rsid w:val="00F7753D"/>
    <w:rsid w:val="00F83A1F"/>
    <w:rsid w:val="00F8426F"/>
    <w:rsid w:val="00F850E2"/>
    <w:rsid w:val="00F87BAF"/>
    <w:rsid w:val="00F9064E"/>
    <w:rsid w:val="00F90F02"/>
    <w:rsid w:val="00F90FB7"/>
    <w:rsid w:val="00F9192D"/>
    <w:rsid w:val="00F932C3"/>
    <w:rsid w:val="00F951B5"/>
    <w:rsid w:val="00FA155F"/>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1035"/>
    <w:rsid w:val="00FF36E9"/>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211</TotalTime>
  <Pages>19</Pages>
  <Words>2771</Words>
  <Characters>15801</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64</cp:revision>
  <cp:lastPrinted>2018-03-19T14:30:00Z</cp:lastPrinted>
  <dcterms:created xsi:type="dcterms:W3CDTF">2021-03-09T10:01:00Z</dcterms:created>
  <dcterms:modified xsi:type="dcterms:W3CDTF">2022-03-11T09:54:00Z</dcterms:modified>
</cp:coreProperties>
</file>