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1E1" w:rsidRDefault="002C21E1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2C21E1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2C21E1" w:rsidRPr="00460051" w:rsidRDefault="002C21E1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2C21E1" w:rsidRPr="001E7E92" w:rsidRDefault="002C21E1" w:rsidP="001E7E92">
      <w:pPr>
        <w:pStyle w:val="Default"/>
        <w:jc w:val="center"/>
        <w:rPr>
          <w:color w:val="auto"/>
        </w:rPr>
      </w:pPr>
    </w:p>
    <w:p w:rsidR="002C21E1" w:rsidRDefault="002C21E1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2C21E1" w:rsidRPr="001E7E92" w:rsidRDefault="002C21E1" w:rsidP="001E7E92">
      <w:pPr>
        <w:pStyle w:val="Default"/>
        <w:jc w:val="center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2C21E1" w:rsidRDefault="002C21E1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2C21E1" w:rsidRPr="00DE1F42" w:rsidRDefault="002C21E1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Default="002C21E1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2C21E1" w:rsidRPr="00A41247" w:rsidRDefault="002C21E1" w:rsidP="00055A1A">
      <w:pPr>
        <w:pStyle w:val="Default"/>
        <w:rPr>
          <w:color w:val="auto"/>
        </w:rPr>
      </w:pP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2C21E1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8. </w:t>
      </w: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2C21E1" w:rsidRPr="001E7E92" w:rsidRDefault="002C21E1" w:rsidP="00811EF9">
      <w:pPr>
        <w:pStyle w:val="Default"/>
        <w:jc w:val="center"/>
        <w:rPr>
          <w:color w:val="auto"/>
        </w:rPr>
      </w:pPr>
    </w:p>
    <w:p w:rsidR="002C21E1" w:rsidRDefault="002C21E1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2C21E1" w:rsidRPr="001E7E92" w:rsidRDefault="002C21E1" w:rsidP="00811EF9">
      <w:pPr>
        <w:pStyle w:val="Default"/>
        <w:jc w:val="center"/>
        <w:rPr>
          <w:color w:val="auto"/>
        </w:rPr>
      </w:pPr>
    </w:p>
    <w:p w:rsidR="002C21E1" w:rsidRPr="003C6CC5" w:rsidRDefault="002C21E1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2021 bola zostavená 10.03.2022,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10.03.2022</w:t>
      </w:r>
      <w:r w:rsidRPr="003C6CC5">
        <w:rPr>
          <w:rFonts w:ascii="Times New Roman" w:hAnsi="Times New Roman"/>
          <w:sz w:val="24"/>
          <w:szCs w:val="24"/>
        </w:rPr>
        <w:t>.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2C21E1" w:rsidRDefault="002C21E1" w:rsidP="00F67346">
      <w:pPr>
        <w:pStyle w:val="Default"/>
        <w:spacing w:after="27"/>
        <w:rPr>
          <w:color w:val="auto"/>
        </w:rPr>
      </w:pPr>
    </w:p>
    <w:p w:rsidR="002C21E1" w:rsidRPr="003C6CC5" w:rsidRDefault="002C21E1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2018</w:t>
      </w:r>
      <w:r w:rsidRPr="003C6CC5">
        <w:t xml:space="preserve"> sú nasledovné: </w:t>
      </w:r>
    </w:p>
    <w:p w:rsidR="002C21E1" w:rsidRDefault="002C21E1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2C21E1" w:rsidRPr="003C6CC5" w:rsidRDefault="002C21E1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2C21E1" w:rsidRPr="003C6CC5" w:rsidRDefault="002C21E1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2C21E1" w:rsidRPr="003C6CC5" w:rsidRDefault="002C21E1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2C21E1" w:rsidRPr="003C6CC5" w:rsidRDefault="002C21E1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2C21E1" w:rsidRPr="003C6CC5" w:rsidRDefault="002C21E1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2C21E1" w:rsidRPr="003C6CC5" w:rsidRDefault="002C21E1" w:rsidP="003C6CC5">
      <w:pPr>
        <w:pStyle w:val="Default"/>
        <w:spacing w:after="27"/>
      </w:pPr>
    </w:p>
    <w:p w:rsidR="002C21E1" w:rsidRDefault="002C21E1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2C21E1" w:rsidRPr="003C6CC5" w:rsidRDefault="002C21E1" w:rsidP="003C6CC5">
      <w:pPr>
        <w:pStyle w:val="Default"/>
        <w:spacing w:after="27"/>
        <w:rPr>
          <w:b/>
        </w:rPr>
      </w:pPr>
    </w:p>
    <w:p w:rsidR="002C21E1" w:rsidRPr="003C6CC5" w:rsidRDefault="002C21E1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2C21E1" w:rsidRPr="003C6CC5" w:rsidRDefault="002C21E1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2C21E1" w:rsidRPr="003C6CC5" w:rsidRDefault="002C21E1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2C21E1" w:rsidRPr="003C6CC5" w:rsidRDefault="002C21E1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2C21E1" w:rsidRPr="003C6CC5" w:rsidRDefault="002C21E1" w:rsidP="003C6CC5">
      <w:pPr>
        <w:pStyle w:val="Default"/>
        <w:spacing w:after="27"/>
      </w:pPr>
    </w:p>
    <w:p w:rsidR="002C21E1" w:rsidRPr="003C6CC5" w:rsidRDefault="002C21E1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2C21E1" w:rsidRPr="003C6CC5" w:rsidRDefault="002C21E1" w:rsidP="003C6CC5">
      <w:pPr>
        <w:pStyle w:val="Default"/>
        <w:spacing w:after="27"/>
      </w:pPr>
    </w:p>
    <w:p w:rsidR="002C21E1" w:rsidRPr="003C6CC5" w:rsidRDefault="002C21E1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2C21E1" w:rsidRDefault="002C21E1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2C21E1" w:rsidRDefault="002C21E1" w:rsidP="003C6CC5">
      <w:pPr>
        <w:pStyle w:val="Default"/>
        <w:spacing w:after="27"/>
      </w:pPr>
    </w:p>
    <w:p w:rsidR="002C21E1" w:rsidRPr="00A41247" w:rsidRDefault="002C21E1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2C21E1" w:rsidRPr="003C6CC5" w:rsidRDefault="002C21E1" w:rsidP="003C6CC5">
      <w:pPr>
        <w:pStyle w:val="Default"/>
        <w:spacing w:after="27"/>
      </w:pPr>
    </w:p>
    <w:p w:rsidR="002C21E1" w:rsidRPr="00A41247" w:rsidRDefault="002C21E1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2C21E1" w:rsidRPr="003C6CC5" w:rsidRDefault="002C21E1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2C21E1" w:rsidRPr="003C6CC5" w:rsidRDefault="002C21E1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2C21E1" w:rsidRPr="003C6CC5" w:rsidRDefault="002C21E1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2C21E1" w:rsidRPr="001E7E92" w:rsidRDefault="002C21E1" w:rsidP="003C6CC5">
      <w:pPr>
        <w:pStyle w:val="Default"/>
        <w:spacing w:after="27"/>
        <w:rPr>
          <w:color w:val="auto"/>
        </w:rPr>
      </w:pPr>
    </w:p>
    <w:p w:rsidR="002C21E1" w:rsidRPr="00A41247" w:rsidRDefault="002C21E1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2C21E1" w:rsidRPr="00A41247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2C21E1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2C21E1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2C21E1" w:rsidRPr="00460051" w:rsidTr="00C9261A">
        <w:trPr>
          <w:cantSplit/>
        </w:trPr>
        <w:tc>
          <w:tcPr>
            <w:tcW w:w="3261" w:type="dxa"/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2C21E1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2C21E1" w:rsidRPr="00460051" w:rsidRDefault="002C21E1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2C21E1" w:rsidRDefault="002C21E1" w:rsidP="00F67346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rPr>
          <w:color w:val="auto"/>
        </w:rPr>
      </w:pPr>
    </w:p>
    <w:p w:rsidR="002C21E1" w:rsidRPr="00A41247" w:rsidRDefault="002C21E1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A41247" w:rsidRDefault="002C21E1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A41247" w:rsidRDefault="002C21E1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Default="002C21E1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2C21E1" w:rsidRPr="001E7E92" w:rsidRDefault="002C21E1" w:rsidP="00811EF9">
      <w:pPr>
        <w:pStyle w:val="Default"/>
        <w:jc w:val="center"/>
        <w:rPr>
          <w:color w:val="auto"/>
        </w:rPr>
      </w:pPr>
    </w:p>
    <w:p w:rsidR="002C21E1" w:rsidRDefault="002C21E1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2C21E1" w:rsidRPr="001E7E92" w:rsidRDefault="002C21E1" w:rsidP="00811EF9">
      <w:pPr>
        <w:pStyle w:val="Default"/>
        <w:jc w:val="center"/>
        <w:rPr>
          <w:color w:val="auto"/>
        </w:rPr>
      </w:pPr>
    </w:p>
    <w:p w:rsidR="002C21E1" w:rsidRPr="00A41247" w:rsidRDefault="002C21E1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Default="002C21E1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2C21E1" w:rsidRPr="00A41247" w:rsidRDefault="002C21E1" w:rsidP="00055A1A">
      <w:pPr>
        <w:pStyle w:val="Default"/>
        <w:rPr>
          <w:color w:val="auto"/>
        </w:rPr>
      </w:pPr>
    </w:p>
    <w:p w:rsidR="002C21E1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2C21E1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21E1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C21E1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21E1" w:rsidRPr="00460051" w:rsidRDefault="002C21E1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C21E1" w:rsidRPr="001E7E92" w:rsidRDefault="002C21E1" w:rsidP="00F67346">
      <w:pPr>
        <w:pStyle w:val="Default"/>
        <w:spacing w:after="27"/>
        <w:rPr>
          <w:color w:val="auto"/>
        </w:rPr>
      </w:pPr>
    </w:p>
    <w:p w:rsidR="002C21E1" w:rsidRPr="001E7E92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Default="002C21E1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2C21E1" w:rsidRPr="00A41247" w:rsidRDefault="002C21E1" w:rsidP="00055A1A">
      <w:pPr>
        <w:pStyle w:val="Default"/>
        <w:rPr>
          <w:color w:val="auto"/>
        </w:rPr>
      </w:pPr>
    </w:p>
    <w:p w:rsidR="002C21E1" w:rsidRPr="001E7E92" w:rsidRDefault="002C21E1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2C21E1" w:rsidRPr="001E7E92" w:rsidRDefault="002C21E1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2C21E1" w:rsidRPr="001E7E92" w:rsidRDefault="002C21E1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2C21E1" w:rsidRPr="001E7E92" w:rsidRDefault="002C21E1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2C21E1" w:rsidRPr="001E7E92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A41247" w:rsidRDefault="002C21E1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2C21E1" w:rsidRPr="001E7E92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2C21E1" w:rsidRPr="001E7E92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2C21E1" w:rsidRPr="001E7E92" w:rsidRDefault="002C21E1" w:rsidP="00F67346">
      <w:pPr>
        <w:pStyle w:val="Default"/>
        <w:rPr>
          <w:color w:val="auto"/>
        </w:rPr>
      </w:pPr>
    </w:p>
    <w:p w:rsidR="002C21E1" w:rsidRPr="00A41247" w:rsidRDefault="002C21E1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2C21E1" w:rsidRPr="001E7E92" w:rsidRDefault="002C21E1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2C21E1" w:rsidRPr="001E7E92" w:rsidRDefault="002C21E1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2C21E1" w:rsidRPr="001E7E92" w:rsidRDefault="002C21E1">
      <w:pPr>
        <w:rPr>
          <w:sz w:val="24"/>
          <w:szCs w:val="24"/>
        </w:rPr>
      </w:pPr>
    </w:p>
    <w:sectPr w:rsidR="002C21E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083684"/>
    <w:rsid w:val="00156AE3"/>
    <w:rsid w:val="00170F4C"/>
    <w:rsid w:val="001E7E92"/>
    <w:rsid w:val="002C21E1"/>
    <w:rsid w:val="003C3328"/>
    <w:rsid w:val="003C6CC5"/>
    <w:rsid w:val="00422D4A"/>
    <w:rsid w:val="00460051"/>
    <w:rsid w:val="00547A3A"/>
    <w:rsid w:val="00553231"/>
    <w:rsid w:val="006027BB"/>
    <w:rsid w:val="00620152"/>
    <w:rsid w:val="00651B84"/>
    <w:rsid w:val="006E25C4"/>
    <w:rsid w:val="006F708E"/>
    <w:rsid w:val="00711177"/>
    <w:rsid w:val="00727CDB"/>
    <w:rsid w:val="00772834"/>
    <w:rsid w:val="00804AAE"/>
    <w:rsid w:val="00811EF9"/>
    <w:rsid w:val="00843D71"/>
    <w:rsid w:val="00884595"/>
    <w:rsid w:val="00943FE0"/>
    <w:rsid w:val="009708ED"/>
    <w:rsid w:val="00991D97"/>
    <w:rsid w:val="00994364"/>
    <w:rsid w:val="009B5171"/>
    <w:rsid w:val="009C1D61"/>
    <w:rsid w:val="009C4B26"/>
    <w:rsid w:val="009D359E"/>
    <w:rsid w:val="00A41247"/>
    <w:rsid w:val="00A52C03"/>
    <w:rsid w:val="00B04B00"/>
    <w:rsid w:val="00B24348"/>
    <w:rsid w:val="00B30747"/>
    <w:rsid w:val="00B43E84"/>
    <w:rsid w:val="00C745B8"/>
    <w:rsid w:val="00C9261A"/>
    <w:rsid w:val="00D03DCE"/>
    <w:rsid w:val="00D075AD"/>
    <w:rsid w:val="00D77D77"/>
    <w:rsid w:val="00D848E8"/>
    <w:rsid w:val="00DB5666"/>
    <w:rsid w:val="00DD6019"/>
    <w:rsid w:val="00DE1F42"/>
    <w:rsid w:val="00E055EB"/>
    <w:rsid w:val="00E16FC9"/>
    <w:rsid w:val="00E438B0"/>
    <w:rsid w:val="00E61EDC"/>
    <w:rsid w:val="00F67346"/>
    <w:rsid w:val="00F86B6E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4</Pages>
  <Words>1369</Words>
  <Characters>7806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2</cp:revision>
  <cp:lastPrinted>2021-04-26T13:12:00Z</cp:lastPrinted>
  <dcterms:created xsi:type="dcterms:W3CDTF">2022-03-10T15:11:00Z</dcterms:created>
  <dcterms:modified xsi:type="dcterms:W3CDTF">2022-03-10T15:11:00Z</dcterms:modified>
</cp:coreProperties>
</file>