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23A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E024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Misijná kongregácia služobníc Ducha Svätého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5E024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Novozámocká 129/302, 951 12 Ivanka pri Nitre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5E0241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01.03.1990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5E024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5E024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5E0241" w:rsidRPr="00497323" w:rsidRDefault="005E0241" w:rsidP="005E024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5E024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5E0241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B4920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178223,06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2950336,14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102433,74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46077,26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3277070,20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8861,81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8861,81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5868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5868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178223,06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2950336,14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105427,55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46077,26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3280064,01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1984013,50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21497,13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35112,96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2040623,59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146290,37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F0EF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7001,33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156454,70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5868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16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5868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2130303,87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22630,46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492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38275,96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2191210,29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178223,06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966322,64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80936,61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10964,3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7590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1236446,61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178223,06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517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820032,27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517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82797,09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517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7801,30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3A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3517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1088853,72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517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25005,67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22241,08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517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619256,59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471781,27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3517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61,17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23A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418,97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3517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644323,43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23AF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494441,32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3517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5000</w:t>
            </w:r>
          </w:p>
        </w:tc>
        <w:tc>
          <w:tcPr>
            <w:tcW w:w="1500" w:type="pct"/>
            <w:vAlign w:val="center"/>
          </w:tcPr>
          <w:p w:rsidR="00461D4F" w:rsidRPr="00C54F78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18549,77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2414599,82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2414599,82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-771185,03</w:t>
            </w:r>
          </w:p>
        </w:tc>
        <w:tc>
          <w:tcPr>
            <w:tcW w:w="599" w:type="pct"/>
            <w:vAlign w:val="center"/>
          </w:tcPr>
          <w:p w:rsidR="00194A51" w:rsidRPr="00194A51" w:rsidRDefault="00615CF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-75339,84</w:t>
            </w:r>
          </w:p>
        </w:tc>
        <w:tc>
          <w:tcPr>
            <w:tcW w:w="599" w:type="pct"/>
            <w:vAlign w:val="center"/>
          </w:tcPr>
          <w:p w:rsidR="00194A51" w:rsidRPr="00194A51" w:rsidRDefault="00615CF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4832,92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A23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-841691,95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15CF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505500,85</w:t>
            </w:r>
          </w:p>
        </w:tc>
        <w:tc>
          <w:tcPr>
            <w:tcW w:w="599" w:type="pct"/>
            <w:vAlign w:val="center"/>
          </w:tcPr>
          <w:p w:rsidR="00194A51" w:rsidRPr="00194A51" w:rsidRDefault="00615CF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586495,53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642E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-80994,68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1643414,79</w:t>
            </w:r>
          </w:p>
        </w:tc>
        <w:tc>
          <w:tcPr>
            <w:tcW w:w="599" w:type="pct"/>
            <w:vAlign w:val="center"/>
          </w:tcPr>
          <w:p w:rsidR="00194A51" w:rsidRPr="00CD3920" w:rsidRDefault="00615CF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430161,01</w:t>
            </w:r>
          </w:p>
        </w:tc>
        <w:tc>
          <w:tcPr>
            <w:tcW w:w="599" w:type="pct"/>
            <w:vAlign w:val="center"/>
          </w:tcPr>
          <w:p w:rsidR="00194A51" w:rsidRPr="00CD3920" w:rsidRDefault="00615CF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581662,61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15CF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1491913,19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23A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828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828D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123976,43</w:t>
            </w:r>
          </w:p>
        </w:tc>
        <w:tc>
          <w:tcPr>
            <w:tcW w:w="1500" w:type="pct"/>
            <w:vAlign w:val="center"/>
          </w:tcPr>
          <w:p w:rsidR="00945816" w:rsidRPr="00461D4F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139817,62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28D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51320,58</w:t>
            </w:r>
          </w:p>
        </w:tc>
        <w:tc>
          <w:tcPr>
            <w:tcW w:w="1533" w:type="pct"/>
            <w:vAlign w:val="center"/>
          </w:tcPr>
          <w:p w:rsidR="00EE59DC" w:rsidRPr="00F35F00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67340,34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28D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72655,85</w:t>
            </w:r>
          </w:p>
        </w:tc>
        <w:tc>
          <w:tcPr>
            <w:tcW w:w="1533" w:type="pct"/>
            <w:vAlign w:val="center"/>
          </w:tcPr>
          <w:p w:rsidR="00EE59DC" w:rsidRPr="00F35F00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72477,28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28D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123976,43</w:t>
            </w:r>
          </w:p>
        </w:tc>
        <w:tc>
          <w:tcPr>
            <w:tcW w:w="1533" w:type="pct"/>
            <w:vAlign w:val="center"/>
          </w:tcPr>
          <w:p w:rsidR="00EE59DC" w:rsidRPr="00F35F00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139817,62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23A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323A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47B3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904,38</w:t>
            </w:r>
          </w:p>
        </w:tc>
        <w:tc>
          <w:tcPr>
            <w:tcW w:w="1555" w:type="pct"/>
            <w:vAlign w:val="center"/>
          </w:tcPr>
          <w:p w:rsidR="00F35F00" w:rsidRPr="003C078A" w:rsidRDefault="00323AF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771,22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23A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323A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323A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2B32D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2660,23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2B32D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2660,23</w:t>
            </w:r>
          </w:p>
        </w:tc>
        <w:tc>
          <w:tcPr>
            <w:tcW w:w="1551" w:type="dxa"/>
            <w:vAlign w:val="center"/>
          </w:tcPr>
          <w:p w:rsidR="00CF7E2A" w:rsidRPr="00CF7E2A" w:rsidRDefault="002B32D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323A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23A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23A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23A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B32D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147488,12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27EB" w:rsidRDefault="007E27EB" w:rsidP="00347C39">
      <w:pPr>
        <w:spacing w:before="0" w:after="0" w:line="240" w:lineRule="auto"/>
      </w:pPr>
      <w:r>
        <w:separator/>
      </w:r>
    </w:p>
  </w:endnote>
  <w:endnote w:type="continuationSeparator" w:id="0">
    <w:p w:rsidR="007E27EB" w:rsidRDefault="007E27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0241" w:rsidRDefault="005E024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5E0241" w:rsidRDefault="005E02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27EB" w:rsidRDefault="007E27EB" w:rsidP="00347C39">
      <w:pPr>
        <w:spacing w:before="0" w:after="0" w:line="240" w:lineRule="auto"/>
      </w:pPr>
      <w:r>
        <w:separator/>
      </w:r>
    </w:p>
  </w:footnote>
  <w:footnote w:type="continuationSeparator" w:id="0">
    <w:p w:rsidR="007E27EB" w:rsidRDefault="007E27E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323AF7"/>
    <w:rsid w:val="0000240E"/>
    <w:rsid w:val="000109BB"/>
    <w:rsid w:val="0001299B"/>
    <w:rsid w:val="00032B58"/>
    <w:rsid w:val="0003517B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160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32D5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23AF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28DF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47B34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6E"/>
    <w:rsid w:val="005A65F0"/>
    <w:rsid w:val="005C049C"/>
    <w:rsid w:val="005C0D84"/>
    <w:rsid w:val="005D12F9"/>
    <w:rsid w:val="005D3B38"/>
    <w:rsid w:val="005E0241"/>
    <w:rsid w:val="005E285B"/>
    <w:rsid w:val="00615CFC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7EB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4FB0"/>
    <w:rsid w:val="008B408B"/>
    <w:rsid w:val="008B4920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590E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4F55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05BB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0EFB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42E2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E4A70"/>
  <w14:defaultImageDpi w14:val="0"/>
  <w15:docId w15:val="{34EC7F0B-6121-4D75-BB3A-CE04A0CB9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3913</Words>
  <Characters>22306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EKONOMKA</dc:creator>
  <cp:lastModifiedBy>EKONOMKA</cp:lastModifiedBy>
  <cp:revision>6</cp:revision>
  <cp:lastPrinted>2014-01-20T21:18:00Z</cp:lastPrinted>
  <dcterms:created xsi:type="dcterms:W3CDTF">2021-03-18T15:10:00Z</dcterms:created>
  <dcterms:modified xsi:type="dcterms:W3CDTF">2022-03-09T14:32:00Z</dcterms:modified>
</cp:coreProperties>
</file>