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4E50CA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A4541F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>Poznámky Mikro 2020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6C4347" w:rsidP="006C434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PROTECH plus,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6C4347" w:rsidP="00137CE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Tyršova 1/1224,940 01 Nové Zámky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095F2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4E50CA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1F3BE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1F3BE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Samost.hnuteľné veci nad 1700 EUR</w:t>
            </w:r>
          </w:p>
        </w:tc>
        <w:tc>
          <w:tcPr>
            <w:tcW w:w="1276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A4541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095F28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276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Plot,parkovisko</w:t>
            </w:r>
          </w:p>
        </w:tc>
        <w:tc>
          <w:tcPr>
            <w:tcW w:w="1276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4541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Vozidlá</w:t>
            </w:r>
          </w:p>
        </w:tc>
        <w:tc>
          <w:tcPr>
            <w:tcW w:w="1276" w:type="dxa"/>
          </w:tcPr>
          <w:p w:rsidR="00AC7913" w:rsidRPr="00BB0CD4" w:rsidRDefault="00A4541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A4541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4</w:t>
            </w: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241A5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 – finanč.príspevok poskytovateľom zdravotnej starostlivosti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241A5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946,40</w:t>
            </w:r>
            <w:bookmarkStart w:id="0" w:name="_GoBack"/>
            <w:bookmarkEnd w:id="0"/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4E50CA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4E50CA">
        <w:rPr>
          <w:rFonts w:ascii="Arial" w:hAnsi="Arial" w:cs="Arial"/>
          <w:b/>
          <w:sz w:val="20"/>
          <w:highlight w:val="lightGray"/>
        </w:rPr>
        <w:t> </w:t>
      </w:r>
      <w:r w:rsidRPr="004E50CA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0CA" w:rsidRDefault="004E50CA" w:rsidP="001869C8">
      <w:r>
        <w:separator/>
      </w:r>
    </w:p>
  </w:endnote>
  <w:endnote w:type="continuationSeparator" w:id="0">
    <w:p w:rsidR="004E50CA" w:rsidRDefault="004E50C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1A52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0CA" w:rsidRDefault="004E50CA" w:rsidP="001869C8">
      <w:r>
        <w:separator/>
      </w:r>
    </w:p>
  </w:footnote>
  <w:footnote w:type="continuationSeparator" w:id="0">
    <w:p w:rsidR="004E50CA" w:rsidRDefault="004E50C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C4347" w:rsidP="006C434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35A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A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A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2E32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95F28"/>
    <w:rsid w:val="00096D0C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37CED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3BEF"/>
    <w:rsid w:val="001F415A"/>
    <w:rsid w:val="001F4818"/>
    <w:rsid w:val="001F4899"/>
    <w:rsid w:val="00214FAE"/>
    <w:rsid w:val="00221FD4"/>
    <w:rsid w:val="00234134"/>
    <w:rsid w:val="00241A52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4C68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1182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0CA"/>
    <w:rsid w:val="004E535B"/>
    <w:rsid w:val="004F2969"/>
    <w:rsid w:val="004F3255"/>
    <w:rsid w:val="004F7B22"/>
    <w:rsid w:val="00500067"/>
    <w:rsid w:val="00507DFF"/>
    <w:rsid w:val="00510542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5BAF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434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D84"/>
    <w:rsid w:val="00850F45"/>
    <w:rsid w:val="00862911"/>
    <w:rsid w:val="0086313E"/>
    <w:rsid w:val="00870CEE"/>
    <w:rsid w:val="008719EE"/>
    <w:rsid w:val="00873CDA"/>
    <w:rsid w:val="008904A0"/>
    <w:rsid w:val="008A144B"/>
    <w:rsid w:val="008A2E32"/>
    <w:rsid w:val="008B04DC"/>
    <w:rsid w:val="008B2D04"/>
    <w:rsid w:val="008C08A3"/>
    <w:rsid w:val="008C5D41"/>
    <w:rsid w:val="008D3699"/>
    <w:rsid w:val="008D55C7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5C40"/>
    <w:rsid w:val="009262DF"/>
    <w:rsid w:val="00931C39"/>
    <w:rsid w:val="009320B6"/>
    <w:rsid w:val="00932A78"/>
    <w:rsid w:val="00935A5A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0E50"/>
    <w:rsid w:val="009E5DBF"/>
    <w:rsid w:val="009F3114"/>
    <w:rsid w:val="00A028DD"/>
    <w:rsid w:val="00A06093"/>
    <w:rsid w:val="00A2262B"/>
    <w:rsid w:val="00A362B4"/>
    <w:rsid w:val="00A37E53"/>
    <w:rsid w:val="00A42995"/>
    <w:rsid w:val="00A4541F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012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0BB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0144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4E0E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1CFB"/>
    <w:rsid w:val="00F8214D"/>
    <w:rsid w:val="00F907BC"/>
    <w:rsid w:val="00F9390B"/>
    <w:rsid w:val="00FA1CA1"/>
    <w:rsid w:val="00FB2096"/>
    <w:rsid w:val="00FB42FF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36114C-C703-4B82-AF55-CC54302D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MIKRO%202020_pozn%20Protech1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FCC39-CDEC-45A7-A718-7561891D5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MIKRO 2020_pozn Protech1.dotx</Template>
  <TotalTime>11</TotalTime>
  <Pages>1</Pages>
  <Words>1520</Words>
  <Characters>8665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pc</dc:creator>
  <cp:keywords/>
  <cp:lastModifiedBy>pc</cp:lastModifiedBy>
  <cp:revision>3</cp:revision>
  <cp:lastPrinted>2016-12-18T16:02:00Z</cp:lastPrinted>
  <dcterms:created xsi:type="dcterms:W3CDTF">2022-03-16T08:44:00Z</dcterms:created>
  <dcterms:modified xsi:type="dcterms:W3CDTF">2022-03-16T08:55:00Z</dcterms:modified>
</cp:coreProperties>
</file>